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723720795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9A5401" w:rsidRPr="0056157B" w14:paraId="13AD2AE6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637ED48E" w14:textId="3DBF368D" w:rsidR="009A5401" w:rsidRPr="0056157B" w:rsidRDefault="009A5401" w:rsidP="00634DC7">
                <w:pPr>
                  <w:pStyle w:val="TBNormalTechnicalBlock"/>
                </w:pPr>
              </w:p>
            </w:tc>
          </w:tr>
          <w:tr w:rsidR="009A5401" w:rsidRPr="0056157B" w14:paraId="6365FDAE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75536ED3" w14:textId="77777777" w:rsidR="009A5401" w:rsidRPr="0056157B" w:rsidRDefault="009A5401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3B335FE5" wp14:editId="3CF2A1F8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1CCF9A7A" w14:textId="77777777" w:rsidR="009A5401" w:rsidRPr="0056157B" w:rsidRDefault="009A5401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9A5401" w:rsidRPr="00B84B6D" w14:paraId="6F79D501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AC1E15D" w14:textId="77777777" w:rsidR="009A5401" w:rsidRPr="0056157B" w:rsidRDefault="009A5401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5AEF8EDD" w14:textId="77777777" w:rsidR="009A5401" w:rsidRPr="0056157B" w:rsidRDefault="009A5401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3348AB92" w14:textId="77777777" w:rsidR="009A5401" w:rsidRPr="0056157B" w:rsidRDefault="009A5401" w:rsidP="00233A0E">
                <w:pPr>
                  <w:pStyle w:val="TBNormalTechnicalBlock"/>
                  <w:rPr>
                    <w:b/>
                  </w:rPr>
                </w:pPr>
              </w:p>
              <w:p w14:paraId="05EAE07A" w14:textId="77777777" w:rsidR="009A5401" w:rsidRDefault="009A5401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23 februarie 2026</w:t>
                </w:r>
              </w:p>
              <w:p w14:paraId="1EB25308" w14:textId="77777777" w:rsidR="009A5401" w:rsidRPr="0019440B" w:rsidRDefault="009A5401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3A2821EA" w14:textId="77777777" w:rsidR="009A5401" w:rsidRPr="0019440B" w:rsidRDefault="009A5401" w:rsidP="00233A0E">
                <w:pPr>
                  <w:pStyle w:val="TBNormalTechnicalBlock"/>
                </w:pPr>
              </w:p>
              <w:p w14:paraId="30A9D6D7" w14:textId="77777777" w:rsidR="009A5401" w:rsidRDefault="009A5401" w:rsidP="00233A0E">
                <w:pPr>
                  <w:pStyle w:val="TBNormalTechnicalBlock"/>
                </w:pPr>
                <w:r>
                  <w:t>6547/2</w:t>
                </w:r>
                <w:r w:rsidRPr="0056157B">
                  <w:t>/</w:t>
                </w:r>
                <w:r>
                  <w:t>26</w:t>
                </w:r>
              </w:p>
              <w:p w14:paraId="7EA3BEDB" w14:textId="77777777" w:rsidR="009A5401" w:rsidRPr="0056157B" w:rsidRDefault="009A5401" w:rsidP="00233A0E">
                <w:pPr>
                  <w:pStyle w:val="TBNormalTechnicalBlock"/>
                </w:pPr>
                <w:r>
                  <w:t>REV 2</w:t>
                </w:r>
              </w:p>
              <w:p w14:paraId="6ADDE612" w14:textId="77777777" w:rsidR="009A5401" w:rsidRDefault="009A5401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 31</w:t>
                </w:r>
              </w:p>
              <w:p w14:paraId="5DD02CF5" w14:textId="77777777" w:rsidR="009A5401" w:rsidRDefault="009A5401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12</w:t>
                </w:r>
              </w:p>
              <w:p w14:paraId="1659ACEA" w14:textId="77777777" w:rsidR="009A5401" w:rsidRPr="007C5B64" w:rsidRDefault="009A5401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094B54CB" w14:textId="77777777" w:rsidR="009A5401" w:rsidRPr="009E0BE9" w:rsidRDefault="009A5401" w:rsidP="00CD4D38">
                <w:pPr>
                  <w:pStyle w:val="TBDistrbMarkers"/>
                </w:pPr>
                <w:r>
                  <w:t>PARLNAT</w:t>
                </w:r>
              </w:p>
              <w:p w14:paraId="2A00A3AC" w14:textId="77777777" w:rsidR="009A5401" w:rsidRPr="009E0BE9" w:rsidRDefault="009A5401" w:rsidP="00233A0E">
                <w:pPr>
                  <w:pStyle w:val="TBNormalTechnicalBlock"/>
                </w:pPr>
              </w:p>
              <w:p w14:paraId="7593D29A" w14:textId="77777777" w:rsidR="009A5401" w:rsidRPr="009E0BE9" w:rsidRDefault="009A5401" w:rsidP="00233A0E">
                <w:pPr>
                  <w:pStyle w:val="TBNormalTechnicalBlock"/>
                </w:pPr>
              </w:p>
              <w:p w14:paraId="430344F9" w14:textId="77777777" w:rsidR="009A5401" w:rsidRPr="009E0BE9" w:rsidRDefault="009A5401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9A5401" w:rsidRPr="00ED0749" w14:paraId="6167E0C5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FED6B52" w14:textId="77777777" w:rsidR="009A5401" w:rsidRPr="00ED0749" w:rsidRDefault="009A5401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423AE841" w14:textId="77777777" w:rsidR="009A5401" w:rsidRPr="00ED0749" w:rsidRDefault="009A5401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8ECD9AE" w14:textId="77777777" w:rsidR="009A5401" w:rsidRPr="00ED0749" w:rsidRDefault="009A5401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6926C95E" w14:textId="77777777" w:rsidR="009A5401" w:rsidRPr="00ED0749" w:rsidRDefault="009A5401" w:rsidP="00DF1147">
          <w:pPr>
            <w:pStyle w:val="TBEntRefer"/>
            <w:rPr>
              <w:sz w:val="2"/>
              <w:szCs w:val="2"/>
            </w:rPr>
          </w:pPr>
        </w:p>
        <w:p w14:paraId="10081942" w14:textId="77777777" w:rsidR="009A5401" w:rsidRPr="00DD01AC" w:rsidRDefault="009A5401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9A5401" w:rsidRPr="00133225" w14:paraId="02D5E39A" w14:textId="77777777" w:rsidTr="001E5BC3">
            <w:trPr>
              <w:jc w:val="center"/>
            </w:trPr>
            <w:tc>
              <w:tcPr>
                <w:tcW w:w="9645" w:type="dxa"/>
              </w:tcPr>
              <w:p w14:paraId="21BDA0FE" w14:textId="77777777" w:rsidR="009A5401" w:rsidRPr="00C4351E" w:rsidRDefault="009A5401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9A5401" w:rsidRPr="007D53AD" w14:paraId="489C4AD8" w14:textId="77777777" w:rsidTr="001E5BC3">
            <w:trPr>
              <w:jc w:val="center"/>
            </w:trPr>
            <w:tc>
              <w:tcPr>
                <w:tcW w:w="9645" w:type="dxa"/>
              </w:tcPr>
              <w:p w14:paraId="62894EAE" w14:textId="77777777" w:rsidR="009A5401" w:rsidRPr="007D53AD" w:rsidRDefault="009A5401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(Afaceri Generale)</w:t>
                </w:r>
              </w:p>
            </w:tc>
          </w:tr>
          <w:tr w:rsidR="009A5401" w:rsidRPr="007D53AD" w14:paraId="4DC64802" w14:textId="77777777" w:rsidTr="001E5BC3">
            <w:trPr>
              <w:jc w:val="center"/>
            </w:trPr>
            <w:tc>
              <w:tcPr>
                <w:tcW w:w="9645" w:type="dxa"/>
              </w:tcPr>
              <w:p w14:paraId="2EF024F3" w14:textId="77777777" w:rsidR="009A5401" w:rsidRPr="006368AC" w:rsidRDefault="009A5401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9A5401" w:rsidRPr="007D53AD" w14:paraId="0CDCF3F0" w14:textId="77777777" w:rsidTr="001E5BC3">
            <w:trPr>
              <w:jc w:val="center"/>
            </w:trPr>
            <w:tc>
              <w:tcPr>
                <w:tcW w:w="9645" w:type="dxa"/>
              </w:tcPr>
              <w:p w14:paraId="4AC54460" w14:textId="77777777" w:rsidR="009A5401" w:rsidRPr="006368AC" w:rsidRDefault="009A5401" w:rsidP="008639D3">
                <w:pPr>
                  <w:pStyle w:val="TBTableText"/>
                </w:pPr>
                <w:r>
                  <w:t>24 februarie 2026 (10.00)</w:t>
                </w:r>
              </w:p>
            </w:tc>
          </w:tr>
        </w:tbl>
        <w:p w14:paraId="13870898" w14:textId="77777777" w:rsidR="009A5401" w:rsidRPr="008C6FD6" w:rsidRDefault="009A5401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1EE7F174" w14:textId="77777777" w:rsidR="00BC0BB4" w:rsidRPr="00C21698" w:rsidRDefault="00BC0BB4" w:rsidP="00BC0BB4">
      <w:pPr>
        <w:spacing w:after="120"/>
        <w:rPr>
          <w:b/>
          <w:bCs/>
          <w:u w:val="single"/>
        </w:rPr>
      </w:pPr>
      <w:bookmarkStart w:id="0" w:name="DQC_RangeToBeChecked"/>
      <w:r w:rsidRPr="00C21698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3B0517" w:rsidRPr="00C21698" w14:paraId="78FFDD43" w14:textId="77777777" w:rsidTr="003B0517">
        <w:tc>
          <w:tcPr>
            <w:tcW w:w="567" w:type="dxa"/>
            <w:tcMar>
              <w:right w:w="0" w:type="dxa"/>
            </w:tcMar>
          </w:tcPr>
          <w:p w14:paraId="4326AFBB" w14:textId="77777777" w:rsidR="003B0517" w:rsidRPr="00C21698" w:rsidRDefault="003B0517" w:rsidP="003B0517">
            <w:pPr>
              <w:pStyle w:val="PointManual"/>
            </w:pPr>
            <w:r w:rsidRPr="00C21698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E306270" w14:textId="77777777" w:rsidR="003B0517" w:rsidRPr="00C21698" w:rsidRDefault="003B0517" w:rsidP="00CB73C2">
            <w:r w:rsidRPr="00C21698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13D43CB" w14:textId="77777777" w:rsidR="003B0517" w:rsidRPr="00C21698" w:rsidRDefault="003B0517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65EAC2D" w14:textId="77777777" w:rsidR="003B0517" w:rsidRPr="00C21698" w:rsidRDefault="003B0517" w:rsidP="00CB73C2"/>
        </w:tc>
      </w:tr>
      <w:tr w:rsidR="003B0517" w:rsidRPr="00C21698" w14:paraId="5E5CE124" w14:textId="77777777" w:rsidTr="003B0517">
        <w:tc>
          <w:tcPr>
            <w:tcW w:w="567" w:type="dxa"/>
            <w:tcMar>
              <w:right w:w="0" w:type="dxa"/>
            </w:tcMar>
          </w:tcPr>
          <w:p w14:paraId="0AD845E9" w14:textId="77777777" w:rsidR="003B0517" w:rsidRPr="00C21698" w:rsidRDefault="003B0517" w:rsidP="003B0517">
            <w:pPr>
              <w:pStyle w:val="PointManual"/>
            </w:pPr>
            <w:r w:rsidRPr="00C21698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25FEA4C8" w14:textId="77777777" w:rsidR="003B0517" w:rsidRPr="00C21698" w:rsidRDefault="003B0517" w:rsidP="00CB73C2">
            <w:r w:rsidRPr="00C21698">
              <w:t>Aprobarea punctelor „A”</w:t>
            </w:r>
          </w:p>
          <w:p w14:paraId="35045BC8" w14:textId="77777777" w:rsidR="003B0517" w:rsidRPr="00C21698" w:rsidRDefault="003B0517" w:rsidP="00CB73C2">
            <w:pPr>
              <w:pStyle w:val="PointManual"/>
            </w:pPr>
            <w:r w:rsidRPr="00C21698">
              <w:t>a)</w:t>
            </w:r>
            <w:r w:rsidRPr="00C21698">
              <w:tab/>
              <w:t>Lista fără caracter legislativ</w:t>
            </w:r>
          </w:p>
          <w:p w14:paraId="0341DA4E" w14:textId="748E3AD8" w:rsidR="003B0517" w:rsidRPr="00C21698" w:rsidRDefault="003B0517" w:rsidP="00CB73C2">
            <w:pPr>
              <w:pStyle w:val="PointManual"/>
            </w:pPr>
            <w:r w:rsidRPr="00C21698">
              <w:t>b)</w:t>
            </w:r>
            <w:r w:rsidRPr="00C21698">
              <w:tab/>
              <w:t>Lista cu caracter legislativ [Deliberare publică în temeiul articolului 16 alineatul (8) din Tratatul privind Uniunea</w:t>
            </w:r>
            <w:r w:rsidR="009A5401">
              <w:t> </w:t>
            </w:r>
            <w:r w:rsidRPr="00C21698">
              <w:t>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060A33A" w14:textId="77777777" w:rsidR="003B0517" w:rsidRPr="00C21698" w:rsidRDefault="003B0517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662A716" w14:textId="77777777" w:rsidR="003B0517" w:rsidRPr="00C21698" w:rsidRDefault="003B0517" w:rsidP="00CB73C2"/>
          <w:p w14:paraId="71B0DE9E" w14:textId="77777777" w:rsidR="009F71BD" w:rsidRPr="00C21698" w:rsidRDefault="009F71BD" w:rsidP="00CB73C2">
            <w:r w:rsidRPr="00C21698">
              <w:t>6376/26</w:t>
            </w:r>
          </w:p>
          <w:p w14:paraId="29593542" w14:textId="77777777" w:rsidR="009F71BD" w:rsidRPr="00C21698" w:rsidRDefault="009F71BD" w:rsidP="00CB73C2">
            <w:r w:rsidRPr="00C21698">
              <w:t xml:space="preserve">6377/1/26 </w:t>
            </w:r>
            <w:r w:rsidRPr="00C21698">
              <w:rPr>
                <w:b/>
              </w:rPr>
              <w:t>REV 1</w:t>
            </w:r>
          </w:p>
        </w:tc>
      </w:tr>
    </w:tbl>
    <w:p w14:paraId="2C361CD0" w14:textId="77777777" w:rsidR="00BD729D" w:rsidRPr="00C21698" w:rsidRDefault="00BD729D" w:rsidP="009A5401">
      <w:pPr>
        <w:tabs>
          <w:tab w:val="left" w:pos="567"/>
        </w:tabs>
        <w:spacing w:before="120" w:after="120"/>
        <w:jc w:val="center"/>
        <w:rPr>
          <w:b/>
          <w:bCs/>
          <w:u w:val="single"/>
        </w:rPr>
      </w:pPr>
      <w:r w:rsidRPr="00C21698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3B0517" w:rsidRPr="00C21698" w14:paraId="198D8C77" w14:textId="77777777" w:rsidTr="003B0517">
        <w:tc>
          <w:tcPr>
            <w:tcW w:w="567" w:type="dxa"/>
            <w:tcMar>
              <w:right w:w="0" w:type="dxa"/>
            </w:tcMar>
          </w:tcPr>
          <w:p w14:paraId="32FC1F45" w14:textId="77777777" w:rsidR="003B0517" w:rsidRPr="00C21698" w:rsidRDefault="003B0517" w:rsidP="003B0517">
            <w:pPr>
              <w:pStyle w:val="PointManual"/>
            </w:pPr>
            <w:r w:rsidRPr="00C21698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D486D64" w14:textId="77777777" w:rsidR="003B0517" w:rsidRPr="00C21698" w:rsidRDefault="003B0517" w:rsidP="00983EF9">
            <w:r w:rsidRPr="00C21698">
              <w:t>Pregătirea Consiliului European din 19-20 martie 2026:</w:t>
            </w:r>
          </w:p>
          <w:p w14:paraId="2E994835" w14:textId="77777777" w:rsidR="003B0517" w:rsidRPr="00C21698" w:rsidRDefault="003B0517" w:rsidP="00983EF9">
            <w:r w:rsidRPr="00C21698">
              <w:t>proiect adnotat de ordine de zi</w:t>
            </w:r>
          </w:p>
          <w:p w14:paraId="4973D98B" w14:textId="77777777" w:rsidR="003B0517" w:rsidRPr="00C21698" w:rsidRDefault="003B0517" w:rsidP="00983EF9">
            <w:r w:rsidRPr="00C21698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C6D7D7D" w14:textId="77777777" w:rsidR="003B0517" w:rsidRPr="00C21698" w:rsidRDefault="003B0517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F741601" w14:textId="77777777" w:rsidR="003B0517" w:rsidRPr="00C21698" w:rsidRDefault="00140FBE" w:rsidP="00CB73C2">
            <w:r w:rsidRPr="00C21698">
              <w:t>5152/26</w:t>
            </w:r>
          </w:p>
          <w:p w14:paraId="737CE5EC" w14:textId="77777777" w:rsidR="00140FBE" w:rsidRPr="00C21698" w:rsidRDefault="00140FBE" w:rsidP="00CB73C2"/>
        </w:tc>
      </w:tr>
      <w:tr w:rsidR="003B0517" w:rsidRPr="00C21698" w14:paraId="49949804" w14:textId="77777777" w:rsidTr="003B0517">
        <w:tc>
          <w:tcPr>
            <w:tcW w:w="567" w:type="dxa"/>
            <w:tcMar>
              <w:right w:w="0" w:type="dxa"/>
            </w:tcMar>
          </w:tcPr>
          <w:p w14:paraId="66528346" w14:textId="77777777" w:rsidR="003B0517" w:rsidRPr="00C21698" w:rsidRDefault="003B0517" w:rsidP="003B0517">
            <w:pPr>
              <w:pStyle w:val="PointManual"/>
            </w:pPr>
            <w:r w:rsidRPr="00C21698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068310AA" w14:textId="77777777" w:rsidR="003B0517" w:rsidRPr="00C21698" w:rsidRDefault="003B0517" w:rsidP="00CB73C2">
            <w:r w:rsidRPr="00C21698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D230360" w14:textId="77777777" w:rsidR="003B0517" w:rsidRPr="00C21698" w:rsidRDefault="003B0517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3456DDC" w14:textId="77777777" w:rsidR="003B0517" w:rsidRPr="00C21698" w:rsidRDefault="003B0517" w:rsidP="00CB73C2"/>
        </w:tc>
      </w:tr>
      <w:tr w:rsidR="009309D4" w:rsidRPr="00C21698" w14:paraId="7ABA857C" w14:textId="77777777" w:rsidTr="003B0517">
        <w:tc>
          <w:tcPr>
            <w:tcW w:w="567" w:type="dxa"/>
            <w:tcMar>
              <w:right w:w="0" w:type="dxa"/>
            </w:tcMar>
          </w:tcPr>
          <w:p w14:paraId="6498BE79" w14:textId="77777777" w:rsidR="009309D4" w:rsidRPr="00C21698" w:rsidRDefault="009309D4" w:rsidP="003B0517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2D00CCF" w14:textId="77777777" w:rsidR="009309D4" w:rsidRPr="00C21698" w:rsidRDefault="009309D4" w:rsidP="009309D4">
            <w:pPr>
              <w:pStyle w:val="ListParagraph"/>
              <w:numPr>
                <w:ilvl w:val="0"/>
                <w:numId w:val="21"/>
              </w:numPr>
            </w:pPr>
            <w:r w:rsidRPr="00C21698">
              <w:t>Consolidarea cooperării europene împotriva extremismului nonviolent, a influenței străine și a radicalizării online</w:t>
            </w:r>
          </w:p>
          <w:p w14:paraId="12884DC6" w14:textId="77777777" w:rsidR="009309D4" w:rsidRPr="00C21698" w:rsidRDefault="009309D4" w:rsidP="009309D4">
            <w:pPr>
              <w:pStyle w:val="ListParagraph"/>
              <w:rPr>
                <w:i/>
                <w:iCs/>
              </w:rPr>
            </w:pPr>
            <w:r w:rsidRPr="00C21698">
              <w:rPr>
                <w:i/>
              </w:rPr>
              <w:t>Informare din partea Austriei și Ungariei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21C5FFA" w14:textId="77777777" w:rsidR="009309D4" w:rsidRPr="00C21698" w:rsidRDefault="009309D4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59AB264" w14:textId="77777777" w:rsidR="009309D4" w:rsidRPr="00C21698" w:rsidRDefault="006974F5" w:rsidP="00CB73C2">
            <w:r w:rsidRPr="00C21698">
              <w:t>6627/26</w:t>
            </w:r>
          </w:p>
        </w:tc>
      </w:tr>
      <w:tr w:rsidR="00C2287F" w:rsidRPr="00C21698" w14:paraId="33E5AA3F" w14:textId="77777777" w:rsidTr="003B0517">
        <w:tc>
          <w:tcPr>
            <w:tcW w:w="567" w:type="dxa"/>
            <w:tcMar>
              <w:right w:w="0" w:type="dxa"/>
            </w:tcMar>
          </w:tcPr>
          <w:p w14:paraId="609FDA1C" w14:textId="77777777" w:rsidR="00C2287F" w:rsidRPr="00C21698" w:rsidRDefault="00C2287F" w:rsidP="003B0517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F7F4BF2" w14:textId="77777777" w:rsidR="00C2287F" w:rsidRPr="00C21698" w:rsidRDefault="006974F5" w:rsidP="009309D4">
            <w:pPr>
              <w:pStyle w:val="ListParagraph"/>
              <w:numPr>
                <w:ilvl w:val="0"/>
                <w:numId w:val="21"/>
              </w:numPr>
            </w:pPr>
            <w:r w:rsidRPr="00C21698">
              <w:t>Crearea unui al 28-lea regim în domeniul dreptului societăților comerciale</w:t>
            </w:r>
          </w:p>
          <w:p w14:paraId="019172B6" w14:textId="77777777" w:rsidR="00C2287F" w:rsidRPr="00C21698" w:rsidRDefault="00C2287F" w:rsidP="00C2287F">
            <w:pPr>
              <w:pStyle w:val="ListParagraph"/>
            </w:pPr>
            <w:r w:rsidRPr="00C21698">
              <w:rPr>
                <w:i/>
              </w:rPr>
              <w:t>Informare din partea Franței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3EA63E5" w14:textId="77777777" w:rsidR="00C2287F" w:rsidRPr="00C21698" w:rsidRDefault="00C2287F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2070F61" w14:textId="77777777" w:rsidR="00C2287F" w:rsidRPr="00C21698" w:rsidRDefault="0091481C" w:rsidP="00CB73C2">
            <w:r w:rsidRPr="00C21698">
              <w:t>6616/26</w:t>
            </w:r>
          </w:p>
        </w:tc>
      </w:tr>
      <w:bookmarkEnd w:id="0"/>
    </w:tbl>
    <w:p w14:paraId="0CC0FA99" w14:textId="77777777" w:rsidR="001B060D" w:rsidRPr="00B55050" w:rsidRDefault="001B060D" w:rsidP="009A5401">
      <w:pPr>
        <w:pStyle w:val="FinalLine"/>
        <w:spacing w:before="120"/>
        <w:ind w:left="3402" w:right="3402"/>
      </w:pPr>
    </w:p>
    <w:sectPr w:rsidR="001B060D" w:rsidRPr="00B55050" w:rsidSect="00C2169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5CA87" w14:textId="77777777" w:rsidR="001B060D" w:rsidRDefault="001B060D" w:rsidP="00B5488B">
      <w:r>
        <w:separator/>
      </w:r>
    </w:p>
  </w:endnote>
  <w:endnote w:type="continuationSeparator" w:id="0">
    <w:p w14:paraId="1532308C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E35CD" w14:textId="77777777" w:rsidR="009A5401" w:rsidRDefault="009A54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C21698" w:rsidRPr="00D94637" w14:paraId="73A0D7F3" w14:textId="77777777" w:rsidTr="00C21698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2272AC6" w14:textId="77777777" w:rsidR="00C21698" w:rsidRPr="00D94637" w:rsidRDefault="00C21698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C21698" w:rsidRPr="00B310DC" w14:paraId="53F71078" w14:textId="77777777" w:rsidTr="00C21698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C89864D" w14:textId="0DCCC63B" w:rsidR="00C21698" w:rsidRPr="00AD7BF2" w:rsidRDefault="00C21698" w:rsidP="004F54B2">
          <w:pPr>
            <w:pStyle w:val="FooterText"/>
          </w:pPr>
          <w:r>
            <w:t>6547/2/26</w:t>
          </w:r>
          <w:r w:rsidRPr="002511D8">
            <w:t xml:space="preserve"> </w:t>
          </w:r>
          <w:r>
            <w:t>REV 2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2F23015" w14:textId="77777777" w:rsidR="00C21698" w:rsidRPr="00AD7BF2" w:rsidRDefault="00C21698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02B760F" w14:textId="77777777" w:rsidR="00C21698" w:rsidRPr="002511D8" w:rsidRDefault="00C21698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E5D14E2" w14:textId="28A12184" w:rsidR="00C21698" w:rsidRPr="00B310DC" w:rsidRDefault="00C21698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C21698" w:rsidRPr="00D94637" w14:paraId="6CEAA2D9" w14:textId="77777777" w:rsidTr="00C21698">
      <w:trPr>
        <w:jc w:val="center"/>
      </w:trPr>
      <w:tc>
        <w:tcPr>
          <w:tcW w:w="1774" w:type="pct"/>
          <w:shd w:val="clear" w:color="auto" w:fill="auto"/>
        </w:tcPr>
        <w:p w14:paraId="483FBADD" w14:textId="331FED5D" w:rsidR="00C21698" w:rsidRPr="00AD7BF2" w:rsidRDefault="00C21698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FF08002" w14:textId="74160BF2" w:rsidR="00C21698" w:rsidRPr="00AD7BF2" w:rsidRDefault="00C21698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586BB0C1" w14:textId="2E1A1CD3" w:rsidR="00C21698" w:rsidRPr="00D94637" w:rsidRDefault="00C21698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668C8C3" w14:textId="18ED6A0E" w:rsidR="00C21698" w:rsidRPr="00695BAF" w:rsidRDefault="00C21698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45E1BE24" w14:textId="77777777" w:rsidR="00C21698" w:rsidRPr="00C21698" w:rsidRDefault="00C21698" w:rsidP="00C21698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C21698" w:rsidRPr="00D94637" w14:paraId="1613DDB5" w14:textId="77777777" w:rsidTr="00C21698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E574C39" w14:textId="77777777" w:rsidR="00C21698" w:rsidRPr="00D94637" w:rsidRDefault="00C21698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C21698" w:rsidRPr="00B310DC" w14:paraId="67AFBF44" w14:textId="77777777" w:rsidTr="00C21698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32D28AC" w14:textId="1725CD45" w:rsidR="00C21698" w:rsidRPr="00AD7BF2" w:rsidRDefault="00C21698" w:rsidP="004F54B2">
          <w:pPr>
            <w:pStyle w:val="FooterText"/>
          </w:pPr>
          <w:r>
            <w:t>6547/2/26</w:t>
          </w:r>
          <w:r w:rsidRPr="002511D8">
            <w:t xml:space="preserve"> </w:t>
          </w:r>
          <w:r>
            <w:t>REV 2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67DFFA3" w14:textId="77777777" w:rsidR="00C21698" w:rsidRPr="00AD7BF2" w:rsidRDefault="00C21698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AC4F00C" w14:textId="77777777" w:rsidR="00C21698" w:rsidRPr="002511D8" w:rsidRDefault="00C21698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039E26A" w14:textId="75634BE4" w:rsidR="00C21698" w:rsidRPr="00B310DC" w:rsidRDefault="00C21698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C21698" w:rsidRPr="00D94637" w14:paraId="2B044238" w14:textId="77777777" w:rsidTr="00C21698">
      <w:trPr>
        <w:jc w:val="center"/>
      </w:trPr>
      <w:tc>
        <w:tcPr>
          <w:tcW w:w="1774" w:type="pct"/>
          <w:shd w:val="clear" w:color="auto" w:fill="auto"/>
        </w:tcPr>
        <w:p w14:paraId="5C498DD6" w14:textId="43D626CE" w:rsidR="00C21698" w:rsidRPr="00AD7BF2" w:rsidRDefault="00C21698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CD3276F" w14:textId="0B87B466" w:rsidR="00C21698" w:rsidRPr="00AD7BF2" w:rsidRDefault="00C21698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1B9C74E4" w14:textId="2EA0DA67" w:rsidR="00C21698" w:rsidRPr="00D94637" w:rsidRDefault="00C21698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C3CFEB5" w14:textId="058F0C7A" w:rsidR="00C21698" w:rsidRPr="00695BAF" w:rsidRDefault="00C21698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5A07DEFB" w14:textId="77777777" w:rsidR="00C21698" w:rsidRPr="00C21698" w:rsidRDefault="00C21698" w:rsidP="00C21698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2F140" w14:textId="77777777" w:rsidR="001B060D" w:rsidRDefault="001B060D" w:rsidP="00B5488B">
      <w:r>
        <w:separator/>
      </w:r>
    </w:p>
  </w:footnote>
  <w:footnote w:type="continuationSeparator" w:id="0">
    <w:p w14:paraId="400BA0E7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B978D" w14:textId="77777777" w:rsidR="009A5401" w:rsidRDefault="009A54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8E3DE" w14:textId="060853D7" w:rsidR="00C21698" w:rsidRPr="00C21698" w:rsidRDefault="00C21698" w:rsidP="00C21698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EB8D8" w14:textId="76D6EAC1" w:rsidR="00C21698" w:rsidRPr="00C21698" w:rsidRDefault="00C21698" w:rsidP="00C21698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2" w15:restartNumberingAfterBreak="0">
    <w:nsid w:val="7B34586A"/>
    <w:multiLevelType w:val="hybridMultilevel"/>
    <w:tmpl w:val="E83016BE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  <w:num w:numId="21" w16cid:durableId="7925986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614727652614188606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2-23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6547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REV 2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2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AG 31&lt;/text&gt;_x000d__x000a_      &lt;text&gt;OJ CONS 12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56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Generale)&quot;&gt;&amp;lt;FlowDocument FontFamily=&quot;Segoe UI&quot; FontSize=&quot;12&quot; PagePadding=&quot;2,2,2,2&quot; AllowDrop=&quot;False&quot; xmlns=&quot;http://schemas.microsoft.com/winfx/2006/xaml/presentation&quot; xmlns:x=&quot;http://schemas.microsoft.com/winfx/2006/xaml&quot;&amp;gt;&amp;lt;Paragraph xml:space=&quot;preserve&quot;&amp;gt;CONSILIUL  UNIUNII EUROPENE&amp;lt;LineBreak /&amp;gt;(Afaceri General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2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2-24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503274861571643346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09&lt;/text&gt;_x000d__x000a_  &lt;/metadata&gt;_x000d__x000a_  &lt;metadata key=&quot;md_Prefix&quot;&gt;_x000d__x000a_    &lt;text&gt;CM&lt;/text&gt;_x000d__x000a_  &lt;/metadata&gt;_x000d__x000a_  &lt;metadata key=&quot;md_DocumentNumber&quot;&gt;_x000d__x000a_    &lt;text&gt;157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56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Gener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Gener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2-24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DQC_HasErrors" w:val="true"/>
    <w:docVar w:name="DW_TechnicalBlockHash" w:val="0a1d325b9ebbf505209c49f7f1f8fefe6843e2eaae7ce4f9075a72a8706712b3"/>
  </w:docVars>
  <w:rsids>
    <w:rsidRoot w:val="001B060D"/>
    <w:rsid w:val="00023204"/>
    <w:rsid w:val="000375BB"/>
    <w:rsid w:val="00067B40"/>
    <w:rsid w:val="00084B49"/>
    <w:rsid w:val="00087A41"/>
    <w:rsid w:val="000E2267"/>
    <w:rsid w:val="000F6EE8"/>
    <w:rsid w:val="0011565D"/>
    <w:rsid w:val="001208A4"/>
    <w:rsid w:val="00140FBE"/>
    <w:rsid w:val="0014719C"/>
    <w:rsid w:val="001B060D"/>
    <w:rsid w:val="001B5BCA"/>
    <w:rsid w:val="001C5546"/>
    <w:rsid w:val="002436E2"/>
    <w:rsid w:val="00260BF6"/>
    <w:rsid w:val="002B7630"/>
    <w:rsid w:val="002C53FF"/>
    <w:rsid w:val="002C5BFB"/>
    <w:rsid w:val="00326C08"/>
    <w:rsid w:val="00350C40"/>
    <w:rsid w:val="003B0517"/>
    <w:rsid w:val="003D040A"/>
    <w:rsid w:val="003D3D82"/>
    <w:rsid w:val="004025A8"/>
    <w:rsid w:val="00442CAD"/>
    <w:rsid w:val="00451B87"/>
    <w:rsid w:val="00497CF3"/>
    <w:rsid w:val="004C60B7"/>
    <w:rsid w:val="004E6770"/>
    <w:rsid w:val="00546854"/>
    <w:rsid w:val="005474FB"/>
    <w:rsid w:val="005A5570"/>
    <w:rsid w:val="005B4282"/>
    <w:rsid w:val="005B7D9A"/>
    <w:rsid w:val="005C3952"/>
    <w:rsid w:val="006213F4"/>
    <w:rsid w:val="00675D73"/>
    <w:rsid w:val="006974F5"/>
    <w:rsid w:val="006A0129"/>
    <w:rsid w:val="006C16B6"/>
    <w:rsid w:val="006D1FDE"/>
    <w:rsid w:val="006D2414"/>
    <w:rsid w:val="006D550C"/>
    <w:rsid w:val="007010AE"/>
    <w:rsid w:val="00723B34"/>
    <w:rsid w:val="00741DC3"/>
    <w:rsid w:val="00745D84"/>
    <w:rsid w:val="00772954"/>
    <w:rsid w:val="00786B8C"/>
    <w:rsid w:val="00814205"/>
    <w:rsid w:val="008146F9"/>
    <w:rsid w:val="00894F60"/>
    <w:rsid w:val="009049BF"/>
    <w:rsid w:val="0091481C"/>
    <w:rsid w:val="00914F29"/>
    <w:rsid w:val="009309D4"/>
    <w:rsid w:val="0093442C"/>
    <w:rsid w:val="0094317A"/>
    <w:rsid w:val="009445F6"/>
    <w:rsid w:val="00962745"/>
    <w:rsid w:val="00973913"/>
    <w:rsid w:val="00981552"/>
    <w:rsid w:val="00983EF9"/>
    <w:rsid w:val="009860AE"/>
    <w:rsid w:val="00992DCC"/>
    <w:rsid w:val="009930AF"/>
    <w:rsid w:val="009A499C"/>
    <w:rsid w:val="009A5401"/>
    <w:rsid w:val="009B0A2D"/>
    <w:rsid w:val="009B67CD"/>
    <w:rsid w:val="009B6AE8"/>
    <w:rsid w:val="009F71BD"/>
    <w:rsid w:val="00A250F9"/>
    <w:rsid w:val="00A31007"/>
    <w:rsid w:val="00A50402"/>
    <w:rsid w:val="00A54FDC"/>
    <w:rsid w:val="00B5488B"/>
    <w:rsid w:val="00B55050"/>
    <w:rsid w:val="00BC0BB4"/>
    <w:rsid w:val="00BC3EC8"/>
    <w:rsid w:val="00BD729D"/>
    <w:rsid w:val="00BE07EF"/>
    <w:rsid w:val="00BE092F"/>
    <w:rsid w:val="00BE164E"/>
    <w:rsid w:val="00BF7F31"/>
    <w:rsid w:val="00C02778"/>
    <w:rsid w:val="00C21698"/>
    <w:rsid w:val="00C2287F"/>
    <w:rsid w:val="00C24D81"/>
    <w:rsid w:val="00C81DC5"/>
    <w:rsid w:val="00CC013E"/>
    <w:rsid w:val="00CD513F"/>
    <w:rsid w:val="00D01A74"/>
    <w:rsid w:val="00D61BD4"/>
    <w:rsid w:val="00D64B12"/>
    <w:rsid w:val="00D90033"/>
    <w:rsid w:val="00D95441"/>
    <w:rsid w:val="00DA0A95"/>
    <w:rsid w:val="00DB0576"/>
    <w:rsid w:val="00DE2058"/>
    <w:rsid w:val="00DF7902"/>
    <w:rsid w:val="00E04F4A"/>
    <w:rsid w:val="00E54C09"/>
    <w:rsid w:val="00E73994"/>
    <w:rsid w:val="00E8251D"/>
    <w:rsid w:val="00E94958"/>
    <w:rsid w:val="00EE09A1"/>
    <w:rsid w:val="00EE3B78"/>
    <w:rsid w:val="00EE58DE"/>
    <w:rsid w:val="00F6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27A859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9A5401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9A5401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9A5401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9A5401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9A5401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9A5401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9A5401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9A5401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9A5401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9A5401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9A5401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table" w:customStyle="1" w:styleId="TableGrid21">
    <w:name w:val="Table Grid21"/>
    <w:basedOn w:val="TableNormal"/>
    <w:next w:val="TableGrid"/>
    <w:uiPriority w:val="59"/>
    <w:rsid w:val="00983EF9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paragraph" w:customStyle="1" w:styleId="TBDistrbMarkers">
    <w:name w:val="TBDistrbMarkers"/>
    <w:basedOn w:val="TBNormalTechnicalBlock"/>
    <w:qFormat/>
    <w:rsid w:val="009A5401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9309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bin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FD62FD-9D76-4277-87C4-56DB6546B1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A1D1BE-E86D-407F-A715-AB4029087DD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E98DA9C-1F05-49FB-810F-40C9DC0E98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1</Pages>
  <Words>153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2026-02-23T18:24:00Z</dcterms:created>
  <dcterms:modified xsi:type="dcterms:W3CDTF">2026-02-23T18:43:00Z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0x010100B1C4999ACD6CE848981E0EB0D78F6234</vt:lpwstr>
  </property>
  <property fmtid="{D5CDD505-2E9C-101B-9397-08002B2CF9AE}" pid="10" name="Last edited using">
    <vt:lpwstr>DocuWrite 4.14.2, Build 20260121</vt:lpwstr>
  </property>
  <property fmtid="{D5CDD505-2E9C-101B-9397-08002B2CF9AE}" pid="11" name="Meeting Number">
    <vt:lpwstr>4156</vt:lpwstr>
  </property>
</Properties>
</file>