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32871257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E381D" w:rsidRPr="0056157B" w14:paraId="01100BA7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CF4A94E" w14:textId="0FC968AD" w:rsidR="000E381D" w:rsidRPr="0056157B" w:rsidRDefault="000E381D" w:rsidP="00634DC7">
                <w:pPr>
                  <w:pStyle w:val="TBNormalTechnicalBlock"/>
                </w:pPr>
              </w:p>
            </w:tc>
          </w:tr>
          <w:tr w:rsidR="000E381D" w:rsidRPr="0056157B" w14:paraId="5FFC91E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F9BB1F3" w14:textId="77777777" w:rsidR="000E381D" w:rsidRPr="0056157B" w:rsidRDefault="000E381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C16008C" wp14:editId="731FEF3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3069E87" w14:textId="77777777" w:rsidR="000E381D" w:rsidRPr="0056157B" w:rsidRDefault="000E381D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0E381D" w:rsidRPr="00B84B6D" w14:paraId="6E1C1AA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7757A38" w14:textId="77777777" w:rsidR="000E381D" w:rsidRPr="0056157B" w:rsidRDefault="000E381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0DE9E7E" w14:textId="77777777" w:rsidR="000E381D" w:rsidRPr="0056157B" w:rsidRDefault="000E381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733432" w14:textId="77777777" w:rsidR="000E381D" w:rsidRPr="0056157B" w:rsidRDefault="000E381D" w:rsidP="00233A0E">
                <w:pPr>
                  <w:pStyle w:val="TBNormalTechnicalBlock"/>
                  <w:rPr>
                    <w:b/>
                  </w:rPr>
                </w:pPr>
              </w:p>
              <w:p w14:paraId="09A635B6" w14:textId="77777777" w:rsidR="000E381D" w:rsidRDefault="000E381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9 martie 2026</w:t>
                </w:r>
              </w:p>
              <w:p w14:paraId="48674EE6" w14:textId="77777777" w:rsidR="000E381D" w:rsidRPr="0019440B" w:rsidRDefault="000E381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E4AA7D8" w14:textId="77777777" w:rsidR="000E381D" w:rsidRPr="0019440B" w:rsidRDefault="000E381D" w:rsidP="00233A0E">
                <w:pPr>
                  <w:pStyle w:val="TBNormalTechnicalBlock"/>
                </w:pPr>
              </w:p>
              <w:p w14:paraId="5115DE96" w14:textId="77777777" w:rsidR="000E381D" w:rsidRDefault="000E381D" w:rsidP="00233A0E">
                <w:pPr>
                  <w:pStyle w:val="TBNormalTechnicalBlock"/>
                </w:pPr>
                <w:r>
                  <w:t>6669</w:t>
                </w:r>
                <w:r w:rsidRPr="0056157B">
                  <w:t>/</w:t>
                </w:r>
                <w:r>
                  <w:t>26</w:t>
                </w:r>
              </w:p>
              <w:p w14:paraId="4F090785" w14:textId="77777777" w:rsidR="000E381D" w:rsidRPr="0056157B" w:rsidRDefault="000E381D" w:rsidP="00233A0E">
                <w:pPr>
                  <w:pStyle w:val="TBNormalTechnicalBlock"/>
                </w:pPr>
                <w:r>
                  <w:t>COR 1</w:t>
                </w:r>
              </w:p>
              <w:p w14:paraId="287249CB" w14:textId="77777777" w:rsidR="000E381D" w:rsidRDefault="000E381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13</w:t>
                </w:r>
              </w:p>
              <w:p w14:paraId="4385A75E" w14:textId="77777777" w:rsidR="000E381D" w:rsidRDefault="000E381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246</w:t>
                </w:r>
              </w:p>
              <w:p w14:paraId="7972AAF2" w14:textId="77777777" w:rsidR="000E381D" w:rsidRPr="007C5B64" w:rsidRDefault="000E381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F14F209" w14:textId="77777777" w:rsidR="000E381D" w:rsidRDefault="000E381D">
                <w:pPr>
                  <w:pStyle w:val="TBDistrbMarkers"/>
                </w:pPr>
                <w:r>
                  <w:t>EIB</w:t>
                </w:r>
              </w:p>
              <w:p w14:paraId="2196214F" w14:textId="77777777" w:rsidR="000E381D" w:rsidRDefault="000E381D">
                <w:pPr>
                  <w:pStyle w:val="TBDistrbMarkers"/>
                </w:pPr>
                <w:r>
                  <w:t>PARLNAT</w:t>
                </w:r>
              </w:p>
              <w:p w14:paraId="1788859B" w14:textId="77777777" w:rsidR="000E381D" w:rsidRDefault="000E381D">
                <w:pPr>
                  <w:pStyle w:val="TBDistrbMarkers"/>
                </w:pPr>
                <w:r>
                  <w:t>ECB</w:t>
                </w:r>
              </w:p>
              <w:p w14:paraId="6B7A3DBC" w14:textId="77777777" w:rsidR="000E381D" w:rsidRPr="009E0BE9" w:rsidRDefault="000E381D" w:rsidP="00233A0E">
                <w:pPr>
                  <w:pStyle w:val="TBNormalTechnicalBlock"/>
                </w:pPr>
              </w:p>
              <w:p w14:paraId="4B9F3880" w14:textId="77777777" w:rsidR="000E381D" w:rsidRPr="009E0BE9" w:rsidRDefault="000E381D" w:rsidP="00233A0E">
                <w:pPr>
                  <w:pStyle w:val="TBNormalTechnicalBlock"/>
                </w:pPr>
              </w:p>
              <w:p w14:paraId="36477339" w14:textId="77777777" w:rsidR="000E381D" w:rsidRPr="009E0BE9" w:rsidRDefault="000E381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E381D" w:rsidRPr="00ED0749" w14:paraId="4D424FD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738A8A1" w14:textId="77777777" w:rsidR="000E381D" w:rsidRPr="00ED0749" w:rsidRDefault="000E381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3AA0878" w14:textId="77777777" w:rsidR="000E381D" w:rsidRPr="00ED0749" w:rsidRDefault="000E381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D13D796" w14:textId="77777777" w:rsidR="000E381D" w:rsidRPr="00ED0749" w:rsidRDefault="000E381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3FE97DF" w14:textId="77777777" w:rsidR="000E381D" w:rsidRPr="00ED0749" w:rsidRDefault="000E381D" w:rsidP="00DF1147">
          <w:pPr>
            <w:pStyle w:val="TBEntRefer"/>
            <w:rPr>
              <w:sz w:val="2"/>
              <w:szCs w:val="2"/>
            </w:rPr>
          </w:pPr>
        </w:p>
        <w:p w14:paraId="5914FD88" w14:textId="77777777" w:rsidR="000E381D" w:rsidRPr="00DD01AC" w:rsidRDefault="000E381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E381D" w:rsidRPr="00133225" w14:paraId="1B9B0F1E" w14:textId="77777777" w:rsidTr="001E5BC3">
            <w:trPr>
              <w:jc w:val="center"/>
            </w:trPr>
            <w:tc>
              <w:tcPr>
                <w:tcW w:w="9645" w:type="dxa"/>
              </w:tcPr>
              <w:p w14:paraId="154F3B1A" w14:textId="77777777" w:rsidR="000E381D" w:rsidRPr="00C4351E" w:rsidRDefault="000E381D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0E381D" w:rsidRPr="007D53AD" w14:paraId="56E2B6AC" w14:textId="77777777" w:rsidTr="001E5BC3">
            <w:trPr>
              <w:jc w:val="center"/>
            </w:trPr>
            <w:tc>
              <w:tcPr>
                <w:tcW w:w="9645" w:type="dxa"/>
              </w:tcPr>
              <w:p w14:paraId="269FADFE" w14:textId="77777777" w:rsidR="000E381D" w:rsidRPr="007D53AD" w:rsidRDefault="000E381D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0E381D" w:rsidRPr="007D53AD" w14:paraId="19E67DCC" w14:textId="77777777" w:rsidTr="001E5BC3">
            <w:trPr>
              <w:jc w:val="center"/>
            </w:trPr>
            <w:tc>
              <w:tcPr>
                <w:tcW w:w="9645" w:type="dxa"/>
              </w:tcPr>
              <w:p w14:paraId="5286D6AD" w14:textId="77777777" w:rsidR="000E381D" w:rsidRPr="006368AC" w:rsidRDefault="000E381D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0E381D" w:rsidRPr="007D53AD" w14:paraId="29CA9D1F" w14:textId="77777777" w:rsidTr="001E5BC3">
            <w:trPr>
              <w:jc w:val="center"/>
            </w:trPr>
            <w:tc>
              <w:tcPr>
                <w:tcW w:w="9645" w:type="dxa"/>
              </w:tcPr>
              <w:p w14:paraId="3A74B182" w14:textId="77777777" w:rsidR="000E381D" w:rsidRPr="006368AC" w:rsidRDefault="000E381D" w:rsidP="008639D3">
                <w:pPr>
                  <w:pStyle w:val="TBTableText"/>
                </w:pPr>
                <w:r>
                  <w:t>10 martie 2026 (10.00)</w:t>
                </w:r>
              </w:p>
            </w:tc>
          </w:tr>
        </w:tbl>
        <w:p w14:paraId="5CFA8062" w14:textId="77777777" w:rsidR="000E381D" w:rsidRPr="008C6FD6" w:rsidRDefault="0073370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A0E0FDB" w14:textId="14C8F7BB" w:rsidR="001B060D" w:rsidRDefault="0073370D" w:rsidP="000E381D">
      <w:pPr>
        <w:pStyle w:val="Image"/>
      </w:pPr>
      <w:r>
        <w:t>Prezentul corrigendum nu se aplică versiunii în limba română.</w:t>
      </w:r>
    </w:p>
    <w:p w14:paraId="1E2B6770" w14:textId="77777777" w:rsidR="001B060D" w:rsidRDefault="001B060D" w:rsidP="001B060D">
      <w:pPr>
        <w:pStyle w:val="FinalLine"/>
      </w:pPr>
    </w:p>
    <w:sectPr w:rsidR="001B060D" w:rsidSect="000E38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40B7" w14:textId="77777777" w:rsidR="00775FCE" w:rsidRDefault="00775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E381D" w:rsidRPr="00D94637" w14:paraId="04B6AC16" w14:textId="77777777" w:rsidTr="000E381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BB2C830" w14:textId="77777777" w:rsidR="000E381D" w:rsidRPr="00D94637" w:rsidRDefault="000E381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0E381D" w:rsidRPr="00B310DC" w14:paraId="0F57649C" w14:textId="77777777" w:rsidTr="000E381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EF488E1" w14:textId="7D619718" w:rsidR="000E381D" w:rsidRPr="00AD7BF2" w:rsidRDefault="000E381D" w:rsidP="004F54B2">
          <w:pPr>
            <w:pStyle w:val="FooterText"/>
          </w:pPr>
          <w:r>
            <w:t>6669/26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634051E" w14:textId="77777777" w:rsidR="000E381D" w:rsidRPr="00AD7BF2" w:rsidRDefault="000E381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4B5209A" w14:textId="77777777" w:rsidR="000E381D" w:rsidRPr="002511D8" w:rsidRDefault="000E381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B0591C" w14:textId="485851D3" w:rsidR="000E381D" w:rsidRPr="00B310DC" w:rsidRDefault="000E381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E381D" w:rsidRPr="00D94637" w14:paraId="02B58FCC" w14:textId="77777777" w:rsidTr="000E381D">
      <w:trPr>
        <w:jc w:val="center"/>
      </w:trPr>
      <w:tc>
        <w:tcPr>
          <w:tcW w:w="1774" w:type="pct"/>
          <w:shd w:val="clear" w:color="auto" w:fill="auto"/>
        </w:tcPr>
        <w:p w14:paraId="26BB7B8E" w14:textId="7C1AF483" w:rsidR="000E381D" w:rsidRPr="00AD7BF2" w:rsidRDefault="000E381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17FC9FC" w14:textId="3FA0354A" w:rsidR="000E381D" w:rsidRPr="00AD7BF2" w:rsidRDefault="000E381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E748265" w14:textId="3F4803E0" w:rsidR="000E381D" w:rsidRPr="00D94637" w:rsidRDefault="000E381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6BB18DB" w14:textId="03B57E28" w:rsidR="000E381D" w:rsidRPr="00695BAF" w:rsidRDefault="000E381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A35E85E" w14:textId="77777777" w:rsidR="001B060D" w:rsidRPr="000E381D" w:rsidRDefault="001B060D" w:rsidP="000E381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E381D" w:rsidRPr="00D94637" w14:paraId="57EFCBD4" w14:textId="77777777" w:rsidTr="000E381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A41C357" w14:textId="77777777" w:rsidR="000E381D" w:rsidRPr="00D94637" w:rsidRDefault="000E381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0E381D" w:rsidRPr="00B310DC" w14:paraId="1B5FEAD7" w14:textId="77777777" w:rsidTr="000E381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56B5B16" w14:textId="4669EEF9" w:rsidR="000E381D" w:rsidRPr="00AD7BF2" w:rsidRDefault="000E381D" w:rsidP="004F54B2">
          <w:pPr>
            <w:pStyle w:val="FooterText"/>
          </w:pPr>
          <w:r>
            <w:t>6669/26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2921105" w14:textId="77777777" w:rsidR="000E381D" w:rsidRPr="00AD7BF2" w:rsidRDefault="000E381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8A39EDE" w14:textId="77777777" w:rsidR="000E381D" w:rsidRPr="002511D8" w:rsidRDefault="000E381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8129161" w14:textId="20286B77" w:rsidR="000E381D" w:rsidRPr="00B310DC" w:rsidRDefault="000E381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E381D" w:rsidRPr="00D94637" w14:paraId="3429A305" w14:textId="77777777" w:rsidTr="000E381D">
      <w:trPr>
        <w:jc w:val="center"/>
      </w:trPr>
      <w:tc>
        <w:tcPr>
          <w:tcW w:w="1774" w:type="pct"/>
          <w:shd w:val="clear" w:color="auto" w:fill="auto"/>
        </w:tcPr>
        <w:p w14:paraId="49C10136" w14:textId="1B316510" w:rsidR="000E381D" w:rsidRPr="00AD7BF2" w:rsidRDefault="000E381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585CEC" w14:textId="4F287466" w:rsidR="000E381D" w:rsidRPr="00AD7BF2" w:rsidRDefault="000E381D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4F17738" w14:textId="27A6A2A7" w:rsidR="000E381D" w:rsidRPr="00D94637" w:rsidRDefault="000E381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E775CA3" w14:textId="3300028B" w:rsidR="000E381D" w:rsidRPr="00695BAF" w:rsidRDefault="000E381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3DA50337" w14:textId="77777777" w:rsidR="001B060D" w:rsidRPr="000E381D" w:rsidRDefault="001B060D" w:rsidP="000E381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B293AFF" w14:textId="77777777" w:rsidR="000E381D" w:rsidRDefault="000E381D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  <w:r>
        <w:b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2FAE" w14:textId="77777777" w:rsidR="00775FCE" w:rsidRDefault="00775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0EDB19B" w:rsidR="001B060D" w:rsidRPr="000E381D" w:rsidRDefault="000E381D" w:rsidP="000E381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E31E914" w:rsidR="001B060D" w:rsidRPr="000E381D" w:rsidRDefault="000E381D" w:rsidP="000E381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8E460C8"/>
    <w:multiLevelType w:val="hybridMultilevel"/>
    <w:tmpl w:val="2EEC7B4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3529E"/>
    <w:multiLevelType w:val="hybridMultilevel"/>
    <w:tmpl w:val="015444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B5411"/>
    <w:multiLevelType w:val="multilevel"/>
    <w:tmpl w:val="EDE89C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20" w:hanging="360"/>
      </w:pPr>
    </w:lvl>
    <w:lvl w:ilvl="5">
      <w:start w:val="1"/>
      <w:numFmt w:val="lowerRoman"/>
      <w:lvlText w:val="(%6)"/>
      <w:lvlJc w:val="left"/>
      <w:pPr>
        <w:ind w:left="2160" w:hanging="360"/>
      </w:pPr>
      <w:rPr>
        <w:lang w:val="en-GB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DA17AD"/>
    <w:multiLevelType w:val="hybridMultilevel"/>
    <w:tmpl w:val="5A02692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6DAF2559"/>
    <w:multiLevelType w:val="hybridMultilevel"/>
    <w:tmpl w:val="01544426"/>
    <w:lvl w:ilvl="0" w:tplc="080C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0"/>
  </w:num>
  <w:num w:numId="2" w16cid:durableId="1045372169">
    <w:abstractNumId w:val="1"/>
  </w:num>
  <w:num w:numId="3" w16cid:durableId="24136653">
    <w:abstractNumId w:val="22"/>
  </w:num>
  <w:num w:numId="4" w16cid:durableId="1270311048">
    <w:abstractNumId w:val="17"/>
  </w:num>
  <w:num w:numId="5" w16cid:durableId="811295434">
    <w:abstractNumId w:val="2"/>
  </w:num>
  <w:num w:numId="6" w16cid:durableId="914389571">
    <w:abstractNumId w:val="24"/>
  </w:num>
  <w:num w:numId="7" w16cid:durableId="885025986">
    <w:abstractNumId w:val="26"/>
  </w:num>
  <w:num w:numId="8" w16cid:durableId="1679966738">
    <w:abstractNumId w:val="13"/>
  </w:num>
  <w:num w:numId="9" w16cid:durableId="1450276834">
    <w:abstractNumId w:val="23"/>
  </w:num>
  <w:num w:numId="10" w16cid:durableId="262806002">
    <w:abstractNumId w:val="18"/>
  </w:num>
  <w:num w:numId="11" w16cid:durableId="1912421930">
    <w:abstractNumId w:val="11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9"/>
  </w:num>
  <w:num w:numId="15" w16cid:durableId="1058019748">
    <w:abstractNumId w:val="25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4"/>
  </w:num>
  <w:num w:numId="20" w16cid:durableId="1680084339">
    <w:abstractNumId w:val="7"/>
  </w:num>
  <w:num w:numId="21" w16cid:durableId="1320111548">
    <w:abstractNumId w:val="10"/>
  </w:num>
  <w:num w:numId="22" w16cid:durableId="1783678">
    <w:abstractNumId w:val="15"/>
  </w:num>
  <w:num w:numId="23" w16cid:durableId="593707892">
    <w:abstractNumId w:val="21"/>
  </w:num>
  <w:num w:numId="24" w16cid:durableId="975570363">
    <w:abstractNumId w:val="9"/>
  </w:num>
  <w:num w:numId="25" w16cid:durableId="490800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8396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369633062887342980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3-09&lt;/text&gt;_x000d__x000a_  &lt;/metadata&gt;_x000d__x000a_  &lt;metadata key=&quot;md_Prefix&quot;&gt;_x000d__x000a_    &lt;text&gt;&lt;/text&gt;_x000d__x000a_  &lt;/metadata&gt;_x000d__x000a_  &lt;metadata key=&quot;md_DocumentNumber&quot;&gt;_x000d__x000a_    &lt;text&gt;666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3&lt;/text&gt;_x000d__x000a_      &lt;text&gt;ECOFIN 246&lt;/text&gt;_x000d__x000a_    &lt;/textlist&gt;_x000d__x000a_  &lt;/metadata&gt;_x000d__x000a_  &lt;metadata key=&quot;md_ThirdPartyDistributionMarkers&quot;&gt;_x000d__x000a_    &lt;textlist&gt;_x000d__x000a_      &lt;text&gt;EIB&lt;/text&gt;_x000d__x000a_      &lt;text&gt;PARLNAT&lt;/text&gt;_x000d__x000a_      &lt;text&gt;EC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1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{br}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5702705307841902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ECB&lt;/text&gt;_x000d__x000a_      &lt;text&gt;EIB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61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3-1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57a1b0197502f5f3dadaec9a098889db3fb7f0173ea7bd9625e431b1a7c4e19"/>
  </w:docVars>
  <w:rsids>
    <w:rsidRoot w:val="001B060D"/>
    <w:rsid w:val="00006262"/>
    <w:rsid w:val="00007668"/>
    <w:rsid w:val="00013311"/>
    <w:rsid w:val="00045A42"/>
    <w:rsid w:val="000E2267"/>
    <w:rsid w:val="000E381D"/>
    <w:rsid w:val="000F6FB4"/>
    <w:rsid w:val="001078B9"/>
    <w:rsid w:val="00115F98"/>
    <w:rsid w:val="001208A4"/>
    <w:rsid w:val="001818DF"/>
    <w:rsid w:val="0018704D"/>
    <w:rsid w:val="001B060D"/>
    <w:rsid w:val="001B2DFB"/>
    <w:rsid w:val="0020229C"/>
    <w:rsid w:val="002137FF"/>
    <w:rsid w:val="00244C0D"/>
    <w:rsid w:val="00251607"/>
    <w:rsid w:val="002B7630"/>
    <w:rsid w:val="002C65BC"/>
    <w:rsid w:val="002E02E1"/>
    <w:rsid w:val="002F3C49"/>
    <w:rsid w:val="00326C08"/>
    <w:rsid w:val="003468FA"/>
    <w:rsid w:val="00350C40"/>
    <w:rsid w:val="003937A1"/>
    <w:rsid w:val="00394AF0"/>
    <w:rsid w:val="003C18F0"/>
    <w:rsid w:val="003D040A"/>
    <w:rsid w:val="003D2D69"/>
    <w:rsid w:val="00441A6B"/>
    <w:rsid w:val="00442CAD"/>
    <w:rsid w:val="0048526C"/>
    <w:rsid w:val="004C60B7"/>
    <w:rsid w:val="004D057E"/>
    <w:rsid w:val="004D1E06"/>
    <w:rsid w:val="00546854"/>
    <w:rsid w:val="0057482B"/>
    <w:rsid w:val="0058141E"/>
    <w:rsid w:val="005A5570"/>
    <w:rsid w:val="005A6DBB"/>
    <w:rsid w:val="005C0465"/>
    <w:rsid w:val="005C3952"/>
    <w:rsid w:val="006213F4"/>
    <w:rsid w:val="00627B92"/>
    <w:rsid w:val="006A0129"/>
    <w:rsid w:val="006D2414"/>
    <w:rsid w:val="006D45C0"/>
    <w:rsid w:val="007010AE"/>
    <w:rsid w:val="00702266"/>
    <w:rsid w:val="00723B34"/>
    <w:rsid w:val="0073370D"/>
    <w:rsid w:val="00741DC3"/>
    <w:rsid w:val="00743E80"/>
    <w:rsid w:val="00745D84"/>
    <w:rsid w:val="00762605"/>
    <w:rsid w:val="00762DEF"/>
    <w:rsid w:val="00772954"/>
    <w:rsid w:val="007749ED"/>
    <w:rsid w:val="00775FCE"/>
    <w:rsid w:val="00786B8C"/>
    <w:rsid w:val="007A1092"/>
    <w:rsid w:val="007E734D"/>
    <w:rsid w:val="00804345"/>
    <w:rsid w:val="008146F9"/>
    <w:rsid w:val="008478F4"/>
    <w:rsid w:val="008779AD"/>
    <w:rsid w:val="00892515"/>
    <w:rsid w:val="0089706D"/>
    <w:rsid w:val="008D1F33"/>
    <w:rsid w:val="008F01F1"/>
    <w:rsid w:val="00940ED3"/>
    <w:rsid w:val="0094617F"/>
    <w:rsid w:val="00974283"/>
    <w:rsid w:val="009860AE"/>
    <w:rsid w:val="0099140B"/>
    <w:rsid w:val="009930AF"/>
    <w:rsid w:val="009963EF"/>
    <w:rsid w:val="009A5CA3"/>
    <w:rsid w:val="009B447D"/>
    <w:rsid w:val="00A31007"/>
    <w:rsid w:val="00A617E6"/>
    <w:rsid w:val="00A910DE"/>
    <w:rsid w:val="00AF24A0"/>
    <w:rsid w:val="00B5488B"/>
    <w:rsid w:val="00B60C46"/>
    <w:rsid w:val="00BC0BB4"/>
    <w:rsid w:val="00BC3441"/>
    <w:rsid w:val="00BC3EC8"/>
    <w:rsid w:val="00BD729D"/>
    <w:rsid w:val="00C02778"/>
    <w:rsid w:val="00C24D81"/>
    <w:rsid w:val="00C47AEB"/>
    <w:rsid w:val="00C61922"/>
    <w:rsid w:val="00CC013E"/>
    <w:rsid w:val="00CC14EC"/>
    <w:rsid w:val="00CC5296"/>
    <w:rsid w:val="00CC5742"/>
    <w:rsid w:val="00CD1AE8"/>
    <w:rsid w:val="00CF04E0"/>
    <w:rsid w:val="00D011D2"/>
    <w:rsid w:val="00D049E7"/>
    <w:rsid w:val="00D1777F"/>
    <w:rsid w:val="00D32566"/>
    <w:rsid w:val="00D36BA8"/>
    <w:rsid w:val="00D50171"/>
    <w:rsid w:val="00D64B12"/>
    <w:rsid w:val="00D747C7"/>
    <w:rsid w:val="00D95441"/>
    <w:rsid w:val="00DA3326"/>
    <w:rsid w:val="00DB0576"/>
    <w:rsid w:val="00DC4999"/>
    <w:rsid w:val="00DF2B26"/>
    <w:rsid w:val="00DF7716"/>
    <w:rsid w:val="00DF7902"/>
    <w:rsid w:val="00E73994"/>
    <w:rsid w:val="00E8251D"/>
    <w:rsid w:val="00E838D6"/>
    <w:rsid w:val="00EB1D5C"/>
    <w:rsid w:val="00EB2672"/>
    <w:rsid w:val="00EE3B78"/>
    <w:rsid w:val="00EE58DE"/>
    <w:rsid w:val="00F064B8"/>
    <w:rsid w:val="00F5410C"/>
    <w:rsid w:val="00F67D61"/>
    <w:rsid w:val="00FB131F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1CEB7E1"/>
  <w15:docId w15:val="{8F52977A-3147-4410-B23D-FC4090C9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  <w:lang w:val="en-GB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E381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E381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E381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E381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E381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E381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E381D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HeadingTable">
    <w:name w:val="TBHeadingTable"/>
    <w:basedOn w:val="TechnicalBlockBase"/>
    <w:rsid w:val="000E381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E381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E381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E381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customStyle="1" w:styleId="TBDistrbMarkers">
    <w:name w:val="TBDistrbMarkers"/>
    <w:basedOn w:val="TBNormalTechnicalBlock"/>
    <w:qFormat/>
    <w:rsid w:val="000E381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3D2D69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3D2D69"/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D2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2D69"/>
    <w:pPr>
      <w:ind w:left="34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2D69"/>
    <w:rPr>
      <w:rFonts w:ascii="Times New Roman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251607"/>
    <w:pPr>
      <w:spacing w:after="0" w:line="240" w:lineRule="auto"/>
      <w:ind w:left="34"/>
    </w:pPr>
    <w:rPr>
      <w:rFonts w:ascii="Times New Roman" w:hAnsi="Times New Roman"/>
      <w:sz w:val="24"/>
      <w:lang w:val="en-GB"/>
    </w:rPr>
  </w:style>
  <w:style w:type="paragraph" w:styleId="Revision">
    <w:name w:val="Revision"/>
    <w:hidden/>
    <w:uiPriority w:val="99"/>
    <w:semiHidden/>
    <w:rsid w:val="00013311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672"/>
    <w:pPr>
      <w:ind w:left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2672"/>
    <w:rPr>
      <w:rFonts w:ascii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BC5511-71F3-4870-A9F6-175A2CE19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60DB2-840E-4BF0-814D-9F8E0E8FA6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44DBC8-8467-4B2A-861B-C1BB9FA5C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6AEE4EA-A82C-4597-98D1-3D55179C3B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18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MARGARINT Marius Claudiu</cp:lastModifiedBy>
  <cp:revision>4</cp:revision>
  <cp:lastPrinted>2026-03-02T09:09:00Z</cp:lastPrinted>
  <dcterms:created xsi:type="dcterms:W3CDTF">2026-03-09T15:55:00Z</dcterms:created>
  <dcterms:modified xsi:type="dcterms:W3CDTF">2026-03-09T16:13:00Z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  <property fmtid="{D5CDD505-2E9C-101B-9397-08002B2CF9AE}" pid="10" name="Last edited using">
    <vt:lpwstr>DocuWrite 4.14.2, Build 20260121</vt:lpwstr>
  </property>
  <property fmtid="{D5CDD505-2E9C-101B-9397-08002B2CF9AE}" pid="11" name="Meeting Number">
    <vt:lpwstr>4161</vt:lpwstr>
  </property>
</Properties>
</file>