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76729651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03543" w:rsidRPr="0056157B" w14:paraId="6F88CF2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E139005" w14:textId="135304C4" w:rsidR="00203543" w:rsidRPr="0056157B" w:rsidRDefault="00203543" w:rsidP="00634DC7">
                <w:pPr>
                  <w:pStyle w:val="TBNormalTechnicalBlock"/>
                </w:pPr>
              </w:p>
            </w:tc>
          </w:tr>
          <w:tr w:rsidR="00203543" w:rsidRPr="0056157B" w14:paraId="6056242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E7F117B" w14:textId="77777777" w:rsidR="00203543" w:rsidRPr="0056157B" w:rsidRDefault="0020354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EC0175D" wp14:editId="6A4D129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BCE9C7D" w14:textId="77777777" w:rsidR="00203543" w:rsidRPr="0056157B" w:rsidRDefault="00203543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203543" w:rsidRPr="00B84B6D" w14:paraId="61B30E0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3B6B819" w14:textId="77777777" w:rsidR="00203543" w:rsidRPr="0056157B" w:rsidRDefault="0020354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3C18A8B" w14:textId="77777777" w:rsidR="00203543" w:rsidRPr="0056157B" w:rsidRDefault="0020354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2ECF32D" w14:textId="77777777" w:rsidR="00203543" w:rsidRPr="0056157B" w:rsidRDefault="00203543" w:rsidP="00233A0E">
                <w:pPr>
                  <w:pStyle w:val="TBNormalTechnicalBlock"/>
                  <w:rPr>
                    <w:b/>
                  </w:rPr>
                </w:pPr>
              </w:p>
              <w:p w14:paraId="3739E8C7" w14:textId="77777777" w:rsidR="00203543" w:rsidRDefault="0020354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6 March 2026</w:t>
                </w:r>
              </w:p>
              <w:p w14:paraId="43A3F58E" w14:textId="77777777" w:rsidR="00203543" w:rsidRPr="0019440B" w:rsidRDefault="0020354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4102B92" w14:textId="77777777" w:rsidR="00203543" w:rsidRPr="0019440B" w:rsidRDefault="00203543" w:rsidP="00233A0E">
                <w:pPr>
                  <w:pStyle w:val="TBNormalTechnicalBlock"/>
                </w:pPr>
              </w:p>
              <w:p w14:paraId="7B64317D" w14:textId="77777777" w:rsidR="00203543" w:rsidRDefault="00203543" w:rsidP="00233A0E">
                <w:pPr>
                  <w:pStyle w:val="TBNormalTechnicalBlock"/>
                </w:pPr>
                <w:r>
                  <w:t>6677</w:t>
                </w:r>
                <w:r w:rsidRPr="0056157B">
                  <w:t>/</w:t>
                </w:r>
                <w:r>
                  <w:t>26</w:t>
                </w:r>
              </w:p>
              <w:p w14:paraId="4DCB841E" w14:textId="77777777" w:rsidR="00203543" w:rsidRDefault="0020354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8</w:t>
                </w:r>
              </w:p>
              <w:p w14:paraId="1398488B" w14:textId="77777777" w:rsidR="00203543" w:rsidRDefault="0020354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257</w:t>
                </w:r>
              </w:p>
              <w:p w14:paraId="5423C793" w14:textId="77777777" w:rsidR="00203543" w:rsidRPr="007C5B64" w:rsidRDefault="0020354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BAC2C63" w14:textId="77777777" w:rsidR="00203543" w:rsidRPr="009E0BE9" w:rsidRDefault="00203543" w:rsidP="00CD4D38">
                <w:pPr>
                  <w:pStyle w:val="TBDistrbMarkers"/>
                </w:pPr>
                <w:r>
                  <w:t>PARLNAT</w:t>
                </w:r>
              </w:p>
              <w:p w14:paraId="172FD7F0" w14:textId="77777777" w:rsidR="00203543" w:rsidRPr="009E0BE9" w:rsidRDefault="00203543" w:rsidP="00233A0E">
                <w:pPr>
                  <w:pStyle w:val="TBNormalTechnicalBlock"/>
                </w:pPr>
              </w:p>
              <w:p w14:paraId="217BE356" w14:textId="77777777" w:rsidR="00203543" w:rsidRPr="009E0BE9" w:rsidRDefault="00203543" w:rsidP="00233A0E">
                <w:pPr>
                  <w:pStyle w:val="TBNormalTechnicalBlock"/>
                </w:pPr>
              </w:p>
              <w:p w14:paraId="28CD2938" w14:textId="77777777" w:rsidR="00203543" w:rsidRPr="009E0BE9" w:rsidRDefault="0020354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03543" w:rsidRPr="00ED0749" w14:paraId="0EEEB32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2EF838" w14:textId="77777777" w:rsidR="00203543" w:rsidRPr="00ED0749" w:rsidRDefault="0020354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DF53A9B" w14:textId="77777777" w:rsidR="00203543" w:rsidRPr="00ED0749" w:rsidRDefault="0020354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3D64A57" w14:textId="77777777" w:rsidR="00203543" w:rsidRPr="00ED0749" w:rsidRDefault="0020354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65C17A3" w14:textId="77777777" w:rsidR="00203543" w:rsidRPr="00ED0749" w:rsidRDefault="00203543" w:rsidP="00DF1147">
          <w:pPr>
            <w:pStyle w:val="TBEntRefer"/>
            <w:rPr>
              <w:sz w:val="2"/>
              <w:szCs w:val="2"/>
            </w:rPr>
          </w:pPr>
        </w:p>
        <w:p w14:paraId="4603D00F" w14:textId="77777777" w:rsidR="00203543" w:rsidRPr="00DD01AC" w:rsidRDefault="0020354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03543" w:rsidRPr="00133225" w14:paraId="28A9F89B" w14:textId="77777777" w:rsidTr="001E5BC3">
            <w:trPr>
              <w:jc w:val="center"/>
            </w:trPr>
            <w:tc>
              <w:tcPr>
                <w:tcW w:w="9645" w:type="dxa"/>
              </w:tcPr>
              <w:p w14:paraId="1B51B56E" w14:textId="77777777" w:rsidR="00203543" w:rsidRPr="00C4351E" w:rsidRDefault="00203543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203543" w:rsidRPr="007D53AD" w14:paraId="41501AE5" w14:textId="77777777" w:rsidTr="001E5BC3">
            <w:trPr>
              <w:jc w:val="center"/>
            </w:trPr>
            <w:tc>
              <w:tcPr>
                <w:tcW w:w="9645" w:type="dxa"/>
              </w:tcPr>
              <w:p w14:paraId="1BB31C44" w14:textId="77777777" w:rsidR="00203543" w:rsidRPr="007D53AD" w:rsidRDefault="00203543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203543" w:rsidRPr="007D53AD" w14:paraId="4B4A5D5B" w14:textId="77777777" w:rsidTr="001E5BC3">
            <w:trPr>
              <w:jc w:val="center"/>
            </w:trPr>
            <w:tc>
              <w:tcPr>
                <w:tcW w:w="9645" w:type="dxa"/>
              </w:tcPr>
              <w:p w14:paraId="392493E4" w14:textId="77777777" w:rsidR="00203543" w:rsidRPr="006368AC" w:rsidRDefault="00203543" w:rsidP="00E60AAC">
                <w:pPr>
                  <w:pStyle w:val="TBTableText"/>
                </w:pPr>
                <w:r>
                  <w:t>23 February 2026</w:t>
                </w:r>
              </w:p>
            </w:tc>
          </w:tr>
        </w:tbl>
        <w:p w14:paraId="7EEC497E" w14:textId="77777777" w:rsidR="00203543" w:rsidRPr="008C6FD6" w:rsidRDefault="0020354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6D90EC00" w:rsidR="00BC0BB4" w:rsidRPr="00904D6E" w:rsidRDefault="004E1595" w:rsidP="004E1595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D3957" w14:paraId="469C8E21" w14:textId="77777777" w:rsidTr="0075541B">
        <w:tc>
          <w:tcPr>
            <w:tcW w:w="567" w:type="dxa"/>
            <w:tcMar>
              <w:right w:w="0" w:type="dxa"/>
            </w:tcMar>
          </w:tcPr>
          <w:p w14:paraId="371C4115" w14:textId="77777777" w:rsidR="00AD3957" w:rsidRPr="0019128B" w:rsidRDefault="00AD3957" w:rsidP="0075541B">
            <w:pPr>
              <w:pStyle w:val="PointManual"/>
              <w:rPr>
                <w:b/>
                <w:bCs/>
              </w:rPr>
            </w:pPr>
            <w:r w:rsidRPr="0019128B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1F9980C" w14:textId="77777777" w:rsidR="00AD3957" w:rsidRPr="0019128B" w:rsidRDefault="00AD3957" w:rsidP="0075541B">
            <w:pPr>
              <w:rPr>
                <w:b/>
                <w:bCs/>
                <w:lang w:val="en-US"/>
              </w:rPr>
            </w:pPr>
            <w:r w:rsidRPr="0019128B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4AE0E5" w14:textId="77777777" w:rsidR="00AD3957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A2978C" w14:textId="77777777" w:rsidR="00AD3957" w:rsidRDefault="00AD3957" w:rsidP="0075541B">
            <w:pPr>
              <w:rPr>
                <w:lang w:val="en-US"/>
              </w:rPr>
            </w:pPr>
          </w:p>
        </w:tc>
      </w:tr>
      <w:tr w:rsidR="0019128B" w14:paraId="46FCC620" w14:textId="77777777" w:rsidTr="00396D36">
        <w:tc>
          <w:tcPr>
            <w:tcW w:w="567" w:type="dxa"/>
            <w:tcMar>
              <w:right w:w="0" w:type="dxa"/>
            </w:tcMar>
          </w:tcPr>
          <w:p w14:paraId="164354AE" w14:textId="77777777" w:rsidR="0019128B" w:rsidRPr="0019128B" w:rsidRDefault="0019128B" w:rsidP="0075541B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D225B2" w14:textId="7373297E" w:rsidR="0019128B" w:rsidRDefault="0019128B" w:rsidP="0075541B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the agenda set out in document</w:t>
            </w:r>
            <w:r>
              <w:rPr>
                <w:lang w:val="en-US"/>
              </w:rPr>
              <w:t xml:space="preserve"> 6353/26.</w:t>
            </w:r>
          </w:p>
        </w:tc>
      </w:tr>
      <w:tr w:rsidR="00AD3957" w14:paraId="2EB50DE9" w14:textId="77777777" w:rsidTr="0075541B">
        <w:tc>
          <w:tcPr>
            <w:tcW w:w="567" w:type="dxa"/>
            <w:tcMar>
              <w:right w:w="0" w:type="dxa"/>
            </w:tcMar>
          </w:tcPr>
          <w:p w14:paraId="7F0571A2" w14:textId="77777777" w:rsidR="00AD3957" w:rsidRPr="00BC2087" w:rsidRDefault="00AD3957" w:rsidP="0075541B">
            <w:pPr>
              <w:pStyle w:val="PointManual"/>
              <w:rPr>
                <w:b/>
                <w:bCs/>
              </w:rPr>
            </w:pPr>
            <w:r w:rsidRPr="00BC2087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EE55867" w14:textId="77777777" w:rsidR="00AD3957" w:rsidRPr="0019128B" w:rsidRDefault="00AD3957" w:rsidP="0075541B">
            <w:pPr>
              <w:rPr>
                <w:b/>
                <w:bCs/>
                <w:lang w:val="en-US"/>
              </w:rPr>
            </w:pPr>
            <w:r w:rsidRPr="0019128B">
              <w:rPr>
                <w:b/>
                <w:bCs/>
                <w:lang w:val="en-US"/>
              </w:rPr>
              <w:t>Approval of "A" items</w:t>
            </w:r>
          </w:p>
          <w:p w14:paraId="0F7D2756" w14:textId="77777777" w:rsidR="00AD3957" w:rsidRDefault="00AD3957" w:rsidP="0075541B">
            <w:pPr>
              <w:pStyle w:val="PointManual"/>
              <w:rPr>
                <w:lang w:val="en-US"/>
              </w:rPr>
            </w:pPr>
            <w:r w:rsidRPr="0019128B">
              <w:rPr>
                <w:b/>
                <w:bCs/>
                <w:lang w:val="en-US"/>
              </w:rPr>
              <w:t>a)</w:t>
            </w:r>
            <w:r w:rsidRPr="0019128B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5ABF65" w14:textId="77777777" w:rsidR="00AD3957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6D6586" w14:textId="77777777" w:rsidR="00AD3957" w:rsidRDefault="00AD3957" w:rsidP="0075541B">
            <w:pPr>
              <w:rPr>
                <w:lang w:val="en-US"/>
              </w:rPr>
            </w:pPr>
          </w:p>
          <w:p w14:paraId="6ADCABBB" w14:textId="77777777" w:rsidR="00AD3957" w:rsidRDefault="00AD3957" w:rsidP="0075541B">
            <w:pPr>
              <w:rPr>
                <w:lang w:val="en-US"/>
              </w:rPr>
            </w:pPr>
            <w:r>
              <w:rPr>
                <w:lang w:val="en-US"/>
              </w:rPr>
              <w:t>6358/26</w:t>
            </w:r>
          </w:p>
        </w:tc>
      </w:tr>
      <w:tr w:rsidR="0019128B" w14:paraId="668E5E64" w14:textId="77777777" w:rsidTr="007A6420">
        <w:tc>
          <w:tcPr>
            <w:tcW w:w="567" w:type="dxa"/>
            <w:tcMar>
              <w:right w:w="0" w:type="dxa"/>
            </w:tcMar>
          </w:tcPr>
          <w:p w14:paraId="15E38E7E" w14:textId="77777777" w:rsidR="0019128B" w:rsidRDefault="0019128B" w:rsidP="0075541B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404471" w14:textId="3AEFD161" w:rsidR="0019128B" w:rsidRDefault="0019128B" w:rsidP="0075541B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all A items listed in the document above, including all linguistic COR and REV documents presented for adoption</w:t>
            </w:r>
            <w:r w:rsidR="00604E32">
              <w:rPr>
                <w:lang w:val="en-US"/>
              </w:rPr>
              <w:t>.</w:t>
            </w:r>
          </w:p>
        </w:tc>
      </w:tr>
    </w:tbl>
    <w:p w14:paraId="72E3698D" w14:textId="77777777" w:rsidR="00AD3957" w:rsidRDefault="00AD3957" w:rsidP="00AD3957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D3957" w14:paraId="562A6B6E" w14:textId="77777777" w:rsidTr="0075541B">
        <w:tc>
          <w:tcPr>
            <w:tcW w:w="567" w:type="dxa"/>
            <w:tcMar>
              <w:right w:w="0" w:type="dxa"/>
            </w:tcMar>
          </w:tcPr>
          <w:p w14:paraId="1955321F" w14:textId="77777777" w:rsidR="00AD3957" w:rsidRPr="00DB1BEE" w:rsidRDefault="00AD3957" w:rsidP="0075541B">
            <w:pPr>
              <w:pStyle w:val="PointManual"/>
            </w:pPr>
            <w:r>
              <w:t>3</w:t>
            </w:r>
            <w:r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709850" w14:textId="77777777" w:rsidR="00AD3957" w:rsidRDefault="00AD3957" w:rsidP="0075541B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903917" w14:textId="77777777" w:rsidR="00AD3957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EADCEE" w14:textId="77777777" w:rsidR="00AD3957" w:rsidRDefault="00AD3957" w:rsidP="0075541B">
            <w:pPr>
              <w:rPr>
                <w:lang w:val="en-US"/>
              </w:rPr>
            </w:pPr>
          </w:p>
        </w:tc>
      </w:tr>
      <w:tr w:rsidR="00AD3957" w14:paraId="04F2DCBB" w14:textId="77777777" w:rsidTr="0075541B">
        <w:tc>
          <w:tcPr>
            <w:tcW w:w="567" w:type="dxa"/>
            <w:tcMar>
              <w:right w:w="0" w:type="dxa"/>
            </w:tcMar>
          </w:tcPr>
          <w:p w14:paraId="3468340D" w14:textId="77777777" w:rsidR="00AD3957" w:rsidRPr="00DB1BEE" w:rsidRDefault="00AD3957" w:rsidP="0075541B">
            <w:pPr>
              <w:pStyle w:val="PointManual"/>
            </w:pPr>
            <w:r>
              <w:t>4</w:t>
            </w:r>
            <w:r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A1AF71" w14:textId="77777777" w:rsidR="00AD3957" w:rsidRDefault="00AD3957" w:rsidP="0075541B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Russia’s war of aggression against Ukraine</w:t>
            </w:r>
            <w:r>
              <w:rPr>
                <w:rStyle w:val="FootnoteReference"/>
                <w:szCs w:val="24"/>
                <w:lang w:val="en-ZW"/>
              </w:rPr>
              <w:footnoteReference w:id="1"/>
            </w:r>
          </w:p>
          <w:p w14:paraId="01D437EE" w14:textId="77777777" w:rsidR="00AD3957" w:rsidRDefault="00AD3957" w:rsidP="0075541B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724994" w14:textId="77777777" w:rsidR="00AD3957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7D7B60" w14:textId="77777777" w:rsidR="00AD3957" w:rsidRDefault="00AD3957" w:rsidP="0075541B">
            <w:pPr>
              <w:rPr>
                <w:lang w:val="en-US"/>
              </w:rPr>
            </w:pPr>
          </w:p>
        </w:tc>
      </w:tr>
      <w:tr w:rsidR="00AD3957" w14:paraId="2C39EE6E" w14:textId="77777777" w:rsidTr="0075541B">
        <w:tc>
          <w:tcPr>
            <w:tcW w:w="567" w:type="dxa"/>
            <w:tcMar>
              <w:right w:w="0" w:type="dxa"/>
            </w:tcMar>
          </w:tcPr>
          <w:p w14:paraId="740AB704" w14:textId="77777777" w:rsidR="00AD3957" w:rsidRPr="00DB1BEE" w:rsidRDefault="00AD3957" w:rsidP="0075541B">
            <w:pPr>
              <w:pStyle w:val="PointManual"/>
            </w:pPr>
            <w:r>
              <w:t>5</w:t>
            </w:r>
            <w:r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A1C006C" w14:textId="77777777" w:rsidR="00AD3957" w:rsidRDefault="00AD3957" w:rsidP="0075541B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Situation in the Middle East</w:t>
            </w:r>
            <w:r>
              <w:rPr>
                <w:rStyle w:val="FootnoteReference"/>
                <w:szCs w:val="24"/>
                <w:lang w:val="en-ZW"/>
              </w:rPr>
              <w:footnoteReference w:id="2"/>
            </w:r>
          </w:p>
          <w:p w14:paraId="7F4925B1" w14:textId="77777777" w:rsidR="00AD3957" w:rsidRDefault="00AD3957" w:rsidP="0075541B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37FE2C" w14:textId="77777777" w:rsidR="00AD3957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1EB606" w14:textId="77777777" w:rsidR="00AD3957" w:rsidRDefault="00AD3957" w:rsidP="0075541B">
            <w:pPr>
              <w:rPr>
                <w:lang w:val="en-US"/>
              </w:rPr>
            </w:pPr>
          </w:p>
        </w:tc>
      </w:tr>
      <w:tr w:rsidR="00AD3957" w14:paraId="69DB684B" w14:textId="77777777" w:rsidTr="0075541B">
        <w:tc>
          <w:tcPr>
            <w:tcW w:w="567" w:type="dxa"/>
            <w:tcMar>
              <w:right w:w="0" w:type="dxa"/>
            </w:tcMar>
          </w:tcPr>
          <w:p w14:paraId="457CBB2A" w14:textId="77777777" w:rsidR="00AD3957" w:rsidRPr="005A1150" w:rsidRDefault="00AD3957" w:rsidP="00AD3957">
            <w:pPr>
              <w:pStyle w:val="PointManual"/>
            </w:pPr>
            <w:r w:rsidRPr="005A1150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2525DA" w14:textId="77777777" w:rsidR="00AD3957" w:rsidRPr="005A1150" w:rsidRDefault="00AD3957" w:rsidP="0075541B">
            <w:pPr>
              <w:rPr>
                <w:lang w:val="en-US"/>
              </w:rPr>
            </w:pPr>
            <w:r w:rsidRPr="005A1150"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2A161A" w14:textId="77777777" w:rsidR="00AD3957" w:rsidRPr="005A1150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9ED196" w14:textId="77777777" w:rsidR="00AD3957" w:rsidRPr="005A1150" w:rsidRDefault="00AD3957" w:rsidP="0075541B">
            <w:pPr>
              <w:rPr>
                <w:lang w:val="en-US"/>
              </w:rPr>
            </w:pPr>
          </w:p>
        </w:tc>
      </w:tr>
      <w:tr w:rsidR="00AD3957" w14:paraId="6DCFC40B" w14:textId="77777777" w:rsidTr="0075541B">
        <w:tc>
          <w:tcPr>
            <w:tcW w:w="567" w:type="dxa"/>
            <w:tcMar>
              <w:right w:w="0" w:type="dxa"/>
            </w:tcMar>
          </w:tcPr>
          <w:p w14:paraId="213CE84E" w14:textId="77777777" w:rsidR="00AD3957" w:rsidRPr="005A1150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A8B0C2" w14:textId="77777777" w:rsidR="00AD3957" w:rsidRPr="005A1150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 xml:space="preserve">Mission to the </w:t>
            </w:r>
            <w:r w:rsidRPr="005A1150">
              <w:rPr>
                <w:szCs w:val="24"/>
                <w:lang w:val="en-ZW"/>
              </w:rPr>
              <w:t>Great Lakes</w:t>
            </w:r>
            <w:r>
              <w:rPr>
                <w:szCs w:val="24"/>
                <w:lang w:val="en-ZW"/>
              </w:rPr>
              <w:t xml:space="preserve"> region</w:t>
            </w:r>
            <w:r w:rsidRPr="005A1150">
              <w:rPr>
                <w:szCs w:val="24"/>
                <w:lang w:val="en-ZW"/>
              </w:rPr>
              <w:t xml:space="preserve"> (16-20 February 2026)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91D3B3" w14:textId="77777777" w:rsidR="00AD3957" w:rsidRPr="005A1150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734FF9" w14:textId="77777777" w:rsidR="00AD3957" w:rsidRPr="005A1150" w:rsidRDefault="00AD3957" w:rsidP="0075541B">
            <w:pPr>
              <w:rPr>
                <w:lang w:val="en-US"/>
              </w:rPr>
            </w:pPr>
            <w:r w:rsidRPr="005A1150">
              <w:rPr>
                <w:lang w:val="en-US"/>
              </w:rPr>
              <w:t>6511/26</w:t>
            </w:r>
          </w:p>
        </w:tc>
      </w:tr>
      <w:tr w:rsidR="00AD3957" w14:paraId="17A5E12D" w14:textId="77777777" w:rsidTr="0075541B">
        <w:tc>
          <w:tcPr>
            <w:tcW w:w="567" w:type="dxa"/>
            <w:tcMar>
              <w:right w:w="0" w:type="dxa"/>
            </w:tcMar>
          </w:tcPr>
          <w:p w14:paraId="56A0C9DD" w14:textId="77777777" w:rsidR="00AD3957" w:rsidRPr="005A1150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6D0477" w14:textId="77777777" w:rsidR="00AD3957" w:rsidRPr="00F62790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i/>
                <w:iCs/>
                <w:szCs w:val="24"/>
                <w:lang w:val="en-ZW"/>
              </w:rPr>
            </w:pPr>
            <w:r w:rsidRPr="005A1150">
              <w:rPr>
                <w:szCs w:val="24"/>
                <w:lang w:val="en-ZW"/>
              </w:rPr>
              <w:t>European integration of the Western Balkans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Greece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51399F" w14:textId="77777777" w:rsidR="00AD3957" w:rsidRPr="005A1150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1C744A" w14:textId="77777777" w:rsidR="00AD3957" w:rsidRPr="005A1150" w:rsidRDefault="00AD3957" w:rsidP="0075541B">
            <w:pPr>
              <w:rPr>
                <w:lang w:val="en-US"/>
              </w:rPr>
            </w:pPr>
            <w:r w:rsidRPr="005A1150">
              <w:rPr>
                <w:lang w:val="en-US"/>
              </w:rPr>
              <w:t>6524/26</w:t>
            </w:r>
          </w:p>
        </w:tc>
      </w:tr>
      <w:tr w:rsidR="00AD3957" w14:paraId="353F30B8" w14:textId="77777777" w:rsidTr="0075541B">
        <w:tc>
          <w:tcPr>
            <w:tcW w:w="567" w:type="dxa"/>
            <w:tcMar>
              <w:right w:w="0" w:type="dxa"/>
            </w:tcMar>
          </w:tcPr>
          <w:p w14:paraId="51BC27DB" w14:textId="77777777" w:rsidR="00AD3957" w:rsidRPr="005A1150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51D25A" w14:textId="77777777" w:rsidR="00AD3957" w:rsidRPr="00F62790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i/>
                <w:iCs/>
                <w:szCs w:val="24"/>
                <w:lang w:val="en-ZW"/>
              </w:rPr>
            </w:pPr>
            <w:r w:rsidRPr="005A1150">
              <w:rPr>
                <w:szCs w:val="24"/>
                <w:lang w:val="en-ZW"/>
              </w:rPr>
              <w:t>Situation in Venezuela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Spain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FF9FB5" w14:textId="77777777" w:rsidR="00AD3957" w:rsidRPr="005A1150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9EDADD" w14:textId="77777777" w:rsidR="00AD3957" w:rsidRPr="005A1150" w:rsidRDefault="00AD3957" w:rsidP="0075541B">
            <w:pPr>
              <w:rPr>
                <w:lang w:val="en-US"/>
              </w:rPr>
            </w:pPr>
            <w:r w:rsidRPr="005A1150">
              <w:rPr>
                <w:lang w:val="en-US"/>
              </w:rPr>
              <w:t>6487/26</w:t>
            </w:r>
          </w:p>
        </w:tc>
      </w:tr>
      <w:tr w:rsidR="00AD3957" w14:paraId="30AC7466" w14:textId="77777777" w:rsidTr="0075541B">
        <w:tc>
          <w:tcPr>
            <w:tcW w:w="567" w:type="dxa"/>
            <w:tcMar>
              <w:right w:w="0" w:type="dxa"/>
            </w:tcMar>
          </w:tcPr>
          <w:p w14:paraId="543CD3EA" w14:textId="77777777" w:rsidR="00AD3957" w:rsidRPr="005A1150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9AA661" w14:textId="77777777" w:rsidR="00AD3957" w:rsidRPr="00F62790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i/>
                <w:iCs/>
                <w:szCs w:val="24"/>
                <w:lang w:val="en-ZW"/>
              </w:rPr>
            </w:pPr>
            <w:r w:rsidRPr="005A1150">
              <w:rPr>
                <w:szCs w:val="24"/>
                <w:lang w:val="en-ZW"/>
              </w:rPr>
              <w:t xml:space="preserve">Conference “Women as </w:t>
            </w:r>
            <w:r>
              <w:rPr>
                <w:szCs w:val="24"/>
                <w:lang w:val="en-ZW"/>
              </w:rPr>
              <w:t>a</w:t>
            </w:r>
            <w:r w:rsidRPr="005A1150">
              <w:rPr>
                <w:szCs w:val="24"/>
                <w:lang w:val="en-ZW"/>
              </w:rPr>
              <w:t xml:space="preserve">gents for </w:t>
            </w:r>
            <w:r>
              <w:rPr>
                <w:szCs w:val="24"/>
                <w:lang w:val="en-ZW"/>
              </w:rPr>
              <w:t>s</w:t>
            </w:r>
            <w:r w:rsidRPr="005A1150">
              <w:rPr>
                <w:szCs w:val="24"/>
                <w:lang w:val="en-ZW"/>
              </w:rPr>
              <w:t xml:space="preserve">ecurity and </w:t>
            </w:r>
            <w:r>
              <w:rPr>
                <w:szCs w:val="24"/>
                <w:lang w:val="en-ZW"/>
              </w:rPr>
              <w:t>p</w:t>
            </w:r>
            <w:r w:rsidRPr="005A1150">
              <w:rPr>
                <w:szCs w:val="24"/>
                <w:lang w:val="en-ZW"/>
              </w:rPr>
              <w:t xml:space="preserve">eace” </w:t>
            </w:r>
            <w:r>
              <w:rPr>
                <w:szCs w:val="24"/>
                <w:lang w:val="en-ZW"/>
              </w:rPr>
              <w:t>(</w:t>
            </w:r>
            <w:r w:rsidRPr="005A1150">
              <w:rPr>
                <w:szCs w:val="24"/>
                <w:lang w:val="en-ZW"/>
              </w:rPr>
              <w:t>Vienna</w:t>
            </w:r>
            <w:r>
              <w:rPr>
                <w:szCs w:val="24"/>
                <w:lang w:val="en-ZW"/>
              </w:rPr>
              <w:t>,</w:t>
            </w:r>
            <w:r w:rsidRPr="005A1150">
              <w:rPr>
                <w:szCs w:val="24"/>
                <w:lang w:val="en-ZW"/>
              </w:rPr>
              <w:t xml:space="preserve"> 9-10 </w:t>
            </w:r>
            <w:r w:rsidRPr="00AD0E79">
              <w:rPr>
                <w:szCs w:val="24"/>
                <w:lang w:val="en-ZW"/>
              </w:rPr>
              <w:t>February 2026</w:t>
            </w:r>
            <w:r>
              <w:rPr>
                <w:szCs w:val="24"/>
                <w:lang w:val="en-ZW"/>
              </w:rPr>
              <w:t>)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Austria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EDA012" w14:textId="77777777" w:rsidR="00AD3957" w:rsidRPr="005A1150" w:rsidRDefault="00AD3957" w:rsidP="0075541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229B4C" w14:textId="77777777" w:rsidR="00AD3957" w:rsidRPr="005A1150" w:rsidRDefault="00AD3957" w:rsidP="0075541B">
            <w:pPr>
              <w:rPr>
                <w:lang w:val="en-US"/>
              </w:rPr>
            </w:pPr>
            <w:r w:rsidRPr="005A1150">
              <w:rPr>
                <w:lang w:val="en-US"/>
              </w:rPr>
              <w:t>6499/26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2035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9B9E5" w14:textId="77777777" w:rsidR="002B19EF" w:rsidRDefault="002B19EF" w:rsidP="00B5488B">
      <w:r>
        <w:separator/>
      </w:r>
    </w:p>
  </w:endnote>
  <w:endnote w:type="continuationSeparator" w:id="0">
    <w:p w14:paraId="6A5496D0" w14:textId="77777777" w:rsidR="002B19EF" w:rsidRDefault="002B19E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E365" w14:textId="77777777" w:rsidR="00203543" w:rsidRDefault="002035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03543" w:rsidRPr="00D94637" w14:paraId="3372DB05" w14:textId="77777777" w:rsidTr="0020354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44E787" w14:textId="77777777" w:rsidR="00203543" w:rsidRPr="00D94637" w:rsidRDefault="0020354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03543" w:rsidRPr="00B310DC" w14:paraId="1BD03B44" w14:textId="77777777" w:rsidTr="0020354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8491267" w14:textId="494E8F30" w:rsidR="00203543" w:rsidRPr="00AD7BF2" w:rsidRDefault="00203543" w:rsidP="004F54B2">
          <w:pPr>
            <w:pStyle w:val="FooterText"/>
          </w:pPr>
          <w:r>
            <w:t>6677/26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653CD1E" w14:textId="77777777" w:rsidR="00203543" w:rsidRPr="00AD7BF2" w:rsidRDefault="0020354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7F0A741" w14:textId="77777777" w:rsidR="00203543" w:rsidRPr="002511D8" w:rsidRDefault="0020354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64D3AA9" w14:textId="4DE8ABEA" w:rsidR="00203543" w:rsidRPr="00B310DC" w:rsidRDefault="0020354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203543" w:rsidRPr="00D94637" w14:paraId="45359561" w14:textId="77777777" w:rsidTr="00203543">
      <w:trPr>
        <w:jc w:val="center"/>
      </w:trPr>
      <w:tc>
        <w:tcPr>
          <w:tcW w:w="1774" w:type="pct"/>
          <w:shd w:val="clear" w:color="auto" w:fill="auto"/>
        </w:tcPr>
        <w:p w14:paraId="1E7E5953" w14:textId="5CC76794" w:rsidR="00203543" w:rsidRPr="00AD7BF2" w:rsidRDefault="0020354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03592C7" w14:textId="4F4F592B" w:rsidR="00203543" w:rsidRPr="00AD7BF2" w:rsidRDefault="0020354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24CBD06" w14:textId="7FCF1695" w:rsidR="00203543" w:rsidRPr="00D94637" w:rsidRDefault="0020354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4FC7C33" w14:textId="3D097685" w:rsidR="00203543" w:rsidRPr="00695BAF" w:rsidRDefault="0020354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03543" w:rsidRDefault="001B060D" w:rsidP="0020354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03543" w:rsidRPr="00D94637" w14:paraId="56E89A29" w14:textId="77777777" w:rsidTr="0020354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061E705" w14:textId="77777777" w:rsidR="00203543" w:rsidRPr="00D94637" w:rsidRDefault="0020354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03543" w:rsidRPr="00B310DC" w14:paraId="10DF26B0" w14:textId="77777777" w:rsidTr="0020354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46EED96" w14:textId="3CEE4292" w:rsidR="00203543" w:rsidRPr="00AD7BF2" w:rsidRDefault="00203543" w:rsidP="004F54B2">
          <w:pPr>
            <w:pStyle w:val="FooterText"/>
          </w:pPr>
          <w:r>
            <w:t>6677/26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E9D7367" w14:textId="77777777" w:rsidR="00203543" w:rsidRPr="00AD7BF2" w:rsidRDefault="0020354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960FD14" w14:textId="77777777" w:rsidR="00203543" w:rsidRPr="002511D8" w:rsidRDefault="0020354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8D9A6C2" w14:textId="2396B172" w:rsidR="00203543" w:rsidRPr="00B310DC" w:rsidRDefault="0020354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03543" w:rsidRPr="00D94637" w14:paraId="063DF482" w14:textId="77777777" w:rsidTr="00203543">
      <w:trPr>
        <w:jc w:val="center"/>
      </w:trPr>
      <w:tc>
        <w:tcPr>
          <w:tcW w:w="1774" w:type="pct"/>
          <w:shd w:val="clear" w:color="auto" w:fill="auto"/>
        </w:tcPr>
        <w:p w14:paraId="5BDBE8FB" w14:textId="6985A1BF" w:rsidR="00203543" w:rsidRPr="00AD7BF2" w:rsidRDefault="0020354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E85C41F" w14:textId="5C6584E2" w:rsidR="00203543" w:rsidRPr="00AD7BF2" w:rsidRDefault="0020354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CC19210" w14:textId="355E8DD4" w:rsidR="00203543" w:rsidRPr="00D94637" w:rsidRDefault="0020354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90D1726" w14:textId="6CCA5F88" w:rsidR="00203543" w:rsidRPr="00695BAF" w:rsidRDefault="0020354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203543" w:rsidRDefault="001B060D" w:rsidP="0020354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9F8C" w14:textId="77777777" w:rsidR="002B19EF" w:rsidRDefault="002B19EF" w:rsidP="00B5488B">
      <w:r>
        <w:separator/>
      </w:r>
    </w:p>
  </w:footnote>
  <w:footnote w:type="continuationSeparator" w:id="0">
    <w:p w14:paraId="5DB69FD4" w14:textId="77777777" w:rsidR="002B19EF" w:rsidRDefault="002B19EF" w:rsidP="00B5488B">
      <w:r>
        <w:continuationSeparator/>
      </w:r>
    </w:p>
  </w:footnote>
  <w:footnote w:id="1">
    <w:p w14:paraId="3381F344" w14:textId="77777777" w:rsidR="00AD3957" w:rsidRPr="00F21BAC" w:rsidRDefault="00AD3957" w:rsidP="00AD3957">
      <w:pPr>
        <w:pStyle w:val="FootnoteText"/>
      </w:pPr>
      <w:r w:rsidRPr="00D44058">
        <w:rPr>
          <w:rStyle w:val="FootnoteReference"/>
        </w:rPr>
        <w:footnoteRef/>
      </w:r>
      <w:r w:rsidRPr="00D44058">
        <w:t xml:space="preserve"> </w:t>
      </w:r>
      <w:r w:rsidRPr="00D44058">
        <w:tab/>
        <w:t xml:space="preserve">In the presence of the </w:t>
      </w:r>
      <w:r w:rsidRPr="00F21BAC">
        <w:t>Minister of Foreign Affairs of Ukraine</w:t>
      </w:r>
    </w:p>
  </w:footnote>
  <w:footnote w:id="2">
    <w:p w14:paraId="1B5E40C3" w14:textId="77777777" w:rsidR="00AD3957" w:rsidRDefault="00AD3957" w:rsidP="00AD3957">
      <w:pPr>
        <w:pStyle w:val="FootnoteText"/>
      </w:pPr>
      <w:r w:rsidRPr="00F21BAC">
        <w:rPr>
          <w:rStyle w:val="FootnoteReference"/>
        </w:rPr>
        <w:footnoteRef/>
      </w:r>
      <w:r w:rsidRPr="00F21BAC">
        <w:tab/>
        <w:t>In the presence of the Administrator of the UN Development Programme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4A91" w14:textId="77777777" w:rsidR="00203543" w:rsidRDefault="002035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237473B" w:rsidR="001B060D" w:rsidRPr="00203543" w:rsidRDefault="00203543" w:rsidP="0020354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FFD2D87" w:rsidR="001B060D" w:rsidRPr="00203543" w:rsidRDefault="00203543" w:rsidP="0020354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6EC12D4"/>
    <w:multiLevelType w:val="hybridMultilevel"/>
    <w:tmpl w:val="91CE0246"/>
    <w:lvl w:ilvl="0" w:tplc="94C6F552">
      <w:start w:val="1"/>
      <w:numFmt w:val="lowerLetter"/>
      <w:lvlText w:val="%1)"/>
      <w:lvlJc w:val="left"/>
      <w:pPr>
        <w:ind w:left="93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650" w:hanging="360"/>
      </w:pPr>
    </w:lvl>
    <w:lvl w:ilvl="2" w:tplc="080C001B" w:tentative="1">
      <w:start w:val="1"/>
      <w:numFmt w:val="lowerRoman"/>
      <w:lvlText w:val="%3."/>
      <w:lvlJc w:val="right"/>
      <w:pPr>
        <w:ind w:left="2370" w:hanging="180"/>
      </w:pPr>
    </w:lvl>
    <w:lvl w:ilvl="3" w:tplc="080C000F" w:tentative="1">
      <w:start w:val="1"/>
      <w:numFmt w:val="decimal"/>
      <w:lvlText w:val="%4."/>
      <w:lvlJc w:val="left"/>
      <w:pPr>
        <w:ind w:left="3090" w:hanging="360"/>
      </w:pPr>
    </w:lvl>
    <w:lvl w:ilvl="4" w:tplc="080C0019" w:tentative="1">
      <w:start w:val="1"/>
      <w:numFmt w:val="lowerLetter"/>
      <w:lvlText w:val="%5."/>
      <w:lvlJc w:val="left"/>
      <w:pPr>
        <w:ind w:left="3810" w:hanging="360"/>
      </w:pPr>
    </w:lvl>
    <w:lvl w:ilvl="5" w:tplc="080C001B" w:tentative="1">
      <w:start w:val="1"/>
      <w:numFmt w:val="lowerRoman"/>
      <w:lvlText w:val="%6."/>
      <w:lvlJc w:val="right"/>
      <w:pPr>
        <w:ind w:left="4530" w:hanging="180"/>
      </w:pPr>
    </w:lvl>
    <w:lvl w:ilvl="6" w:tplc="080C000F" w:tentative="1">
      <w:start w:val="1"/>
      <w:numFmt w:val="decimal"/>
      <w:lvlText w:val="%7."/>
      <w:lvlJc w:val="left"/>
      <w:pPr>
        <w:ind w:left="5250" w:hanging="360"/>
      </w:pPr>
    </w:lvl>
    <w:lvl w:ilvl="7" w:tplc="080C0019" w:tentative="1">
      <w:start w:val="1"/>
      <w:numFmt w:val="lowerLetter"/>
      <w:lvlText w:val="%8."/>
      <w:lvlJc w:val="left"/>
      <w:pPr>
        <w:ind w:left="5970" w:hanging="360"/>
      </w:pPr>
    </w:lvl>
    <w:lvl w:ilvl="8" w:tplc="08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6FB1C48"/>
    <w:multiLevelType w:val="hybridMultilevel"/>
    <w:tmpl w:val="3C4E09BA"/>
    <w:lvl w:ilvl="0" w:tplc="080C0017">
      <w:start w:val="1"/>
      <w:numFmt w:val="lowerLetter"/>
      <w:lvlText w:val="%1)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2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3"/>
  </w:num>
  <w:num w:numId="20" w16cid:durableId="1680084339">
    <w:abstractNumId w:val="9"/>
  </w:num>
  <w:num w:numId="21" w16cid:durableId="63770915">
    <w:abstractNumId w:val="8"/>
  </w:num>
  <w:num w:numId="22" w16cid:durableId="2140880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2871765413233137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6&lt;/text&gt;_x000d__x000a_  &lt;/metadata&gt;_x000d__x000a_  &lt;metadata key=&quot;md_Prefix&quot;&gt;_x000d__x000a_    &lt;text&gt;&lt;/text&gt;_x000d__x000a_  &lt;/metadata&gt;_x000d__x000a_  &lt;metadata key=&quot;md_DocumentNumber&quot;&gt;_x000d__x000a_    &lt;text&gt;667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8&lt;/text&gt;_x000d__x000a_      &lt;text&gt;RELEX 25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3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0725428607989142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8&lt;/text&gt;_x000d__x000a_  &lt;/metadata&gt;_x000d__x000a_  &lt;metadata key=&quot;md_Prefix&quot;&gt;_x000d__x000a_    &lt;text&gt;&lt;/text&gt;_x000d__x000a_  &lt;/metadata&gt;_x000d__x000a_  &lt;metadata key=&quot;md_DocumentNumber&quot;&gt;_x000d__x000a_    &lt;text&gt;569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RELEX 101&lt;/text&gt;_x000d__x000a_      &lt;text&gt;OJ CONS 4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9T10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1b444af0fc95a5c240ae772ef669e5634fe7444fb0bd82997657fadb701ddad"/>
  </w:docVars>
  <w:rsids>
    <w:rsidRoot w:val="001B060D"/>
    <w:rsid w:val="00035995"/>
    <w:rsid w:val="00035BB7"/>
    <w:rsid w:val="00043103"/>
    <w:rsid w:val="0007600C"/>
    <w:rsid w:val="000906BB"/>
    <w:rsid w:val="00092894"/>
    <w:rsid w:val="000E2267"/>
    <w:rsid w:val="000E62F3"/>
    <w:rsid w:val="001030F0"/>
    <w:rsid w:val="00112193"/>
    <w:rsid w:val="001208A4"/>
    <w:rsid w:val="0013018F"/>
    <w:rsid w:val="00136A8F"/>
    <w:rsid w:val="00156D2F"/>
    <w:rsid w:val="0019128B"/>
    <w:rsid w:val="001B060D"/>
    <w:rsid w:val="00203543"/>
    <w:rsid w:val="002B19EF"/>
    <w:rsid w:val="002B7630"/>
    <w:rsid w:val="002C0E61"/>
    <w:rsid w:val="002C5C87"/>
    <w:rsid w:val="002D6DF2"/>
    <w:rsid w:val="002E450C"/>
    <w:rsid w:val="002E6BD6"/>
    <w:rsid w:val="00315452"/>
    <w:rsid w:val="00326C08"/>
    <w:rsid w:val="003416BC"/>
    <w:rsid w:val="00343AB3"/>
    <w:rsid w:val="00350C40"/>
    <w:rsid w:val="003B657F"/>
    <w:rsid w:val="003D040A"/>
    <w:rsid w:val="00402488"/>
    <w:rsid w:val="0042035E"/>
    <w:rsid w:val="00437426"/>
    <w:rsid w:val="00442CAD"/>
    <w:rsid w:val="00483563"/>
    <w:rsid w:val="00493411"/>
    <w:rsid w:val="004C60B7"/>
    <w:rsid w:val="004E1595"/>
    <w:rsid w:val="005148E2"/>
    <w:rsid w:val="00516999"/>
    <w:rsid w:val="00546854"/>
    <w:rsid w:val="00550752"/>
    <w:rsid w:val="0056107B"/>
    <w:rsid w:val="005A5570"/>
    <w:rsid w:val="005C3952"/>
    <w:rsid w:val="00604E32"/>
    <w:rsid w:val="006213F4"/>
    <w:rsid w:val="00626E7F"/>
    <w:rsid w:val="0063394D"/>
    <w:rsid w:val="00662E78"/>
    <w:rsid w:val="00684F05"/>
    <w:rsid w:val="006964B5"/>
    <w:rsid w:val="006A0129"/>
    <w:rsid w:val="006A6CE1"/>
    <w:rsid w:val="006D2414"/>
    <w:rsid w:val="006F793A"/>
    <w:rsid w:val="007010AE"/>
    <w:rsid w:val="00723B34"/>
    <w:rsid w:val="007404C0"/>
    <w:rsid w:val="0074130C"/>
    <w:rsid w:val="00741DC3"/>
    <w:rsid w:val="00745D84"/>
    <w:rsid w:val="00752A37"/>
    <w:rsid w:val="00772954"/>
    <w:rsid w:val="00786B8C"/>
    <w:rsid w:val="007E06E9"/>
    <w:rsid w:val="008146F9"/>
    <w:rsid w:val="00864596"/>
    <w:rsid w:val="00884560"/>
    <w:rsid w:val="008B6E44"/>
    <w:rsid w:val="008E58D5"/>
    <w:rsid w:val="008F65FB"/>
    <w:rsid w:val="00904856"/>
    <w:rsid w:val="00926F6F"/>
    <w:rsid w:val="00973196"/>
    <w:rsid w:val="009860AE"/>
    <w:rsid w:val="0098682D"/>
    <w:rsid w:val="009930AF"/>
    <w:rsid w:val="009A5B20"/>
    <w:rsid w:val="009F2E0E"/>
    <w:rsid w:val="009F32CE"/>
    <w:rsid w:val="00A00C32"/>
    <w:rsid w:val="00A12EC1"/>
    <w:rsid w:val="00A31007"/>
    <w:rsid w:val="00A36741"/>
    <w:rsid w:val="00A55ED0"/>
    <w:rsid w:val="00A867B0"/>
    <w:rsid w:val="00A95D98"/>
    <w:rsid w:val="00AD3957"/>
    <w:rsid w:val="00AD3C13"/>
    <w:rsid w:val="00B26D45"/>
    <w:rsid w:val="00B5488B"/>
    <w:rsid w:val="00BC0BB4"/>
    <w:rsid w:val="00BC2087"/>
    <w:rsid w:val="00BC3EC8"/>
    <w:rsid w:val="00BC5932"/>
    <w:rsid w:val="00BD729D"/>
    <w:rsid w:val="00C02778"/>
    <w:rsid w:val="00C24D81"/>
    <w:rsid w:val="00C43837"/>
    <w:rsid w:val="00CC013E"/>
    <w:rsid w:val="00CC5344"/>
    <w:rsid w:val="00D20973"/>
    <w:rsid w:val="00D3714A"/>
    <w:rsid w:val="00D64B12"/>
    <w:rsid w:val="00D91B2A"/>
    <w:rsid w:val="00D920EA"/>
    <w:rsid w:val="00D95441"/>
    <w:rsid w:val="00DB0576"/>
    <w:rsid w:val="00DB0B3D"/>
    <w:rsid w:val="00DE45D6"/>
    <w:rsid w:val="00DE5A15"/>
    <w:rsid w:val="00DF782F"/>
    <w:rsid w:val="00DF7902"/>
    <w:rsid w:val="00E6203B"/>
    <w:rsid w:val="00E73994"/>
    <w:rsid w:val="00E8251D"/>
    <w:rsid w:val="00E92804"/>
    <w:rsid w:val="00EE3B78"/>
    <w:rsid w:val="00EE528D"/>
    <w:rsid w:val="00EE58DE"/>
    <w:rsid w:val="00EF7562"/>
    <w:rsid w:val="00F67D61"/>
    <w:rsid w:val="00F77E2A"/>
    <w:rsid w:val="00F95B41"/>
    <w:rsid w:val="00F96131"/>
    <w:rsid w:val="00FC549F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1F750FBA-6FB4-479C-BF53-595BE4F8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0354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0354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0354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0354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0354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0354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03543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0354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0354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0354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0354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20354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035BB7"/>
    <w:pPr>
      <w:spacing w:after="200" w:line="276" w:lineRule="auto"/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35BB7"/>
    <w:rPr>
      <w:rFonts w:ascii="Times New Roman" w:hAnsi="Times New Roman" w:cs="Times New Roman"/>
      <w:sz w:val="24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64596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5507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B6017-A35F-478A-A8D9-E59A4BA2946C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0F646E-348A-4EE2-9BE8-70DF32916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83549-375E-45F8-B0EC-DCAE44744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10</TotalTime>
  <Pages>2</Pages>
  <Words>161</Words>
  <Characters>879</Characters>
  <Application>Microsoft Office Word</Application>
  <DocSecurity>0</DocSecurity>
  <Lines>97</Lines>
  <Paragraphs>45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Kasper (EEAS)</dc:creator>
  <cp:keywords/>
  <dc:description/>
  <cp:lastModifiedBy>THERKELSEN Tania</cp:lastModifiedBy>
  <cp:revision>5</cp:revision>
  <dcterms:created xsi:type="dcterms:W3CDTF">2026-03-03T13:38:00Z</dcterms:created>
  <dcterms:modified xsi:type="dcterms:W3CDTF">2026-03-06T14:10:00Z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