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718971321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E34CC9" w:rsidRPr="0056157B" w14:paraId="3C09999F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7289C87" w14:textId="6678A478" w:rsidR="00E34CC9" w:rsidRPr="0056157B" w:rsidRDefault="00E34CC9" w:rsidP="00634DC7">
                <w:pPr>
                  <w:pStyle w:val="TBNormalTechnicalBlock"/>
                </w:pPr>
              </w:p>
            </w:tc>
          </w:tr>
          <w:tr w:rsidR="00E34CC9" w:rsidRPr="0056157B" w14:paraId="732065C3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5757338A" w14:textId="77777777" w:rsidR="00E34CC9" w:rsidRPr="0056157B" w:rsidRDefault="00E34CC9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4068C5A" wp14:editId="5A43214D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4761199D" w14:textId="77777777" w:rsidR="00E34CC9" w:rsidRPr="0056157B" w:rsidRDefault="00E34CC9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E34CC9" w:rsidRPr="00B84B6D" w14:paraId="59F323FC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CECDFDA" w14:textId="77777777" w:rsidR="00E34CC9" w:rsidRPr="0056157B" w:rsidRDefault="00E34CC9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66548B54" w14:textId="77777777" w:rsidR="00E34CC9" w:rsidRPr="0056157B" w:rsidRDefault="00E34CC9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54720D40" w14:textId="77777777" w:rsidR="00E34CC9" w:rsidRPr="0056157B" w:rsidRDefault="00E34CC9" w:rsidP="00233A0E">
                <w:pPr>
                  <w:pStyle w:val="TBNormalTechnicalBlock"/>
                  <w:rPr>
                    <w:b/>
                  </w:rPr>
                </w:pPr>
              </w:p>
              <w:p w14:paraId="36733421" w14:textId="77777777" w:rsidR="00E34CC9" w:rsidRDefault="00E34CC9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6 martie 2026</w:t>
                </w:r>
              </w:p>
              <w:p w14:paraId="7CA3B4B2" w14:textId="77777777" w:rsidR="00E34CC9" w:rsidRPr="0019440B" w:rsidRDefault="00E34CC9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2F580148" w14:textId="77777777" w:rsidR="00E34CC9" w:rsidRPr="0019440B" w:rsidRDefault="00E34CC9" w:rsidP="00233A0E">
                <w:pPr>
                  <w:pStyle w:val="TBNormalTechnicalBlock"/>
                </w:pPr>
              </w:p>
              <w:p w14:paraId="5E36014B" w14:textId="77777777" w:rsidR="00E34CC9" w:rsidRDefault="00E34CC9" w:rsidP="00233A0E">
                <w:pPr>
                  <w:pStyle w:val="TBNormalTechnicalBlock"/>
                </w:pPr>
                <w:r>
                  <w:t>6677</w:t>
                </w:r>
                <w:r w:rsidRPr="0056157B">
                  <w:t>/</w:t>
                </w:r>
                <w:r>
                  <w:t>26</w:t>
                </w:r>
              </w:p>
              <w:p w14:paraId="58DC87CA" w14:textId="77777777" w:rsidR="00E34CC9" w:rsidRDefault="00E34CC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8</w:t>
                </w:r>
              </w:p>
              <w:p w14:paraId="1F523FA7" w14:textId="77777777" w:rsidR="00E34CC9" w:rsidRDefault="00E34CC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257</w:t>
                </w:r>
              </w:p>
              <w:p w14:paraId="3160B965" w14:textId="77777777" w:rsidR="00E34CC9" w:rsidRPr="007C5B64" w:rsidRDefault="00E34CC9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6B5155B" w14:textId="77777777" w:rsidR="00E34CC9" w:rsidRPr="009E0BE9" w:rsidRDefault="00E34CC9" w:rsidP="00CD4D38">
                <w:pPr>
                  <w:pStyle w:val="TBDistrbMarkers"/>
                </w:pPr>
                <w:r>
                  <w:t>PARLNAT</w:t>
                </w:r>
              </w:p>
              <w:p w14:paraId="4C0130B4" w14:textId="77777777" w:rsidR="00E34CC9" w:rsidRPr="009E0BE9" w:rsidRDefault="00E34CC9" w:rsidP="00233A0E">
                <w:pPr>
                  <w:pStyle w:val="TBNormalTechnicalBlock"/>
                </w:pPr>
              </w:p>
              <w:p w14:paraId="64B651C4" w14:textId="77777777" w:rsidR="00E34CC9" w:rsidRPr="009E0BE9" w:rsidRDefault="00E34CC9" w:rsidP="00233A0E">
                <w:pPr>
                  <w:pStyle w:val="TBNormalTechnicalBlock"/>
                </w:pPr>
              </w:p>
              <w:p w14:paraId="416BA704" w14:textId="77777777" w:rsidR="00E34CC9" w:rsidRPr="009E0BE9" w:rsidRDefault="00E34CC9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E34CC9" w:rsidRPr="00ED0749" w14:paraId="4FA026F9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FB86B16" w14:textId="77777777" w:rsidR="00E34CC9" w:rsidRPr="00ED0749" w:rsidRDefault="00E34CC9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0F12474" w14:textId="77777777" w:rsidR="00E34CC9" w:rsidRPr="00ED0749" w:rsidRDefault="00E34CC9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E103A79" w14:textId="77777777" w:rsidR="00E34CC9" w:rsidRPr="00ED0749" w:rsidRDefault="00E34CC9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E03F167" w14:textId="77777777" w:rsidR="00E34CC9" w:rsidRPr="00ED0749" w:rsidRDefault="00E34CC9" w:rsidP="00DF1147">
          <w:pPr>
            <w:pStyle w:val="TBEntRefer"/>
            <w:rPr>
              <w:sz w:val="2"/>
              <w:szCs w:val="2"/>
            </w:rPr>
          </w:pPr>
        </w:p>
        <w:p w14:paraId="0850D92F" w14:textId="77777777" w:rsidR="00E34CC9" w:rsidRPr="00DD01AC" w:rsidRDefault="00E34CC9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E34CC9" w:rsidRPr="00133225" w14:paraId="7D73A26D" w14:textId="77777777" w:rsidTr="001E5BC3">
            <w:trPr>
              <w:jc w:val="center"/>
            </w:trPr>
            <w:tc>
              <w:tcPr>
                <w:tcW w:w="9645" w:type="dxa"/>
              </w:tcPr>
              <w:p w14:paraId="20A88E9B" w14:textId="77777777" w:rsidR="00E34CC9" w:rsidRPr="00C4351E" w:rsidRDefault="00E34CC9" w:rsidP="00C728BF">
                <w:pPr>
                  <w:pStyle w:val="TBHeadingTable"/>
                </w:pPr>
                <w:r>
                  <w:t>PROIECT DE PROCES-VERBAL</w:t>
                </w:r>
              </w:p>
            </w:tc>
          </w:tr>
          <w:tr w:rsidR="00E34CC9" w:rsidRPr="007D53AD" w14:paraId="0C48980D" w14:textId="77777777" w:rsidTr="001E5BC3">
            <w:trPr>
              <w:jc w:val="center"/>
            </w:trPr>
            <w:tc>
              <w:tcPr>
                <w:tcW w:w="9645" w:type="dxa"/>
              </w:tcPr>
              <w:p w14:paraId="582B32CC" w14:textId="77777777" w:rsidR="00E34CC9" w:rsidRPr="007D53AD" w:rsidRDefault="00E34CC9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Externe)</w:t>
                </w:r>
              </w:p>
            </w:tc>
          </w:tr>
          <w:tr w:rsidR="00E34CC9" w:rsidRPr="007D53AD" w14:paraId="4087449B" w14:textId="77777777" w:rsidTr="001E5BC3">
            <w:trPr>
              <w:jc w:val="center"/>
            </w:trPr>
            <w:tc>
              <w:tcPr>
                <w:tcW w:w="9645" w:type="dxa"/>
              </w:tcPr>
              <w:p w14:paraId="57FDD954" w14:textId="77777777" w:rsidR="00E34CC9" w:rsidRPr="006368AC" w:rsidRDefault="00E34CC9" w:rsidP="00E60AAC">
                <w:pPr>
                  <w:pStyle w:val="TBTableText"/>
                </w:pPr>
                <w:r>
                  <w:t>23 februarie 2026</w:t>
                </w:r>
              </w:p>
            </w:tc>
          </w:tr>
        </w:tbl>
        <w:p w14:paraId="205FC707" w14:textId="77777777" w:rsidR="00E34CC9" w:rsidRPr="008C6FD6" w:rsidRDefault="00E34CC9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2C5A2608" w14:textId="77777777" w:rsidR="00BC0BB4" w:rsidRPr="00E34CC9" w:rsidRDefault="004E1595" w:rsidP="004E1595">
      <w:pPr>
        <w:spacing w:after="200" w:line="276" w:lineRule="auto"/>
        <w:rPr>
          <w:b/>
          <w:bCs/>
          <w:u w:val="single"/>
        </w:rPr>
      </w:pPr>
      <w:bookmarkStart w:id="1" w:name="DQC_RangeToBeChecked"/>
      <w:r w:rsidRPr="00E34CC9">
        <w:br w:type="page"/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AD3957" w:rsidRPr="00E34CC9" w14:paraId="1CFF3E45" w14:textId="77777777" w:rsidTr="0075541B">
        <w:tc>
          <w:tcPr>
            <w:tcW w:w="567" w:type="dxa"/>
            <w:tcMar>
              <w:right w:w="0" w:type="dxa"/>
            </w:tcMar>
          </w:tcPr>
          <w:p w14:paraId="1971C013" w14:textId="77777777" w:rsidR="00AD3957" w:rsidRPr="00E34CC9" w:rsidRDefault="00AD3957" w:rsidP="0075541B">
            <w:pPr>
              <w:pStyle w:val="PointManual"/>
              <w:rPr>
                <w:b/>
                <w:bCs/>
              </w:rPr>
            </w:pPr>
            <w:r w:rsidRPr="00E34CC9">
              <w:rPr>
                <w:b/>
              </w:rPr>
              <w:lastRenderedPageBreak/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BE25119" w14:textId="77777777" w:rsidR="00AD3957" w:rsidRPr="00E34CC9" w:rsidRDefault="00AD3957" w:rsidP="0075541B">
            <w:pPr>
              <w:rPr>
                <w:b/>
                <w:bCs/>
              </w:rPr>
            </w:pPr>
            <w:r w:rsidRPr="00E34CC9">
              <w:rPr>
                <w:b/>
              </w:rPr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44E0EC2" w14:textId="77777777" w:rsidR="00AD3957" w:rsidRPr="00E34CC9" w:rsidRDefault="00AD3957" w:rsidP="0075541B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1993125" w14:textId="77777777" w:rsidR="00AD3957" w:rsidRPr="00E34CC9" w:rsidRDefault="00AD3957" w:rsidP="0075541B"/>
        </w:tc>
      </w:tr>
      <w:tr w:rsidR="0019128B" w:rsidRPr="00E34CC9" w14:paraId="15C20158" w14:textId="77777777" w:rsidTr="00396D36">
        <w:tc>
          <w:tcPr>
            <w:tcW w:w="567" w:type="dxa"/>
            <w:tcMar>
              <w:right w:w="0" w:type="dxa"/>
            </w:tcMar>
          </w:tcPr>
          <w:p w14:paraId="0704B137" w14:textId="77777777" w:rsidR="0019128B" w:rsidRPr="00E34CC9" w:rsidRDefault="0019128B" w:rsidP="0075541B">
            <w:pPr>
              <w:pStyle w:val="PointManual"/>
              <w:rPr>
                <w:b/>
                <w:bCs/>
              </w:rPr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A0F3DC8" w14:textId="77777777" w:rsidR="0019128B" w:rsidRPr="00E34CC9" w:rsidRDefault="0019128B" w:rsidP="0075541B">
            <w:r w:rsidRPr="00E34CC9">
              <w:rPr>
                <w:u w:val="single"/>
              </w:rPr>
              <w:t>Consiliul</w:t>
            </w:r>
            <w:r w:rsidRPr="00E34CC9">
              <w:t xml:space="preserve"> a adoptat ordinea de zi care figurează în documentul 6353/26.</w:t>
            </w:r>
          </w:p>
        </w:tc>
      </w:tr>
      <w:tr w:rsidR="00AD3957" w:rsidRPr="00E34CC9" w14:paraId="74BCAFD3" w14:textId="77777777" w:rsidTr="0075541B">
        <w:tc>
          <w:tcPr>
            <w:tcW w:w="567" w:type="dxa"/>
            <w:tcMar>
              <w:right w:w="0" w:type="dxa"/>
            </w:tcMar>
          </w:tcPr>
          <w:p w14:paraId="4EBA3EB8" w14:textId="77777777" w:rsidR="00AD3957" w:rsidRPr="00E34CC9" w:rsidRDefault="00AD3957" w:rsidP="0075541B">
            <w:pPr>
              <w:pStyle w:val="PointManual"/>
              <w:rPr>
                <w:b/>
                <w:bCs/>
              </w:rPr>
            </w:pPr>
            <w:r w:rsidRPr="00E34CC9">
              <w:rPr>
                <w:b/>
              </w:rPr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5A050A0F" w14:textId="77777777" w:rsidR="00AD3957" w:rsidRPr="00E34CC9" w:rsidRDefault="00AD3957" w:rsidP="0075541B">
            <w:pPr>
              <w:rPr>
                <w:b/>
                <w:bCs/>
              </w:rPr>
            </w:pPr>
            <w:r w:rsidRPr="00E34CC9">
              <w:rPr>
                <w:b/>
              </w:rPr>
              <w:t>Aprobarea punctelor „A”</w:t>
            </w:r>
          </w:p>
          <w:p w14:paraId="0E5FCCE6" w14:textId="77777777" w:rsidR="00AD3957" w:rsidRPr="00E34CC9" w:rsidRDefault="00AD3957" w:rsidP="0075541B">
            <w:pPr>
              <w:pStyle w:val="PointManual"/>
            </w:pPr>
            <w:r w:rsidRPr="00E34CC9">
              <w:rPr>
                <w:b/>
              </w:rPr>
              <w:t>a)</w:t>
            </w:r>
            <w:r w:rsidRPr="00E34CC9">
              <w:rPr>
                <w:b/>
              </w:rPr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C44592B" w14:textId="77777777" w:rsidR="00AD3957" w:rsidRPr="00E34CC9" w:rsidRDefault="00AD3957" w:rsidP="0075541B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51D7048" w14:textId="77777777" w:rsidR="00AD3957" w:rsidRPr="00E34CC9" w:rsidRDefault="00AD3957" w:rsidP="0075541B"/>
          <w:p w14:paraId="456953B2" w14:textId="77777777" w:rsidR="00AD3957" w:rsidRPr="00E34CC9" w:rsidRDefault="00AD3957" w:rsidP="0075541B">
            <w:r w:rsidRPr="00E34CC9">
              <w:t>6358/26</w:t>
            </w:r>
          </w:p>
        </w:tc>
      </w:tr>
      <w:tr w:rsidR="0019128B" w:rsidRPr="00E34CC9" w14:paraId="78FCFD46" w14:textId="77777777" w:rsidTr="007A6420">
        <w:tc>
          <w:tcPr>
            <w:tcW w:w="567" w:type="dxa"/>
            <w:tcMar>
              <w:right w:w="0" w:type="dxa"/>
            </w:tcMar>
          </w:tcPr>
          <w:p w14:paraId="05B21B88" w14:textId="77777777" w:rsidR="0019128B" w:rsidRPr="00E34CC9" w:rsidRDefault="0019128B" w:rsidP="0075541B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CD6D6D9" w14:textId="77777777" w:rsidR="0019128B" w:rsidRPr="00E34CC9" w:rsidRDefault="0019128B" w:rsidP="0075541B">
            <w:r w:rsidRPr="00E34CC9">
              <w:rPr>
                <w:u w:val="single"/>
              </w:rPr>
              <w:t>Consiliul</w:t>
            </w:r>
            <w:r w:rsidRPr="00E34CC9">
              <w:t xml:space="preserve"> a adoptat toate punctele „A” care figurează în documentul sus-menționat, inclusiv toate documentele COR și REV lingvistice prezentate în vederea adoptării.</w:t>
            </w:r>
          </w:p>
        </w:tc>
      </w:tr>
    </w:tbl>
    <w:p w14:paraId="1C8D5A59" w14:textId="77777777" w:rsidR="00AD3957" w:rsidRPr="00E34CC9" w:rsidRDefault="00AD3957" w:rsidP="00AD3957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E34CC9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AD3957" w:rsidRPr="00E34CC9" w14:paraId="0969BF7B" w14:textId="77777777" w:rsidTr="0075541B">
        <w:tc>
          <w:tcPr>
            <w:tcW w:w="567" w:type="dxa"/>
            <w:tcMar>
              <w:right w:w="0" w:type="dxa"/>
            </w:tcMar>
          </w:tcPr>
          <w:p w14:paraId="75CFBBCE" w14:textId="77777777" w:rsidR="00AD3957" w:rsidRPr="00E34CC9" w:rsidRDefault="00AD3957" w:rsidP="0075541B">
            <w:pPr>
              <w:pStyle w:val="PointManual"/>
            </w:pPr>
            <w:r w:rsidRPr="00E34CC9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D64C5DF" w14:textId="77777777" w:rsidR="00AD3957" w:rsidRPr="00E34CC9" w:rsidRDefault="00AD3957" w:rsidP="0075541B">
            <w:r w:rsidRPr="00E34CC9">
              <w:t>Afaceri curente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E07D58D" w14:textId="77777777" w:rsidR="00AD3957" w:rsidRPr="00E34CC9" w:rsidRDefault="00AD3957" w:rsidP="0075541B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D985E62" w14:textId="77777777" w:rsidR="00AD3957" w:rsidRPr="00E34CC9" w:rsidRDefault="00AD3957" w:rsidP="0075541B"/>
        </w:tc>
      </w:tr>
      <w:tr w:rsidR="00AD3957" w:rsidRPr="00E34CC9" w14:paraId="5324DE3D" w14:textId="77777777" w:rsidTr="0075541B">
        <w:tc>
          <w:tcPr>
            <w:tcW w:w="567" w:type="dxa"/>
            <w:tcMar>
              <w:right w:w="0" w:type="dxa"/>
            </w:tcMar>
          </w:tcPr>
          <w:p w14:paraId="38E3781F" w14:textId="77777777" w:rsidR="00AD3957" w:rsidRPr="00E34CC9" w:rsidRDefault="00AD3957" w:rsidP="0075541B">
            <w:pPr>
              <w:pStyle w:val="PointManual"/>
            </w:pPr>
            <w:r w:rsidRPr="00E34CC9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9841E13" w14:textId="77777777" w:rsidR="00AD3957" w:rsidRPr="00E34CC9" w:rsidRDefault="00AD3957" w:rsidP="0075541B">
            <w:pPr>
              <w:rPr>
                <w:szCs w:val="24"/>
              </w:rPr>
            </w:pPr>
            <w:r w:rsidRPr="00E34CC9">
              <w:t>Războiul de agresiune al Rusiei împotriva Ucrainei</w:t>
            </w:r>
            <w:r w:rsidRPr="00E34CC9">
              <w:rPr>
                <w:rStyle w:val="FootnoteReference"/>
                <w:szCs w:val="24"/>
              </w:rPr>
              <w:footnoteReference w:id="1"/>
            </w:r>
          </w:p>
          <w:p w14:paraId="2C826617" w14:textId="77777777" w:rsidR="00AD3957" w:rsidRPr="00E34CC9" w:rsidRDefault="00AD3957" w:rsidP="0075541B">
            <w:r w:rsidRPr="00E34CC9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1935A1F" w14:textId="77777777" w:rsidR="00AD3957" w:rsidRPr="00E34CC9" w:rsidRDefault="00AD3957" w:rsidP="0075541B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CF521F7" w14:textId="77777777" w:rsidR="00AD3957" w:rsidRPr="00E34CC9" w:rsidRDefault="00AD3957" w:rsidP="0075541B"/>
        </w:tc>
      </w:tr>
      <w:tr w:rsidR="00AD3957" w:rsidRPr="00E34CC9" w14:paraId="30D5C813" w14:textId="77777777" w:rsidTr="0075541B">
        <w:tc>
          <w:tcPr>
            <w:tcW w:w="567" w:type="dxa"/>
            <w:tcMar>
              <w:right w:w="0" w:type="dxa"/>
            </w:tcMar>
          </w:tcPr>
          <w:p w14:paraId="486EBE60" w14:textId="77777777" w:rsidR="00AD3957" w:rsidRPr="00E34CC9" w:rsidRDefault="00AD3957" w:rsidP="0075541B">
            <w:pPr>
              <w:pStyle w:val="PointManual"/>
            </w:pPr>
            <w:r w:rsidRPr="00E34CC9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5B8A3826" w14:textId="77777777" w:rsidR="00AD3957" w:rsidRPr="00E34CC9" w:rsidRDefault="00AD3957" w:rsidP="0075541B">
            <w:pPr>
              <w:rPr>
                <w:szCs w:val="24"/>
              </w:rPr>
            </w:pPr>
            <w:r w:rsidRPr="00E34CC9">
              <w:t>Situația din Orientul Mijlociu</w:t>
            </w:r>
            <w:r w:rsidRPr="00E34CC9">
              <w:rPr>
                <w:rStyle w:val="FootnoteReference"/>
                <w:szCs w:val="24"/>
              </w:rPr>
              <w:footnoteReference w:id="2"/>
            </w:r>
          </w:p>
          <w:p w14:paraId="6098EA63" w14:textId="77777777" w:rsidR="00AD3957" w:rsidRPr="00E34CC9" w:rsidRDefault="00AD3957" w:rsidP="0075541B">
            <w:r w:rsidRPr="00E34CC9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564B6F9" w14:textId="77777777" w:rsidR="00AD3957" w:rsidRPr="00E34CC9" w:rsidRDefault="00AD3957" w:rsidP="0075541B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3CC5495" w14:textId="77777777" w:rsidR="00AD3957" w:rsidRPr="00E34CC9" w:rsidRDefault="00AD3957" w:rsidP="0075541B"/>
        </w:tc>
      </w:tr>
      <w:tr w:rsidR="00AD3957" w:rsidRPr="00E34CC9" w14:paraId="5E4AF0FF" w14:textId="77777777" w:rsidTr="0075541B">
        <w:tc>
          <w:tcPr>
            <w:tcW w:w="567" w:type="dxa"/>
            <w:tcMar>
              <w:right w:w="0" w:type="dxa"/>
            </w:tcMar>
          </w:tcPr>
          <w:p w14:paraId="1469429E" w14:textId="77777777" w:rsidR="00AD3957" w:rsidRPr="00E34CC9" w:rsidRDefault="00AD3957" w:rsidP="00AD3957">
            <w:pPr>
              <w:pStyle w:val="PointManual"/>
            </w:pPr>
            <w:r w:rsidRPr="00E34CC9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52D6657" w14:textId="77777777" w:rsidR="00AD3957" w:rsidRPr="00E34CC9" w:rsidRDefault="00AD3957" w:rsidP="0075541B">
            <w:r w:rsidRPr="00E34CC9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9BBE142" w14:textId="77777777" w:rsidR="00AD3957" w:rsidRPr="00E34CC9" w:rsidRDefault="00AD3957" w:rsidP="0075541B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7BD9006" w14:textId="77777777" w:rsidR="00AD3957" w:rsidRPr="00E34CC9" w:rsidRDefault="00AD3957" w:rsidP="0075541B"/>
        </w:tc>
      </w:tr>
      <w:tr w:rsidR="00AD3957" w:rsidRPr="00E34CC9" w14:paraId="49E9B7CC" w14:textId="77777777" w:rsidTr="0075541B">
        <w:tc>
          <w:tcPr>
            <w:tcW w:w="567" w:type="dxa"/>
            <w:tcMar>
              <w:right w:w="0" w:type="dxa"/>
            </w:tcMar>
          </w:tcPr>
          <w:p w14:paraId="7C0C5707" w14:textId="77777777" w:rsidR="00AD3957" w:rsidRPr="00E34CC9" w:rsidRDefault="00AD3957" w:rsidP="0075541B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0739312" w14:textId="77777777" w:rsidR="00AD3957" w:rsidRPr="00E34CC9" w:rsidRDefault="00AD3957" w:rsidP="00AD3957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567" w:hanging="567"/>
              <w:rPr>
                <w:szCs w:val="24"/>
              </w:rPr>
            </w:pPr>
            <w:r w:rsidRPr="00E34CC9">
              <w:t>Misiunea din regiunea Marilor Lacuri (16-20 februarie 2026)</w:t>
            </w:r>
            <w:r w:rsidRPr="00E34CC9">
              <w:br/>
            </w:r>
            <w:r w:rsidRPr="00E34CC9">
              <w:rPr>
                <w:i/>
              </w:rPr>
              <w:t>Informare din partea Comisiei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CDDBFD3" w14:textId="77777777" w:rsidR="00AD3957" w:rsidRPr="00E34CC9" w:rsidRDefault="00AD3957" w:rsidP="0075541B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214FAE4" w14:textId="77777777" w:rsidR="00AD3957" w:rsidRPr="00E34CC9" w:rsidRDefault="00AD3957" w:rsidP="0075541B">
            <w:r w:rsidRPr="00E34CC9">
              <w:t>6511/26</w:t>
            </w:r>
          </w:p>
        </w:tc>
      </w:tr>
      <w:tr w:rsidR="00AD3957" w:rsidRPr="00E34CC9" w14:paraId="532397DC" w14:textId="77777777" w:rsidTr="0075541B">
        <w:tc>
          <w:tcPr>
            <w:tcW w:w="567" w:type="dxa"/>
            <w:tcMar>
              <w:right w:w="0" w:type="dxa"/>
            </w:tcMar>
          </w:tcPr>
          <w:p w14:paraId="263CE514" w14:textId="77777777" w:rsidR="00AD3957" w:rsidRPr="00E34CC9" w:rsidRDefault="00AD3957" w:rsidP="0075541B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92CED30" w14:textId="77777777" w:rsidR="00AD3957" w:rsidRPr="00E34CC9" w:rsidRDefault="00AD3957" w:rsidP="00AD3957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567" w:hanging="567"/>
              <w:rPr>
                <w:i/>
                <w:iCs/>
                <w:szCs w:val="24"/>
              </w:rPr>
            </w:pPr>
            <w:r w:rsidRPr="00E34CC9">
              <w:t>Integrarea europeană a Balcanilor de Vest</w:t>
            </w:r>
            <w:r w:rsidRPr="00E34CC9">
              <w:br/>
            </w:r>
            <w:r w:rsidRPr="00E34CC9">
              <w:rPr>
                <w:i/>
              </w:rPr>
              <w:t>Informare din partea Greciei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B93F167" w14:textId="77777777" w:rsidR="00AD3957" w:rsidRPr="00E34CC9" w:rsidRDefault="00AD3957" w:rsidP="0075541B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5A0C148" w14:textId="77777777" w:rsidR="00AD3957" w:rsidRPr="00E34CC9" w:rsidRDefault="00AD3957" w:rsidP="0075541B">
            <w:r w:rsidRPr="00E34CC9">
              <w:t>6524/26</w:t>
            </w:r>
          </w:p>
        </w:tc>
      </w:tr>
      <w:tr w:rsidR="00AD3957" w:rsidRPr="00E34CC9" w14:paraId="40384950" w14:textId="77777777" w:rsidTr="0075541B">
        <w:tc>
          <w:tcPr>
            <w:tcW w:w="567" w:type="dxa"/>
            <w:tcMar>
              <w:right w:w="0" w:type="dxa"/>
            </w:tcMar>
          </w:tcPr>
          <w:p w14:paraId="1785AF50" w14:textId="77777777" w:rsidR="00AD3957" w:rsidRPr="00E34CC9" w:rsidRDefault="00AD3957" w:rsidP="0075541B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EA3421C" w14:textId="77777777" w:rsidR="00AD3957" w:rsidRPr="00E34CC9" w:rsidRDefault="00AD3957" w:rsidP="00AD3957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567" w:hanging="567"/>
              <w:rPr>
                <w:i/>
                <w:iCs/>
                <w:szCs w:val="24"/>
              </w:rPr>
            </w:pPr>
            <w:r w:rsidRPr="00E34CC9">
              <w:t>Situația din Venezuela</w:t>
            </w:r>
            <w:r w:rsidRPr="00E34CC9">
              <w:br/>
            </w:r>
            <w:r w:rsidRPr="00E34CC9">
              <w:rPr>
                <w:i/>
              </w:rPr>
              <w:t>Informare din partea Spaniei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82C3943" w14:textId="77777777" w:rsidR="00AD3957" w:rsidRPr="00E34CC9" w:rsidRDefault="00AD3957" w:rsidP="0075541B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39D9A61" w14:textId="77777777" w:rsidR="00AD3957" w:rsidRPr="00E34CC9" w:rsidRDefault="00AD3957" w:rsidP="0075541B">
            <w:r w:rsidRPr="00E34CC9">
              <w:t>6487/26</w:t>
            </w:r>
          </w:p>
        </w:tc>
      </w:tr>
      <w:tr w:rsidR="00AD3957" w:rsidRPr="00E34CC9" w14:paraId="30DE6036" w14:textId="77777777" w:rsidTr="0075541B">
        <w:tc>
          <w:tcPr>
            <w:tcW w:w="567" w:type="dxa"/>
            <w:tcMar>
              <w:right w:w="0" w:type="dxa"/>
            </w:tcMar>
          </w:tcPr>
          <w:p w14:paraId="4A61663E" w14:textId="77777777" w:rsidR="00AD3957" w:rsidRPr="00E34CC9" w:rsidRDefault="00AD3957" w:rsidP="0075541B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59C2CBF" w14:textId="77777777" w:rsidR="00AD3957" w:rsidRPr="00E34CC9" w:rsidRDefault="00AD3957" w:rsidP="00AD3957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567" w:hanging="567"/>
              <w:rPr>
                <w:i/>
                <w:iCs/>
                <w:szCs w:val="24"/>
              </w:rPr>
            </w:pPr>
            <w:r w:rsidRPr="00E34CC9">
              <w:t>Conferința „Women as agents for security and peace” (Femeile – promotoare ale securității și ale păcii) (Viena, 9-10 februarie 2026)</w:t>
            </w:r>
            <w:r w:rsidRPr="00E34CC9">
              <w:br/>
            </w:r>
            <w:r w:rsidRPr="00E34CC9">
              <w:rPr>
                <w:i/>
              </w:rPr>
              <w:t>Informare din partea Austriei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36D5529" w14:textId="77777777" w:rsidR="00AD3957" w:rsidRPr="00E34CC9" w:rsidRDefault="00AD3957" w:rsidP="0075541B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468BB18" w14:textId="77777777" w:rsidR="00AD3957" w:rsidRPr="00E34CC9" w:rsidRDefault="00AD3957" w:rsidP="0075541B">
            <w:r w:rsidRPr="00E34CC9">
              <w:t>6499/26</w:t>
            </w:r>
          </w:p>
        </w:tc>
      </w:tr>
      <w:bookmarkEnd w:id="1"/>
    </w:tbl>
    <w:p w14:paraId="5E1DBEF3" w14:textId="77777777" w:rsidR="001B060D" w:rsidRDefault="001B060D" w:rsidP="001B060D">
      <w:pPr>
        <w:pStyle w:val="FinalLine"/>
      </w:pPr>
    </w:p>
    <w:sectPr w:rsidR="001B060D" w:rsidSect="00E34C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C1994" w14:textId="77777777" w:rsidR="002B19EF" w:rsidRDefault="002B19EF" w:rsidP="00B5488B">
      <w:r>
        <w:separator/>
      </w:r>
    </w:p>
  </w:endnote>
  <w:endnote w:type="continuationSeparator" w:id="0">
    <w:p w14:paraId="633785CD" w14:textId="77777777" w:rsidR="002B19EF" w:rsidRDefault="002B19EF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B51B6" w14:textId="77777777" w:rsidR="00E34CC9" w:rsidRPr="00E34CC9" w:rsidRDefault="00E34CC9" w:rsidP="00E34C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E34CC9" w:rsidRPr="00D94637" w14:paraId="453BA94C" w14:textId="77777777" w:rsidTr="00E34CC9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D440333" w14:textId="77777777" w:rsidR="00E34CC9" w:rsidRPr="00D94637" w:rsidRDefault="00E34CC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E34CC9" w:rsidRPr="00B310DC" w14:paraId="555BCA24" w14:textId="77777777" w:rsidTr="00E34CC9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CDAA66C" w14:textId="4464FA68" w:rsidR="00E34CC9" w:rsidRPr="00AD7BF2" w:rsidRDefault="00E34CC9" w:rsidP="004F54B2">
          <w:pPr>
            <w:pStyle w:val="FooterText"/>
          </w:pPr>
          <w:r>
            <w:t>6677/26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B2F4099" w14:textId="77777777" w:rsidR="00E34CC9" w:rsidRPr="00AD7BF2" w:rsidRDefault="00E34CC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ECDEC60" w14:textId="77777777" w:rsidR="00E34CC9" w:rsidRPr="002511D8" w:rsidRDefault="00E34CC9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CF1DA98" w14:textId="7A806FBD" w:rsidR="00E34CC9" w:rsidRPr="00B310DC" w:rsidRDefault="00E34CC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E34CC9" w:rsidRPr="00D94637" w14:paraId="6E064406" w14:textId="77777777" w:rsidTr="00E34CC9">
      <w:trPr>
        <w:jc w:val="center"/>
      </w:trPr>
      <w:tc>
        <w:tcPr>
          <w:tcW w:w="1774" w:type="pct"/>
          <w:shd w:val="clear" w:color="auto" w:fill="auto"/>
        </w:tcPr>
        <w:p w14:paraId="3D66A783" w14:textId="122E263D" w:rsidR="00E34CC9" w:rsidRPr="00AD7BF2" w:rsidRDefault="00E34CC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6351DAA" w14:textId="59C3B210" w:rsidR="00E34CC9" w:rsidRPr="00AD7BF2" w:rsidRDefault="00E34CC9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5EBFCAC3" w14:textId="4770F05B" w:rsidR="00E34CC9" w:rsidRPr="00D94637" w:rsidRDefault="00E34CC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ED28A08" w14:textId="7884F3BC" w:rsidR="00E34CC9" w:rsidRPr="00695BAF" w:rsidRDefault="00E34CC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5A78F18D" w14:textId="77777777" w:rsidR="00E34CC9" w:rsidRPr="00E34CC9" w:rsidRDefault="00E34CC9" w:rsidP="00E34CC9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E34CC9" w:rsidRPr="00D94637" w14:paraId="38C57B77" w14:textId="77777777" w:rsidTr="00E34CC9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75E53E6" w14:textId="77777777" w:rsidR="00E34CC9" w:rsidRPr="00D94637" w:rsidRDefault="00E34CC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E34CC9" w:rsidRPr="00B310DC" w14:paraId="029D4DAD" w14:textId="77777777" w:rsidTr="00E34CC9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B1E6710" w14:textId="0EDFF435" w:rsidR="00E34CC9" w:rsidRPr="00AD7BF2" w:rsidRDefault="00E34CC9" w:rsidP="004F54B2">
          <w:pPr>
            <w:pStyle w:val="FooterText"/>
          </w:pPr>
          <w:r>
            <w:t>6677/26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8649AB2" w14:textId="77777777" w:rsidR="00E34CC9" w:rsidRPr="00AD7BF2" w:rsidRDefault="00E34CC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68F55E3" w14:textId="77777777" w:rsidR="00E34CC9" w:rsidRPr="002511D8" w:rsidRDefault="00E34CC9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3DEBA49" w14:textId="163F3FD8" w:rsidR="00E34CC9" w:rsidRPr="00B310DC" w:rsidRDefault="00E34CC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E34CC9" w:rsidRPr="00D94637" w14:paraId="4B8BC8F3" w14:textId="77777777" w:rsidTr="00E34CC9">
      <w:trPr>
        <w:jc w:val="center"/>
      </w:trPr>
      <w:tc>
        <w:tcPr>
          <w:tcW w:w="1774" w:type="pct"/>
          <w:shd w:val="clear" w:color="auto" w:fill="auto"/>
        </w:tcPr>
        <w:p w14:paraId="67B9A071" w14:textId="30BBA720" w:rsidR="00E34CC9" w:rsidRPr="00AD7BF2" w:rsidRDefault="00E34CC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74CEA8A" w14:textId="794F681D" w:rsidR="00E34CC9" w:rsidRPr="00AD7BF2" w:rsidRDefault="00E34CC9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3CCE98A9" w14:textId="49AFEA4D" w:rsidR="00E34CC9" w:rsidRPr="00D94637" w:rsidRDefault="00E34CC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CC34DC8" w14:textId="7A1676D0" w:rsidR="00E34CC9" w:rsidRPr="00695BAF" w:rsidRDefault="00E34CC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7B208F27" w14:textId="77777777" w:rsidR="00E34CC9" w:rsidRPr="00E34CC9" w:rsidRDefault="00E34CC9" w:rsidP="00E34CC9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43C6F" w14:textId="77777777" w:rsidR="002B19EF" w:rsidRDefault="002B19EF" w:rsidP="00B5488B">
      <w:r>
        <w:separator/>
      </w:r>
    </w:p>
  </w:footnote>
  <w:footnote w:type="continuationSeparator" w:id="0">
    <w:p w14:paraId="51687EDE" w14:textId="77777777" w:rsidR="002B19EF" w:rsidRDefault="002B19EF" w:rsidP="00B5488B">
      <w:r>
        <w:continuationSeparator/>
      </w:r>
    </w:p>
  </w:footnote>
  <w:footnote w:id="1">
    <w:p w14:paraId="7D46C2CE" w14:textId="77777777" w:rsidR="00AD3957" w:rsidRPr="00E34CC9" w:rsidRDefault="00AD3957" w:rsidP="00AD3957">
      <w:pPr>
        <w:pStyle w:val="FootnoteText"/>
      </w:pPr>
      <w:r w:rsidRPr="00E34CC9">
        <w:rPr>
          <w:rStyle w:val="FootnoteReference"/>
        </w:rPr>
        <w:footnoteRef/>
      </w:r>
      <w:r w:rsidRPr="00E34CC9">
        <w:tab/>
        <w:t>În prezența ministrului afacerilor externe al Ucrainei.</w:t>
      </w:r>
    </w:p>
  </w:footnote>
  <w:footnote w:id="2">
    <w:p w14:paraId="1EAC64BB" w14:textId="77777777" w:rsidR="00AD3957" w:rsidRPr="00E34CC9" w:rsidRDefault="00AD3957" w:rsidP="00AD3957">
      <w:pPr>
        <w:pStyle w:val="FootnoteText"/>
      </w:pPr>
      <w:r w:rsidRPr="00E34CC9">
        <w:rPr>
          <w:rStyle w:val="FootnoteReference"/>
        </w:rPr>
        <w:footnoteRef/>
      </w:r>
      <w:r w:rsidRPr="00E34CC9">
        <w:tab/>
        <w:t>În prezența administratorului Programului Națiunilor Unite pentru Dezvoltare.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279E3" w14:textId="77777777" w:rsidR="00E34CC9" w:rsidRPr="00E34CC9" w:rsidRDefault="00E34CC9" w:rsidP="00E34C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A3879" w14:textId="5179BDD9" w:rsidR="00E34CC9" w:rsidRPr="00E34CC9" w:rsidRDefault="00E34CC9" w:rsidP="00E34CC9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FAE07" w14:textId="7F378A5B" w:rsidR="00E34CC9" w:rsidRPr="00E34CC9" w:rsidRDefault="00E34CC9" w:rsidP="00E34CC9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6EC12D4"/>
    <w:multiLevelType w:val="hybridMultilevel"/>
    <w:tmpl w:val="91CE0246"/>
    <w:lvl w:ilvl="0" w:tplc="94C6F552">
      <w:start w:val="1"/>
      <w:numFmt w:val="lowerLetter"/>
      <w:lvlText w:val="%1)"/>
      <w:lvlJc w:val="left"/>
      <w:pPr>
        <w:ind w:left="93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650" w:hanging="360"/>
      </w:pPr>
    </w:lvl>
    <w:lvl w:ilvl="2" w:tplc="080C001B" w:tentative="1">
      <w:start w:val="1"/>
      <w:numFmt w:val="lowerRoman"/>
      <w:lvlText w:val="%3."/>
      <w:lvlJc w:val="right"/>
      <w:pPr>
        <w:ind w:left="2370" w:hanging="180"/>
      </w:pPr>
    </w:lvl>
    <w:lvl w:ilvl="3" w:tplc="080C000F" w:tentative="1">
      <w:start w:val="1"/>
      <w:numFmt w:val="decimal"/>
      <w:lvlText w:val="%4."/>
      <w:lvlJc w:val="left"/>
      <w:pPr>
        <w:ind w:left="3090" w:hanging="360"/>
      </w:pPr>
    </w:lvl>
    <w:lvl w:ilvl="4" w:tplc="080C0019" w:tentative="1">
      <w:start w:val="1"/>
      <w:numFmt w:val="lowerLetter"/>
      <w:lvlText w:val="%5."/>
      <w:lvlJc w:val="left"/>
      <w:pPr>
        <w:ind w:left="3810" w:hanging="360"/>
      </w:pPr>
    </w:lvl>
    <w:lvl w:ilvl="5" w:tplc="080C001B" w:tentative="1">
      <w:start w:val="1"/>
      <w:numFmt w:val="lowerRoman"/>
      <w:lvlText w:val="%6."/>
      <w:lvlJc w:val="right"/>
      <w:pPr>
        <w:ind w:left="4530" w:hanging="180"/>
      </w:pPr>
    </w:lvl>
    <w:lvl w:ilvl="6" w:tplc="080C000F" w:tentative="1">
      <w:start w:val="1"/>
      <w:numFmt w:val="decimal"/>
      <w:lvlText w:val="%7."/>
      <w:lvlJc w:val="left"/>
      <w:pPr>
        <w:ind w:left="5250" w:hanging="360"/>
      </w:pPr>
    </w:lvl>
    <w:lvl w:ilvl="7" w:tplc="080C0019" w:tentative="1">
      <w:start w:val="1"/>
      <w:numFmt w:val="lowerLetter"/>
      <w:lvlText w:val="%8."/>
      <w:lvlJc w:val="left"/>
      <w:pPr>
        <w:ind w:left="5970" w:hanging="360"/>
      </w:pPr>
    </w:lvl>
    <w:lvl w:ilvl="8" w:tplc="08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6FB1C48"/>
    <w:multiLevelType w:val="hybridMultilevel"/>
    <w:tmpl w:val="3C4E09BA"/>
    <w:lvl w:ilvl="0" w:tplc="080C0017">
      <w:start w:val="1"/>
      <w:numFmt w:val="lowerLetter"/>
      <w:lvlText w:val="%1)"/>
      <w:lvlJc w:val="left"/>
      <w:pPr>
        <w:ind w:left="604" w:hanging="360"/>
      </w:pPr>
    </w:lvl>
    <w:lvl w:ilvl="1" w:tplc="08090019" w:tentative="1">
      <w:start w:val="1"/>
      <w:numFmt w:val="lowerLetter"/>
      <w:lvlText w:val="%2."/>
      <w:lvlJc w:val="left"/>
      <w:pPr>
        <w:ind w:left="1324" w:hanging="360"/>
      </w:pPr>
    </w:lvl>
    <w:lvl w:ilvl="2" w:tplc="0809001B" w:tentative="1">
      <w:start w:val="1"/>
      <w:numFmt w:val="lowerRoman"/>
      <w:lvlText w:val="%3."/>
      <w:lvlJc w:val="right"/>
      <w:pPr>
        <w:ind w:left="2044" w:hanging="180"/>
      </w:pPr>
    </w:lvl>
    <w:lvl w:ilvl="3" w:tplc="0809000F" w:tentative="1">
      <w:start w:val="1"/>
      <w:numFmt w:val="decimal"/>
      <w:lvlText w:val="%4."/>
      <w:lvlJc w:val="left"/>
      <w:pPr>
        <w:ind w:left="2764" w:hanging="360"/>
      </w:pPr>
    </w:lvl>
    <w:lvl w:ilvl="4" w:tplc="08090019" w:tentative="1">
      <w:start w:val="1"/>
      <w:numFmt w:val="lowerLetter"/>
      <w:lvlText w:val="%5."/>
      <w:lvlJc w:val="left"/>
      <w:pPr>
        <w:ind w:left="3484" w:hanging="360"/>
      </w:pPr>
    </w:lvl>
    <w:lvl w:ilvl="5" w:tplc="0809001B" w:tentative="1">
      <w:start w:val="1"/>
      <w:numFmt w:val="lowerRoman"/>
      <w:lvlText w:val="%6."/>
      <w:lvlJc w:val="right"/>
      <w:pPr>
        <w:ind w:left="4204" w:hanging="180"/>
      </w:pPr>
    </w:lvl>
    <w:lvl w:ilvl="6" w:tplc="0809000F" w:tentative="1">
      <w:start w:val="1"/>
      <w:numFmt w:val="decimal"/>
      <w:lvlText w:val="%7."/>
      <w:lvlJc w:val="left"/>
      <w:pPr>
        <w:ind w:left="4924" w:hanging="360"/>
      </w:pPr>
    </w:lvl>
    <w:lvl w:ilvl="7" w:tplc="08090019" w:tentative="1">
      <w:start w:val="1"/>
      <w:numFmt w:val="lowerLetter"/>
      <w:lvlText w:val="%8."/>
      <w:lvlJc w:val="left"/>
      <w:pPr>
        <w:ind w:left="5644" w:hanging="360"/>
      </w:pPr>
    </w:lvl>
    <w:lvl w:ilvl="8" w:tplc="0809001B" w:tentative="1">
      <w:start w:val="1"/>
      <w:numFmt w:val="lowerRoman"/>
      <w:lvlText w:val="%9."/>
      <w:lvlJc w:val="right"/>
      <w:pPr>
        <w:ind w:left="6364" w:hanging="180"/>
      </w:p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8"/>
  </w:num>
  <w:num w:numId="2" w16cid:durableId="1045372169">
    <w:abstractNumId w:val="1"/>
  </w:num>
  <w:num w:numId="3" w16cid:durableId="24136653">
    <w:abstractNumId w:val="19"/>
  </w:num>
  <w:num w:numId="4" w16cid:durableId="1270311048">
    <w:abstractNumId w:val="15"/>
  </w:num>
  <w:num w:numId="5" w16cid:durableId="811295434">
    <w:abstractNumId w:val="2"/>
  </w:num>
  <w:num w:numId="6" w16cid:durableId="914389571">
    <w:abstractNumId w:val="21"/>
  </w:num>
  <w:num w:numId="7" w16cid:durableId="885025986">
    <w:abstractNumId w:val="23"/>
  </w:num>
  <w:num w:numId="8" w16cid:durableId="1679966738">
    <w:abstractNumId w:val="12"/>
  </w:num>
  <w:num w:numId="9" w16cid:durableId="1450276834">
    <w:abstractNumId w:val="20"/>
  </w:num>
  <w:num w:numId="10" w16cid:durableId="262806002">
    <w:abstractNumId w:val="16"/>
  </w:num>
  <w:num w:numId="11" w16cid:durableId="1912421930">
    <w:abstractNumId w:val="10"/>
  </w:num>
  <w:num w:numId="12" w16cid:durableId="1251767615">
    <w:abstractNumId w:val="6"/>
  </w:num>
  <w:num w:numId="13" w16cid:durableId="1671563598">
    <w:abstractNumId w:val="5"/>
  </w:num>
  <w:num w:numId="14" w16cid:durableId="1352955509">
    <w:abstractNumId w:val="17"/>
  </w:num>
  <w:num w:numId="15" w16cid:durableId="1058019748">
    <w:abstractNumId w:val="22"/>
  </w:num>
  <w:num w:numId="16" w16cid:durableId="42020864">
    <w:abstractNumId w:val="0"/>
  </w:num>
  <w:num w:numId="17" w16cid:durableId="1146899022">
    <w:abstractNumId w:val="7"/>
  </w:num>
  <w:num w:numId="18" w16cid:durableId="2092464110">
    <w:abstractNumId w:val="4"/>
  </w:num>
  <w:num w:numId="19" w16cid:durableId="1320844787">
    <w:abstractNumId w:val="13"/>
  </w:num>
  <w:num w:numId="20" w16cid:durableId="1680084339">
    <w:abstractNumId w:val="9"/>
  </w:num>
  <w:num w:numId="21" w16cid:durableId="63770915">
    <w:abstractNumId w:val="8"/>
  </w:num>
  <w:num w:numId="22" w16cid:durableId="21408801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148220480495891097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9&quot; text=&quot;PROIECT DE PROCES-VERBAL&quot; /&gt;_x000d__x000a_    &lt;/basicdatatype&gt;_x000d__x000a_  &lt;/metadata&gt;_x000d__x000a_  &lt;metadata key=&quot;md_HeadingText&quot; translate=&quot;false&quot;&gt;_x000d__x000a_    &lt;headingtext text=&quot;PROIECT DE PROCES-VERBAL&quot;&gt;_x000d__x000a_      &lt;formattedtext&gt;_x000d__x000a_        &lt;xaml text=&quot;PROIECT DE PROCES-VERBAL&quot;&gt;&amp;lt;FlowDocument xmlns=&quot;http://schemas.microsoft.com/winfx/2006/xaml/presentation&quot;&amp;gt;&amp;lt;Paragraph&amp;gt;PROIECT DE PROCES-VERBAL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3-06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6677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PV CONS 8&lt;/text&gt;_x000d__x000a_      &lt;text&gt;RELEX 257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55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xterne)&quot;&gt;&amp;lt;FlowDocument xmlns=&quot;http://schemas.microsoft.com/winfx/2006/xaml/presentation&quot;&amp;gt;&amp;lt;Paragraph xml:space=&quot;preserve&quot;&amp;gt;CONSILIUL  UNIUNII EUROPENE&amp;lt;LineBreak /&amp;gt;(Afaceri Extern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5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2-23&quot; /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3.1&quot; technicalblockguid=&quot;5607254286079891428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1-28&lt;/text&gt;_x000d__x000a_  &lt;/metadata&gt;_x000d__x000a_  &lt;metadata key=&quot;md_Prefix&quot;&gt;_x000d__x000a_    &lt;text&gt;&lt;/text&gt;_x000d__x000a_  &lt;/metadata&gt;_x000d__x000a_  &lt;metadata key=&quot;md_DocumentNumber&quot;&gt;_x000d__x000a_    &lt;text&gt;5698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RELEX 101&lt;/text&gt;_x000d__x000a_      &lt;text&gt;OJ CONS 4&lt;/text&gt;_x000d__x000a_    &lt;/textlist&gt;_x000d__x000a_  &lt;/metadata&gt;_x000d__x000a_  &lt;metadata key=&quot;md_ThirdPartyDistributionMarkers&quot;&gt;_x000d__x000a_    &lt;textlist /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51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5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1-29T10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DQC_HasErrors" w:val="true"/>
    <w:docVar w:name="DW_TechnicalBlockHash" w:val="cb5ab73211ba67873b57e9c8dfe439af8f74c59e3eacd10a24900684198796f3"/>
  </w:docVars>
  <w:rsids>
    <w:rsidRoot w:val="001B060D"/>
    <w:rsid w:val="00035995"/>
    <w:rsid w:val="00035BB7"/>
    <w:rsid w:val="00043103"/>
    <w:rsid w:val="0007600C"/>
    <w:rsid w:val="000906BB"/>
    <w:rsid w:val="00092894"/>
    <w:rsid w:val="000E2267"/>
    <w:rsid w:val="000E62F3"/>
    <w:rsid w:val="001030F0"/>
    <w:rsid w:val="00112193"/>
    <w:rsid w:val="001208A4"/>
    <w:rsid w:val="0013018F"/>
    <w:rsid w:val="00136A8F"/>
    <w:rsid w:val="00156D2F"/>
    <w:rsid w:val="0019128B"/>
    <w:rsid w:val="001B060D"/>
    <w:rsid w:val="00203543"/>
    <w:rsid w:val="002B19EF"/>
    <w:rsid w:val="002B7630"/>
    <w:rsid w:val="002C0E61"/>
    <w:rsid w:val="002C5C87"/>
    <w:rsid w:val="002D6DF2"/>
    <w:rsid w:val="002E450C"/>
    <w:rsid w:val="002E6BD6"/>
    <w:rsid w:val="003008EA"/>
    <w:rsid w:val="00315452"/>
    <w:rsid w:val="00326C08"/>
    <w:rsid w:val="003416BC"/>
    <w:rsid w:val="00343AB3"/>
    <w:rsid w:val="00350C40"/>
    <w:rsid w:val="003B657F"/>
    <w:rsid w:val="003C3E46"/>
    <w:rsid w:val="003D040A"/>
    <w:rsid w:val="00402488"/>
    <w:rsid w:val="0042035E"/>
    <w:rsid w:val="00437426"/>
    <w:rsid w:val="00442CAD"/>
    <w:rsid w:val="00483563"/>
    <w:rsid w:val="00493411"/>
    <w:rsid w:val="004C60B7"/>
    <w:rsid w:val="004E1595"/>
    <w:rsid w:val="005148E2"/>
    <w:rsid w:val="00516999"/>
    <w:rsid w:val="00546854"/>
    <w:rsid w:val="00550752"/>
    <w:rsid w:val="0056107B"/>
    <w:rsid w:val="005A43D2"/>
    <w:rsid w:val="005A5570"/>
    <w:rsid w:val="005C3952"/>
    <w:rsid w:val="00604E32"/>
    <w:rsid w:val="006213F4"/>
    <w:rsid w:val="00626E7F"/>
    <w:rsid w:val="0063394D"/>
    <w:rsid w:val="00662E78"/>
    <w:rsid w:val="00684F05"/>
    <w:rsid w:val="006964B5"/>
    <w:rsid w:val="006A0129"/>
    <w:rsid w:val="006A6CE1"/>
    <w:rsid w:val="006D2414"/>
    <w:rsid w:val="006F793A"/>
    <w:rsid w:val="007010AE"/>
    <w:rsid w:val="0070173A"/>
    <w:rsid w:val="00723B34"/>
    <w:rsid w:val="007404C0"/>
    <w:rsid w:val="0074130C"/>
    <w:rsid w:val="00741DC3"/>
    <w:rsid w:val="00745D84"/>
    <w:rsid w:val="00752A37"/>
    <w:rsid w:val="00772954"/>
    <w:rsid w:val="00786B8C"/>
    <w:rsid w:val="007E06E9"/>
    <w:rsid w:val="008146F9"/>
    <w:rsid w:val="00864596"/>
    <w:rsid w:val="00884560"/>
    <w:rsid w:val="008B6E44"/>
    <w:rsid w:val="008E58D5"/>
    <w:rsid w:val="008F65FB"/>
    <w:rsid w:val="00904856"/>
    <w:rsid w:val="00926F6F"/>
    <w:rsid w:val="00973196"/>
    <w:rsid w:val="009860AE"/>
    <w:rsid w:val="0098682D"/>
    <w:rsid w:val="009930AF"/>
    <w:rsid w:val="009A5B20"/>
    <w:rsid w:val="009F2E0E"/>
    <w:rsid w:val="009F32CE"/>
    <w:rsid w:val="00A00C32"/>
    <w:rsid w:val="00A12EC1"/>
    <w:rsid w:val="00A31007"/>
    <w:rsid w:val="00A36741"/>
    <w:rsid w:val="00A55ED0"/>
    <w:rsid w:val="00A867B0"/>
    <w:rsid w:val="00A95D98"/>
    <w:rsid w:val="00AD3957"/>
    <w:rsid w:val="00AD3C13"/>
    <w:rsid w:val="00AE76F2"/>
    <w:rsid w:val="00B26D45"/>
    <w:rsid w:val="00B5488B"/>
    <w:rsid w:val="00BC0BB4"/>
    <w:rsid w:val="00BC2087"/>
    <w:rsid w:val="00BC3EC8"/>
    <w:rsid w:val="00BC5932"/>
    <w:rsid w:val="00BD729D"/>
    <w:rsid w:val="00C02778"/>
    <w:rsid w:val="00C24D81"/>
    <w:rsid w:val="00C43837"/>
    <w:rsid w:val="00CC013E"/>
    <w:rsid w:val="00CC5344"/>
    <w:rsid w:val="00CE0BE5"/>
    <w:rsid w:val="00D20973"/>
    <w:rsid w:val="00D33921"/>
    <w:rsid w:val="00D3714A"/>
    <w:rsid w:val="00D64B12"/>
    <w:rsid w:val="00D91B2A"/>
    <w:rsid w:val="00D920EA"/>
    <w:rsid w:val="00D95441"/>
    <w:rsid w:val="00DB0576"/>
    <w:rsid w:val="00DB0B3D"/>
    <w:rsid w:val="00DE45D6"/>
    <w:rsid w:val="00DE5A15"/>
    <w:rsid w:val="00DF782F"/>
    <w:rsid w:val="00DF7902"/>
    <w:rsid w:val="00E34CC9"/>
    <w:rsid w:val="00E6203B"/>
    <w:rsid w:val="00E73994"/>
    <w:rsid w:val="00E8251D"/>
    <w:rsid w:val="00E92804"/>
    <w:rsid w:val="00EA4823"/>
    <w:rsid w:val="00EE3B78"/>
    <w:rsid w:val="00EE528D"/>
    <w:rsid w:val="00EE58DE"/>
    <w:rsid w:val="00EF7562"/>
    <w:rsid w:val="00F67D61"/>
    <w:rsid w:val="00F77E2A"/>
    <w:rsid w:val="00F95B41"/>
    <w:rsid w:val="00F96131"/>
    <w:rsid w:val="00FC549F"/>
    <w:rsid w:val="00FE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B93B4"/>
  <w15:docId w15:val="{1F750FBA-6FB4-479C-BF53-595BE4F86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E34CC9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E34CC9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E34CC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E34CC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E34CC9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E34CC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E34CC9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E34CC9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E34CC9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E34CC9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E34CC9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E34CC9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035BB7"/>
    <w:pPr>
      <w:spacing w:after="200" w:line="276" w:lineRule="auto"/>
      <w:ind w:left="720"/>
      <w:contextualSpacing/>
    </w:pPr>
  </w:style>
  <w:style w:type="table" w:customStyle="1" w:styleId="TableGrid4">
    <w:name w:val="Table Grid4"/>
    <w:basedOn w:val="TableNormal"/>
    <w:next w:val="TableGrid"/>
    <w:uiPriority w:val="59"/>
    <w:rsid w:val="00035BB7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035BB7"/>
    <w:rPr>
      <w:rFonts w:ascii="Times New Roman" w:hAnsi="Times New Roman" w:cs="Times New Roman"/>
      <w:sz w:val="24"/>
      <w:lang w:val="ro-RO" w:eastAsia="ro-RO" w:bidi="ro-RO"/>
    </w:rPr>
  </w:style>
  <w:style w:type="table" w:customStyle="1" w:styleId="TableGrid21">
    <w:name w:val="Table Grid21"/>
    <w:basedOn w:val="TableNormal"/>
    <w:next w:val="TableGrid"/>
    <w:uiPriority w:val="59"/>
    <w:rsid w:val="00035BB7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styleId="Revision">
    <w:name w:val="Revision"/>
    <w:hidden/>
    <w:uiPriority w:val="99"/>
    <w:semiHidden/>
    <w:rsid w:val="00864596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unhideWhenUsed/>
    <w:rsid w:val="005507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07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bin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0F646E-348A-4EE2-9BE8-70DF329161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3B6017-A35F-478A-A8D9-E59A4BA2946C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5F83549-375E-45F8-B0EC-DCAE44744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2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RASMUSSEN Kasper (EEAS)</dc:creator>
  <cp:keywords/>
  <dc:description/>
  <cp:lastModifiedBy>VOITOVICI Irina</cp:lastModifiedBy>
  <cp:revision>3</cp:revision>
  <dcterms:created xsi:type="dcterms:W3CDTF">2026-03-09T10:58:00Z</dcterms:created>
  <dcterms:modified xsi:type="dcterms:W3CDTF">2026-03-12T12:33:00Z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4.14.2, Build 20260121</vt:lpwstr>
  </property>
</Properties>
</file>