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95752364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D65DF" w:rsidRPr="0056157B" w14:paraId="596F54D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4F9AD04" w14:textId="130DF1DD" w:rsidR="006D65DF" w:rsidRPr="0056157B" w:rsidRDefault="006D65DF" w:rsidP="00634DC7">
                <w:pPr>
                  <w:pStyle w:val="TBNormalTechnicalBlock"/>
                </w:pPr>
              </w:p>
            </w:tc>
          </w:tr>
          <w:tr w:rsidR="006D65DF" w:rsidRPr="0056157B" w14:paraId="66C1082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F165C2D" w14:textId="77777777" w:rsidR="006D65DF" w:rsidRPr="0056157B" w:rsidRDefault="006D65D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E9DBD54" wp14:editId="2474FC8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7DAFA4C" w14:textId="77777777" w:rsidR="006D65DF" w:rsidRPr="0056157B" w:rsidRDefault="006D65DF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6D65DF" w:rsidRPr="00B84B6D" w14:paraId="4D7FE4F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663ACFF" w14:textId="77777777" w:rsidR="006D65DF" w:rsidRPr="0056157B" w:rsidRDefault="006D65D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8F075C7" w14:textId="77777777" w:rsidR="006D65DF" w:rsidRPr="0056157B" w:rsidRDefault="006D65D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BE2FD2E" w14:textId="77777777" w:rsidR="006D65DF" w:rsidRPr="0056157B" w:rsidRDefault="006D65DF" w:rsidP="00233A0E">
                <w:pPr>
                  <w:pStyle w:val="TBNormalTechnicalBlock"/>
                  <w:rPr>
                    <w:b/>
                  </w:rPr>
                </w:pPr>
              </w:p>
              <w:p w14:paraId="1E1795CB" w14:textId="77777777" w:rsidR="006D65DF" w:rsidRDefault="006D65D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4 martie 2026</w:t>
                </w:r>
              </w:p>
              <w:p w14:paraId="09DA5C8C" w14:textId="77777777" w:rsidR="006D65DF" w:rsidRPr="0019440B" w:rsidRDefault="006D65D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91D2B7F" w14:textId="77777777" w:rsidR="006D65DF" w:rsidRPr="0019440B" w:rsidRDefault="006D65DF" w:rsidP="00233A0E">
                <w:pPr>
                  <w:pStyle w:val="TBNormalTechnicalBlock"/>
                </w:pPr>
              </w:p>
              <w:p w14:paraId="0F1A694D" w14:textId="77777777" w:rsidR="006D65DF" w:rsidRDefault="006D65DF" w:rsidP="00233A0E">
                <w:pPr>
                  <w:pStyle w:val="TBNormalTechnicalBlock"/>
                </w:pPr>
                <w:r>
                  <w:t>6816</w:t>
                </w:r>
                <w:r w:rsidRPr="0056157B">
                  <w:t>/</w:t>
                </w:r>
                <w:r>
                  <w:t>26</w:t>
                </w:r>
              </w:p>
              <w:p w14:paraId="0346715D" w14:textId="77777777" w:rsidR="006D65DF" w:rsidRDefault="006D65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11</w:t>
                </w:r>
              </w:p>
              <w:p w14:paraId="4077ADB7" w14:textId="77777777" w:rsidR="006D65DF" w:rsidRDefault="006D65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37</w:t>
                </w:r>
              </w:p>
              <w:p w14:paraId="4A501069" w14:textId="77777777" w:rsidR="006D65DF" w:rsidRDefault="006D65D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COHOM 46</w:t>
                </w:r>
              </w:p>
              <w:p w14:paraId="7C926F32" w14:textId="77777777" w:rsidR="006D65DF" w:rsidRPr="007C5B64" w:rsidRDefault="006D65D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8C0D650" w14:textId="77777777" w:rsidR="006D65DF" w:rsidRPr="009E0BE9" w:rsidRDefault="006D65DF" w:rsidP="00CD4D38">
                <w:pPr>
                  <w:pStyle w:val="TBDistrbMarkers"/>
                </w:pPr>
                <w:r>
                  <w:t>PARLNAT</w:t>
                </w:r>
              </w:p>
              <w:p w14:paraId="38EA8C5C" w14:textId="77777777" w:rsidR="006D65DF" w:rsidRPr="009E0BE9" w:rsidRDefault="006D65DF" w:rsidP="00233A0E">
                <w:pPr>
                  <w:pStyle w:val="TBNormalTechnicalBlock"/>
                </w:pPr>
              </w:p>
              <w:p w14:paraId="19178256" w14:textId="77777777" w:rsidR="006D65DF" w:rsidRPr="009E0BE9" w:rsidRDefault="006D65DF" w:rsidP="00233A0E">
                <w:pPr>
                  <w:pStyle w:val="TBNormalTechnicalBlock"/>
                </w:pPr>
              </w:p>
              <w:p w14:paraId="35EFD9B6" w14:textId="77777777" w:rsidR="006D65DF" w:rsidRPr="009E0BE9" w:rsidRDefault="006D65D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D65DF" w:rsidRPr="00ED0749" w14:paraId="6EA6AC3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E80E839" w14:textId="77777777" w:rsidR="006D65DF" w:rsidRPr="00ED0749" w:rsidRDefault="006D65D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259A786" w14:textId="77777777" w:rsidR="006D65DF" w:rsidRPr="00ED0749" w:rsidRDefault="006D65D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47CB131" w14:textId="77777777" w:rsidR="006D65DF" w:rsidRPr="00ED0749" w:rsidRDefault="006D65D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B28DCB3" w14:textId="77777777" w:rsidR="006D65DF" w:rsidRPr="00ED0749" w:rsidRDefault="006D65DF" w:rsidP="00DF1147">
          <w:pPr>
            <w:pStyle w:val="TBEntRefer"/>
            <w:rPr>
              <w:sz w:val="2"/>
              <w:szCs w:val="2"/>
            </w:rPr>
          </w:pPr>
        </w:p>
        <w:p w14:paraId="39A76D1C" w14:textId="77777777" w:rsidR="006D65DF" w:rsidRPr="00DD01AC" w:rsidRDefault="006D65D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D65DF" w:rsidRPr="00133225" w14:paraId="2947E908" w14:textId="77777777" w:rsidTr="001E5BC3">
            <w:trPr>
              <w:jc w:val="center"/>
            </w:trPr>
            <w:tc>
              <w:tcPr>
                <w:tcW w:w="9645" w:type="dxa"/>
              </w:tcPr>
              <w:p w14:paraId="671199D8" w14:textId="77777777" w:rsidR="006D65DF" w:rsidRPr="00C4351E" w:rsidRDefault="006D65DF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6D65DF" w:rsidRPr="007D53AD" w14:paraId="5C7E1E72" w14:textId="77777777" w:rsidTr="001E5BC3">
            <w:trPr>
              <w:jc w:val="center"/>
            </w:trPr>
            <w:tc>
              <w:tcPr>
                <w:tcW w:w="9645" w:type="dxa"/>
              </w:tcPr>
              <w:p w14:paraId="46C3B185" w14:textId="77777777" w:rsidR="006D65DF" w:rsidRPr="007D53AD" w:rsidRDefault="006D65DF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Generale/Coeziune)</w:t>
                </w:r>
              </w:p>
            </w:tc>
          </w:tr>
          <w:tr w:rsidR="006D65DF" w:rsidRPr="007D53AD" w14:paraId="0564FBBA" w14:textId="77777777" w:rsidTr="001E5BC3">
            <w:trPr>
              <w:jc w:val="center"/>
            </w:trPr>
            <w:tc>
              <w:tcPr>
                <w:tcW w:w="9645" w:type="dxa"/>
              </w:tcPr>
              <w:p w14:paraId="6D62E12A" w14:textId="77777777" w:rsidR="006D65DF" w:rsidRPr="006368AC" w:rsidRDefault="006D65DF" w:rsidP="00E60AAC">
                <w:pPr>
                  <w:pStyle w:val="TBTableText"/>
                </w:pPr>
                <w:r>
                  <w:t>26 februarie 2026</w:t>
                </w:r>
              </w:p>
            </w:tc>
          </w:tr>
        </w:tbl>
        <w:p w14:paraId="0E19BE9A" w14:textId="77777777" w:rsidR="006D65DF" w:rsidRPr="008C6FD6" w:rsidRDefault="0074375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7BD6CC0C" w14:textId="77777777" w:rsidR="00BB5CC0" w:rsidRPr="006D65DF" w:rsidRDefault="00BB5CC0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6D65DF"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:rsidRPr="006D65DF" w14:paraId="2699DA97" w14:textId="77777777" w:rsidTr="00D7442D">
        <w:tc>
          <w:tcPr>
            <w:tcW w:w="567" w:type="dxa"/>
            <w:tcMar>
              <w:right w:w="0" w:type="dxa"/>
            </w:tcMar>
          </w:tcPr>
          <w:p w14:paraId="7A5EEBDB" w14:textId="77777777" w:rsidR="00D7442D" w:rsidRPr="006D65DF" w:rsidRDefault="00D7442D" w:rsidP="00D7442D">
            <w:pPr>
              <w:pStyle w:val="PointManual"/>
              <w:rPr>
                <w:b/>
                <w:bCs/>
              </w:rPr>
            </w:pPr>
            <w:r w:rsidRPr="006D65DF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68B285F" w14:textId="77777777" w:rsidR="00D7442D" w:rsidRPr="006D65DF" w:rsidRDefault="00D7442D" w:rsidP="00CB73C2">
            <w:pPr>
              <w:rPr>
                <w:b/>
                <w:bCs/>
              </w:rPr>
            </w:pPr>
            <w:r w:rsidRPr="006D65DF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988912" w14:textId="77777777" w:rsidR="00D7442D" w:rsidRPr="006D65DF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CF5918" w14:textId="77777777" w:rsidR="00D7442D" w:rsidRPr="006D65DF" w:rsidRDefault="00D7442D" w:rsidP="00CB73C2"/>
        </w:tc>
      </w:tr>
      <w:tr w:rsidR="00BB5CC0" w:rsidRPr="006D65DF" w14:paraId="2FAA6CF9" w14:textId="77777777" w:rsidTr="00D657C4">
        <w:tc>
          <w:tcPr>
            <w:tcW w:w="567" w:type="dxa"/>
            <w:tcMar>
              <w:right w:w="0" w:type="dxa"/>
            </w:tcMar>
          </w:tcPr>
          <w:p w14:paraId="7763A9C5" w14:textId="77777777" w:rsidR="00BB5CC0" w:rsidRPr="006D65DF" w:rsidRDefault="00BB5CC0" w:rsidP="00D7442D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74DF61" w14:textId="77777777" w:rsidR="00BB5CC0" w:rsidRPr="006D65DF" w:rsidRDefault="00BB5CC0" w:rsidP="00CB73C2">
            <w:r w:rsidRPr="006D65DF">
              <w:rPr>
                <w:u w:val="single"/>
              </w:rPr>
              <w:t>Consiliul</w:t>
            </w:r>
            <w:r w:rsidRPr="006D65DF">
              <w:t xml:space="preserve"> a adoptat ordinea de zi care figurează în documentul 6448/26.</w:t>
            </w:r>
          </w:p>
        </w:tc>
      </w:tr>
    </w:tbl>
    <w:p w14:paraId="3823530A" w14:textId="77777777" w:rsidR="00BD729D" w:rsidRPr="006D65DF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6D65DF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442D" w:rsidRPr="006D65DF" w14:paraId="100CDDFA" w14:textId="77777777" w:rsidTr="00D7442D">
        <w:tc>
          <w:tcPr>
            <w:tcW w:w="567" w:type="dxa"/>
            <w:tcMar>
              <w:right w:w="0" w:type="dxa"/>
            </w:tcMar>
          </w:tcPr>
          <w:p w14:paraId="3E358485" w14:textId="77777777" w:rsidR="00D7442D" w:rsidRPr="006D65DF" w:rsidRDefault="00D7442D" w:rsidP="00D7442D">
            <w:pPr>
              <w:pStyle w:val="PointManual"/>
            </w:pPr>
            <w:r w:rsidRPr="006D65DF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29ACA6" w14:textId="77777777" w:rsidR="00D7442D" w:rsidRPr="006D65DF" w:rsidRDefault="00D7442D" w:rsidP="001805A8">
            <w:r w:rsidRPr="006D65DF">
              <w:t>Concluzii privind Agenda UE pentru orașe</w:t>
            </w:r>
          </w:p>
          <w:p w14:paraId="27D116FA" w14:textId="77777777" w:rsidR="00D7442D" w:rsidRPr="006D65DF" w:rsidRDefault="00D7442D" w:rsidP="001805A8">
            <w:pPr>
              <w:rPr>
                <w:i/>
                <w:iCs/>
              </w:rPr>
            </w:pPr>
            <w:r w:rsidRPr="006D65DF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6B30EA" w14:textId="77777777" w:rsidR="00D7442D" w:rsidRPr="006D65DF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404E68" w14:textId="77777777" w:rsidR="00D7442D" w:rsidRPr="006D65DF" w:rsidRDefault="00286DF0" w:rsidP="00CB73C2">
            <w:r w:rsidRPr="006D65DF">
              <w:t>6300/26</w:t>
            </w:r>
          </w:p>
        </w:tc>
      </w:tr>
      <w:tr w:rsidR="00D7442D" w:rsidRPr="006D65DF" w14:paraId="3E9676F9" w14:textId="77777777" w:rsidTr="00D7442D">
        <w:tc>
          <w:tcPr>
            <w:tcW w:w="567" w:type="dxa"/>
            <w:tcMar>
              <w:right w:w="0" w:type="dxa"/>
            </w:tcMar>
          </w:tcPr>
          <w:p w14:paraId="58AC6C67" w14:textId="77777777" w:rsidR="00D7442D" w:rsidRPr="006D65DF" w:rsidRDefault="00D7442D" w:rsidP="00D7442D">
            <w:pPr>
              <w:pStyle w:val="PointManual"/>
            </w:pPr>
            <w:r w:rsidRPr="006D65DF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7882D" w14:textId="77777777" w:rsidR="00D7442D" w:rsidRPr="006D65DF" w:rsidRDefault="00D7442D" w:rsidP="001805A8">
            <w:r w:rsidRPr="006D65DF">
              <w:t>Evaluarea la jumătatea perioadei a politicii de coeziune 2021-2027: lecțiile învățate pentru viitor</w:t>
            </w:r>
          </w:p>
          <w:p w14:paraId="26C0219B" w14:textId="77777777" w:rsidR="00D7442D" w:rsidRPr="006D65DF" w:rsidRDefault="00D7442D" w:rsidP="001805A8">
            <w:pPr>
              <w:rPr>
                <w:i/>
                <w:iCs/>
              </w:rPr>
            </w:pPr>
            <w:r w:rsidRPr="006D65D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D6096E" w14:textId="77777777" w:rsidR="00D7442D" w:rsidRPr="006D65DF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349DCC" w14:textId="77777777" w:rsidR="00D7442D" w:rsidRPr="006D65DF" w:rsidRDefault="00286DF0" w:rsidP="00CB73C2">
            <w:r w:rsidRPr="006D65DF">
              <w:t>6299/26</w:t>
            </w:r>
          </w:p>
        </w:tc>
      </w:tr>
      <w:tr w:rsidR="00D7442D" w:rsidRPr="006D65DF" w14:paraId="1F7BBC72" w14:textId="77777777" w:rsidTr="00D7442D">
        <w:tc>
          <w:tcPr>
            <w:tcW w:w="567" w:type="dxa"/>
            <w:tcMar>
              <w:right w:w="0" w:type="dxa"/>
            </w:tcMar>
          </w:tcPr>
          <w:p w14:paraId="2D5EFC75" w14:textId="77777777" w:rsidR="00D7442D" w:rsidRPr="006D65DF" w:rsidRDefault="00D7442D" w:rsidP="00D7442D">
            <w:pPr>
              <w:pStyle w:val="PointManual"/>
            </w:pPr>
            <w:r w:rsidRPr="006D65DF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07F1B7" w14:textId="77777777" w:rsidR="00D7442D" w:rsidRPr="006D65DF" w:rsidRDefault="00D7442D" w:rsidP="00CB73C2">
            <w:r w:rsidRPr="006D65DF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D0D1D2" w14:textId="77777777" w:rsidR="00D7442D" w:rsidRPr="006D65DF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0E450C" w14:textId="77777777" w:rsidR="00D7442D" w:rsidRPr="006D65DF" w:rsidRDefault="00D7442D" w:rsidP="00CB73C2"/>
        </w:tc>
      </w:tr>
      <w:tr w:rsidR="00D7442D" w:rsidRPr="006D65DF" w14:paraId="3CECE70A" w14:textId="77777777" w:rsidTr="00C10836">
        <w:tc>
          <w:tcPr>
            <w:tcW w:w="567" w:type="dxa"/>
            <w:tcMar>
              <w:right w:w="0" w:type="dxa"/>
            </w:tcMar>
          </w:tcPr>
          <w:p w14:paraId="68F92825" w14:textId="77777777" w:rsidR="00D7442D" w:rsidRPr="006D65DF" w:rsidRDefault="00D7442D" w:rsidP="00D7442D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85FF44" w14:textId="77777777" w:rsidR="00D7442D" w:rsidRPr="006D65DF" w:rsidRDefault="00822FEB" w:rsidP="00C63585">
            <w:pPr>
              <w:pStyle w:val="ListParagraph"/>
              <w:numPr>
                <w:ilvl w:val="0"/>
                <w:numId w:val="22"/>
              </w:numPr>
              <w:ind w:left="567" w:hanging="567"/>
            </w:pPr>
            <w:r w:rsidRPr="006D65DF">
              <w:t>Regiunile frontaliere estice ale UE</w:t>
            </w:r>
          </w:p>
          <w:p w14:paraId="649E95CA" w14:textId="77777777" w:rsidR="00D7442D" w:rsidRPr="006D65DF" w:rsidRDefault="00D7442D" w:rsidP="00CA3A39">
            <w:pPr>
              <w:ind w:left="600" w:firstLine="142"/>
              <w:rPr>
                <w:i/>
                <w:iCs/>
              </w:rPr>
            </w:pPr>
            <w:r w:rsidRPr="006D65DF">
              <w:rPr>
                <w:i/>
              </w:rPr>
              <w:t>Informare din partea Estoniei, Letoniei și Lituaniei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E5482A" w14:textId="77777777" w:rsidR="00D7442D" w:rsidRPr="006D65DF" w:rsidRDefault="00D7442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0E4EAC" w14:textId="77777777" w:rsidR="00115D1E" w:rsidRPr="006D65DF" w:rsidRDefault="00115D1E" w:rsidP="00CB73C2">
            <w:r w:rsidRPr="006D65DF">
              <w:t>6512/26</w:t>
            </w:r>
          </w:p>
        </w:tc>
      </w:tr>
      <w:bookmarkEnd w:id="1"/>
    </w:tbl>
    <w:p w14:paraId="67683A34" w14:textId="77777777" w:rsidR="001B060D" w:rsidRDefault="001B060D" w:rsidP="001B060D">
      <w:pPr>
        <w:pStyle w:val="FinalLine"/>
      </w:pPr>
    </w:p>
    <w:sectPr w:rsidR="001B060D" w:rsidSect="006D65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8719B" w14:textId="77777777" w:rsidR="001B060D" w:rsidRDefault="001B060D" w:rsidP="00B5488B">
      <w:r>
        <w:separator/>
      </w:r>
    </w:p>
  </w:endnote>
  <w:endnote w:type="continuationSeparator" w:id="0">
    <w:p w14:paraId="033F763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8CE7" w14:textId="77777777" w:rsidR="006D65DF" w:rsidRPr="006D65DF" w:rsidRDefault="006D65DF" w:rsidP="006D6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D65DF" w:rsidRPr="00D94637" w14:paraId="7CA7F661" w14:textId="77777777" w:rsidTr="006D65D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7FD8AC" w14:textId="77777777" w:rsidR="006D65DF" w:rsidRPr="00D94637" w:rsidRDefault="006D65D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D65DF" w:rsidRPr="00B310DC" w14:paraId="3899596E" w14:textId="77777777" w:rsidTr="006D65D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A3D468" w14:textId="362C460E" w:rsidR="006D65DF" w:rsidRPr="00AD7BF2" w:rsidRDefault="006D65DF" w:rsidP="004F54B2">
          <w:pPr>
            <w:pStyle w:val="FooterText"/>
          </w:pPr>
          <w:r>
            <w:t>6816/26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2188CA5" w14:textId="77777777" w:rsidR="006D65DF" w:rsidRPr="00AD7BF2" w:rsidRDefault="006D65D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2D8813D" w14:textId="77777777" w:rsidR="006D65DF" w:rsidRPr="002511D8" w:rsidRDefault="006D65D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6E2DF32" w14:textId="1D41B820" w:rsidR="006D65DF" w:rsidRPr="00B310DC" w:rsidRDefault="006D65D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D65DF" w:rsidRPr="00D94637" w14:paraId="0D7473E6" w14:textId="77777777" w:rsidTr="006D65DF">
      <w:trPr>
        <w:jc w:val="center"/>
      </w:trPr>
      <w:tc>
        <w:tcPr>
          <w:tcW w:w="1774" w:type="pct"/>
          <w:shd w:val="clear" w:color="auto" w:fill="auto"/>
        </w:tcPr>
        <w:p w14:paraId="6E08A9C0" w14:textId="34488253" w:rsidR="006D65DF" w:rsidRPr="00AD7BF2" w:rsidRDefault="006D65D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D650DF4" w14:textId="19C1DECA" w:rsidR="006D65DF" w:rsidRPr="00AD7BF2" w:rsidRDefault="006D65D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8D5365E" w14:textId="62F83B4C" w:rsidR="006D65DF" w:rsidRPr="00D94637" w:rsidRDefault="006D65D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9356C3" w14:textId="76698738" w:rsidR="006D65DF" w:rsidRPr="00695BAF" w:rsidRDefault="006D65D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78EE1C3" w14:textId="77777777" w:rsidR="006D65DF" w:rsidRPr="006D65DF" w:rsidRDefault="006D65DF" w:rsidP="006D65D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D65DF" w:rsidRPr="00D94637" w14:paraId="5C8A020A" w14:textId="77777777" w:rsidTr="006D65D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225BB29" w14:textId="77777777" w:rsidR="006D65DF" w:rsidRPr="00D94637" w:rsidRDefault="006D65D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D65DF" w:rsidRPr="00B310DC" w14:paraId="49ABEFB2" w14:textId="77777777" w:rsidTr="006D65D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57D13EC" w14:textId="2AFCB47B" w:rsidR="006D65DF" w:rsidRPr="00AD7BF2" w:rsidRDefault="006D65DF" w:rsidP="004F54B2">
          <w:pPr>
            <w:pStyle w:val="FooterText"/>
          </w:pPr>
          <w:r>
            <w:t>6816/26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A7219DB" w14:textId="77777777" w:rsidR="006D65DF" w:rsidRPr="00AD7BF2" w:rsidRDefault="006D65D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656A739" w14:textId="77777777" w:rsidR="006D65DF" w:rsidRPr="002511D8" w:rsidRDefault="006D65D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55A062E" w14:textId="5A5C177C" w:rsidR="006D65DF" w:rsidRPr="00B310DC" w:rsidRDefault="006D65D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D65DF" w:rsidRPr="00D94637" w14:paraId="48E0395A" w14:textId="77777777" w:rsidTr="006D65DF">
      <w:trPr>
        <w:jc w:val="center"/>
      </w:trPr>
      <w:tc>
        <w:tcPr>
          <w:tcW w:w="1774" w:type="pct"/>
          <w:shd w:val="clear" w:color="auto" w:fill="auto"/>
        </w:tcPr>
        <w:p w14:paraId="64176976" w14:textId="2D573B83" w:rsidR="006D65DF" w:rsidRPr="00AD7BF2" w:rsidRDefault="006D65D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135BFFC" w14:textId="7451738B" w:rsidR="006D65DF" w:rsidRPr="00AD7BF2" w:rsidRDefault="006D65D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6132ADF" w14:textId="70995074" w:rsidR="006D65DF" w:rsidRPr="00D94637" w:rsidRDefault="006D65D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607E76" w14:textId="61E491A1" w:rsidR="006D65DF" w:rsidRPr="00695BAF" w:rsidRDefault="006D65D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DC899AA" w14:textId="77777777" w:rsidR="006D65DF" w:rsidRPr="006D65DF" w:rsidRDefault="006D65DF" w:rsidP="006D65D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46B7" w14:textId="77777777" w:rsidR="001B060D" w:rsidRDefault="001B060D" w:rsidP="00B5488B">
      <w:r>
        <w:separator/>
      </w:r>
    </w:p>
  </w:footnote>
  <w:footnote w:type="continuationSeparator" w:id="0">
    <w:p w14:paraId="7807E811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1E37" w14:textId="77777777" w:rsidR="006D65DF" w:rsidRPr="006D65DF" w:rsidRDefault="006D65DF" w:rsidP="006D6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D6C5" w14:textId="4962096F" w:rsidR="006D65DF" w:rsidRPr="006D65DF" w:rsidRDefault="006D65DF" w:rsidP="006D65D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AF46" w14:textId="4E5B8529" w:rsidR="006D65DF" w:rsidRPr="006D65DF" w:rsidRDefault="006D65DF" w:rsidP="006D65D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BAA04D8"/>
    <w:multiLevelType w:val="hybridMultilevel"/>
    <w:tmpl w:val="24D8D3C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3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285648307">
    <w:abstractNumId w:val="23"/>
  </w:num>
  <w:num w:numId="22" w16cid:durableId="1443762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oNotTrackFormatting/>
  <w:defaultTabStop w:val="567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6315962500748791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81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11&lt;/text&gt;_x000d__x000a_      &lt;text&gt;AG 37&lt;/text&gt;_x000d__x000a_      &lt;text&gt;COHOM 4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Generale/Coeziune)&quot;&gt;&amp;lt;FlowDocument xmlns=&quot;http://schemas.microsoft.com/winfx/2006/xaml/presentation&quot;&amp;gt;&amp;lt;Paragraph&amp;gt;CONSILIUL UNIUNII EUROPENE&amp;lt;LineBreak /&amp;gt;(Afaceri Generale/Coeziu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6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4500376869504439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5&lt;/text&gt;_x000d__x000a_  &lt;/metadata&gt;_x000d__x000a_  &lt;metadata key=&quot;md_Prefix&quot;&gt;_x000d__x000a_    &lt;text&gt;&lt;/text&gt;_x000d__x000a_  &lt;/metadata&gt;_x000d__x000a_  &lt;metadata key=&quot;md_DocumentNumber&quot;&gt;_x000d__x000a_    &lt;text&gt;644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9&lt;/text&gt;_x000d__x000a_      &lt;text&gt;AG 26&lt;/text&gt;_x000d__x000a_      &lt;text&gt;COH 2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7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9e8c099d52d6d40fc7121995540012a3ab566c757ea13b179979a4f4ae9fbc6"/>
  </w:docVars>
  <w:rsids>
    <w:rsidRoot w:val="001B060D"/>
    <w:rsid w:val="00031D2E"/>
    <w:rsid w:val="000A0398"/>
    <w:rsid w:val="000D6A3F"/>
    <w:rsid w:val="000E138A"/>
    <w:rsid w:val="000E2267"/>
    <w:rsid w:val="00115D1E"/>
    <w:rsid w:val="001208A4"/>
    <w:rsid w:val="001467B4"/>
    <w:rsid w:val="001805A8"/>
    <w:rsid w:val="001B060D"/>
    <w:rsid w:val="001E6BDD"/>
    <w:rsid w:val="00207FE1"/>
    <w:rsid w:val="002349F0"/>
    <w:rsid w:val="00275F0C"/>
    <w:rsid w:val="00283C2C"/>
    <w:rsid w:val="00286DF0"/>
    <w:rsid w:val="00296516"/>
    <w:rsid w:val="002B288B"/>
    <w:rsid w:val="002B7630"/>
    <w:rsid w:val="002E59A8"/>
    <w:rsid w:val="00326C08"/>
    <w:rsid w:val="0033012B"/>
    <w:rsid w:val="00334BB9"/>
    <w:rsid w:val="00350C40"/>
    <w:rsid w:val="003764F3"/>
    <w:rsid w:val="003D040A"/>
    <w:rsid w:val="0042466C"/>
    <w:rsid w:val="00442CAD"/>
    <w:rsid w:val="0044487D"/>
    <w:rsid w:val="00455686"/>
    <w:rsid w:val="00456E60"/>
    <w:rsid w:val="00490B8B"/>
    <w:rsid w:val="004B6E8C"/>
    <w:rsid w:val="004C4A0D"/>
    <w:rsid w:val="004C60B7"/>
    <w:rsid w:val="005452AE"/>
    <w:rsid w:val="00546854"/>
    <w:rsid w:val="00581429"/>
    <w:rsid w:val="005A5570"/>
    <w:rsid w:val="005B59BD"/>
    <w:rsid w:val="005C0BBD"/>
    <w:rsid w:val="005C3952"/>
    <w:rsid w:val="005F24FD"/>
    <w:rsid w:val="006213F4"/>
    <w:rsid w:val="00667874"/>
    <w:rsid w:val="006732B9"/>
    <w:rsid w:val="006A0129"/>
    <w:rsid w:val="006A61B7"/>
    <w:rsid w:val="006D2414"/>
    <w:rsid w:val="006D65DF"/>
    <w:rsid w:val="007010AE"/>
    <w:rsid w:val="00723B34"/>
    <w:rsid w:val="0072552A"/>
    <w:rsid w:val="00733D77"/>
    <w:rsid w:val="00735E1D"/>
    <w:rsid w:val="00737386"/>
    <w:rsid w:val="00741DC3"/>
    <w:rsid w:val="00743756"/>
    <w:rsid w:val="00745D84"/>
    <w:rsid w:val="00772954"/>
    <w:rsid w:val="007808DA"/>
    <w:rsid w:val="00786B8C"/>
    <w:rsid w:val="008146F9"/>
    <w:rsid w:val="00816A62"/>
    <w:rsid w:val="00822FEB"/>
    <w:rsid w:val="0083103F"/>
    <w:rsid w:val="00870BB8"/>
    <w:rsid w:val="00870BE4"/>
    <w:rsid w:val="00877862"/>
    <w:rsid w:val="00912863"/>
    <w:rsid w:val="0094782C"/>
    <w:rsid w:val="009860AE"/>
    <w:rsid w:val="009930AF"/>
    <w:rsid w:val="009D1146"/>
    <w:rsid w:val="009E4DFB"/>
    <w:rsid w:val="00A31007"/>
    <w:rsid w:val="00A63DCE"/>
    <w:rsid w:val="00B5488B"/>
    <w:rsid w:val="00B56D7F"/>
    <w:rsid w:val="00B63001"/>
    <w:rsid w:val="00B93EA6"/>
    <w:rsid w:val="00B943BB"/>
    <w:rsid w:val="00BB5CC0"/>
    <w:rsid w:val="00BC0BB4"/>
    <w:rsid w:val="00BC3EC8"/>
    <w:rsid w:val="00BD729D"/>
    <w:rsid w:val="00BD7A62"/>
    <w:rsid w:val="00C02778"/>
    <w:rsid w:val="00C10836"/>
    <w:rsid w:val="00C10992"/>
    <w:rsid w:val="00C226BF"/>
    <w:rsid w:val="00C24D81"/>
    <w:rsid w:val="00C46E4C"/>
    <w:rsid w:val="00C55D4C"/>
    <w:rsid w:val="00C63585"/>
    <w:rsid w:val="00CA3A39"/>
    <w:rsid w:val="00CC013E"/>
    <w:rsid w:val="00D64B12"/>
    <w:rsid w:val="00D70DD2"/>
    <w:rsid w:val="00D7442D"/>
    <w:rsid w:val="00D91979"/>
    <w:rsid w:val="00D95441"/>
    <w:rsid w:val="00DB0576"/>
    <w:rsid w:val="00DF7902"/>
    <w:rsid w:val="00E14995"/>
    <w:rsid w:val="00E27256"/>
    <w:rsid w:val="00E73994"/>
    <w:rsid w:val="00E8251D"/>
    <w:rsid w:val="00E83993"/>
    <w:rsid w:val="00EB3FA1"/>
    <w:rsid w:val="00EE3B78"/>
    <w:rsid w:val="00EE58DE"/>
    <w:rsid w:val="00F113A7"/>
    <w:rsid w:val="00F636AB"/>
    <w:rsid w:val="00F67D61"/>
    <w:rsid w:val="00F976E7"/>
    <w:rsid w:val="00FD3556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6890833A"/>
  <w15:docId w15:val="{B1968856-E66A-46F1-8B2C-D8BC44E8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D65D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D65D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D65D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D65D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D65D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D65D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D65D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D65D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D65D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D65D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D65D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6D65D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  <w:style w:type="paragraph" w:styleId="Revision">
    <w:name w:val="Revision"/>
    <w:hidden/>
    <w:uiPriority w:val="99"/>
    <w:semiHidden/>
    <w:rsid w:val="000D6A3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52D48-1B02-49EE-8FBD-CF3ACDC5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2EED16-BD4D-4953-BE4E-2BAC4426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05DD6-EA97-4801-98C4-EF353D23AE53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26F479B-E26D-42FF-9C9C-27D79686C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CARPENITO-GIORDANO Marco</cp:lastModifiedBy>
  <cp:revision>2</cp:revision>
  <cp:lastPrinted>2026-03-04T09:26:00Z</cp:lastPrinted>
  <dcterms:created xsi:type="dcterms:W3CDTF">2026-03-10T16:10:00Z</dcterms:created>
  <dcterms:modified xsi:type="dcterms:W3CDTF">2026-03-10T16:10:00Z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