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775518408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E24541" w:rsidRPr="0056157B" w14:paraId="2EC7385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BB9B7A6" w14:textId="0D006BC7" w:rsidR="00E24541" w:rsidRPr="0056157B" w:rsidRDefault="00E24541" w:rsidP="00634DC7">
                <w:pPr>
                  <w:pStyle w:val="TBNormalTechnicalBlock"/>
                </w:pPr>
              </w:p>
            </w:tc>
          </w:tr>
          <w:tr w:rsidR="00E24541" w:rsidRPr="0056157B" w14:paraId="78E6A60A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BCA388E" w14:textId="77777777" w:rsidR="00E24541" w:rsidRPr="0056157B" w:rsidRDefault="00E24541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94AF437" wp14:editId="2B87BDD8">
                      <wp:extent cx="626400" cy="522000"/>
                      <wp:effectExtent l="0" t="0" r="2540" b="0"/>
                      <wp:docPr id="441446158" name="Picture 44144615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7E8613A" w14:textId="77777777" w:rsidR="00E24541" w:rsidRPr="0056157B" w:rsidRDefault="00E24541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E24541" w:rsidRPr="00B84B6D" w14:paraId="61A7274D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37CC1C6" w14:textId="77777777" w:rsidR="00E24541" w:rsidRPr="0056157B" w:rsidRDefault="00E24541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4229163" w14:textId="77777777" w:rsidR="00E24541" w:rsidRPr="0056157B" w:rsidRDefault="00E24541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D304F3E" w14:textId="77777777" w:rsidR="00E24541" w:rsidRPr="0056157B" w:rsidRDefault="00E24541" w:rsidP="00233A0E">
                <w:pPr>
                  <w:pStyle w:val="TBNormalTechnicalBlock"/>
                  <w:rPr>
                    <w:b/>
                  </w:rPr>
                </w:pPr>
              </w:p>
              <w:p w14:paraId="215CD3EB" w14:textId="77777777" w:rsidR="00E24541" w:rsidRDefault="00E24541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20 March 2026</w:t>
                </w:r>
              </w:p>
              <w:p w14:paraId="013AA269" w14:textId="77777777" w:rsidR="00E24541" w:rsidRPr="0019440B" w:rsidRDefault="00E24541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417546EC" w14:textId="77777777" w:rsidR="00E24541" w:rsidRPr="0019440B" w:rsidRDefault="00E24541" w:rsidP="00233A0E">
                <w:pPr>
                  <w:pStyle w:val="TBNormalTechnicalBlock"/>
                </w:pPr>
              </w:p>
              <w:p w14:paraId="4B2EAF17" w14:textId="77777777" w:rsidR="00E24541" w:rsidRDefault="00E24541" w:rsidP="00233A0E">
                <w:pPr>
                  <w:pStyle w:val="TBNormalTechnicalBlock"/>
                </w:pPr>
                <w:r>
                  <w:t>7160</w:t>
                </w:r>
                <w:r w:rsidRPr="0056157B">
                  <w:t>/</w:t>
                </w:r>
                <w:r>
                  <w:t>26</w:t>
                </w:r>
              </w:p>
              <w:p w14:paraId="58FFE51D" w14:textId="77777777" w:rsidR="00E24541" w:rsidRDefault="00E2454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14</w:t>
                </w:r>
              </w:p>
              <w:p w14:paraId="6C05689E" w14:textId="77777777" w:rsidR="00E24541" w:rsidRDefault="00E2454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307</w:t>
                </w:r>
              </w:p>
              <w:p w14:paraId="268B627F" w14:textId="77777777" w:rsidR="00E24541" w:rsidRPr="007C5B64" w:rsidRDefault="00E24541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C4E6798" w14:textId="77777777" w:rsidR="00E24541" w:rsidRPr="009E0BE9" w:rsidRDefault="00E24541" w:rsidP="00CD4D38">
                <w:pPr>
                  <w:pStyle w:val="TBDistrbMarkers"/>
                </w:pPr>
                <w:r>
                  <w:t>PARLNAT</w:t>
                </w:r>
              </w:p>
              <w:p w14:paraId="76E91AAA" w14:textId="77777777" w:rsidR="00E24541" w:rsidRPr="009E0BE9" w:rsidRDefault="00E24541" w:rsidP="00233A0E">
                <w:pPr>
                  <w:pStyle w:val="TBNormalTechnicalBlock"/>
                </w:pPr>
              </w:p>
              <w:p w14:paraId="67B0F3E7" w14:textId="77777777" w:rsidR="00E24541" w:rsidRPr="009E0BE9" w:rsidRDefault="00E24541" w:rsidP="00233A0E">
                <w:pPr>
                  <w:pStyle w:val="TBNormalTechnicalBlock"/>
                </w:pPr>
              </w:p>
              <w:p w14:paraId="0A89C069" w14:textId="77777777" w:rsidR="00E24541" w:rsidRPr="009E0BE9" w:rsidRDefault="00E24541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E24541" w:rsidRPr="00ED0749" w14:paraId="699DC68C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49BA6C9" w14:textId="77777777" w:rsidR="00E24541" w:rsidRPr="00ED0749" w:rsidRDefault="00E24541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25A69DA" w14:textId="77777777" w:rsidR="00E24541" w:rsidRPr="00ED0749" w:rsidRDefault="00E24541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19B9B33" w14:textId="77777777" w:rsidR="00E24541" w:rsidRPr="00ED0749" w:rsidRDefault="00E24541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4D6CC96" w14:textId="77777777" w:rsidR="00E24541" w:rsidRPr="00ED0749" w:rsidRDefault="00E24541" w:rsidP="00DF1147">
          <w:pPr>
            <w:pStyle w:val="TBEntRefer"/>
            <w:rPr>
              <w:sz w:val="2"/>
              <w:szCs w:val="2"/>
            </w:rPr>
          </w:pPr>
        </w:p>
        <w:p w14:paraId="1F738DA1" w14:textId="77777777" w:rsidR="00E24541" w:rsidRPr="00DD01AC" w:rsidRDefault="00E24541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E24541" w:rsidRPr="00133225" w14:paraId="275D3BDD" w14:textId="77777777" w:rsidTr="001E5BC3">
            <w:trPr>
              <w:jc w:val="center"/>
            </w:trPr>
            <w:tc>
              <w:tcPr>
                <w:tcW w:w="9645" w:type="dxa"/>
              </w:tcPr>
              <w:p w14:paraId="2F0D2BFC" w14:textId="77777777" w:rsidR="00E24541" w:rsidRPr="00C4351E" w:rsidRDefault="00E24541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E24541" w:rsidRPr="007D53AD" w14:paraId="0C8E2860" w14:textId="77777777" w:rsidTr="001E5BC3">
            <w:trPr>
              <w:jc w:val="center"/>
            </w:trPr>
            <w:tc>
              <w:tcPr>
                <w:tcW w:w="9645" w:type="dxa"/>
              </w:tcPr>
              <w:p w14:paraId="3ECE548B" w14:textId="77777777" w:rsidR="00E24541" w:rsidRPr="007D53AD" w:rsidRDefault="00E24541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E24541" w:rsidRPr="007D53AD" w14:paraId="1E388CF1" w14:textId="77777777" w:rsidTr="001E5BC3">
            <w:trPr>
              <w:jc w:val="center"/>
            </w:trPr>
            <w:tc>
              <w:tcPr>
                <w:tcW w:w="9645" w:type="dxa"/>
              </w:tcPr>
              <w:p w14:paraId="44AF901D" w14:textId="77777777" w:rsidR="00E24541" w:rsidRPr="006368AC" w:rsidRDefault="00E24541" w:rsidP="00E60AAC">
                <w:pPr>
                  <w:pStyle w:val="TBTableText"/>
                </w:pPr>
                <w:r>
                  <w:t>10 March 2026</w:t>
                </w:r>
              </w:p>
            </w:tc>
          </w:tr>
        </w:tbl>
        <w:p w14:paraId="7A83BC4F" w14:textId="77777777" w:rsidR="00E24541" w:rsidRPr="008C6FD6" w:rsidRDefault="005B50A5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58141E" w14:paraId="6FD0CEB6" w14:textId="77777777" w:rsidTr="0058141E">
        <w:tc>
          <w:tcPr>
            <w:tcW w:w="567" w:type="dxa"/>
            <w:tcMar>
              <w:right w:w="0" w:type="dxa"/>
            </w:tcMar>
          </w:tcPr>
          <w:p w14:paraId="2C3EBB2F" w14:textId="76569718" w:rsidR="0058141E" w:rsidRPr="00F03847" w:rsidRDefault="0058141E" w:rsidP="00F03847">
            <w:pPr>
              <w:pStyle w:val="PointManual"/>
              <w:pageBreakBefore/>
              <w:rPr>
                <w:b/>
                <w:bCs/>
              </w:rPr>
            </w:pPr>
            <w:r w:rsidRPr="00F03847">
              <w:rPr>
                <w:b/>
                <w:bCs/>
              </w:rPr>
              <w:lastRenderedPageBreak/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4390FCCA" w:rsidR="0058141E" w:rsidRPr="00B24141" w:rsidRDefault="0058141E" w:rsidP="00CB73C2">
            <w:pPr>
              <w:rPr>
                <w:b/>
              </w:rPr>
            </w:pPr>
            <w:r w:rsidRPr="00B24141">
              <w:rPr>
                <w:b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58141E" w:rsidRPr="00B24141" w:rsidRDefault="0058141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331B7CD3" w:rsidR="0058141E" w:rsidRPr="00B24141" w:rsidRDefault="0058141E" w:rsidP="00CB73C2"/>
        </w:tc>
      </w:tr>
      <w:tr w:rsidR="00F03847" w14:paraId="20590A2A" w14:textId="77777777" w:rsidTr="00CC7EFA">
        <w:tc>
          <w:tcPr>
            <w:tcW w:w="567" w:type="dxa"/>
            <w:tcMar>
              <w:right w:w="0" w:type="dxa"/>
            </w:tcMar>
          </w:tcPr>
          <w:p w14:paraId="1685158C" w14:textId="77777777" w:rsidR="00F03847" w:rsidRPr="0058141E" w:rsidRDefault="00F03847" w:rsidP="00F03847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0D1167F" w14:textId="2613AEAF" w:rsidR="00F03847" w:rsidRPr="00B321CE" w:rsidRDefault="00F03847" w:rsidP="00CB73C2">
            <w:pPr>
              <w:rPr>
                <w:szCs w:val="24"/>
              </w:rPr>
            </w:pPr>
            <w:r w:rsidRPr="00B24141">
              <w:t xml:space="preserve">The </w:t>
            </w:r>
            <w:r w:rsidRPr="45EC3956">
              <w:rPr>
                <w:u w:val="single"/>
              </w:rPr>
              <w:t>Council</w:t>
            </w:r>
            <w:r>
              <w:t xml:space="preserve"> adopted the agenda set out in document 6669/26</w:t>
            </w:r>
            <w:r w:rsidR="00611260">
              <w:t xml:space="preserve"> + COR 1</w:t>
            </w:r>
            <w:r>
              <w:t>.</w:t>
            </w:r>
          </w:p>
        </w:tc>
      </w:tr>
      <w:tr w:rsidR="0058141E" w14:paraId="3BEA511A" w14:textId="77777777" w:rsidTr="0058141E">
        <w:tc>
          <w:tcPr>
            <w:tcW w:w="567" w:type="dxa"/>
            <w:tcMar>
              <w:right w:w="0" w:type="dxa"/>
            </w:tcMar>
          </w:tcPr>
          <w:p w14:paraId="0A05ABFD" w14:textId="41669EFB" w:rsidR="0058141E" w:rsidRPr="00CD184A" w:rsidDel="002F3C49" w:rsidRDefault="0058141E" w:rsidP="0058141E">
            <w:pPr>
              <w:pStyle w:val="PointManual"/>
              <w:rPr>
                <w:b/>
                <w:bCs/>
              </w:rPr>
            </w:pPr>
            <w:r w:rsidRPr="00CD184A" w:rsidDel="002F3C49">
              <w:rPr>
                <w:b/>
                <w:bCs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04606071" w:rsidR="0058141E" w:rsidRPr="00B24141" w:rsidRDefault="0058141E" w:rsidP="00CB73C2">
            <w:pPr>
              <w:rPr>
                <w:b/>
              </w:rPr>
            </w:pPr>
            <w:r w:rsidRPr="00B24141">
              <w:rPr>
                <w:b/>
              </w:rPr>
              <w:t>Approval of "A" items</w:t>
            </w:r>
          </w:p>
          <w:p w14:paraId="45010F8A" w14:textId="7EF70CBD" w:rsidR="0058141E" w:rsidRPr="00B24141" w:rsidRDefault="0058141E" w:rsidP="00762605">
            <w:pPr>
              <w:pStyle w:val="PointManual"/>
            </w:pPr>
            <w:r w:rsidRPr="00B24141">
              <w:rPr>
                <w:b/>
              </w:rPr>
              <w:t>a)</w:t>
            </w:r>
            <w:r w:rsidRPr="00B24141">
              <w:rPr>
                <w:b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58141E" w:rsidRPr="00B24141" w:rsidRDefault="0058141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3B1C02D" w14:textId="77777777" w:rsidR="0058141E" w:rsidRPr="00B321CE" w:rsidRDefault="0058141E" w:rsidP="00762DEF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</w:rPr>
            </w:pPr>
          </w:p>
          <w:p w14:paraId="186027FA" w14:textId="0220E260" w:rsidR="0058141E" w:rsidRPr="00762605" w:rsidRDefault="0058141E" w:rsidP="00762DEF">
            <w:pPr>
              <w:rPr>
                <w:szCs w:val="24"/>
              </w:rPr>
            </w:pPr>
            <w:r w:rsidRPr="00B321CE">
              <w:rPr>
                <w:szCs w:val="24"/>
              </w:rPr>
              <w:t>6774/26</w:t>
            </w:r>
            <w:r w:rsidR="00CD184A">
              <w:rPr>
                <w:szCs w:val="24"/>
              </w:rPr>
              <w:t xml:space="preserve"> + COR 1</w:t>
            </w:r>
          </w:p>
        </w:tc>
      </w:tr>
      <w:tr w:rsidR="00F03847" w14:paraId="0060F3D8" w14:textId="77777777" w:rsidTr="0055254B">
        <w:tc>
          <w:tcPr>
            <w:tcW w:w="567" w:type="dxa"/>
            <w:tcMar>
              <w:right w:w="0" w:type="dxa"/>
            </w:tcMar>
          </w:tcPr>
          <w:p w14:paraId="44CB2768" w14:textId="77777777" w:rsidR="00F03847" w:rsidRPr="0058141E" w:rsidDel="002F3C49" w:rsidRDefault="00F03847" w:rsidP="0058141E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D076956" w14:textId="1C5E013E" w:rsidR="00F03847" w:rsidRPr="00B321CE" w:rsidRDefault="00CD184A" w:rsidP="00762DEF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</w:rPr>
            </w:pPr>
            <w:r w:rsidRPr="00B24141">
              <w:t xml:space="preserve">The </w:t>
            </w:r>
            <w:r w:rsidRPr="00B24141">
              <w:rPr>
                <w:u w:val="single"/>
              </w:rPr>
              <w:t>Council</w:t>
            </w:r>
            <w:r w:rsidRPr="00B24141">
              <w:t xml:space="preserve"> adopted all the "A" items listed in the document above, including all linguistic COR and REV documents presented for adoption.</w:t>
            </w:r>
          </w:p>
        </w:tc>
      </w:tr>
    </w:tbl>
    <w:p w14:paraId="27361D86" w14:textId="77777777" w:rsidR="00BD729D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621777AB" w14:textId="77777777" w:rsidR="00BD729D" w:rsidRDefault="00BD729D" w:rsidP="00BD729D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58141E" w14:paraId="5EF51404" w14:textId="77777777" w:rsidTr="0058141E">
        <w:tc>
          <w:tcPr>
            <w:tcW w:w="567" w:type="dxa"/>
            <w:tcMar>
              <w:right w:w="0" w:type="dxa"/>
            </w:tcMar>
          </w:tcPr>
          <w:p w14:paraId="68E5FD87" w14:textId="35DD0DE9" w:rsidR="0058141E" w:rsidRPr="00DB335C" w:rsidRDefault="0058141E" w:rsidP="0058141E">
            <w:pPr>
              <w:pStyle w:val="PointManual"/>
              <w:rPr>
                <w:b/>
                <w:bCs/>
              </w:rPr>
            </w:pPr>
            <w:r w:rsidRPr="00DB335C">
              <w:rPr>
                <w:b/>
                <w:bCs/>
              </w:rPr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EFF8534" w14:textId="5F0BF5EA" w:rsidR="0058141E" w:rsidRPr="00B24141" w:rsidRDefault="0058141E" w:rsidP="003D2D69">
            <w:pPr>
              <w:rPr>
                <w:b/>
              </w:rPr>
            </w:pPr>
            <w:r w:rsidRPr="00B24141">
              <w:rPr>
                <w:b/>
              </w:rPr>
              <w:t>Market integration and supervision package</w:t>
            </w:r>
          </w:p>
          <w:p w14:paraId="3956BABB" w14:textId="5BA60191" w:rsidR="0058141E" w:rsidRPr="00B24141" w:rsidRDefault="0058141E" w:rsidP="003D2D69">
            <w:pPr>
              <w:rPr>
                <w:i/>
              </w:rPr>
            </w:pPr>
            <w:r w:rsidRPr="00B24141">
              <w:rPr>
                <w:i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4EBD9429" w:rsidR="0058141E" w:rsidRPr="00B24141" w:rsidRDefault="0058141E" w:rsidP="00CB73C2">
            <w:pPr>
              <w:pStyle w:val="NormalRight"/>
            </w:pPr>
            <w:r w:rsidRPr="00B24141">
              <w:rPr>
                <w:noProof/>
              </w:rPr>
              <w:drawing>
                <wp:inline distT="0" distB="0" distL="0" distR="0" wp14:anchorId="0CE60A2F" wp14:editId="4C4DE9B6">
                  <wp:extent cx="172442" cy="172442"/>
                  <wp:effectExtent l="0" t="0" r="0" b="0"/>
                  <wp:docPr id="288109824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109824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24141">
              <w:rPr>
                <w:noProof/>
              </w:rPr>
              <w:drawing>
                <wp:inline distT="0" distB="0" distL="0" distR="0" wp14:anchorId="59E9C4D5" wp14:editId="091AD36D">
                  <wp:extent cx="172442" cy="172442"/>
                  <wp:effectExtent l="0" t="0" r="0" b="0"/>
                  <wp:docPr id="2114178194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4178194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DC6C60" w14:textId="77777777" w:rsidR="0058141E" w:rsidRPr="00673023" w:rsidRDefault="0058141E" w:rsidP="00762DEF">
            <w:pPr>
              <w:rPr>
                <w:szCs w:val="24"/>
              </w:rPr>
            </w:pPr>
            <w:r w:rsidRPr="00673023">
              <w:rPr>
                <w:szCs w:val="24"/>
              </w:rPr>
              <w:t>16348/25</w:t>
            </w:r>
          </w:p>
          <w:p w14:paraId="1A36902B" w14:textId="77777777" w:rsidR="0058141E" w:rsidRPr="00673023" w:rsidRDefault="0058141E" w:rsidP="00762DEF">
            <w:pPr>
              <w:rPr>
                <w:szCs w:val="24"/>
              </w:rPr>
            </w:pPr>
            <w:r w:rsidRPr="00673023">
              <w:rPr>
                <w:szCs w:val="24"/>
              </w:rPr>
              <w:t>16347/25</w:t>
            </w:r>
          </w:p>
          <w:p w14:paraId="3A458DAD" w14:textId="77777777" w:rsidR="0058141E" w:rsidRPr="00673023" w:rsidRDefault="0058141E" w:rsidP="00762DEF">
            <w:pPr>
              <w:rPr>
                <w:szCs w:val="24"/>
              </w:rPr>
            </w:pPr>
            <w:r w:rsidRPr="00673023">
              <w:rPr>
                <w:szCs w:val="24"/>
              </w:rPr>
              <w:t>16345/25</w:t>
            </w:r>
          </w:p>
          <w:p w14:paraId="5B3A199A" w14:textId="1958E756" w:rsidR="0058141E" w:rsidRPr="00B24141" w:rsidRDefault="0058141E" w:rsidP="00762DEF">
            <w:r w:rsidRPr="00673023">
              <w:rPr>
                <w:szCs w:val="24"/>
              </w:rPr>
              <w:t>6771/26</w:t>
            </w:r>
          </w:p>
        </w:tc>
      </w:tr>
      <w:tr w:rsidR="00F0600B" w14:paraId="668372A8" w14:textId="77777777" w:rsidTr="00BC5A2F">
        <w:tc>
          <w:tcPr>
            <w:tcW w:w="567" w:type="dxa"/>
            <w:tcMar>
              <w:right w:w="0" w:type="dxa"/>
            </w:tcMar>
          </w:tcPr>
          <w:p w14:paraId="5182518B" w14:textId="77777777" w:rsidR="00F0600B" w:rsidRPr="0058141E" w:rsidRDefault="00F0600B" w:rsidP="0058141E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8C63245" w14:textId="28A68ADE" w:rsidR="00F0600B" w:rsidRPr="00673023" w:rsidRDefault="00635038" w:rsidP="00762DEF">
            <w:pPr>
              <w:rPr>
                <w:szCs w:val="24"/>
              </w:rPr>
            </w:pPr>
            <w:r w:rsidRPr="00635038">
              <w:rPr>
                <w:szCs w:val="24"/>
              </w:rPr>
              <w:t xml:space="preserve">The </w:t>
            </w:r>
            <w:r w:rsidRPr="00635038">
              <w:rPr>
                <w:szCs w:val="24"/>
                <w:u w:val="single"/>
              </w:rPr>
              <w:t>Council</w:t>
            </w:r>
            <w:r w:rsidRPr="00635038">
              <w:rPr>
                <w:szCs w:val="24"/>
              </w:rPr>
              <w:t xml:space="preserve"> held an exchange of views on the </w:t>
            </w:r>
            <w:r w:rsidR="004017E1">
              <w:rPr>
                <w:szCs w:val="24"/>
              </w:rPr>
              <w:t>m</w:t>
            </w:r>
            <w:r>
              <w:rPr>
                <w:szCs w:val="24"/>
              </w:rPr>
              <w:t>arket integration and supervision package</w:t>
            </w:r>
            <w:r w:rsidRPr="00635038">
              <w:rPr>
                <w:szCs w:val="24"/>
              </w:rPr>
              <w:t>.</w:t>
            </w:r>
          </w:p>
        </w:tc>
      </w:tr>
      <w:tr w:rsidR="0058141E" w14:paraId="449ED289" w14:textId="77777777" w:rsidTr="0058141E">
        <w:tc>
          <w:tcPr>
            <w:tcW w:w="567" w:type="dxa"/>
            <w:tcMar>
              <w:right w:w="0" w:type="dxa"/>
            </w:tcMar>
          </w:tcPr>
          <w:p w14:paraId="3D653FB9" w14:textId="5B46BB57" w:rsidR="0058141E" w:rsidRPr="00DB335C" w:rsidRDefault="0058141E" w:rsidP="0058141E">
            <w:pPr>
              <w:pStyle w:val="PointManual"/>
              <w:rPr>
                <w:b/>
                <w:bCs/>
              </w:rPr>
            </w:pPr>
            <w:r w:rsidRPr="00DB335C">
              <w:rPr>
                <w:b/>
                <w:bCs/>
              </w:rPr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0DCCF1" w14:textId="63B5614D" w:rsidR="0058141E" w:rsidRPr="00B24141" w:rsidRDefault="0058141E" w:rsidP="00D32566">
            <w:pPr>
              <w:rPr>
                <w:b/>
              </w:rPr>
            </w:pPr>
            <w:r w:rsidRPr="00B24141">
              <w:rPr>
                <w:b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7C448B" w14:textId="77777777" w:rsidR="0058141E" w:rsidRPr="00B24141" w:rsidRDefault="0058141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E603D" w14:textId="7070B37C" w:rsidR="0058141E" w:rsidRPr="00B24141" w:rsidRDefault="0058141E" w:rsidP="00CB73C2"/>
        </w:tc>
      </w:tr>
      <w:tr w:rsidR="0058141E" w14:paraId="714A6B24" w14:textId="77777777" w:rsidTr="0058141E">
        <w:tc>
          <w:tcPr>
            <w:tcW w:w="567" w:type="dxa"/>
            <w:tcMar>
              <w:right w:w="0" w:type="dxa"/>
            </w:tcMar>
          </w:tcPr>
          <w:p w14:paraId="7CE5F3E2" w14:textId="77777777" w:rsidR="0058141E" w:rsidRPr="0058141E" w:rsidRDefault="0058141E" w:rsidP="0058141E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8F11E8A" w14:textId="0A1258D1" w:rsidR="0058141E" w:rsidRPr="00B24141" w:rsidRDefault="0058141E" w:rsidP="00762605">
            <w:pPr>
              <w:pStyle w:val="ListParagraph"/>
              <w:numPr>
                <w:ilvl w:val="0"/>
                <w:numId w:val="23"/>
              </w:numPr>
              <w:ind w:left="599" w:hanging="599"/>
            </w:pPr>
            <w:r w:rsidRPr="00B24141">
              <w:rPr>
                <w:b/>
                <w:szCs w:val="24"/>
              </w:rPr>
              <w:t>Current financial services legislative proposals</w:t>
            </w:r>
            <w:r w:rsidRPr="00B24141">
              <w:rPr>
                <w:szCs w:val="24"/>
              </w:rPr>
              <w:br/>
            </w:r>
            <w:r w:rsidRPr="00B24141">
              <w:rPr>
                <w:i/>
                <w:szCs w:val="24"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52D8E58" w14:textId="77777777" w:rsidR="0058141E" w:rsidRPr="00B24141" w:rsidRDefault="0058141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A8343" w14:textId="2E0F237C" w:rsidR="0058141E" w:rsidRDefault="0058141E" w:rsidP="004D057E">
            <w:pPr>
              <w:rPr>
                <w:szCs w:val="24"/>
              </w:rPr>
            </w:pPr>
            <w:r w:rsidRPr="00B321CE">
              <w:rPr>
                <w:szCs w:val="24"/>
              </w:rPr>
              <w:t>6703/26</w:t>
            </w:r>
          </w:p>
        </w:tc>
      </w:tr>
      <w:tr w:rsidR="00F0600B" w14:paraId="00BBAC10" w14:textId="77777777" w:rsidTr="00C32E1C">
        <w:tc>
          <w:tcPr>
            <w:tcW w:w="567" w:type="dxa"/>
            <w:tcMar>
              <w:right w:w="0" w:type="dxa"/>
            </w:tcMar>
          </w:tcPr>
          <w:p w14:paraId="7B356244" w14:textId="77777777" w:rsidR="00F0600B" w:rsidRPr="0058141E" w:rsidRDefault="00F0600B" w:rsidP="0058141E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B12F130" w14:textId="021106D6" w:rsidR="00F0600B" w:rsidRPr="00B321CE" w:rsidRDefault="00D9308C" w:rsidP="004D057E">
            <w:pPr>
              <w:rPr>
                <w:szCs w:val="24"/>
              </w:rPr>
            </w:pPr>
            <w:r w:rsidRPr="00D9308C">
              <w:rPr>
                <w:szCs w:val="24"/>
              </w:rPr>
              <w:t xml:space="preserve">The </w:t>
            </w:r>
            <w:r w:rsidRPr="00D9308C">
              <w:rPr>
                <w:szCs w:val="24"/>
                <w:u w:val="single"/>
              </w:rPr>
              <w:t>Council</w:t>
            </w:r>
            <w:r w:rsidRPr="00D9308C">
              <w:rPr>
                <w:szCs w:val="24"/>
              </w:rPr>
              <w:t xml:space="preserve"> took note of the information provided by the Presidency about the ongoing work on financial services legislative proposals.</w:t>
            </w:r>
          </w:p>
        </w:tc>
      </w:tr>
      <w:tr w:rsidR="0058141E" w:rsidRPr="00AF24A0" w14:paraId="076B97C4" w14:textId="77777777" w:rsidTr="0058141E">
        <w:tc>
          <w:tcPr>
            <w:tcW w:w="567" w:type="dxa"/>
            <w:tcMar>
              <w:right w:w="0" w:type="dxa"/>
            </w:tcMar>
          </w:tcPr>
          <w:p w14:paraId="0E1982A3" w14:textId="77777777" w:rsidR="0058141E" w:rsidRPr="0058141E" w:rsidRDefault="0058141E" w:rsidP="0058141E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D498921" w14:textId="3DBCC68A" w:rsidR="0058141E" w:rsidRPr="00B24141" w:rsidRDefault="0058141E" w:rsidP="00762605">
            <w:pPr>
              <w:pStyle w:val="ListParagraph"/>
              <w:numPr>
                <w:ilvl w:val="0"/>
                <w:numId w:val="23"/>
              </w:numPr>
              <w:ind w:left="599" w:hanging="599"/>
              <w:rPr>
                <w:b/>
                <w:szCs w:val="24"/>
              </w:rPr>
            </w:pPr>
            <w:r w:rsidRPr="00B24141">
              <w:rPr>
                <w:b/>
                <w:szCs w:val="24"/>
              </w:rPr>
              <w:t>Regulation on the extension of the scope of CBAM to downstream goods and on anti-circumvention measures</w:t>
            </w:r>
          </w:p>
          <w:p w14:paraId="54987F17" w14:textId="53D1A342" w:rsidR="0058141E" w:rsidRPr="00B24141" w:rsidRDefault="0058141E" w:rsidP="00762605">
            <w:pPr>
              <w:pStyle w:val="ListParagraph"/>
              <w:ind w:left="599"/>
              <w:rPr>
                <w:i/>
                <w:szCs w:val="24"/>
              </w:rPr>
            </w:pPr>
            <w:r w:rsidRPr="00B24141">
              <w:rPr>
                <w:i/>
                <w:szCs w:val="24"/>
              </w:rPr>
              <w:t xml:space="preserve">Information from </w:t>
            </w:r>
            <w:r w:rsidR="00EB2672" w:rsidRPr="00B24141">
              <w:rPr>
                <w:i/>
                <w:szCs w:val="24"/>
              </w:rPr>
              <w:t>France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9508200" w14:textId="78DF95B5" w:rsidR="0058141E" w:rsidRPr="00B24141" w:rsidRDefault="0058141E" w:rsidP="00762605">
            <w:pPr>
              <w:rPr>
                <w:szCs w:val="24"/>
                <w:highlight w:val="yellow"/>
              </w:rPr>
            </w:pPr>
            <w:r w:rsidRPr="00B24141">
              <w:rPr>
                <w:noProof/>
              </w:rPr>
              <w:drawing>
                <wp:inline distT="0" distB="0" distL="0" distR="0" wp14:anchorId="347F45E7" wp14:editId="11A98038">
                  <wp:extent cx="172442" cy="172442"/>
                  <wp:effectExtent l="0" t="0" r="0" b="0"/>
                  <wp:docPr id="1846539200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109824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24141">
              <w:rPr>
                <w:noProof/>
              </w:rPr>
              <w:drawing>
                <wp:inline distT="0" distB="0" distL="0" distR="0" wp14:anchorId="2EA89AE5" wp14:editId="154AFFA9">
                  <wp:extent cx="172442" cy="172442"/>
                  <wp:effectExtent l="0" t="0" r="0" b="0"/>
                  <wp:docPr id="213268448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4178194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0982261" w14:textId="3C5B681D" w:rsidR="0058141E" w:rsidRPr="00B24141" w:rsidRDefault="0058141E" w:rsidP="00AF24A0">
            <w:pPr>
              <w:rPr>
                <w:szCs w:val="24"/>
                <w:highlight w:val="yellow"/>
              </w:rPr>
            </w:pPr>
            <w:r w:rsidRPr="00B24141">
              <w:rPr>
                <w:szCs w:val="24"/>
              </w:rPr>
              <w:t>7055/26</w:t>
            </w:r>
          </w:p>
        </w:tc>
      </w:tr>
      <w:tr w:rsidR="00F0600B" w:rsidRPr="00AF24A0" w14:paraId="25B1AD2E" w14:textId="77777777" w:rsidTr="00EB27B5">
        <w:tc>
          <w:tcPr>
            <w:tcW w:w="567" w:type="dxa"/>
            <w:tcMar>
              <w:right w:w="0" w:type="dxa"/>
            </w:tcMar>
          </w:tcPr>
          <w:p w14:paraId="249231B9" w14:textId="77777777" w:rsidR="00F0600B" w:rsidRPr="0058141E" w:rsidRDefault="00F0600B" w:rsidP="0058141E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4590215" w14:textId="3B865FFE" w:rsidR="00F0600B" w:rsidRPr="00B24141" w:rsidRDefault="00D02E91" w:rsidP="00AF24A0">
            <w:pPr>
              <w:rPr>
                <w:szCs w:val="24"/>
              </w:rPr>
            </w:pPr>
            <w:r w:rsidRPr="00D9308C">
              <w:rPr>
                <w:szCs w:val="24"/>
              </w:rPr>
              <w:t xml:space="preserve">The </w:t>
            </w:r>
            <w:r w:rsidRPr="00D02E91">
              <w:rPr>
                <w:szCs w:val="24"/>
                <w:u w:val="single"/>
              </w:rPr>
              <w:t>Council</w:t>
            </w:r>
            <w:r w:rsidRPr="00D9308C">
              <w:rPr>
                <w:szCs w:val="24"/>
              </w:rPr>
              <w:t xml:space="preserve"> took note of the information provided by </w:t>
            </w:r>
            <w:r w:rsidR="00F14F64">
              <w:rPr>
                <w:szCs w:val="24"/>
              </w:rPr>
              <w:t>France</w:t>
            </w:r>
            <w:r>
              <w:rPr>
                <w:szCs w:val="24"/>
              </w:rPr>
              <w:t>.</w:t>
            </w:r>
          </w:p>
        </w:tc>
      </w:tr>
    </w:tbl>
    <w:p w14:paraId="1BFFAB76" w14:textId="77777777" w:rsidR="00BD729D" w:rsidRDefault="00BD729D" w:rsidP="00762605">
      <w:pPr>
        <w:widowControl w:val="0"/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049E7" w14:paraId="77FCE058" w14:textId="77777777" w:rsidTr="0058141E">
        <w:tc>
          <w:tcPr>
            <w:tcW w:w="567" w:type="dxa"/>
            <w:tcMar>
              <w:right w:w="0" w:type="dxa"/>
            </w:tcMar>
          </w:tcPr>
          <w:p w14:paraId="2AE85ADF" w14:textId="6A8050EB" w:rsidR="00D049E7" w:rsidRPr="0058141E" w:rsidRDefault="00D049E7" w:rsidP="0058141E">
            <w:pPr>
              <w:pStyle w:val="PointManual"/>
            </w:pPr>
            <w:r>
              <w:t>5</w:t>
            </w:r>
            <w:r w:rsidRPr="0058141E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EF2D43C" w14:textId="77777777" w:rsidR="00D049E7" w:rsidRPr="00B24141" w:rsidRDefault="00D049E7" w:rsidP="003D2D69">
            <w:r w:rsidRPr="00B24141">
              <w:t>Economic and financial impact of Russia’s aggression against Ukraine</w:t>
            </w:r>
          </w:p>
          <w:p w14:paraId="34C4D69E" w14:textId="77777777" w:rsidR="00D049E7" w:rsidRPr="00B24141" w:rsidRDefault="00D049E7" w:rsidP="003D2D69">
            <w:r w:rsidRPr="00B24141">
              <w:rPr>
                <w:i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E6A368C" w14:textId="77777777" w:rsidR="00D049E7" w:rsidRPr="00B24141" w:rsidRDefault="00D049E7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BBA02E" w14:textId="77777777" w:rsidR="00D049E7" w:rsidRPr="00B24141" w:rsidRDefault="00D049E7" w:rsidP="00CB73C2"/>
        </w:tc>
      </w:tr>
      <w:tr w:rsidR="00D049E7" w14:paraId="2F71C16A" w14:textId="77777777" w:rsidTr="0058141E">
        <w:tc>
          <w:tcPr>
            <w:tcW w:w="567" w:type="dxa"/>
            <w:tcMar>
              <w:right w:w="0" w:type="dxa"/>
            </w:tcMar>
          </w:tcPr>
          <w:p w14:paraId="22C1D360" w14:textId="2C66522C" w:rsidR="00D049E7" w:rsidRPr="0058141E" w:rsidRDefault="00D049E7" w:rsidP="0058141E">
            <w:pPr>
              <w:pStyle w:val="PointManual"/>
            </w:pPr>
            <w:r>
              <w:t>6</w:t>
            </w:r>
            <w:r w:rsidRPr="0058141E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D6E13F" w14:textId="77777777" w:rsidR="00D049E7" w:rsidRPr="00B24141" w:rsidRDefault="00D049E7" w:rsidP="003D2D69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</w:rPr>
            </w:pPr>
            <w:r w:rsidRPr="00B24141">
              <w:rPr>
                <w:szCs w:val="24"/>
              </w:rPr>
              <w:t>Economic recovery in Europe</w:t>
            </w:r>
          </w:p>
          <w:p w14:paraId="4E8BD96B" w14:textId="4E171E03" w:rsidR="00D049E7" w:rsidRPr="00B24141" w:rsidRDefault="00D049E7" w:rsidP="003D2D69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</w:rPr>
            </w:pPr>
            <w:r w:rsidRPr="00B24141">
              <w:rPr>
                <w:szCs w:val="24"/>
              </w:rPr>
              <w:t xml:space="preserve">Council Implementing </w:t>
            </w:r>
            <w:r w:rsidRPr="00F24623">
              <w:rPr>
                <w:szCs w:val="24"/>
                <w:lang w:val="en-ZW"/>
              </w:rPr>
              <w:t>Decision</w:t>
            </w:r>
            <w:r w:rsidRPr="00B24141">
              <w:rPr>
                <w:szCs w:val="24"/>
              </w:rPr>
              <w:t xml:space="preserve"> under the Recovery and Resilience Facility</w:t>
            </w:r>
          </w:p>
          <w:p w14:paraId="6620CC2A" w14:textId="77777777" w:rsidR="00D049E7" w:rsidRPr="00B24141" w:rsidRDefault="00D049E7" w:rsidP="003D2D69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</w:rPr>
            </w:pPr>
            <w:r w:rsidRPr="00B24141">
              <w:rPr>
                <w:szCs w:val="24"/>
              </w:rPr>
              <w:t>(Legal basis: Article 20 Regulation (EU) 2021/241)</w:t>
            </w:r>
          </w:p>
          <w:p w14:paraId="13455AF3" w14:textId="77777777" w:rsidR="00D049E7" w:rsidRPr="00B24141" w:rsidRDefault="00D049E7" w:rsidP="003D2D69">
            <w:r w:rsidRPr="00B24141">
              <w:rPr>
                <w:i/>
                <w:szCs w:val="24"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6BEE122" w14:textId="699E9CF0" w:rsidR="00D049E7" w:rsidRPr="00B24141" w:rsidRDefault="00D049E7" w:rsidP="00CB73C2">
            <w:pPr>
              <w:pStyle w:val="NormalRight"/>
            </w:pPr>
            <w:r w:rsidRPr="00B24141">
              <w:rPr>
                <w:noProof/>
              </w:rPr>
              <w:drawing>
                <wp:inline distT="0" distB="0" distL="0" distR="0" wp14:anchorId="7567B8EF" wp14:editId="3FD014A3">
                  <wp:extent cx="172442" cy="172442"/>
                  <wp:effectExtent l="0" t="0" r="0" b="0"/>
                  <wp:docPr id="1079269687" name="Picture 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7366293" name="Picture 3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CFD2C8" w14:textId="77777777" w:rsidR="00D049E7" w:rsidRDefault="00D049E7" w:rsidP="00762DEF">
            <w:pPr>
              <w:rPr>
                <w:szCs w:val="24"/>
              </w:rPr>
            </w:pPr>
          </w:p>
          <w:p w14:paraId="16D61F0C" w14:textId="77E3D79C" w:rsidR="00D049E7" w:rsidRPr="00B24141" w:rsidRDefault="00D049E7" w:rsidP="00CD1AE8">
            <w:r w:rsidRPr="00B321CE">
              <w:rPr>
                <w:szCs w:val="24"/>
              </w:rPr>
              <w:t xml:space="preserve">6468/26 + </w:t>
            </w:r>
            <w:r w:rsidR="00D61CAE">
              <w:rPr>
                <w:szCs w:val="24"/>
              </w:rPr>
              <w:t>COR 1</w:t>
            </w:r>
            <w:r w:rsidR="00D61CAE">
              <w:rPr>
                <w:szCs w:val="24"/>
              </w:rPr>
              <w:br/>
              <w:t xml:space="preserve">+ </w:t>
            </w:r>
            <w:r w:rsidRPr="00B321CE">
              <w:rPr>
                <w:szCs w:val="24"/>
              </w:rPr>
              <w:t>ADD 1</w:t>
            </w:r>
          </w:p>
        </w:tc>
      </w:tr>
      <w:tr w:rsidR="00D049E7" w14:paraId="451E823C" w14:textId="77777777" w:rsidTr="0058141E">
        <w:tc>
          <w:tcPr>
            <w:tcW w:w="567" w:type="dxa"/>
            <w:tcMar>
              <w:right w:w="0" w:type="dxa"/>
            </w:tcMar>
          </w:tcPr>
          <w:p w14:paraId="5FC4F7B7" w14:textId="6725535E" w:rsidR="00D049E7" w:rsidRPr="0058141E" w:rsidRDefault="00D049E7" w:rsidP="005B50A5">
            <w:pPr>
              <w:pStyle w:val="PointManual"/>
              <w:pageBreakBefore/>
            </w:pPr>
            <w:r>
              <w:lastRenderedPageBreak/>
              <w:t>7</w:t>
            </w:r>
            <w:r w:rsidRPr="0058141E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26021B1" w14:textId="77777777" w:rsidR="00D049E7" w:rsidRPr="00B24141" w:rsidRDefault="00D049E7" w:rsidP="000A4961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</w:rPr>
            </w:pPr>
            <w:r w:rsidRPr="00B24141">
              <w:rPr>
                <w:szCs w:val="24"/>
              </w:rPr>
              <w:t>Implementation of the economic governance framework</w:t>
            </w:r>
          </w:p>
          <w:p w14:paraId="5CF94097" w14:textId="77777777" w:rsidR="00D049E7" w:rsidRPr="00B24141" w:rsidRDefault="00D049E7" w:rsidP="000A4961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</w:rPr>
            </w:pPr>
            <w:r w:rsidRPr="00B24141">
              <w:rPr>
                <w:szCs w:val="24"/>
              </w:rPr>
              <w:t>Medium-term fiscal-structural plans: Council Recommendation</w:t>
            </w:r>
          </w:p>
          <w:p w14:paraId="612FD105" w14:textId="77777777" w:rsidR="00D049E7" w:rsidRPr="00B24141" w:rsidRDefault="00D049E7" w:rsidP="000A4961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</w:rPr>
            </w:pPr>
            <w:r w:rsidRPr="00B24141">
              <w:rPr>
                <w:szCs w:val="24"/>
              </w:rPr>
              <w:t>(Legal basis: Regulation (EU) 2024/1263)</w:t>
            </w:r>
          </w:p>
          <w:p w14:paraId="0272A9CD" w14:textId="36E4F5B4" w:rsidR="000541BC" w:rsidRPr="00B24141" w:rsidRDefault="00D049E7" w:rsidP="000A4961">
            <w:pPr>
              <w:tabs>
                <w:tab w:val="left" w:pos="284"/>
                <w:tab w:val="left" w:pos="426"/>
                <w:tab w:val="left" w:pos="851"/>
              </w:tabs>
              <w:rPr>
                <w:i/>
                <w:szCs w:val="24"/>
              </w:rPr>
            </w:pPr>
            <w:r w:rsidRPr="00B24141">
              <w:rPr>
                <w:i/>
                <w:szCs w:val="24"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E8D00E" w14:textId="5269BE3D" w:rsidR="00D049E7" w:rsidRPr="00B24141" w:rsidRDefault="00D049E7" w:rsidP="000A496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5824D82" w14:textId="77777777" w:rsidR="00D049E7" w:rsidRPr="00B24141" w:rsidRDefault="00D049E7" w:rsidP="000A4961"/>
          <w:p w14:paraId="42E422F9" w14:textId="77777777" w:rsidR="00D049E7" w:rsidRPr="00B24141" w:rsidRDefault="00D049E7" w:rsidP="000A4961">
            <w:r w:rsidRPr="00B24141">
              <w:t>6768/26</w:t>
            </w:r>
          </w:p>
        </w:tc>
      </w:tr>
      <w:tr w:rsidR="00D049E7" w14:paraId="49EC7DE2" w14:textId="77777777" w:rsidTr="0058141E">
        <w:tc>
          <w:tcPr>
            <w:tcW w:w="567" w:type="dxa"/>
            <w:tcMar>
              <w:right w:w="0" w:type="dxa"/>
            </w:tcMar>
          </w:tcPr>
          <w:p w14:paraId="065D3CF5" w14:textId="77777777" w:rsidR="00D049E7" w:rsidRPr="0058141E" w:rsidRDefault="00D049E7" w:rsidP="0058141E">
            <w:pPr>
              <w:pStyle w:val="PointManual"/>
            </w:pPr>
            <w:r w:rsidRPr="0058141E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1F82865" w14:textId="77777777" w:rsidR="00D049E7" w:rsidRPr="00B24141" w:rsidRDefault="00D049E7" w:rsidP="001E2858">
            <w:r w:rsidRPr="00B24141">
              <w:t>Preparation of the G20 Finance Ministers and Central Bank Governors meeting and IMF spring meetings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3276AB" w14:textId="77777777" w:rsidR="00D049E7" w:rsidRPr="003D2D69" w:rsidRDefault="00D049E7" w:rsidP="001E2858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FF5F00" w14:textId="77777777" w:rsidR="00D049E7" w:rsidRPr="00B24141" w:rsidRDefault="00D049E7" w:rsidP="001E2858"/>
        </w:tc>
      </w:tr>
      <w:tr w:rsidR="00D049E7" w14:paraId="62D1C7BA" w14:textId="77777777" w:rsidTr="0058141E">
        <w:tc>
          <w:tcPr>
            <w:tcW w:w="567" w:type="dxa"/>
            <w:tcMar>
              <w:right w:w="0" w:type="dxa"/>
            </w:tcMar>
          </w:tcPr>
          <w:p w14:paraId="05C8CD5C" w14:textId="77777777" w:rsidR="00D049E7" w:rsidRPr="0058141E" w:rsidRDefault="00D049E7" w:rsidP="0058141E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7B0723" w14:textId="77777777" w:rsidR="00D049E7" w:rsidRPr="00B24141" w:rsidRDefault="00D049E7" w:rsidP="004D057E">
            <w:pPr>
              <w:pStyle w:val="PointManual"/>
              <w:numPr>
                <w:ilvl w:val="0"/>
                <w:numId w:val="22"/>
              </w:numPr>
              <w:ind w:left="599" w:hanging="599"/>
            </w:pPr>
            <w:r w:rsidRPr="00B24141">
              <w:t>G20 EU terms of reference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1CD6C7C" w14:textId="77777777" w:rsidR="00D049E7" w:rsidRPr="003D2D69" w:rsidRDefault="00D049E7" w:rsidP="001E2858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0C78F50" w14:textId="77777777" w:rsidR="00D049E7" w:rsidRPr="00B24141" w:rsidRDefault="00D049E7" w:rsidP="001E2858"/>
        </w:tc>
      </w:tr>
      <w:tr w:rsidR="00D049E7" w14:paraId="2E3B539A" w14:textId="77777777" w:rsidTr="0058141E">
        <w:tc>
          <w:tcPr>
            <w:tcW w:w="567" w:type="dxa"/>
            <w:tcMar>
              <w:right w:w="0" w:type="dxa"/>
            </w:tcMar>
          </w:tcPr>
          <w:p w14:paraId="2524F2ED" w14:textId="77777777" w:rsidR="00D049E7" w:rsidRPr="0058141E" w:rsidRDefault="00D049E7" w:rsidP="0058141E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8835A8" w14:textId="77777777" w:rsidR="00D049E7" w:rsidRPr="00B24141" w:rsidRDefault="00D049E7" w:rsidP="004D057E">
            <w:pPr>
              <w:pStyle w:val="PointManual"/>
              <w:numPr>
                <w:ilvl w:val="0"/>
                <w:numId w:val="22"/>
              </w:numPr>
              <w:ind w:left="599" w:hanging="599"/>
              <w:rPr>
                <w:szCs w:val="24"/>
              </w:rPr>
            </w:pPr>
            <w:r w:rsidRPr="00B24141">
              <w:rPr>
                <w:szCs w:val="22"/>
              </w:rPr>
              <w:t>Statement</w:t>
            </w:r>
            <w:r w:rsidRPr="00B24141">
              <w:rPr>
                <w:szCs w:val="24"/>
              </w:rPr>
              <w:t xml:space="preserve"> to the IMFC</w:t>
            </w:r>
          </w:p>
          <w:p w14:paraId="257F336B" w14:textId="77777777" w:rsidR="00D049E7" w:rsidRPr="00B24141" w:rsidRDefault="00D049E7" w:rsidP="001E2858">
            <w:pPr>
              <w:pStyle w:val="ListParagraph"/>
              <w:ind w:left="0"/>
              <w:contextualSpacing w:val="0"/>
              <w:rPr>
                <w:szCs w:val="24"/>
              </w:rPr>
            </w:pPr>
            <w:r w:rsidRPr="00B24141">
              <w:rPr>
                <w:i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BE44AFE" w14:textId="77777777" w:rsidR="00D049E7" w:rsidRPr="003D2D69" w:rsidRDefault="00D049E7" w:rsidP="001E2858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01DB1D1" w14:textId="77777777" w:rsidR="00D049E7" w:rsidRPr="00B24141" w:rsidRDefault="00D049E7" w:rsidP="001E2858"/>
        </w:tc>
      </w:tr>
      <w:tr w:rsidR="0058141E" w14:paraId="78004017" w14:textId="77777777" w:rsidTr="0058141E">
        <w:tc>
          <w:tcPr>
            <w:tcW w:w="567" w:type="dxa"/>
            <w:tcMar>
              <w:right w:w="0" w:type="dxa"/>
            </w:tcMar>
          </w:tcPr>
          <w:p w14:paraId="5825C39A" w14:textId="6EB98F29" w:rsidR="0058141E" w:rsidRPr="0058141E" w:rsidRDefault="00D049E7" w:rsidP="0058141E">
            <w:pPr>
              <w:pStyle w:val="PointManual"/>
            </w:pPr>
            <w:r>
              <w:t>9</w:t>
            </w:r>
            <w:r w:rsidR="0058141E" w:rsidRPr="0058141E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D751C98" w14:textId="06DE38FE" w:rsidR="0058141E" w:rsidRPr="00B24141" w:rsidRDefault="0058141E" w:rsidP="00D32566">
            <w:pPr>
              <w:tabs>
                <w:tab w:val="left" w:pos="284"/>
                <w:tab w:val="left" w:pos="426"/>
                <w:tab w:val="left" w:pos="851"/>
              </w:tabs>
            </w:pPr>
            <w:r w:rsidRPr="00B24141">
              <w:rPr>
                <w:szCs w:val="24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0D6DC91" w14:textId="77777777" w:rsidR="0058141E" w:rsidRPr="003D2D69" w:rsidRDefault="0058141E" w:rsidP="00CF4ECD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DD88F59" w14:textId="6B597F2F" w:rsidR="0058141E" w:rsidRPr="00B24141" w:rsidRDefault="0058141E" w:rsidP="00CD1AE8"/>
        </w:tc>
      </w:tr>
      <w:tr w:rsidR="00D32566" w14:paraId="5222CE86" w14:textId="77777777" w:rsidTr="0058141E">
        <w:tc>
          <w:tcPr>
            <w:tcW w:w="567" w:type="dxa"/>
            <w:tcMar>
              <w:right w:w="0" w:type="dxa"/>
            </w:tcMar>
          </w:tcPr>
          <w:p w14:paraId="0894B305" w14:textId="77777777" w:rsidR="00D32566" w:rsidRPr="0058141E" w:rsidRDefault="00D32566" w:rsidP="0058141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36969F" w14:textId="77777777" w:rsidR="00743E80" w:rsidRPr="00B24141" w:rsidRDefault="00D32566" w:rsidP="00D32566">
            <w:pPr>
              <w:pStyle w:val="Pointabc"/>
            </w:pPr>
            <w:r w:rsidRPr="00B24141">
              <w:rPr>
                <w:szCs w:val="24"/>
              </w:rPr>
              <w:t>Status of the implementation of financial services legislation</w:t>
            </w:r>
          </w:p>
          <w:p w14:paraId="4BA477D2" w14:textId="131DFB19" w:rsidR="00D32566" w:rsidRPr="00B24141" w:rsidRDefault="00D32566" w:rsidP="00743E80">
            <w:pPr>
              <w:pStyle w:val="Pointabc"/>
              <w:numPr>
                <w:ilvl w:val="0"/>
                <w:numId w:val="0"/>
              </w:numPr>
              <w:ind w:left="567"/>
            </w:pPr>
            <w:r w:rsidRPr="00B24141">
              <w:rPr>
                <w:i/>
                <w:szCs w:val="24"/>
              </w:rPr>
              <w:t>Information from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9590AF" w14:textId="77777777" w:rsidR="00D32566" w:rsidRPr="003D2D69" w:rsidRDefault="00D32566" w:rsidP="00CF4ECD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7DC868E" w14:textId="61F434EC" w:rsidR="00D32566" w:rsidRPr="00B24141" w:rsidRDefault="00D32566" w:rsidP="00CF4ECD">
            <w:r w:rsidRPr="00B321CE">
              <w:rPr>
                <w:szCs w:val="24"/>
              </w:rPr>
              <w:t>6705/26 + ADD 1</w:t>
            </w:r>
          </w:p>
        </w:tc>
      </w:tr>
    </w:tbl>
    <w:p w14:paraId="2E716BC3" w14:textId="77777777" w:rsidR="001B060D" w:rsidRPr="00DC4999" w:rsidRDefault="001B060D" w:rsidP="00B60C46">
      <w:pPr>
        <w:pStyle w:val="ImageLine"/>
      </w:pPr>
    </w:p>
    <w:p w14:paraId="503FE4DE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CAFDA71" wp14:editId="515BE011">
            <wp:extent cx="172442" cy="172442"/>
            <wp:effectExtent l="0" t="0" r="0" b="0"/>
            <wp:docPr id="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First reading</w:t>
      </w:r>
    </w:p>
    <w:p w14:paraId="3FBDA920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BDAAED0" wp14:editId="5F7118A2">
            <wp:extent cx="172442" cy="172442"/>
            <wp:effectExtent l="0" t="0" r="0" b="0"/>
            <wp:docPr id="10" name="Picture 1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Item based on a Commission proposal</w:t>
      </w:r>
    </w:p>
    <w:p w14:paraId="1E2B6770" w14:textId="77777777" w:rsidR="001B060D" w:rsidRDefault="001B060D" w:rsidP="001B060D">
      <w:pPr>
        <w:pStyle w:val="FinalLine"/>
      </w:pPr>
    </w:p>
    <w:sectPr w:rsidR="001B060D" w:rsidSect="00E24541">
      <w:headerReference w:type="default" r:id="rId14"/>
      <w:footerReference w:type="default" r:id="rId15"/>
      <w:headerReference w:type="first" r:id="rId16"/>
      <w:footerReference w:type="first" r:id="rId17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83F25" w14:textId="77777777" w:rsidR="001B060D" w:rsidRDefault="001B060D" w:rsidP="00B5488B">
      <w:r>
        <w:separator/>
      </w:r>
    </w:p>
  </w:endnote>
  <w:endnote w:type="continuationSeparator" w:id="0">
    <w:p w14:paraId="23CCE50D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E24541" w:rsidRPr="00D94637" w14:paraId="02878683" w14:textId="77777777" w:rsidTr="00E2454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44ABED3" w14:textId="77777777" w:rsidR="00E24541" w:rsidRPr="00D94637" w:rsidRDefault="00E2454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E24541" w:rsidRPr="00B310DC" w14:paraId="2E838B14" w14:textId="77777777" w:rsidTr="00E2454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4400B9C" w14:textId="6FFE6ADF" w:rsidR="00E24541" w:rsidRPr="00AD7BF2" w:rsidRDefault="00E24541" w:rsidP="004F54B2">
          <w:pPr>
            <w:pStyle w:val="FooterText"/>
          </w:pPr>
          <w:r>
            <w:t>7160/26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80A261B" w14:textId="77777777" w:rsidR="00E24541" w:rsidRPr="00AD7BF2" w:rsidRDefault="00E2454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864C0C3" w14:textId="77777777" w:rsidR="00E24541" w:rsidRPr="002511D8" w:rsidRDefault="00E2454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C43C258" w14:textId="6E0721F9" w:rsidR="00E24541" w:rsidRPr="00B310DC" w:rsidRDefault="00E2454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E24541" w:rsidRPr="00D94637" w14:paraId="165A5992" w14:textId="77777777" w:rsidTr="00E24541">
      <w:trPr>
        <w:jc w:val="center"/>
      </w:trPr>
      <w:tc>
        <w:tcPr>
          <w:tcW w:w="1774" w:type="pct"/>
          <w:shd w:val="clear" w:color="auto" w:fill="auto"/>
        </w:tcPr>
        <w:p w14:paraId="077B4155" w14:textId="25CDC6A6" w:rsidR="00E24541" w:rsidRPr="00AD7BF2" w:rsidRDefault="00E2454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E85FCCC" w14:textId="0F77574A" w:rsidR="00E24541" w:rsidRPr="00AD7BF2" w:rsidRDefault="00E24541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53FEA50" w14:textId="3E2C921E" w:rsidR="00E24541" w:rsidRPr="00D94637" w:rsidRDefault="00E2454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00CCE7C" w14:textId="694C3F25" w:rsidR="00E24541" w:rsidRPr="00695BAF" w:rsidRDefault="00E2454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E24541" w:rsidRDefault="001B060D" w:rsidP="00E24541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E24541" w:rsidRPr="00D94637" w14:paraId="6096BED5" w14:textId="77777777" w:rsidTr="00E2454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2A21F47" w14:textId="77777777" w:rsidR="00E24541" w:rsidRPr="00D94637" w:rsidRDefault="00E2454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E24541" w:rsidRPr="00B310DC" w14:paraId="44E8FD3A" w14:textId="77777777" w:rsidTr="00E2454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223DBA1" w14:textId="48E6DA07" w:rsidR="00E24541" w:rsidRPr="00AD7BF2" w:rsidRDefault="00E24541" w:rsidP="004F54B2">
          <w:pPr>
            <w:pStyle w:val="FooterText"/>
          </w:pPr>
          <w:r>
            <w:t>7160/26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4AD78B2" w14:textId="77777777" w:rsidR="00E24541" w:rsidRPr="00AD7BF2" w:rsidRDefault="00E2454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DFC09E7" w14:textId="77777777" w:rsidR="00E24541" w:rsidRPr="002511D8" w:rsidRDefault="00E2454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914901A" w14:textId="4F8DB78D" w:rsidR="00E24541" w:rsidRPr="00B310DC" w:rsidRDefault="00E2454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E24541" w:rsidRPr="00D94637" w14:paraId="14B1BB23" w14:textId="77777777" w:rsidTr="00E24541">
      <w:trPr>
        <w:jc w:val="center"/>
      </w:trPr>
      <w:tc>
        <w:tcPr>
          <w:tcW w:w="1774" w:type="pct"/>
          <w:shd w:val="clear" w:color="auto" w:fill="auto"/>
        </w:tcPr>
        <w:p w14:paraId="3947745C" w14:textId="79C72E52" w:rsidR="00E24541" w:rsidRPr="00AD7BF2" w:rsidRDefault="00E2454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547C28B" w14:textId="5452137B" w:rsidR="00E24541" w:rsidRPr="00AD7BF2" w:rsidRDefault="00E24541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CFF0F29" w14:textId="53B72281" w:rsidR="00E24541" w:rsidRPr="00D94637" w:rsidRDefault="00E2454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FF5685E" w14:textId="3FDFACD2" w:rsidR="00E24541" w:rsidRPr="00695BAF" w:rsidRDefault="00E2454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E24541" w:rsidRDefault="001B060D" w:rsidP="00E24541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15566" w14:textId="77777777" w:rsidR="001B060D" w:rsidRDefault="001B060D" w:rsidP="00B5488B">
      <w:r>
        <w:separator/>
      </w:r>
    </w:p>
  </w:footnote>
  <w:footnote w:type="continuationSeparator" w:id="0">
    <w:p w14:paraId="62FD091F" w14:textId="77777777" w:rsidR="001B060D" w:rsidRDefault="001B060D" w:rsidP="00B5488B">
      <w:r>
        <w:continuationSeparator/>
      </w:r>
    </w:p>
  </w:footnote>
  <w:footnote w:id="1">
    <w:p w14:paraId="118AD579" w14:textId="77777777" w:rsidR="00E24541" w:rsidRDefault="00E24541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03E16901" w:rsidR="001B060D" w:rsidRPr="00E24541" w:rsidRDefault="00E24541" w:rsidP="00E24541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2274F54A" w:rsidR="001B060D" w:rsidRPr="00E24541" w:rsidRDefault="00E24541" w:rsidP="00E24541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8E460C8"/>
    <w:multiLevelType w:val="hybridMultilevel"/>
    <w:tmpl w:val="2EEC7B4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13529E"/>
    <w:multiLevelType w:val="hybridMultilevel"/>
    <w:tmpl w:val="0154442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2B5411"/>
    <w:multiLevelType w:val="multilevel"/>
    <w:tmpl w:val="EDE89C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Roman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720" w:hanging="360"/>
      </w:pPr>
    </w:lvl>
    <w:lvl w:ilvl="5">
      <w:start w:val="1"/>
      <w:numFmt w:val="lowerRoman"/>
      <w:lvlText w:val="(%6)"/>
      <w:lvlJc w:val="left"/>
      <w:pPr>
        <w:ind w:left="2160" w:hanging="360"/>
      </w:pPr>
      <w:rPr>
        <w:lang w:val="en-GB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2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7DA17AD"/>
    <w:multiLevelType w:val="hybridMultilevel"/>
    <w:tmpl w:val="5A02692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6DAF2559"/>
    <w:multiLevelType w:val="hybridMultilevel"/>
    <w:tmpl w:val="4A366774"/>
    <w:lvl w:ilvl="0" w:tplc="544C8096">
      <w:start w:val="1"/>
      <w:numFmt w:val="lowerLetter"/>
      <w:lvlText w:val="%1)"/>
      <w:lvlJc w:val="left"/>
      <w:pPr>
        <w:ind w:left="1069" w:hanging="360"/>
      </w:pPr>
      <w:rPr>
        <w:rFonts w:hint="default"/>
        <w:b/>
        <w:bCs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20"/>
  </w:num>
  <w:num w:numId="2" w16cid:durableId="1045372169">
    <w:abstractNumId w:val="1"/>
  </w:num>
  <w:num w:numId="3" w16cid:durableId="24136653">
    <w:abstractNumId w:val="22"/>
  </w:num>
  <w:num w:numId="4" w16cid:durableId="1270311048">
    <w:abstractNumId w:val="17"/>
  </w:num>
  <w:num w:numId="5" w16cid:durableId="811295434">
    <w:abstractNumId w:val="2"/>
  </w:num>
  <w:num w:numId="6" w16cid:durableId="914389571">
    <w:abstractNumId w:val="24"/>
  </w:num>
  <w:num w:numId="7" w16cid:durableId="885025986">
    <w:abstractNumId w:val="26"/>
  </w:num>
  <w:num w:numId="8" w16cid:durableId="1679966738">
    <w:abstractNumId w:val="13"/>
  </w:num>
  <w:num w:numId="9" w16cid:durableId="1450276834">
    <w:abstractNumId w:val="23"/>
  </w:num>
  <w:num w:numId="10" w16cid:durableId="262806002">
    <w:abstractNumId w:val="18"/>
  </w:num>
  <w:num w:numId="11" w16cid:durableId="1912421930">
    <w:abstractNumId w:val="11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9"/>
  </w:num>
  <w:num w:numId="15" w16cid:durableId="1058019748">
    <w:abstractNumId w:val="25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4"/>
  </w:num>
  <w:num w:numId="20" w16cid:durableId="1680084339">
    <w:abstractNumId w:val="7"/>
  </w:num>
  <w:num w:numId="21" w16cid:durableId="1320111548">
    <w:abstractNumId w:val="10"/>
  </w:num>
  <w:num w:numId="22" w16cid:durableId="1783678">
    <w:abstractNumId w:val="15"/>
  </w:num>
  <w:num w:numId="23" w16cid:durableId="593707892">
    <w:abstractNumId w:val="21"/>
  </w:num>
  <w:num w:numId="24" w16cid:durableId="975570363">
    <w:abstractNumId w:val="9"/>
  </w:num>
  <w:num w:numId="25" w16cid:durableId="4908006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567"/>
  <w:hyphenationZone w:val="425"/>
  <w:characterSpacingControl w:val="doNotCompress"/>
  <w:hdrShapeDefaults>
    <o:shapedefaults v:ext="edit" spidmax="104449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99364401677176526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20&lt;/text&gt;_x000d__x000a_  &lt;/metadata&gt;_x000d__x000a_  &lt;metadata key=&quot;md_Prefix&quot;&gt;_x000d__x000a_    &lt;text&gt;&lt;/text&gt;_x000d__x000a_  &lt;/metadata&gt;_x000d__x000a_  &lt;metadata key=&quot;md_DocumentNumber&quot;&gt;_x000d__x000a_    &lt;text&gt;716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14&lt;/text&gt;_x000d__x000a_      &lt;text&gt;ECOFIN 307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1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3-10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62059083256166590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09&lt;/text&gt;_x000d__x000a_  &lt;/metadata&gt;_x000d__x000a_  &lt;metadata key=&quot;md_Prefix&quot;&gt;_x000d__x000a_    &lt;text&gt;&lt;/text&gt;_x000d__x000a_  &lt;/metadata&gt;_x000d__x000a_  &lt;metadata key=&quot;md_DocumentNumber&quot;&gt;_x000d__x000a_    &lt;text&gt;666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13&lt;/text&gt;_x000d__x000a_      &lt;text&gt;ECOFIN 246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IB&lt;/text&gt;_x000d__x000a_      &lt;text&gt;ECB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1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3-10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ee9414aa410d71d537b044903be621f31add72b929433102047482aad6df38d4"/>
  </w:docVars>
  <w:rsids>
    <w:rsidRoot w:val="001B060D"/>
    <w:rsid w:val="00006262"/>
    <w:rsid w:val="00007668"/>
    <w:rsid w:val="00013311"/>
    <w:rsid w:val="00040602"/>
    <w:rsid w:val="00045A42"/>
    <w:rsid w:val="000541BC"/>
    <w:rsid w:val="000E2267"/>
    <w:rsid w:val="000E51FB"/>
    <w:rsid w:val="000F6FB4"/>
    <w:rsid w:val="001078B9"/>
    <w:rsid w:val="001208A4"/>
    <w:rsid w:val="001226E3"/>
    <w:rsid w:val="001818DF"/>
    <w:rsid w:val="0018704D"/>
    <w:rsid w:val="001B060D"/>
    <w:rsid w:val="001B2DFB"/>
    <w:rsid w:val="0020229C"/>
    <w:rsid w:val="002137FF"/>
    <w:rsid w:val="00222E9A"/>
    <w:rsid w:val="00244C0D"/>
    <w:rsid w:val="00251607"/>
    <w:rsid w:val="002A6318"/>
    <w:rsid w:val="002B7630"/>
    <w:rsid w:val="002E02E1"/>
    <w:rsid w:val="002F3C49"/>
    <w:rsid w:val="002F7190"/>
    <w:rsid w:val="002F7C8D"/>
    <w:rsid w:val="00326C08"/>
    <w:rsid w:val="003468FA"/>
    <w:rsid w:val="00350C40"/>
    <w:rsid w:val="003B52CE"/>
    <w:rsid w:val="003C18F0"/>
    <w:rsid w:val="003D040A"/>
    <w:rsid w:val="003D2D69"/>
    <w:rsid w:val="003D3CA6"/>
    <w:rsid w:val="004017E1"/>
    <w:rsid w:val="00407C56"/>
    <w:rsid w:val="004177E4"/>
    <w:rsid w:val="00441A6B"/>
    <w:rsid w:val="00442CAD"/>
    <w:rsid w:val="0048526C"/>
    <w:rsid w:val="004C60B7"/>
    <w:rsid w:val="004D057E"/>
    <w:rsid w:val="004D1E06"/>
    <w:rsid w:val="005117AF"/>
    <w:rsid w:val="00536CDE"/>
    <w:rsid w:val="00546854"/>
    <w:rsid w:val="0057482B"/>
    <w:rsid w:val="0058141E"/>
    <w:rsid w:val="005A5570"/>
    <w:rsid w:val="005A6DBB"/>
    <w:rsid w:val="005B50A5"/>
    <w:rsid w:val="005C0465"/>
    <w:rsid w:val="005C3952"/>
    <w:rsid w:val="00611260"/>
    <w:rsid w:val="006213F4"/>
    <w:rsid w:val="00635038"/>
    <w:rsid w:val="00643969"/>
    <w:rsid w:val="006A0129"/>
    <w:rsid w:val="006D2414"/>
    <w:rsid w:val="006D45C0"/>
    <w:rsid w:val="007010AE"/>
    <w:rsid w:val="00702266"/>
    <w:rsid w:val="00723B34"/>
    <w:rsid w:val="00741DC3"/>
    <w:rsid w:val="00743E80"/>
    <w:rsid w:val="00745D84"/>
    <w:rsid w:val="00762605"/>
    <w:rsid w:val="00762DEF"/>
    <w:rsid w:val="00772954"/>
    <w:rsid w:val="007749ED"/>
    <w:rsid w:val="00786B8C"/>
    <w:rsid w:val="007A1092"/>
    <w:rsid w:val="007A7EC9"/>
    <w:rsid w:val="007A7F3D"/>
    <w:rsid w:val="007C6DA4"/>
    <w:rsid w:val="007E734D"/>
    <w:rsid w:val="008146F9"/>
    <w:rsid w:val="008461D8"/>
    <w:rsid w:val="008478F4"/>
    <w:rsid w:val="00854345"/>
    <w:rsid w:val="00870B57"/>
    <w:rsid w:val="00874BD7"/>
    <w:rsid w:val="008779AD"/>
    <w:rsid w:val="00892515"/>
    <w:rsid w:val="0089706D"/>
    <w:rsid w:val="008D1F33"/>
    <w:rsid w:val="008D678D"/>
    <w:rsid w:val="00924E63"/>
    <w:rsid w:val="0093039B"/>
    <w:rsid w:val="00940ED3"/>
    <w:rsid w:val="0094617F"/>
    <w:rsid w:val="00974283"/>
    <w:rsid w:val="009860AE"/>
    <w:rsid w:val="0099140B"/>
    <w:rsid w:val="009930AF"/>
    <w:rsid w:val="009963EF"/>
    <w:rsid w:val="009A5CA3"/>
    <w:rsid w:val="009B447D"/>
    <w:rsid w:val="00A07A1E"/>
    <w:rsid w:val="00A30167"/>
    <w:rsid w:val="00A31007"/>
    <w:rsid w:val="00A617E6"/>
    <w:rsid w:val="00A910DE"/>
    <w:rsid w:val="00AD7E1B"/>
    <w:rsid w:val="00AF24A0"/>
    <w:rsid w:val="00B16E7F"/>
    <w:rsid w:val="00B24141"/>
    <w:rsid w:val="00B26E4F"/>
    <w:rsid w:val="00B5488B"/>
    <w:rsid w:val="00B60C46"/>
    <w:rsid w:val="00BC0BB4"/>
    <w:rsid w:val="00BC3441"/>
    <w:rsid w:val="00BC3EC8"/>
    <w:rsid w:val="00BD729D"/>
    <w:rsid w:val="00C02778"/>
    <w:rsid w:val="00C13229"/>
    <w:rsid w:val="00C24D81"/>
    <w:rsid w:val="00C47AEB"/>
    <w:rsid w:val="00C55B68"/>
    <w:rsid w:val="00C61922"/>
    <w:rsid w:val="00C8092B"/>
    <w:rsid w:val="00C96D3C"/>
    <w:rsid w:val="00CC013E"/>
    <w:rsid w:val="00CC14EC"/>
    <w:rsid w:val="00CC5296"/>
    <w:rsid w:val="00CC5742"/>
    <w:rsid w:val="00CD184A"/>
    <w:rsid w:val="00CD1AE8"/>
    <w:rsid w:val="00CF04E0"/>
    <w:rsid w:val="00D011D2"/>
    <w:rsid w:val="00D02E91"/>
    <w:rsid w:val="00D049E7"/>
    <w:rsid w:val="00D1777F"/>
    <w:rsid w:val="00D229B0"/>
    <w:rsid w:val="00D32566"/>
    <w:rsid w:val="00D36BA8"/>
    <w:rsid w:val="00D50171"/>
    <w:rsid w:val="00D61CAE"/>
    <w:rsid w:val="00D64B12"/>
    <w:rsid w:val="00D747C7"/>
    <w:rsid w:val="00D9308C"/>
    <w:rsid w:val="00D95441"/>
    <w:rsid w:val="00DB0576"/>
    <w:rsid w:val="00DB335C"/>
    <w:rsid w:val="00DC4999"/>
    <w:rsid w:val="00DF2B26"/>
    <w:rsid w:val="00DF7716"/>
    <w:rsid w:val="00DF7902"/>
    <w:rsid w:val="00E1510A"/>
    <w:rsid w:val="00E24541"/>
    <w:rsid w:val="00E628D2"/>
    <w:rsid w:val="00E73994"/>
    <w:rsid w:val="00E8251D"/>
    <w:rsid w:val="00E838D6"/>
    <w:rsid w:val="00EB1D5C"/>
    <w:rsid w:val="00EB2672"/>
    <w:rsid w:val="00EC361B"/>
    <w:rsid w:val="00EE3B78"/>
    <w:rsid w:val="00EE58DE"/>
    <w:rsid w:val="00EF05D5"/>
    <w:rsid w:val="00F03847"/>
    <w:rsid w:val="00F0600B"/>
    <w:rsid w:val="00F064B8"/>
    <w:rsid w:val="00F14F64"/>
    <w:rsid w:val="00F67D61"/>
    <w:rsid w:val="00F956C1"/>
    <w:rsid w:val="00FE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11CEB7E1"/>
  <w15:docId w15:val="{8F52977A-3147-4410-B23D-FC4090C9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E24541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E24541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E2454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E2454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E24541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E2454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E24541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E24541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E24541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E24541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E24541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E24541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3D2D69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3D2D69"/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D2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2D69"/>
    <w:pPr>
      <w:ind w:left="34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2D69"/>
    <w:rPr>
      <w:rFonts w:ascii="Times New Roman" w:hAnsi="Times New Roman" w:cs="Times New Roman"/>
      <w:sz w:val="20"/>
      <w:szCs w:val="20"/>
      <w:lang w:val="en-GB"/>
    </w:rPr>
  </w:style>
  <w:style w:type="paragraph" w:styleId="NoSpacing">
    <w:name w:val="No Spacing"/>
    <w:uiPriority w:val="1"/>
    <w:qFormat/>
    <w:rsid w:val="00251607"/>
    <w:pPr>
      <w:spacing w:after="0" w:line="240" w:lineRule="auto"/>
      <w:ind w:left="34"/>
    </w:pPr>
    <w:rPr>
      <w:rFonts w:ascii="Times New Roman" w:hAnsi="Times New Roman"/>
      <w:sz w:val="24"/>
      <w:lang w:val="en-GB"/>
    </w:rPr>
  </w:style>
  <w:style w:type="paragraph" w:styleId="Revision">
    <w:name w:val="Revision"/>
    <w:hidden/>
    <w:uiPriority w:val="99"/>
    <w:semiHidden/>
    <w:rsid w:val="00013311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2672"/>
    <w:pPr>
      <w:ind w:left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2672"/>
    <w:rPr>
      <w:rFonts w:ascii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BC5511-71F3-4870-A9F6-175A2CE198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C18CB3-E377-44C9-A0FA-A64469403C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016B5D-1443-4DE3-A47D-E1F1407095E0}">
  <ds:schemaRefs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2119977-1B5D-4191-8083-29E5AC34FB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3</Pages>
  <Words>323</Words>
  <Characters>1829</Characters>
  <Application>Microsoft Office Word</Application>
  <DocSecurity>0</DocSecurity>
  <Lines>140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SASA Stanka</cp:lastModifiedBy>
  <cp:revision>5</cp:revision>
  <cp:lastPrinted>2026-03-02T09:09:00Z</cp:lastPrinted>
  <dcterms:created xsi:type="dcterms:W3CDTF">2026-03-20T10:28:00Z</dcterms:created>
  <dcterms:modified xsi:type="dcterms:W3CDTF">2026-03-20T10:30:00Z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</Properties>
</file>