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13186264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721F3" w:rsidRPr="0056157B" w14:paraId="05D325B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801BD97" w14:textId="4AC64F4B" w:rsidR="008721F3" w:rsidRPr="0056157B" w:rsidRDefault="008721F3" w:rsidP="00634DC7">
                <w:pPr>
                  <w:pStyle w:val="TBNormalTechnicalBlock"/>
                </w:pPr>
              </w:p>
            </w:tc>
          </w:tr>
          <w:tr w:rsidR="008721F3" w:rsidRPr="0056157B" w14:paraId="03F2738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05AD1D9" w14:textId="77777777" w:rsidR="008721F3" w:rsidRPr="0056157B" w:rsidRDefault="008721F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E706953" wp14:editId="69859A3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73128AF" w14:textId="77777777" w:rsidR="008721F3" w:rsidRPr="0056157B" w:rsidRDefault="008721F3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8721F3" w:rsidRPr="00B84B6D" w14:paraId="6BC88C0E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747C7FC" w14:textId="77777777" w:rsidR="008721F3" w:rsidRPr="0056157B" w:rsidRDefault="008721F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7CFC744" w14:textId="77777777" w:rsidR="008721F3" w:rsidRPr="0056157B" w:rsidRDefault="008721F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91C68CD" w14:textId="77777777" w:rsidR="008721F3" w:rsidRPr="0056157B" w:rsidRDefault="008721F3" w:rsidP="00233A0E">
                <w:pPr>
                  <w:pStyle w:val="TBNormalTechnicalBlock"/>
                  <w:rPr>
                    <w:b/>
                  </w:rPr>
                </w:pPr>
              </w:p>
              <w:p w14:paraId="41ED45EE" w14:textId="77777777" w:rsidR="008721F3" w:rsidRDefault="008721F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18 March 2026</w:t>
                </w:r>
              </w:p>
              <w:p w14:paraId="46A0A3E9" w14:textId="77777777" w:rsidR="008721F3" w:rsidRPr="0019440B" w:rsidRDefault="008721F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1BBD036E" w14:textId="77777777" w:rsidR="008721F3" w:rsidRPr="0019440B" w:rsidRDefault="008721F3" w:rsidP="00233A0E">
                <w:pPr>
                  <w:pStyle w:val="TBNormalTechnicalBlock"/>
                </w:pPr>
              </w:p>
              <w:p w14:paraId="3D394803" w14:textId="77777777" w:rsidR="008721F3" w:rsidRDefault="008721F3" w:rsidP="00233A0E">
                <w:pPr>
                  <w:pStyle w:val="TBNormalTechnicalBlock"/>
                </w:pPr>
                <w:r>
                  <w:t>7356</w:t>
                </w:r>
                <w:r w:rsidRPr="0056157B">
                  <w:t>/</w:t>
                </w:r>
                <w:r>
                  <w:t>26</w:t>
                </w:r>
              </w:p>
              <w:p w14:paraId="598C65A4" w14:textId="77777777" w:rsidR="008721F3" w:rsidRDefault="008721F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16</w:t>
                </w:r>
              </w:p>
              <w:p w14:paraId="7A243A83" w14:textId="77777777" w:rsidR="008721F3" w:rsidRDefault="008721F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TRANS 156</w:t>
                </w:r>
              </w:p>
              <w:p w14:paraId="5AE5B00B" w14:textId="77777777" w:rsidR="008721F3" w:rsidRDefault="008721F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TELECOM 125</w:t>
                </w:r>
              </w:p>
              <w:p w14:paraId="389F8AF6" w14:textId="77777777" w:rsidR="008721F3" w:rsidRDefault="008721F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ENER 135</w:t>
                </w:r>
              </w:p>
              <w:p w14:paraId="5BA2C799" w14:textId="77777777" w:rsidR="008721F3" w:rsidRPr="007C5B64" w:rsidRDefault="008721F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ED01652" w14:textId="77777777" w:rsidR="008721F3" w:rsidRPr="009E0BE9" w:rsidRDefault="008721F3" w:rsidP="00CD4D38">
                <w:pPr>
                  <w:pStyle w:val="TBDistrbMarkers"/>
                </w:pPr>
                <w:r>
                  <w:t>PARLNAT</w:t>
                </w:r>
              </w:p>
              <w:p w14:paraId="5FF5042E" w14:textId="77777777" w:rsidR="008721F3" w:rsidRPr="009E0BE9" w:rsidRDefault="008721F3" w:rsidP="00233A0E">
                <w:pPr>
                  <w:pStyle w:val="TBNormalTechnicalBlock"/>
                </w:pPr>
              </w:p>
              <w:p w14:paraId="55AE41FC" w14:textId="77777777" w:rsidR="008721F3" w:rsidRPr="009E0BE9" w:rsidRDefault="008721F3" w:rsidP="00233A0E">
                <w:pPr>
                  <w:pStyle w:val="TBNormalTechnicalBlock"/>
                </w:pPr>
              </w:p>
              <w:p w14:paraId="19264242" w14:textId="77777777" w:rsidR="008721F3" w:rsidRPr="009E0BE9" w:rsidRDefault="008721F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721F3" w:rsidRPr="00ED0749" w14:paraId="1968FB9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7B1EA21" w14:textId="77777777" w:rsidR="008721F3" w:rsidRPr="00ED0749" w:rsidRDefault="008721F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F6F9CF9" w14:textId="77777777" w:rsidR="008721F3" w:rsidRPr="00ED0749" w:rsidRDefault="008721F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7E5E403" w14:textId="77777777" w:rsidR="008721F3" w:rsidRPr="00ED0749" w:rsidRDefault="008721F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B899C89" w14:textId="77777777" w:rsidR="008721F3" w:rsidRPr="00ED0749" w:rsidRDefault="008721F3" w:rsidP="00DF1147">
          <w:pPr>
            <w:pStyle w:val="TBEntRefer"/>
            <w:rPr>
              <w:sz w:val="2"/>
              <w:szCs w:val="2"/>
            </w:rPr>
          </w:pPr>
        </w:p>
        <w:p w14:paraId="19472032" w14:textId="77777777" w:rsidR="008721F3" w:rsidRPr="00DD01AC" w:rsidRDefault="008721F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721F3" w:rsidRPr="00133225" w14:paraId="2B47DD1D" w14:textId="77777777" w:rsidTr="001E5BC3">
            <w:trPr>
              <w:jc w:val="center"/>
            </w:trPr>
            <w:tc>
              <w:tcPr>
                <w:tcW w:w="9645" w:type="dxa"/>
              </w:tcPr>
              <w:p w14:paraId="58AACB58" w14:textId="77777777" w:rsidR="008721F3" w:rsidRPr="00C4351E" w:rsidRDefault="008721F3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8721F3" w:rsidRPr="007D53AD" w14:paraId="6A6D22C5" w14:textId="77777777" w:rsidTr="001E5BC3">
            <w:trPr>
              <w:jc w:val="center"/>
            </w:trPr>
            <w:tc>
              <w:tcPr>
                <w:tcW w:w="9645" w:type="dxa"/>
              </w:tcPr>
              <w:p w14:paraId="7EFA7BD2" w14:textId="77777777" w:rsidR="008721F3" w:rsidRPr="007D53AD" w:rsidRDefault="008721F3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 xml:space="preserve">(Transport, Telecommunications and </w:t>
                </w:r>
                <w:r>
                  <w:rPr>
                    <w:u w:val="single"/>
                  </w:rPr>
                  <w:t>Energy</w:t>
                </w:r>
                <w:r>
                  <w:t>)</w:t>
                </w:r>
              </w:p>
            </w:tc>
          </w:tr>
          <w:tr w:rsidR="008721F3" w:rsidRPr="007D53AD" w14:paraId="455E85B1" w14:textId="77777777" w:rsidTr="001E5BC3">
            <w:trPr>
              <w:jc w:val="center"/>
            </w:trPr>
            <w:tc>
              <w:tcPr>
                <w:tcW w:w="9645" w:type="dxa"/>
              </w:tcPr>
              <w:p w14:paraId="77DBC697" w14:textId="77777777" w:rsidR="008721F3" w:rsidRPr="006368AC" w:rsidRDefault="008721F3" w:rsidP="00E60AAC">
                <w:pPr>
                  <w:pStyle w:val="TBTableText"/>
                </w:pPr>
                <w:r>
                  <w:t>16 March 2026</w:t>
                </w:r>
              </w:p>
            </w:tc>
          </w:tr>
        </w:tbl>
        <w:p w14:paraId="563BB470" w14:textId="77777777" w:rsidR="008721F3" w:rsidRPr="008C6FD6" w:rsidRDefault="008721F3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F004CD" w:rsidRPr="00187627" w14:paraId="0D2343B1" w14:textId="77777777" w:rsidTr="00666D06">
        <w:tc>
          <w:tcPr>
            <w:tcW w:w="567" w:type="dxa"/>
            <w:tcMar>
              <w:right w:w="0" w:type="dxa"/>
            </w:tcMar>
          </w:tcPr>
          <w:p w14:paraId="2C86E53B" w14:textId="77777777" w:rsidR="00F004CD" w:rsidRPr="0020177E" w:rsidRDefault="00F004CD" w:rsidP="00473710">
            <w:pPr>
              <w:pStyle w:val="PointManual"/>
              <w:pageBreakBefore/>
              <w:rPr>
                <w:b/>
                <w:bCs/>
              </w:rPr>
            </w:pPr>
            <w:bookmarkStart w:id="0" w:name="DQC_RangeToBeChecked"/>
            <w:r w:rsidRPr="0020177E">
              <w:rPr>
                <w:b/>
                <w:bCs/>
              </w:rPr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4E14C054" w14:textId="77777777" w:rsidR="00F004CD" w:rsidRPr="0020177E" w:rsidRDefault="00F004CD" w:rsidP="00666D06">
            <w:pPr>
              <w:rPr>
                <w:b/>
                <w:bCs/>
              </w:rPr>
            </w:pPr>
            <w:r w:rsidRPr="0020177E">
              <w:rPr>
                <w:b/>
                <w:bCs/>
              </w:rPr>
              <w:t>Adoption of the agenda</w:t>
            </w:r>
          </w:p>
        </w:tc>
      </w:tr>
    </w:tbl>
    <w:p w14:paraId="1CE8835E" w14:textId="0EC0B3F5" w:rsidR="00F004CD" w:rsidRDefault="00F004CD" w:rsidP="00F004CD">
      <w:pPr>
        <w:pStyle w:val="Text1"/>
        <w:spacing w:before="240" w:after="240" w:line="360" w:lineRule="auto"/>
        <w:rPr>
          <w:rFonts w:eastAsia="Calibri"/>
        </w:rPr>
      </w:pPr>
      <w:r w:rsidRPr="001B1687">
        <w:rPr>
          <w:u w:val="single"/>
        </w:rPr>
        <w:t>The Council</w:t>
      </w:r>
      <w:r w:rsidRPr="001B1687">
        <w:t xml:space="preserve"> adopted the agenda set out in document </w:t>
      </w:r>
      <w:r w:rsidR="00815B7D">
        <w:t>7035/26</w:t>
      </w:r>
      <w:r w:rsidRPr="001B1687">
        <w:rPr>
          <w:rFonts w:eastAsia="Calibri"/>
        </w:rPr>
        <w:t>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20177E" w:rsidRPr="00B43DDC" w14:paraId="717C7330" w14:textId="77777777" w:rsidTr="00F717E3">
        <w:tc>
          <w:tcPr>
            <w:tcW w:w="567" w:type="dxa"/>
            <w:tcMar>
              <w:right w:w="0" w:type="dxa"/>
            </w:tcMar>
          </w:tcPr>
          <w:p w14:paraId="1F046B1E" w14:textId="77777777" w:rsidR="0020177E" w:rsidRPr="0020177E" w:rsidRDefault="0020177E" w:rsidP="00F717E3">
            <w:pPr>
              <w:pStyle w:val="PointManual"/>
              <w:rPr>
                <w:b/>
                <w:bCs/>
              </w:rPr>
            </w:pPr>
            <w:r w:rsidRPr="0020177E">
              <w:rPr>
                <w:b/>
                <w:bCs/>
              </w:rPr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078E19B2" w14:textId="77777777" w:rsidR="0020177E" w:rsidRPr="0020177E" w:rsidRDefault="0020177E" w:rsidP="00F717E3">
            <w:pPr>
              <w:rPr>
                <w:b/>
                <w:bCs/>
              </w:rPr>
            </w:pPr>
            <w:r w:rsidRPr="0020177E">
              <w:rPr>
                <w:b/>
                <w:bCs/>
              </w:rPr>
              <w:t>Approval of "A" items</w:t>
            </w:r>
          </w:p>
        </w:tc>
      </w:tr>
      <w:tr w:rsidR="0020177E" w:rsidRPr="00B43DDC" w14:paraId="3BB00BC4" w14:textId="77777777" w:rsidTr="00F717E3">
        <w:tc>
          <w:tcPr>
            <w:tcW w:w="567" w:type="dxa"/>
            <w:tcMar>
              <w:right w:w="0" w:type="dxa"/>
            </w:tcMar>
          </w:tcPr>
          <w:p w14:paraId="4E5BFB1D" w14:textId="77777777" w:rsidR="0020177E" w:rsidRPr="0020177E" w:rsidRDefault="0020177E" w:rsidP="00F717E3">
            <w:pPr>
              <w:rPr>
                <w:b/>
                <w:bCs/>
              </w:rPr>
            </w:pPr>
          </w:p>
        </w:tc>
        <w:tc>
          <w:tcPr>
            <w:tcW w:w="6463" w:type="dxa"/>
            <w:tcMar>
              <w:top w:w="284" w:type="dxa"/>
            </w:tcMar>
          </w:tcPr>
          <w:p w14:paraId="39BD58FC" w14:textId="77777777" w:rsidR="0020177E" w:rsidRPr="0020177E" w:rsidRDefault="0020177E" w:rsidP="00F717E3">
            <w:pPr>
              <w:pStyle w:val="PointManual"/>
              <w:rPr>
                <w:b/>
                <w:bCs/>
              </w:rPr>
            </w:pPr>
            <w:r w:rsidRPr="0020177E">
              <w:rPr>
                <w:b/>
                <w:bCs/>
              </w:rPr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00B8008" w14:textId="77777777" w:rsidR="0020177E" w:rsidRPr="00B43DDC" w:rsidRDefault="0020177E" w:rsidP="00F717E3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43B8D7F" w14:textId="43B6FCA6" w:rsidR="0020177E" w:rsidRPr="00B43DDC" w:rsidRDefault="00815B7D" w:rsidP="00F717E3">
            <w:r>
              <w:t>7171/26</w:t>
            </w:r>
          </w:p>
        </w:tc>
      </w:tr>
      <w:tr w:rsidR="0020177E" w:rsidRPr="00B43DDC" w14:paraId="6C3B7978" w14:textId="77777777" w:rsidTr="00F717E3">
        <w:tc>
          <w:tcPr>
            <w:tcW w:w="567" w:type="dxa"/>
            <w:tcMar>
              <w:right w:w="0" w:type="dxa"/>
            </w:tcMar>
          </w:tcPr>
          <w:p w14:paraId="6BC034BE" w14:textId="77777777" w:rsidR="0020177E" w:rsidRPr="00B43DDC" w:rsidRDefault="0020177E" w:rsidP="00F717E3"/>
        </w:tc>
        <w:tc>
          <w:tcPr>
            <w:tcW w:w="9299" w:type="dxa"/>
            <w:gridSpan w:val="3"/>
            <w:tcMar>
              <w:top w:w="284" w:type="dxa"/>
            </w:tcMar>
          </w:tcPr>
          <w:p w14:paraId="47B4555C" w14:textId="77777777" w:rsidR="0020177E" w:rsidRPr="00B43DDC" w:rsidRDefault="0020177E" w:rsidP="00F717E3">
            <w:pPr>
              <w:spacing w:line="360" w:lineRule="auto"/>
            </w:pPr>
            <w:r w:rsidRPr="00A11A39">
              <w:rPr>
                <w:u w:val="single"/>
              </w:rPr>
              <w:t>The Council</w:t>
            </w:r>
            <w:r w:rsidRPr="00A11A39">
              <w:t xml:space="preserve"> adopted all "A" items listed in the document above, including all linguistic COR and REV documents presented for adoption.</w:t>
            </w:r>
          </w:p>
        </w:tc>
      </w:tr>
    </w:tbl>
    <w:p w14:paraId="40AFE2A3" w14:textId="77777777" w:rsidR="0020177E" w:rsidRPr="00BA2771" w:rsidRDefault="0020177E" w:rsidP="0020177E">
      <w:pPr>
        <w:spacing w:before="480"/>
        <w:rPr>
          <w:rFonts w:eastAsia="Calibri"/>
          <w:b/>
          <w:bCs/>
          <w:u w:val="single"/>
        </w:rPr>
      </w:pPr>
      <w:r w:rsidRPr="00BA2771">
        <w:rPr>
          <w:rFonts w:eastAsia="Calibri"/>
          <w:b/>
          <w:bCs/>
          <w:u w:val="single"/>
        </w:rPr>
        <w:t>Legislative deliberations</w:t>
      </w:r>
    </w:p>
    <w:p w14:paraId="36964C60" w14:textId="77777777" w:rsidR="0020177E" w:rsidRPr="00110EB1" w:rsidRDefault="0020177E" w:rsidP="0020177E">
      <w:pPr>
        <w:rPr>
          <w:rFonts w:eastAsia="Calibri"/>
          <w:b/>
          <w:bCs/>
        </w:rPr>
      </w:pPr>
      <w:r w:rsidRPr="00110EB1">
        <w:rPr>
          <w:rFonts w:eastAsia="Calibri"/>
          <w:b/>
          <w:bCs/>
        </w:rPr>
        <w:t>Public deliberation in accordance with Article 16(8) of the Treaty on European Union)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03"/>
      </w:tblGrid>
      <w:tr w:rsidR="0020177E" w:rsidRPr="00BB3251" w14:paraId="33E6DF75" w14:textId="77777777" w:rsidTr="00F717E3">
        <w:tc>
          <w:tcPr>
            <w:tcW w:w="567" w:type="dxa"/>
            <w:tcMar>
              <w:right w:w="0" w:type="dxa"/>
            </w:tcMar>
          </w:tcPr>
          <w:p w14:paraId="3117C83A" w14:textId="2CD782E2" w:rsidR="0020177E" w:rsidRPr="00750AC3" w:rsidRDefault="003E700C" w:rsidP="00F717E3">
            <w:pPr>
              <w:pStyle w:val="PointManual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20177E" w:rsidRPr="00750AC3">
              <w:rPr>
                <w:b/>
                <w:bCs/>
              </w:rPr>
              <w:t>.</w:t>
            </w:r>
          </w:p>
        </w:tc>
        <w:tc>
          <w:tcPr>
            <w:tcW w:w="6463" w:type="dxa"/>
            <w:tcMar>
              <w:top w:w="284" w:type="dxa"/>
            </w:tcMar>
          </w:tcPr>
          <w:p w14:paraId="78693108" w14:textId="77777777" w:rsidR="0020177E" w:rsidRPr="00750AC3" w:rsidRDefault="0020177E" w:rsidP="00F717E3">
            <w:pPr>
              <w:rPr>
                <w:b/>
                <w:bCs/>
              </w:rPr>
            </w:pPr>
            <w:r w:rsidRPr="00750AC3">
              <w:rPr>
                <w:b/>
                <w:bCs/>
              </w:rPr>
              <w:t>European Grids Package</w:t>
            </w:r>
          </w:p>
          <w:p w14:paraId="768B098C" w14:textId="77777777" w:rsidR="0020177E" w:rsidRPr="00BB3251" w:rsidRDefault="0020177E" w:rsidP="00F717E3">
            <w:pPr>
              <w:rPr>
                <w:i/>
                <w:iCs/>
              </w:rPr>
            </w:pPr>
            <w:r w:rsidRPr="00BB3251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EFA339F" w14:textId="77777777" w:rsidR="0020177E" w:rsidRPr="00BB3251" w:rsidRDefault="0020177E" w:rsidP="00F717E3">
            <w:pPr>
              <w:jc w:val="right"/>
              <w:rPr>
                <w:noProof/>
              </w:rPr>
            </w:pPr>
            <w:r w:rsidRPr="00BB3251">
              <w:rPr>
                <w:noProof/>
              </w:rPr>
              <w:drawing>
                <wp:inline distT="0" distB="0" distL="0" distR="0" wp14:anchorId="6FCD96AD" wp14:editId="3D1A558C">
                  <wp:extent cx="172442" cy="172442"/>
                  <wp:effectExtent l="0" t="0" r="0" b="0"/>
                  <wp:docPr id="1645227899" name="Picture 12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227899" name="Picture 12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B3251">
              <w:rPr>
                <w:noProof/>
              </w:rPr>
              <w:drawing>
                <wp:inline distT="0" distB="0" distL="0" distR="0" wp14:anchorId="3650A883" wp14:editId="4F5D7C76">
                  <wp:extent cx="172442" cy="172442"/>
                  <wp:effectExtent l="0" t="0" r="0" b="0"/>
                  <wp:docPr id="1087723805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7723805" name="Picture 13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6F9B4D06" w14:textId="39566B1F" w:rsidR="0020177E" w:rsidRPr="00BB3251" w:rsidRDefault="003E700C" w:rsidP="00F717E3">
            <w:r w:rsidRPr="00524DA0">
              <w:t>6281/26</w:t>
            </w:r>
          </w:p>
        </w:tc>
      </w:tr>
    </w:tbl>
    <w:p w14:paraId="705DE6AB" w14:textId="7F0D752F" w:rsidR="0028757F" w:rsidRPr="008C0931" w:rsidRDefault="00C32286" w:rsidP="0028757F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</w:rPr>
      </w:pPr>
      <w:r w:rsidRPr="008C0931">
        <w:rPr>
          <w:rFonts w:asciiTheme="majorBidi" w:hAnsiTheme="majorBidi" w:cstheme="majorBidi"/>
          <w:szCs w:val="24"/>
          <w:u w:val="single"/>
        </w:rPr>
        <w:t>The Council</w:t>
      </w:r>
      <w:r w:rsidRPr="008C0931">
        <w:rPr>
          <w:rFonts w:asciiTheme="majorBidi" w:hAnsiTheme="majorBidi" w:cstheme="majorBidi"/>
          <w:szCs w:val="24"/>
        </w:rPr>
        <w:t xml:space="preserve"> held a policy debate.</w:t>
      </w:r>
    </w:p>
    <w:p w14:paraId="3791F313" w14:textId="21075D69" w:rsidR="0020177E" w:rsidRPr="00BB3251" w:rsidRDefault="0020177E" w:rsidP="0020177E">
      <w:pPr>
        <w:spacing w:before="480"/>
        <w:rPr>
          <w:rFonts w:eastAsia="Calibri"/>
          <w:b/>
          <w:bCs/>
          <w:color w:val="000000" w:themeColor="text1"/>
          <w:u w:val="single"/>
        </w:rPr>
      </w:pPr>
      <w:r w:rsidRPr="00BB3251">
        <w:rPr>
          <w:b/>
          <w:bCs/>
          <w:color w:val="000000" w:themeColor="text1"/>
          <w:u w:val="single"/>
        </w:rPr>
        <w:t xml:space="preserve">Non-legislative </w:t>
      </w:r>
      <w:r w:rsidRPr="00BB3251">
        <w:rPr>
          <w:rFonts w:eastAsia="Calibri"/>
          <w:b/>
          <w:bCs/>
          <w:color w:val="000000" w:themeColor="text1"/>
          <w:u w:val="single"/>
        </w:rPr>
        <w:t>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E700C" w:rsidRPr="00BB3251" w14:paraId="18A1537D" w14:textId="77777777" w:rsidTr="00F717E3">
        <w:tc>
          <w:tcPr>
            <w:tcW w:w="567" w:type="dxa"/>
            <w:tcMar>
              <w:right w:w="0" w:type="dxa"/>
            </w:tcMar>
          </w:tcPr>
          <w:p w14:paraId="7526FDA2" w14:textId="63B58746" w:rsidR="003E700C" w:rsidRPr="00A77775" w:rsidRDefault="003E700C" w:rsidP="003E700C">
            <w:pPr>
              <w:pStyle w:val="PointManual"/>
            </w:pPr>
            <w:r w:rsidRPr="00A77775">
              <w:t>4.</w:t>
            </w:r>
          </w:p>
        </w:tc>
        <w:tc>
          <w:tcPr>
            <w:tcW w:w="6463" w:type="dxa"/>
            <w:tcMar>
              <w:top w:w="284" w:type="dxa"/>
            </w:tcMar>
          </w:tcPr>
          <w:p w14:paraId="0F76E50B" w14:textId="77777777" w:rsidR="003E700C" w:rsidRPr="00912815" w:rsidRDefault="003E700C" w:rsidP="003E700C">
            <w:pPr>
              <w:rPr>
                <w:rFonts w:asciiTheme="majorBidi" w:hAnsiTheme="majorBidi" w:cstheme="majorBidi"/>
                <w:lang w:val="en-US"/>
              </w:rPr>
            </w:pPr>
            <w:r w:rsidRPr="00912815">
              <w:rPr>
                <w:rFonts w:asciiTheme="majorBidi" w:hAnsiTheme="majorBidi" w:cstheme="majorBidi"/>
                <w:lang w:val="en-US"/>
              </w:rPr>
              <w:t xml:space="preserve">Action Plan for Affordable Energy: </w:t>
            </w:r>
            <w:r>
              <w:rPr>
                <w:rFonts w:asciiTheme="majorBidi" w:hAnsiTheme="majorBidi" w:cstheme="majorBidi"/>
                <w:lang w:val="en-US"/>
              </w:rPr>
              <w:t>A</w:t>
            </w:r>
            <w:r w:rsidRPr="00912815">
              <w:rPr>
                <w:rFonts w:asciiTheme="majorBidi" w:hAnsiTheme="majorBidi" w:cstheme="majorBidi"/>
                <w:lang w:val="en-US"/>
              </w:rPr>
              <w:t xml:space="preserve"> year on</w:t>
            </w:r>
            <w:r>
              <w:rPr>
                <w:rStyle w:val="FootnoteReference"/>
                <w:rFonts w:asciiTheme="majorBidi" w:hAnsiTheme="majorBidi" w:cstheme="majorBidi"/>
                <w:lang w:val="en-US"/>
              </w:rPr>
              <w:footnoteReference w:id="1"/>
            </w:r>
          </w:p>
          <w:p w14:paraId="08DF6B86" w14:textId="5F3D9256" w:rsidR="003E700C" w:rsidRPr="00BB3251" w:rsidRDefault="003E700C" w:rsidP="003E700C">
            <w:pPr>
              <w:pStyle w:val="Text1"/>
              <w:ind w:left="31"/>
              <w:rPr>
                <w:i/>
                <w:iCs/>
              </w:rPr>
            </w:pPr>
            <w:r w:rsidRPr="00912815">
              <w:rPr>
                <w:rFonts w:asciiTheme="majorBidi" w:hAnsiTheme="majorBidi" w:cstheme="majorBidi"/>
                <w:i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E2C96AB" w14:textId="77777777" w:rsidR="003E700C" w:rsidRPr="00BB3251" w:rsidRDefault="003E700C" w:rsidP="003E700C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F9D17A8" w14:textId="6E975D40" w:rsidR="003E700C" w:rsidRPr="00BB3251" w:rsidRDefault="003E700C" w:rsidP="003E700C">
            <w:r w:rsidRPr="00E703C0">
              <w:t>6667/26</w:t>
            </w:r>
          </w:p>
        </w:tc>
      </w:tr>
      <w:tr w:rsidR="003E700C" w:rsidRPr="00BB3251" w14:paraId="1414C478" w14:textId="77777777" w:rsidTr="00F717E3">
        <w:tc>
          <w:tcPr>
            <w:tcW w:w="567" w:type="dxa"/>
            <w:tcMar>
              <w:right w:w="0" w:type="dxa"/>
            </w:tcMar>
          </w:tcPr>
          <w:p w14:paraId="2139202F" w14:textId="08FCBFB0" w:rsidR="003E700C" w:rsidRDefault="003E700C" w:rsidP="003E700C">
            <w:pPr>
              <w:pStyle w:val="PointManual"/>
            </w:pPr>
            <w:r w:rsidRPr="00904046">
              <w:t>5.</w:t>
            </w:r>
          </w:p>
        </w:tc>
        <w:tc>
          <w:tcPr>
            <w:tcW w:w="6463" w:type="dxa"/>
            <w:tcMar>
              <w:top w:w="284" w:type="dxa"/>
            </w:tcMar>
          </w:tcPr>
          <w:p w14:paraId="65F8DD69" w14:textId="77777777" w:rsidR="003E700C" w:rsidRPr="009F53D3" w:rsidRDefault="003E700C" w:rsidP="003E700C">
            <w:pPr>
              <w:pageBreakBefore/>
              <w:ind w:left="34" w:hanging="34"/>
              <w:rPr>
                <w:rFonts w:cs="Arial"/>
                <w:lang w:val="en-US"/>
              </w:rPr>
            </w:pPr>
            <w:r>
              <w:t xml:space="preserve">Advancing mutual energy security through integration and shared lessons with Ukraine </w:t>
            </w:r>
            <w:r w:rsidRPr="00B723DF">
              <w:t xml:space="preserve">and </w:t>
            </w:r>
            <w:r w:rsidRPr="009F53D3">
              <w:rPr>
                <w:rFonts w:cs="Arial"/>
                <w:lang w:val="en-US"/>
              </w:rPr>
              <w:t>Moldova</w:t>
            </w:r>
            <w:r w:rsidRPr="00B717D1">
              <w:rPr>
                <w:rStyle w:val="FootnoteReference"/>
              </w:rPr>
              <w:footnoteReference w:id="2"/>
            </w:r>
          </w:p>
          <w:p w14:paraId="2794618D" w14:textId="175304E6" w:rsidR="003E700C" w:rsidRPr="00912815" w:rsidRDefault="003E700C" w:rsidP="003E700C">
            <w:pPr>
              <w:rPr>
                <w:rFonts w:asciiTheme="majorBidi" w:hAnsiTheme="majorBidi" w:cstheme="majorBidi"/>
                <w:lang w:val="en-US"/>
              </w:rPr>
            </w:pPr>
            <w:r w:rsidRPr="009F53D3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26F13BA" w14:textId="77777777" w:rsidR="003E700C" w:rsidRPr="00BB3251" w:rsidRDefault="003E700C" w:rsidP="003E700C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A546E34" w14:textId="15B6F969" w:rsidR="003E700C" w:rsidRPr="00E703C0" w:rsidRDefault="003E700C" w:rsidP="003E700C">
            <w:r w:rsidRPr="00524DA0">
              <w:t>6284/26</w:t>
            </w:r>
          </w:p>
        </w:tc>
      </w:tr>
    </w:tbl>
    <w:p w14:paraId="000C9285" w14:textId="77777777" w:rsidR="0020177E" w:rsidRPr="00BB3251" w:rsidRDefault="0020177E" w:rsidP="0020177E">
      <w:pPr>
        <w:pStyle w:val="TableTitle"/>
        <w:pageBreakBefore/>
        <w:spacing w:before="480"/>
      </w:pPr>
      <w:r w:rsidRPr="00BB3251">
        <w:lastRenderedPageBreak/>
        <w:t>Any 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77775" w:rsidRPr="00BB3251" w14:paraId="65F8F9C5" w14:textId="77777777" w:rsidTr="004937A6">
        <w:tc>
          <w:tcPr>
            <w:tcW w:w="567" w:type="dxa"/>
            <w:tcMar>
              <w:right w:w="0" w:type="dxa"/>
            </w:tcMar>
          </w:tcPr>
          <w:p w14:paraId="7D5D9CF4" w14:textId="77777777" w:rsidR="00A77775" w:rsidRPr="00CB002E" w:rsidRDefault="00A77775" w:rsidP="00A77775">
            <w:pPr>
              <w:rPr>
                <w:b/>
                <w:bCs/>
              </w:rPr>
            </w:pPr>
            <w:r w:rsidRPr="00CB002E">
              <w:rPr>
                <w:b/>
                <w:bCs/>
              </w:rPr>
              <w:t>6.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</w:tcMar>
          </w:tcPr>
          <w:p w14:paraId="5490DF64" w14:textId="77777777" w:rsidR="00A77775" w:rsidRPr="00B55606" w:rsidRDefault="00A77775" w:rsidP="00A77775">
            <w:pPr>
              <w:ind w:left="601" w:hanging="601"/>
              <w:rPr>
                <w:rFonts w:eastAsia="Times New Roman"/>
                <w:lang w:val="en-US"/>
              </w:rPr>
            </w:pPr>
            <w:r w:rsidRPr="00B55606">
              <w:rPr>
                <w:rFonts w:eastAsia="Times New Roman"/>
                <w:lang w:val="en-US"/>
              </w:rPr>
              <w:t>a)</w:t>
            </w:r>
            <w:r w:rsidRPr="00B55606">
              <w:rPr>
                <w:rFonts w:eastAsia="Times New Roman"/>
                <w:lang w:val="en-US"/>
              </w:rPr>
              <w:tab/>
              <w:t>Improving the merit order – transparency and measures to address ETS pass-through in EU day-ahead electricity prices</w:t>
            </w:r>
          </w:p>
          <w:p w14:paraId="453475B2" w14:textId="54D6D079" w:rsidR="00A77775" w:rsidRPr="00BB3251" w:rsidRDefault="00A77775" w:rsidP="00A77775">
            <w:pPr>
              <w:pStyle w:val="Text1"/>
              <w:rPr>
                <w:i/>
                <w:iCs/>
              </w:rPr>
            </w:pPr>
            <w:r w:rsidRPr="00B55606">
              <w:rPr>
                <w:rFonts w:eastAsia="Times New Roman"/>
                <w:i/>
              </w:rPr>
              <w:t>Information from Austria</w:t>
            </w:r>
          </w:p>
        </w:tc>
        <w:tc>
          <w:tcPr>
            <w:tcW w:w="737" w:type="dxa"/>
            <w:shd w:val="clear" w:color="auto" w:fill="auto"/>
            <w:tcMar>
              <w:top w:w="284" w:type="dxa"/>
              <w:left w:w="28" w:type="dxa"/>
              <w:right w:w="113" w:type="dxa"/>
            </w:tcMar>
          </w:tcPr>
          <w:p w14:paraId="08940EA0" w14:textId="77777777" w:rsidR="00A77775" w:rsidRPr="00BB3251" w:rsidRDefault="00A77775" w:rsidP="00A77775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right w:w="0" w:type="dxa"/>
            </w:tcMar>
          </w:tcPr>
          <w:p w14:paraId="3301C540" w14:textId="7706D351" w:rsidR="00A77775" w:rsidRPr="00BB3251" w:rsidRDefault="00A77775" w:rsidP="00A77775">
            <w:r w:rsidRPr="0011011A">
              <w:t>6948/26</w:t>
            </w:r>
          </w:p>
        </w:tc>
      </w:tr>
      <w:tr w:rsidR="00A77775" w:rsidRPr="00BB3251" w14:paraId="6D11053C" w14:textId="77777777" w:rsidTr="00E11F42">
        <w:tc>
          <w:tcPr>
            <w:tcW w:w="567" w:type="dxa"/>
            <w:tcMar>
              <w:right w:w="0" w:type="dxa"/>
            </w:tcMar>
          </w:tcPr>
          <w:p w14:paraId="1B92EC63" w14:textId="77777777" w:rsidR="00A77775" w:rsidRPr="00BB3251" w:rsidRDefault="00A77775" w:rsidP="00A77775"/>
        </w:tc>
        <w:tc>
          <w:tcPr>
            <w:tcW w:w="6463" w:type="dxa"/>
            <w:shd w:val="clear" w:color="auto" w:fill="FFFFFF" w:themeFill="background1"/>
            <w:tcMar>
              <w:top w:w="284" w:type="dxa"/>
            </w:tcMar>
          </w:tcPr>
          <w:p w14:paraId="27832EA1" w14:textId="77777777" w:rsidR="00A77775" w:rsidRPr="00A77775" w:rsidRDefault="00A77775" w:rsidP="00A77775">
            <w:pPr>
              <w:ind w:left="601" w:hanging="601"/>
              <w:rPr>
                <w:b/>
                <w:bCs/>
              </w:rPr>
            </w:pPr>
            <w:r w:rsidRPr="00A77775">
              <w:rPr>
                <w:rFonts w:eastAsia="Times New Roman"/>
                <w:b/>
                <w:bCs/>
                <w:lang w:val="en-US"/>
              </w:rPr>
              <w:t>b)</w:t>
            </w:r>
            <w:r w:rsidRPr="00A77775">
              <w:rPr>
                <w:rFonts w:eastAsia="Times New Roman"/>
                <w:b/>
                <w:bCs/>
                <w:lang w:val="en-US"/>
              </w:rPr>
              <w:tab/>
            </w:r>
            <w:r w:rsidRPr="00A77775">
              <w:rPr>
                <w:b/>
                <w:bCs/>
                <w:szCs w:val="22"/>
                <w:lang w:eastAsia="en-GB"/>
              </w:rPr>
              <w:t>Security of oil supply implications of the disruption on the Druzhba oil pipeline</w:t>
            </w:r>
          </w:p>
          <w:p w14:paraId="3C8A778B" w14:textId="6EA0A203" w:rsidR="00A77775" w:rsidRPr="002F72DB" w:rsidRDefault="00A77775" w:rsidP="00A77775">
            <w:pPr>
              <w:pStyle w:val="Text1"/>
              <w:rPr>
                <w:i/>
                <w:iCs/>
              </w:rPr>
            </w:pPr>
            <w:r w:rsidRPr="009744E3">
              <w:rPr>
                <w:i/>
                <w:iCs/>
              </w:rPr>
              <w:t>Information from Hungary and Slovakia</w:t>
            </w:r>
          </w:p>
        </w:tc>
        <w:tc>
          <w:tcPr>
            <w:tcW w:w="737" w:type="dxa"/>
            <w:shd w:val="clear" w:color="auto" w:fill="FFFFFF" w:themeFill="background1"/>
            <w:tcMar>
              <w:top w:w="284" w:type="dxa"/>
              <w:left w:w="28" w:type="dxa"/>
              <w:right w:w="113" w:type="dxa"/>
            </w:tcMar>
          </w:tcPr>
          <w:p w14:paraId="2718E298" w14:textId="405001C9" w:rsidR="00A77775" w:rsidRPr="002F72DB" w:rsidRDefault="00A77775" w:rsidP="00A77775">
            <w:pPr>
              <w:pStyle w:val="NormalRight"/>
            </w:pPr>
            <w:r w:rsidRPr="003E4F83">
              <w:rPr>
                <w:noProof/>
                <w:color w:val="000000"/>
              </w:rPr>
              <w:drawing>
                <wp:inline distT="0" distB="0" distL="0" distR="0" wp14:anchorId="58615662" wp14:editId="293BC9B1">
                  <wp:extent cx="172442" cy="172442"/>
                  <wp:effectExtent l="0" t="0" r="0" b="0"/>
                  <wp:docPr id="168923834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42560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right w:w="0" w:type="dxa"/>
            </w:tcMar>
          </w:tcPr>
          <w:p w14:paraId="00B9A58F" w14:textId="4691FA51" w:rsidR="00A77775" w:rsidRPr="002F72DB" w:rsidRDefault="00A77775" w:rsidP="00A77775">
            <w:r w:rsidRPr="0011011A">
              <w:t>7207/26</w:t>
            </w:r>
          </w:p>
        </w:tc>
      </w:tr>
    </w:tbl>
    <w:p w14:paraId="1BA1544F" w14:textId="241AD1E9" w:rsidR="0028757F" w:rsidRPr="008C0931" w:rsidRDefault="00C32286" w:rsidP="0028757F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</w:rPr>
      </w:pPr>
      <w:r w:rsidRPr="008C0931">
        <w:rPr>
          <w:u w:val="single"/>
        </w:rPr>
        <w:t>The Council</w:t>
      </w:r>
      <w:r w:rsidRPr="008C0931">
        <w:t xml:space="preserve"> took note of the information provided by Hungary and Slovakia.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A77775" w:rsidRPr="00BB3251" w14:paraId="39FB301C" w14:textId="77777777" w:rsidTr="00AA5518">
        <w:tc>
          <w:tcPr>
            <w:tcW w:w="567" w:type="dxa"/>
            <w:tcMar>
              <w:right w:w="0" w:type="dxa"/>
            </w:tcMar>
          </w:tcPr>
          <w:p w14:paraId="48624F9B" w14:textId="77777777" w:rsidR="00A77775" w:rsidRPr="00BB3251" w:rsidRDefault="00A77775" w:rsidP="00A77775"/>
        </w:tc>
        <w:tc>
          <w:tcPr>
            <w:tcW w:w="6463" w:type="dxa"/>
            <w:tcMar>
              <w:top w:w="284" w:type="dxa"/>
            </w:tcMar>
          </w:tcPr>
          <w:p w14:paraId="2F43B079" w14:textId="532F7B16" w:rsidR="00A77775" w:rsidRPr="00A77775" w:rsidRDefault="00A77775" w:rsidP="00A77775">
            <w:pPr>
              <w:pStyle w:val="Text1"/>
              <w:ind w:left="601" w:hanging="567"/>
              <w:rPr>
                <w:b/>
                <w:bCs/>
                <w:i/>
                <w:iCs/>
              </w:rPr>
            </w:pPr>
            <w:r w:rsidRPr="00A77775">
              <w:rPr>
                <w:rFonts w:eastAsia="Times New Roman"/>
                <w:b/>
                <w:bCs/>
              </w:rPr>
              <w:t>c</w:t>
            </w:r>
            <w:r w:rsidRPr="00A77775">
              <w:rPr>
                <w:rFonts w:eastAsia="Times New Roman"/>
                <w:b/>
                <w:bCs/>
                <w:lang w:val="en-US"/>
              </w:rPr>
              <w:t>)</w:t>
            </w:r>
            <w:r w:rsidRPr="00A77775">
              <w:rPr>
                <w:rFonts w:eastAsia="Times New Roman"/>
                <w:b/>
                <w:bCs/>
                <w:lang w:val="en-US"/>
              </w:rPr>
              <w:tab/>
            </w:r>
            <w:r w:rsidRPr="00A77775">
              <w:rPr>
                <w:rFonts w:eastAsia="Times New Roman"/>
                <w:b/>
                <w:bCs/>
              </w:rPr>
              <w:t>Current legislative proposals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2D5EE7E" w14:textId="77371A01" w:rsidR="00A77775" w:rsidRPr="002F72DB" w:rsidRDefault="00A77775" w:rsidP="00A77775">
            <w:pPr>
              <w:pStyle w:val="NormalRight"/>
            </w:pPr>
          </w:p>
        </w:tc>
        <w:tc>
          <w:tcPr>
            <w:tcW w:w="2098" w:type="dxa"/>
            <w:shd w:val="clear" w:color="auto" w:fill="auto"/>
            <w:tcMar>
              <w:top w:w="284" w:type="dxa"/>
              <w:right w:w="0" w:type="dxa"/>
            </w:tcMar>
          </w:tcPr>
          <w:p w14:paraId="742B3E1F" w14:textId="17ED9A84" w:rsidR="00A77775" w:rsidRPr="002F72DB" w:rsidRDefault="00A77775" w:rsidP="00A77775"/>
        </w:tc>
      </w:tr>
      <w:tr w:rsidR="00A77775" w:rsidRPr="00BB3251" w14:paraId="60D2F141" w14:textId="77777777" w:rsidTr="00AA5518">
        <w:tc>
          <w:tcPr>
            <w:tcW w:w="567" w:type="dxa"/>
            <w:tcMar>
              <w:right w:w="0" w:type="dxa"/>
            </w:tcMar>
          </w:tcPr>
          <w:p w14:paraId="758024ED" w14:textId="77777777" w:rsidR="00A77775" w:rsidRPr="00BB3251" w:rsidRDefault="00A77775" w:rsidP="00A77775"/>
        </w:tc>
        <w:tc>
          <w:tcPr>
            <w:tcW w:w="6463" w:type="dxa"/>
            <w:tcMar>
              <w:top w:w="284" w:type="dxa"/>
            </w:tcMar>
          </w:tcPr>
          <w:p w14:paraId="0A7741AD" w14:textId="77777777" w:rsidR="00A77775" w:rsidRPr="00A77775" w:rsidRDefault="00A77775" w:rsidP="00A77775">
            <w:pPr>
              <w:ind w:left="601"/>
              <w:rPr>
                <w:rFonts w:eastAsia="Times New Roman"/>
                <w:b/>
                <w:bCs/>
                <w:lang w:val="en-US"/>
              </w:rPr>
            </w:pPr>
            <w:r w:rsidRPr="00A77775">
              <w:rPr>
                <w:rFonts w:eastAsia="Times New Roman"/>
                <w:b/>
                <w:bCs/>
                <w:lang w:val="en-US"/>
              </w:rPr>
              <w:t>Improving the EU’s financing frameworks for nuclear energy in the EU</w:t>
            </w:r>
          </w:p>
          <w:p w14:paraId="68EAC36C" w14:textId="1C1F43FF" w:rsidR="00A77775" w:rsidRPr="002F72DB" w:rsidRDefault="00A77775" w:rsidP="00A77775">
            <w:pPr>
              <w:pStyle w:val="Text1"/>
              <w:rPr>
                <w:i/>
                <w:iCs/>
              </w:rPr>
            </w:pPr>
            <w:r w:rsidRPr="008459E3">
              <w:rPr>
                <w:rFonts w:eastAsia="Times New Roman"/>
                <w:i/>
              </w:rPr>
              <w:t>Information from Romania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157F86E" w14:textId="33315582" w:rsidR="00A77775" w:rsidRPr="002F72DB" w:rsidRDefault="00A77775" w:rsidP="00A77775">
            <w:pPr>
              <w:pStyle w:val="NormalRight"/>
            </w:pPr>
            <w:r w:rsidRPr="008459E3">
              <w:rPr>
                <w:noProof/>
                <w:color w:val="000000"/>
              </w:rPr>
              <w:drawing>
                <wp:inline distT="0" distB="0" distL="0" distR="0" wp14:anchorId="06AA2223" wp14:editId="47EC5E40">
                  <wp:extent cx="172442" cy="172442"/>
                  <wp:effectExtent l="0" t="0" r="0" b="0"/>
                  <wp:docPr id="642220613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220613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459E3">
              <w:rPr>
                <w:noProof/>
                <w:color w:val="000000"/>
              </w:rPr>
              <w:drawing>
                <wp:inline distT="0" distB="0" distL="0" distR="0" wp14:anchorId="51E8864E" wp14:editId="60753BFF">
                  <wp:extent cx="172442" cy="172442"/>
                  <wp:effectExtent l="0" t="0" r="0" b="0"/>
                  <wp:docPr id="1126223210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223210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right w:w="0" w:type="dxa"/>
            </w:tcMar>
          </w:tcPr>
          <w:p w14:paraId="76E2408A" w14:textId="5EF0F9A1" w:rsidR="00A77775" w:rsidRPr="002F72DB" w:rsidRDefault="00A77775" w:rsidP="00A77775">
            <w:r w:rsidRPr="008459E3">
              <w:t>7276/26</w:t>
            </w:r>
          </w:p>
        </w:tc>
      </w:tr>
    </w:tbl>
    <w:p w14:paraId="4E962955" w14:textId="6FCF81F9" w:rsidR="0028757F" w:rsidRPr="007069F7" w:rsidRDefault="00C32286" w:rsidP="0028757F">
      <w:pPr>
        <w:pStyle w:val="Text1"/>
        <w:spacing w:before="200" w:after="200" w:line="360" w:lineRule="auto"/>
        <w:ind w:left="709"/>
        <w:rPr>
          <w:rFonts w:asciiTheme="majorBidi" w:hAnsiTheme="majorBidi" w:cstheme="majorBidi"/>
          <w:szCs w:val="24"/>
        </w:rPr>
      </w:pPr>
      <w:r w:rsidRPr="007069F7">
        <w:rPr>
          <w:u w:val="single"/>
        </w:rPr>
        <w:t>The Council</w:t>
      </w:r>
      <w:r w:rsidRPr="007069F7">
        <w:t xml:space="preserve"> took note of the information provided by Romania</w:t>
      </w:r>
      <w:r w:rsidR="00677CCA" w:rsidRPr="007069F7">
        <w:t xml:space="preserve">, orally supported by Belgium, </w:t>
      </w:r>
      <w:r w:rsidR="00C56919" w:rsidRPr="007069F7">
        <w:t xml:space="preserve">Croatia, Czechia, Estonia, </w:t>
      </w:r>
      <w:r w:rsidR="00677CCA" w:rsidRPr="007069F7">
        <w:t xml:space="preserve">Finland, </w:t>
      </w:r>
      <w:r w:rsidR="00C56919" w:rsidRPr="007069F7">
        <w:t xml:space="preserve">France, Germany, the Netherlands, Poland, </w:t>
      </w:r>
      <w:r w:rsidR="00677CCA" w:rsidRPr="007069F7">
        <w:t>Slovakia</w:t>
      </w:r>
      <w:r w:rsidR="00C56919" w:rsidRPr="007069F7">
        <w:t xml:space="preserve"> and </w:t>
      </w:r>
      <w:r w:rsidR="00677CCA" w:rsidRPr="007069F7">
        <w:t>Slovenia</w:t>
      </w:r>
      <w:r w:rsidRPr="007069F7">
        <w:t>.</w:t>
      </w:r>
    </w:p>
    <w:p w14:paraId="56203E2A" w14:textId="77777777" w:rsidR="003A649A" w:rsidRPr="00B02157" w:rsidRDefault="003A649A" w:rsidP="000A31DF">
      <w:pPr>
        <w:pStyle w:val="ImageLine"/>
        <w:spacing w:before="960"/>
      </w:pPr>
    </w:p>
    <w:p w14:paraId="2DFDB07E" w14:textId="77777777" w:rsidR="003A649A" w:rsidRDefault="003A649A" w:rsidP="00782A19">
      <w:pPr>
        <w:pStyle w:val="Image"/>
      </w:pPr>
      <w:r>
        <w:rPr>
          <w:noProof/>
        </w:rPr>
        <w:drawing>
          <wp:inline distT="0" distB="0" distL="0" distR="0" wp14:anchorId="36D56289" wp14:editId="3331E282">
            <wp:extent cx="171450" cy="171450"/>
            <wp:effectExtent l="0" t="0" r="0" b="0"/>
            <wp:docPr id="24972522" name="Picture 2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st read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Cs w:val="24"/>
        </w:rPr>
        <w:tab/>
      </w:r>
      <w:r w:rsidRPr="00DD4865">
        <w:t>First reading</w:t>
      </w:r>
    </w:p>
    <w:p w14:paraId="7868A670" w14:textId="77777777" w:rsidR="003A649A" w:rsidRDefault="003A649A" w:rsidP="00782A19">
      <w:pPr>
        <w:pStyle w:val="Image"/>
        <w:rPr>
          <w:rFonts w:asciiTheme="majorBidi" w:hAnsiTheme="majorBidi" w:cstheme="majorBidi"/>
          <w:szCs w:val="24"/>
        </w:rPr>
      </w:pPr>
      <w:r>
        <w:rPr>
          <w:noProof/>
        </w:rPr>
        <w:drawing>
          <wp:inline distT="0" distB="0" distL="0" distR="0" wp14:anchorId="1BCB6CAC" wp14:editId="6614B4FC">
            <wp:extent cx="161925" cy="161925"/>
            <wp:effectExtent l="0" t="0" r="9525" b="9525"/>
            <wp:docPr id="1741125177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865">
        <w:tab/>
        <w:t>Item based on a Commission proposal</w:t>
      </w:r>
    </w:p>
    <w:p w14:paraId="61C620A1" w14:textId="77777777" w:rsidR="003A649A" w:rsidRDefault="003A649A" w:rsidP="003E76A2">
      <w:pPr>
        <w:keepNext/>
        <w:tabs>
          <w:tab w:val="left" w:pos="714"/>
        </w:tabs>
        <w:spacing w:after="200" w:line="276" w:lineRule="auto"/>
        <w:rPr>
          <w:rFonts w:asciiTheme="majorBidi" w:hAnsiTheme="majorBidi" w:cstheme="majorBidi"/>
          <w:szCs w:val="24"/>
        </w:rPr>
      </w:pPr>
      <w:r w:rsidRPr="00336BDA">
        <w:rPr>
          <w:rFonts w:asciiTheme="majorBidi" w:hAnsiTheme="majorBidi" w:cstheme="majorBidi"/>
          <w:noProof/>
          <w:szCs w:val="24"/>
        </w:rPr>
        <w:drawing>
          <wp:inline distT="0" distB="0" distL="0" distR="0" wp14:anchorId="437011B8" wp14:editId="3D64A872">
            <wp:extent cx="172442" cy="172442"/>
            <wp:effectExtent l="0" t="0" r="0" b="0"/>
            <wp:docPr id="2098638235" name="Picture 2098638235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Public debate proposed by the Presidency (Article 8(2) of the Council's Rules of Procedure)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6BDA">
        <w:rPr>
          <w:rFonts w:asciiTheme="majorBidi" w:hAnsiTheme="majorBidi" w:cstheme="majorBidi"/>
          <w:szCs w:val="24"/>
        </w:rPr>
        <w:tab/>
        <w:t>Public debate proposed by the Presidency (Article 8(2) of the Council's Rules of Procedure)</w:t>
      </w:r>
    </w:p>
    <w:bookmarkEnd w:id="0"/>
    <w:p w14:paraId="7DFD42D0" w14:textId="77777777" w:rsidR="003B0C33" w:rsidRPr="00657845" w:rsidRDefault="003B0C33" w:rsidP="00205D7E">
      <w:pPr>
        <w:pStyle w:val="FinalLine"/>
      </w:pPr>
    </w:p>
    <w:sectPr w:rsidR="003B0C33" w:rsidRPr="00657845" w:rsidSect="008D15E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C1247" w14:textId="77777777" w:rsidR="003B0C33" w:rsidRDefault="003B0C33" w:rsidP="00B5488B">
      <w:r>
        <w:separator/>
      </w:r>
    </w:p>
  </w:endnote>
  <w:endnote w:type="continuationSeparator" w:id="0">
    <w:p w14:paraId="7CFA4B5A" w14:textId="77777777" w:rsidR="003B0C33" w:rsidRDefault="003B0C3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9045F" w14:textId="77777777" w:rsidR="008721F3" w:rsidRDefault="008721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D15EB" w:rsidRPr="00D94637" w14:paraId="37C20C9F" w14:textId="77777777" w:rsidTr="008D15E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DAE0351" w14:textId="77777777" w:rsidR="008D15EB" w:rsidRPr="00D94637" w:rsidRDefault="008D15E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8D15EB" w:rsidRPr="00B310DC" w14:paraId="3463FF80" w14:textId="77777777" w:rsidTr="008D15E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A6B1391" w14:textId="268C5BC0" w:rsidR="008D15EB" w:rsidRPr="00AD7BF2" w:rsidRDefault="008D15EB" w:rsidP="004F54B2">
          <w:pPr>
            <w:pStyle w:val="FooterText"/>
          </w:pPr>
          <w:r>
            <w:t>7356/26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8DA796A" w14:textId="77777777" w:rsidR="008D15EB" w:rsidRPr="00AD7BF2" w:rsidRDefault="008D15E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070CC40" w14:textId="77777777" w:rsidR="008D15EB" w:rsidRPr="002511D8" w:rsidRDefault="008D15E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2586694" w14:textId="2D2E392B" w:rsidR="008D15EB" w:rsidRPr="00B310DC" w:rsidRDefault="008D15E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D15EB" w:rsidRPr="00D94637" w14:paraId="56F463C0" w14:textId="77777777" w:rsidTr="008D15EB">
      <w:trPr>
        <w:jc w:val="center"/>
      </w:trPr>
      <w:tc>
        <w:tcPr>
          <w:tcW w:w="1774" w:type="pct"/>
          <w:shd w:val="clear" w:color="auto" w:fill="auto"/>
        </w:tcPr>
        <w:p w14:paraId="7B4DB321" w14:textId="13EE93A2" w:rsidR="008D15EB" w:rsidRPr="00AD7BF2" w:rsidRDefault="008D15E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EDDECD3" w14:textId="4410FA4E" w:rsidR="008D15EB" w:rsidRPr="00AD7BF2" w:rsidRDefault="008D15EB" w:rsidP="00D204D6">
          <w:pPr>
            <w:pStyle w:val="FooterText"/>
            <w:spacing w:before="40"/>
            <w:jc w:val="center"/>
          </w:pPr>
          <w:r>
            <w:t>TREE</w:t>
          </w:r>
        </w:p>
      </w:tc>
      <w:tc>
        <w:tcPr>
          <w:tcW w:w="742" w:type="pct"/>
          <w:shd w:val="clear" w:color="auto" w:fill="auto"/>
        </w:tcPr>
        <w:p w14:paraId="52D353F6" w14:textId="11C9C000" w:rsidR="008D15EB" w:rsidRPr="00D94637" w:rsidRDefault="008D15E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048E135" w14:textId="0B7FCBBB" w:rsidR="008D15EB" w:rsidRPr="00695BAF" w:rsidRDefault="008D15E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2E36400D" w14:textId="77777777" w:rsidR="00273983" w:rsidRPr="008D15EB" w:rsidRDefault="00273983" w:rsidP="008D15EB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D15EB" w:rsidRPr="00D94637" w14:paraId="1284AE7B" w14:textId="77777777" w:rsidTr="008D15EB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CD2EAC1" w14:textId="77777777" w:rsidR="008D15EB" w:rsidRPr="00D94637" w:rsidRDefault="008D15EB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8D15EB" w:rsidRPr="00B310DC" w14:paraId="392765B5" w14:textId="77777777" w:rsidTr="008D15EB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7265949" w14:textId="0D0608E7" w:rsidR="008D15EB" w:rsidRPr="00AD7BF2" w:rsidRDefault="008D15EB" w:rsidP="004F54B2">
          <w:pPr>
            <w:pStyle w:val="FooterText"/>
          </w:pPr>
          <w:r>
            <w:t>7356/26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53C0CA0" w14:textId="77777777" w:rsidR="008D15EB" w:rsidRPr="00AD7BF2" w:rsidRDefault="008D15EB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BBD3E6D" w14:textId="77777777" w:rsidR="008D15EB" w:rsidRPr="002511D8" w:rsidRDefault="008D15EB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610AF71" w14:textId="25D53F86" w:rsidR="008D15EB" w:rsidRPr="00B310DC" w:rsidRDefault="008D15EB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8D15EB" w:rsidRPr="00D94637" w14:paraId="1393B3D4" w14:textId="77777777" w:rsidTr="008D15EB">
      <w:trPr>
        <w:jc w:val="center"/>
      </w:trPr>
      <w:tc>
        <w:tcPr>
          <w:tcW w:w="1774" w:type="pct"/>
          <w:shd w:val="clear" w:color="auto" w:fill="auto"/>
        </w:tcPr>
        <w:p w14:paraId="37759A8F" w14:textId="2644C35D" w:rsidR="008D15EB" w:rsidRPr="00AD7BF2" w:rsidRDefault="008D15EB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5B73691" w14:textId="18CECC9E" w:rsidR="008D15EB" w:rsidRPr="00AD7BF2" w:rsidRDefault="008D15EB" w:rsidP="00D204D6">
          <w:pPr>
            <w:pStyle w:val="FooterText"/>
            <w:spacing w:before="40"/>
            <w:jc w:val="center"/>
          </w:pPr>
          <w:r>
            <w:t>TREE</w:t>
          </w:r>
        </w:p>
      </w:tc>
      <w:tc>
        <w:tcPr>
          <w:tcW w:w="742" w:type="pct"/>
          <w:shd w:val="clear" w:color="auto" w:fill="auto"/>
        </w:tcPr>
        <w:p w14:paraId="50B5319D" w14:textId="4E0D0245" w:rsidR="008D15EB" w:rsidRPr="00D94637" w:rsidRDefault="008D15EB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23D452D" w14:textId="5BF56842" w:rsidR="008D15EB" w:rsidRPr="00695BAF" w:rsidRDefault="008D15EB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46F7284" w14:textId="77777777" w:rsidR="00230D2D" w:rsidRPr="008D15EB" w:rsidRDefault="00230D2D" w:rsidP="008D15EB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B75AA" w14:textId="77777777" w:rsidR="003B0C33" w:rsidRDefault="003B0C33" w:rsidP="00B5488B">
      <w:r>
        <w:separator/>
      </w:r>
    </w:p>
  </w:footnote>
  <w:footnote w:type="continuationSeparator" w:id="0">
    <w:p w14:paraId="4A3BE88E" w14:textId="77777777" w:rsidR="003B0C33" w:rsidRDefault="003B0C33" w:rsidP="00B5488B">
      <w:r>
        <w:continuationSeparator/>
      </w:r>
    </w:p>
  </w:footnote>
  <w:footnote w:id="1">
    <w:p w14:paraId="5823E80C" w14:textId="77777777" w:rsidR="003E700C" w:rsidRDefault="003E700C">
      <w:pPr>
        <w:pStyle w:val="FootnoteText"/>
      </w:pPr>
      <w:r w:rsidRPr="00883ECB">
        <w:rPr>
          <w:rStyle w:val="FootnoteReference"/>
        </w:rPr>
        <w:footnoteRef/>
      </w:r>
      <w:r>
        <w:tab/>
      </w:r>
      <w:r w:rsidRPr="0014078B">
        <w:t>In the presence of the Director ad interim of ACER.</w:t>
      </w:r>
    </w:p>
  </w:footnote>
  <w:footnote w:id="2">
    <w:p w14:paraId="66EFB9C7" w14:textId="77777777" w:rsidR="003E700C" w:rsidRPr="00524DA0" w:rsidRDefault="003E700C" w:rsidP="00B723DF">
      <w:pPr>
        <w:pStyle w:val="FootnoteText"/>
      </w:pPr>
      <w:r w:rsidRPr="00883ECB">
        <w:rPr>
          <w:rStyle w:val="FootnoteReference"/>
        </w:rPr>
        <w:footnoteRef/>
      </w:r>
      <w:r w:rsidRPr="00B717D1">
        <w:tab/>
        <w:t xml:space="preserve">In the presence </w:t>
      </w:r>
      <w:r w:rsidRPr="00524DA0">
        <w:t xml:space="preserve">of the </w:t>
      </w:r>
      <w:r w:rsidRPr="00524DA0">
        <w:rPr>
          <w:lang w:val="uk-UA"/>
        </w:rPr>
        <w:t>First Deputy Prime Minister of Ukraine – Minister of Energy of Ukraine</w:t>
      </w:r>
      <w:r w:rsidRPr="00524DA0">
        <w:t xml:space="preserve"> and the Minister of Energy of </w:t>
      </w:r>
      <w:r w:rsidRPr="00C76A59">
        <w:t xml:space="preserve">the Republic of </w:t>
      </w:r>
      <w:r w:rsidRPr="00524DA0">
        <w:t>Moldova.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243B" w14:textId="77777777" w:rsidR="008721F3" w:rsidRDefault="008721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CDA1" w14:textId="21E58495" w:rsidR="00273983" w:rsidRPr="008D15EB" w:rsidRDefault="008D15EB" w:rsidP="008D15EB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66034" w14:textId="17B1C514" w:rsidR="00230D2D" w:rsidRPr="008D15EB" w:rsidRDefault="008D15EB" w:rsidP="008D15EB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9573464244164424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18&lt;/text&gt;_x000d__x000a_  &lt;/metadata&gt;_x000d__x000a_  &lt;metadata key=&quot;md_Prefix&quot;&gt;_x000d__x000a_    &lt;text&gt;&lt;/text&gt;_x000d__x000a_  &lt;/metadata&gt;_x000d__x000a_  &lt;metadata key=&quot;md_DocumentNumber&quot;&gt;_x000d__x000a_    &lt;text&gt;735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16&lt;/text&gt;_x000d__x000a_      &lt;text&gt;TRANS 156&lt;/text&gt;_x000d__x000a_      &lt;text&gt;TELECOM 125&lt;/text&gt;_x000d__x000a_      &lt;text&gt;ENER 135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3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TREE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6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38468192500278882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0-17&lt;/text&gt;_x000d__x000a_  &lt;/metadata&gt;_x000d__x000a_  &lt;metadata key=&quot;md_Prefix&quot;&gt;_x000d__x000a_    &lt;text&gt;&lt;/text&gt;_x000d__x000a_  &lt;/metadata&gt;_x000d__x000a_  &lt;metadata key=&quot;md_DocumentNumber&quot;&gt;_x000d__x000a_    &lt;text&gt;13922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67&lt;/text&gt;_x000d__x000a_      &lt;text&gt;TRANS 465&lt;/text&gt;_x000d__x000a_      &lt;text&gt;TELECOM 352&lt;/text&gt;_x000d__x000a_      &lt;text&gt;ENER 52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2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0-20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f59c7b8e5bd302aa50443ff3ab43029be7141f05019c22ccaf3f299cdc9b47c"/>
  </w:docVars>
  <w:rsids>
    <w:rsidRoot w:val="003B0C33"/>
    <w:rsid w:val="00003353"/>
    <w:rsid w:val="00025C43"/>
    <w:rsid w:val="00025CA3"/>
    <w:rsid w:val="000276D5"/>
    <w:rsid w:val="000333FE"/>
    <w:rsid w:val="00035C59"/>
    <w:rsid w:val="00043659"/>
    <w:rsid w:val="00043A13"/>
    <w:rsid w:val="00047FAD"/>
    <w:rsid w:val="00050924"/>
    <w:rsid w:val="000623DC"/>
    <w:rsid w:val="00074BC3"/>
    <w:rsid w:val="00081C65"/>
    <w:rsid w:val="000825A8"/>
    <w:rsid w:val="00094E7C"/>
    <w:rsid w:val="00097CE5"/>
    <w:rsid w:val="000A0D30"/>
    <w:rsid w:val="000A31DF"/>
    <w:rsid w:val="000A4114"/>
    <w:rsid w:val="000A53C8"/>
    <w:rsid w:val="000A6048"/>
    <w:rsid w:val="000A6169"/>
    <w:rsid w:val="000B01C1"/>
    <w:rsid w:val="000B19EE"/>
    <w:rsid w:val="000B2B42"/>
    <w:rsid w:val="000B2DB3"/>
    <w:rsid w:val="000B467A"/>
    <w:rsid w:val="000B46FE"/>
    <w:rsid w:val="000B4F3F"/>
    <w:rsid w:val="000C252D"/>
    <w:rsid w:val="000C59BE"/>
    <w:rsid w:val="000C6888"/>
    <w:rsid w:val="000D6D71"/>
    <w:rsid w:val="000E0FDE"/>
    <w:rsid w:val="000E2267"/>
    <w:rsid w:val="000E4D66"/>
    <w:rsid w:val="000E69AC"/>
    <w:rsid w:val="000E6EC7"/>
    <w:rsid w:val="000F2143"/>
    <w:rsid w:val="000F33CF"/>
    <w:rsid w:val="000F6C55"/>
    <w:rsid w:val="000F73C4"/>
    <w:rsid w:val="0010048E"/>
    <w:rsid w:val="00103932"/>
    <w:rsid w:val="001048C5"/>
    <w:rsid w:val="00113C2A"/>
    <w:rsid w:val="001274DF"/>
    <w:rsid w:val="00133784"/>
    <w:rsid w:val="00150967"/>
    <w:rsid w:val="00156CE9"/>
    <w:rsid w:val="001610C3"/>
    <w:rsid w:val="00165C85"/>
    <w:rsid w:val="00172DD3"/>
    <w:rsid w:val="00184E15"/>
    <w:rsid w:val="00185832"/>
    <w:rsid w:val="00186E3A"/>
    <w:rsid w:val="00192679"/>
    <w:rsid w:val="001946D2"/>
    <w:rsid w:val="001A030A"/>
    <w:rsid w:val="001A0748"/>
    <w:rsid w:val="001A30EB"/>
    <w:rsid w:val="001B011B"/>
    <w:rsid w:val="001B034E"/>
    <w:rsid w:val="001B10BA"/>
    <w:rsid w:val="001B1687"/>
    <w:rsid w:val="001C3D04"/>
    <w:rsid w:val="001D2A5A"/>
    <w:rsid w:val="001E219D"/>
    <w:rsid w:val="001E2CFB"/>
    <w:rsid w:val="001E2F79"/>
    <w:rsid w:val="001E32A4"/>
    <w:rsid w:val="001E5B39"/>
    <w:rsid w:val="001E6B3F"/>
    <w:rsid w:val="001F0003"/>
    <w:rsid w:val="001F0DB4"/>
    <w:rsid w:val="0020177E"/>
    <w:rsid w:val="0020220B"/>
    <w:rsid w:val="00205D7E"/>
    <w:rsid w:val="00215458"/>
    <w:rsid w:val="0021569C"/>
    <w:rsid w:val="00215AE2"/>
    <w:rsid w:val="0022135D"/>
    <w:rsid w:val="00226581"/>
    <w:rsid w:val="00230D2D"/>
    <w:rsid w:val="00230FC9"/>
    <w:rsid w:val="00234C02"/>
    <w:rsid w:val="00242F4E"/>
    <w:rsid w:val="00244353"/>
    <w:rsid w:val="00245F10"/>
    <w:rsid w:val="00246F5E"/>
    <w:rsid w:val="00253864"/>
    <w:rsid w:val="00253FAB"/>
    <w:rsid w:val="0025765A"/>
    <w:rsid w:val="002642BD"/>
    <w:rsid w:val="00265ADB"/>
    <w:rsid w:val="00273983"/>
    <w:rsid w:val="00284D71"/>
    <w:rsid w:val="0028757F"/>
    <w:rsid w:val="00290841"/>
    <w:rsid w:val="00296E6B"/>
    <w:rsid w:val="002A6BA5"/>
    <w:rsid w:val="002C24EA"/>
    <w:rsid w:val="002C54E2"/>
    <w:rsid w:val="002D74B0"/>
    <w:rsid w:val="002D7D6F"/>
    <w:rsid w:val="002E080D"/>
    <w:rsid w:val="002E1478"/>
    <w:rsid w:val="002E1EAF"/>
    <w:rsid w:val="002E35E5"/>
    <w:rsid w:val="002E6E12"/>
    <w:rsid w:val="002E73BF"/>
    <w:rsid w:val="002E7C80"/>
    <w:rsid w:val="002F42BC"/>
    <w:rsid w:val="003058FF"/>
    <w:rsid w:val="00310333"/>
    <w:rsid w:val="003156E9"/>
    <w:rsid w:val="00326C08"/>
    <w:rsid w:val="003336EF"/>
    <w:rsid w:val="00333CEF"/>
    <w:rsid w:val="00345B17"/>
    <w:rsid w:val="0034761C"/>
    <w:rsid w:val="0035343A"/>
    <w:rsid w:val="00363B8A"/>
    <w:rsid w:val="00373720"/>
    <w:rsid w:val="0037460B"/>
    <w:rsid w:val="00377174"/>
    <w:rsid w:val="00391765"/>
    <w:rsid w:val="0039431E"/>
    <w:rsid w:val="003967C2"/>
    <w:rsid w:val="003A1AF9"/>
    <w:rsid w:val="003A55CF"/>
    <w:rsid w:val="003A56D4"/>
    <w:rsid w:val="003A649A"/>
    <w:rsid w:val="003B0C33"/>
    <w:rsid w:val="003B22AC"/>
    <w:rsid w:val="003C10C5"/>
    <w:rsid w:val="003C202F"/>
    <w:rsid w:val="003C6B9F"/>
    <w:rsid w:val="003D26B1"/>
    <w:rsid w:val="003D6554"/>
    <w:rsid w:val="003E1522"/>
    <w:rsid w:val="003E6DFE"/>
    <w:rsid w:val="003E700C"/>
    <w:rsid w:val="003E73D4"/>
    <w:rsid w:val="003E76A2"/>
    <w:rsid w:val="003F2EC0"/>
    <w:rsid w:val="003F79BD"/>
    <w:rsid w:val="00400790"/>
    <w:rsid w:val="00400B00"/>
    <w:rsid w:val="0041012B"/>
    <w:rsid w:val="0041125A"/>
    <w:rsid w:val="00440000"/>
    <w:rsid w:val="004469F4"/>
    <w:rsid w:val="00454BD8"/>
    <w:rsid w:val="0046224C"/>
    <w:rsid w:val="004657B9"/>
    <w:rsid w:val="00473710"/>
    <w:rsid w:val="00480E04"/>
    <w:rsid w:val="00482824"/>
    <w:rsid w:val="004869EC"/>
    <w:rsid w:val="004A1194"/>
    <w:rsid w:val="004A4ACF"/>
    <w:rsid w:val="004C36CA"/>
    <w:rsid w:val="004C60B7"/>
    <w:rsid w:val="004C62A7"/>
    <w:rsid w:val="004D0430"/>
    <w:rsid w:val="004D116F"/>
    <w:rsid w:val="004E4853"/>
    <w:rsid w:val="004F1553"/>
    <w:rsid w:val="004F3706"/>
    <w:rsid w:val="00511498"/>
    <w:rsid w:val="00514490"/>
    <w:rsid w:val="005152D7"/>
    <w:rsid w:val="00522F7F"/>
    <w:rsid w:val="00523200"/>
    <w:rsid w:val="005261B0"/>
    <w:rsid w:val="00531BFC"/>
    <w:rsid w:val="00533409"/>
    <w:rsid w:val="00533DB1"/>
    <w:rsid w:val="00535C7D"/>
    <w:rsid w:val="00545B28"/>
    <w:rsid w:val="00546854"/>
    <w:rsid w:val="00550E26"/>
    <w:rsid w:val="005578D8"/>
    <w:rsid w:val="0056217D"/>
    <w:rsid w:val="005626C3"/>
    <w:rsid w:val="00566C55"/>
    <w:rsid w:val="00570633"/>
    <w:rsid w:val="00591CB0"/>
    <w:rsid w:val="00592417"/>
    <w:rsid w:val="005A794B"/>
    <w:rsid w:val="005A7E04"/>
    <w:rsid w:val="005B568F"/>
    <w:rsid w:val="005B70FD"/>
    <w:rsid w:val="005C1193"/>
    <w:rsid w:val="005C3952"/>
    <w:rsid w:val="005C67D2"/>
    <w:rsid w:val="005E2776"/>
    <w:rsid w:val="005F79B6"/>
    <w:rsid w:val="005F7EFF"/>
    <w:rsid w:val="00613BB6"/>
    <w:rsid w:val="006159BF"/>
    <w:rsid w:val="006213F4"/>
    <w:rsid w:val="00654D3F"/>
    <w:rsid w:val="00657845"/>
    <w:rsid w:val="006676EA"/>
    <w:rsid w:val="006743E1"/>
    <w:rsid w:val="00677CCA"/>
    <w:rsid w:val="00691146"/>
    <w:rsid w:val="006A5EF4"/>
    <w:rsid w:val="006C27AC"/>
    <w:rsid w:val="006D041B"/>
    <w:rsid w:val="006D2414"/>
    <w:rsid w:val="006D2F94"/>
    <w:rsid w:val="006D5699"/>
    <w:rsid w:val="006E187F"/>
    <w:rsid w:val="006E34A8"/>
    <w:rsid w:val="006E3E1D"/>
    <w:rsid w:val="006F76D1"/>
    <w:rsid w:val="006F7B58"/>
    <w:rsid w:val="007000F0"/>
    <w:rsid w:val="007069F7"/>
    <w:rsid w:val="00710801"/>
    <w:rsid w:val="00715041"/>
    <w:rsid w:val="00725826"/>
    <w:rsid w:val="00735101"/>
    <w:rsid w:val="00740F8F"/>
    <w:rsid w:val="00741DC3"/>
    <w:rsid w:val="00742E11"/>
    <w:rsid w:val="00750AC3"/>
    <w:rsid w:val="00753351"/>
    <w:rsid w:val="00762D47"/>
    <w:rsid w:val="007631BC"/>
    <w:rsid w:val="0077051C"/>
    <w:rsid w:val="00771AEB"/>
    <w:rsid w:val="00772954"/>
    <w:rsid w:val="00773A7B"/>
    <w:rsid w:val="00781E70"/>
    <w:rsid w:val="00782891"/>
    <w:rsid w:val="00782A19"/>
    <w:rsid w:val="00783C32"/>
    <w:rsid w:val="007913C0"/>
    <w:rsid w:val="00791FD7"/>
    <w:rsid w:val="00792179"/>
    <w:rsid w:val="007922E8"/>
    <w:rsid w:val="00794660"/>
    <w:rsid w:val="007A2538"/>
    <w:rsid w:val="007B5C05"/>
    <w:rsid w:val="007B7207"/>
    <w:rsid w:val="007B7D94"/>
    <w:rsid w:val="007C1C49"/>
    <w:rsid w:val="007C508F"/>
    <w:rsid w:val="007C5719"/>
    <w:rsid w:val="007D01A8"/>
    <w:rsid w:val="007D16B9"/>
    <w:rsid w:val="007D285C"/>
    <w:rsid w:val="007E32D2"/>
    <w:rsid w:val="007E74B5"/>
    <w:rsid w:val="007E7EEF"/>
    <w:rsid w:val="007F57EB"/>
    <w:rsid w:val="007F6542"/>
    <w:rsid w:val="0080098A"/>
    <w:rsid w:val="00807BEF"/>
    <w:rsid w:val="00812137"/>
    <w:rsid w:val="008146F9"/>
    <w:rsid w:val="00815B7D"/>
    <w:rsid w:val="00815DAE"/>
    <w:rsid w:val="00817A57"/>
    <w:rsid w:val="00821749"/>
    <w:rsid w:val="00821CD8"/>
    <w:rsid w:val="00833044"/>
    <w:rsid w:val="00843588"/>
    <w:rsid w:val="0084657C"/>
    <w:rsid w:val="00846909"/>
    <w:rsid w:val="008561B2"/>
    <w:rsid w:val="00860B0E"/>
    <w:rsid w:val="00865D6F"/>
    <w:rsid w:val="008721F3"/>
    <w:rsid w:val="00885478"/>
    <w:rsid w:val="00885499"/>
    <w:rsid w:val="00894B30"/>
    <w:rsid w:val="008A52B5"/>
    <w:rsid w:val="008A55AE"/>
    <w:rsid w:val="008A7A08"/>
    <w:rsid w:val="008B1F7B"/>
    <w:rsid w:val="008B27F2"/>
    <w:rsid w:val="008C0931"/>
    <w:rsid w:val="008C3A27"/>
    <w:rsid w:val="008C6F83"/>
    <w:rsid w:val="008D15EB"/>
    <w:rsid w:val="008D3FDA"/>
    <w:rsid w:val="008E2940"/>
    <w:rsid w:val="008E5ED4"/>
    <w:rsid w:val="008F2FDA"/>
    <w:rsid w:val="008F5A4B"/>
    <w:rsid w:val="00903E88"/>
    <w:rsid w:val="00927130"/>
    <w:rsid w:val="0092752A"/>
    <w:rsid w:val="009361F2"/>
    <w:rsid w:val="00936FA8"/>
    <w:rsid w:val="00937E0E"/>
    <w:rsid w:val="00941AF3"/>
    <w:rsid w:val="00943329"/>
    <w:rsid w:val="00943C9B"/>
    <w:rsid w:val="00944AD5"/>
    <w:rsid w:val="00947C59"/>
    <w:rsid w:val="00950792"/>
    <w:rsid w:val="00964093"/>
    <w:rsid w:val="00972AF2"/>
    <w:rsid w:val="0098325E"/>
    <w:rsid w:val="009859CA"/>
    <w:rsid w:val="00987B6F"/>
    <w:rsid w:val="009930AF"/>
    <w:rsid w:val="00995C67"/>
    <w:rsid w:val="009B66A4"/>
    <w:rsid w:val="009C16E3"/>
    <w:rsid w:val="009D1B64"/>
    <w:rsid w:val="009D6318"/>
    <w:rsid w:val="009D71A3"/>
    <w:rsid w:val="00A05C47"/>
    <w:rsid w:val="00A069D6"/>
    <w:rsid w:val="00A07B1D"/>
    <w:rsid w:val="00A10E1D"/>
    <w:rsid w:val="00A152A8"/>
    <w:rsid w:val="00A25756"/>
    <w:rsid w:val="00A31007"/>
    <w:rsid w:val="00A33F41"/>
    <w:rsid w:val="00A43DBC"/>
    <w:rsid w:val="00A5739B"/>
    <w:rsid w:val="00A67BAF"/>
    <w:rsid w:val="00A728A5"/>
    <w:rsid w:val="00A741A7"/>
    <w:rsid w:val="00A74C10"/>
    <w:rsid w:val="00A752DC"/>
    <w:rsid w:val="00A77775"/>
    <w:rsid w:val="00A876FA"/>
    <w:rsid w:val="00A9511F"/>
    <w:rsid w:val="00AA614A"/>
    <w:rsid w:val="00AA65CC"/>
    <w:rsid w:val="00AB2D0B"/>
    <w:rsid w:val="00AB39E8"/>
    <w:rsid w:val="00AC124F"/>
    <w:rsid w:val="00AC2C66"/>
    <w:rsid w:val="00AC3046"/>
    <w:rsid w:val="00AD2729"/>
    <w:rsid w:val="00AD5FC8"/>
    <w:rsid w:val="00AE017F"/>
    <w:rsid w:val="00AE30DB"/>
    <w:rsid w:val="00AE57D5"/>
    <w:rsid w:val="00AE6871"/>
    <w:rsid w:val="00AE69E8"/>
    <w:rsid w:val="00AE7D53"/>
    <w:rsid w:val="00AF0920"/>
    <w:rsid w:val="00AF3E5D"/>
    <w:rsid w:val="00B10959"/>
    <w:rsid w:val="00B13986"/>
    <w:rsid w:val="00B14F9C"/>
    <w:rsid w:val="00B21D54"/>
    <w:rsid w:val="00B249C1"/>
    <w:rsid w:val="00B26FE2"/>
    <w:rsid w:val="00B466D5"/>
    <w:rsid w:val="00B50A67"/>
    <w:rsid w:val="00B51A01"/>
    <w:rsid w:val="00B5488B"/>
    <w:rsid w:val="00B61390"/>
    <w:rsid w:val="00B77CFF"/>
    <w:rsid w:val="00B84D70"/>
    <w:rsid w:val="00B861BE"/>
    <w:rsid w:val="00B94121"/>
    <w:rsid w:val="00BA3282"/>
    <w:rsid w:val="00BB30E0"/>
    <w:rsid w:val="00BB628F"/>
    <w:rsid w:val="00BC3D1C"/>
    <w:rsid w:val="00BD1778"/>
    <w:rsid w:val="00BD1C5A"/>
    <w:rsid w:val="00BE50D0"/>
    <w:rsid w:val="00BF155C"/>
    <w:rsid w:val="00BF4BC2"/>
    <w:rsid w:val="00C02778"/>
    <w:rsid w:val="00C036CC"/>
    <w:rsid w:val="00C046DF"/>
    <w:rsid w:val="00C130D5"/>
    <w:rsid w:val="00C156B4"/>
    <w:rsid w:val="00C1629C"/>
    <w:rsid w:val="00C17EEE"/>
    <w:rsid w:val="00C21A55"/>
    <w:rsid w:val="00C224AF"/>
    <w:rsid w:val="00C32286"/>
    <w:rsid w:val="00C32639"/>
    <w:rsid w:val="00C33314"/>
    <w:rsid w:val="00C34800"/>
    <w:rsid w:val="00C376B7"/>
    <w:rsid w:val="00C42D01"/>
    <w:rsid w:val="00C56919"/>
    <w:rsid w:val="00C57022"/>
    <w:rsid w:val="00C5797A"/>
    <w:rsid w:val="00C60EDC"/>
    <w:rsid w:val="00C61978"/>
    <w:rsid w:val="00C706A1"/>
    <w:rsid w:val="00C72345"/>
    <w:rsid w:val="00C75236"/>
    <w:rsid w:val="00C77390"/>
    <w:rsid w:val="00C81B77"/>
    <w:rsid w:val="00C82D8F"/>
    <w:rsid w:val="00C84BD8"/>
    <w:rsid w:val="00C963CE"/>
    <w:rsid w:val="00CA2008"/>
    <w:rsid w:val="00CA7239"/>
    <w:rsid w:val="00CB002E"/>
    <w:rsid w:val="00CB0A4E"/>
    <w:rsid w:val="00CB3B4B"/>
    <w:rsid w:val="00CB5278"/>
    <w:rsid w:val="00CB68DC"/>
    <w:rsid w:val="00CC013E"/>
    <w:rsid w:val="00CD3656"/>
    <w:rsid w:val="00CE003C"/>
    <w:rsid w:val="00CE005B"/>
    <w:rsid w:val="00CE1F59"/>
    <w:rsid w:val="00CE2C77"/>
    <w:rsid w:val="00D15A4B"/>
    <w:rsid w:val="00D1757B"/>
    <w:rsid w:val="00D3487A"/>
    <w:rsid w:val="00D34974"/>
    <w:rsid w:val="00D359D0"/>
    <w:rsid w:val="00D3687A"/>
    <w:rsid w:val="00D36B8D"/>
    <w:rsid w:val="00D571D2"/>
    <w:rsid w:val="00D6598F"/>
    <w:rsid w:val="00D65F98"/>
    <w:rsid w:val="00D75229"/>
    <w:rsid w:val="00D7597E"/>
    <w:rsid w:val="00D75C56"/>
    <w:rsid w:val="00D80797"/>
    <w:rsid w:val="00D85DEC"/>
    <w:rsid w:val="00D93B79"/>
    <w:rsid w:val="00D958D4"/>
    <w:rsid w:val="00DA0065"/>
    <w:rsid w:val="00DA5E02"/>
    <w:rsid w:val="00DB0C69"/>
    <w:rsid w:val="00DC73F2"/>
    <w:rsid w:val="00DD0DFD"/>
    <w:rsid w:val="00DE3D99"/>
    <w:rsid w:val="00DE6276"/>
    <w:rsid w:val="00DE78A7"/>
    <w:rsid w:val="00E016A0"/>
    <w:rsid w:val="00E04195"/>
    <w:rsid w:val="00E06BD0"/>
    <w:rsid w:val="00E1459D"/>
    <w:rsid w:val="00E21677"/>
    <w:rsid w:val="00E25AF6"/>
    <w:rsid w:val="00E32752"/>
    <w:rsid w:val="00E33415"/>
    <w:rsid w:val="00E4058D"/>
    <w:rsid w:val="00E44FC3"/>
    <w:rsid w:val="00E4573F"/>
    <w:rsid w:val="00E46927"/>
    <w:rsid w:val="00E601B2"/>
    <w:rsid w:val="00E643D4"/>
    <w:rsid w:val="00E6760F"/>
    <w:rsid w:val="00E72F07"/>
    <w:rsid w:val="00E75B0D"/>
    <w:rsid w:val="00E82256"/>
    <w:rsid w:val="00E82421"/>
    <w:rsid w:val="00E8251D"/>
    <w:rsid w:val="00E87BD3"/>
    <w:rsid w:val="00E94903"/>
    <w:rsid w:val="00EA2A76"/>
    <w:rsid w:val="00EA72D2"/>
    <w:rsid w:val="00EB1A96"/>
    <w:rsid w:val="00EB38E7"/>
    <w:rsid w:val="00EC4F0F"/>
    <w:rsid w:val="00EC7833"/>
    <w:rsid w:val="00EC79C1"/>
    <w:rsid w:val="00ED01F6"/>
    <w:rsid w:val="00ED6129"/>
    <w:rsid w:val="00ED68CC"/>
    <w:rsid w:val="00ED6D0D"/>
    <w:rsid w:val="00ED7102"/>
    <w:rsid w:val="00EE3B78"/>
    <w:rsid w:val="00EE76FD"/>
    <w:rsid w:val="00EE7A03"/>
    <w:rsid w:val="00EF102B"/>
    <w:rsid w:val="00EF122B"/>
    <w:rsid w:val="00F004CD"/>
    <w:rsid w:val="00F04CBC"/>
    <w:rsid w:val="00F05C92"/>
    <w:rsid w:val="00F05D28"/>
    <w:rsid w:val="00F14C90"/>
    <w:rsid w:val="00F35185"/>
    <w:rsid w:val="00F41E3E"/>
    <w:rsid w:val="00F5003C"/>
    <w:rsid w:val="00F667D7"/>
    <w:rsid w:val="00F67D61"/>
    <w:rsid w:val="00F7400F"/>
    <w:rsid w:val="00F868FB"/>
    <w:rsid w:val="00F952F0"/>
    <w:rsid w:val="00F956D8"/>
    <w:rsid w:val="00F96CDB"/>
    <w:rsid w:val="00FA3B07"/>
    <w:rsid w:val="00FB1316"/>
    <w:rsid w:val="00FB57C7"/>
    <w:rsid w:val="00FB5809"/>
    <w:rsid w:val="00FC5374"/>
    <w:rsid w:val="00FC7634"/>
    <w:rsid w:val="00FD13EE"/>
    <w:rsid w:val="00FF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14DF8CE"/>
  <w15:docId w15:val="{D2655E65-FC47-45F1-8D24-C9350A31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8721F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721F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721F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721F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8721F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721F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721F3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8721F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721F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721F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721F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3B0C3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B0C3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3B0C3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3B0C3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B0C33"/>
    <w:rPr>
      <w:color w:val="808080"/>
    </w:rPr>
  </w:style>
  <w:style w:type="paragraph" w:customStyle="1" w:styleId="Default">
    <w:name w:val="Default"/>
    <w:rsid w:val="008C6F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BE"/>
    </w:rPr>
  </w:style>
  <w:style w:type="character" w:customStyle="1" w:styleId="ListParagraphChar">
    <w:name w:val="List Paragraph Char"/>
    <w:aliases w:val="OBC Bullet Char,Normal 1 Char,Task Body Char,Viñetas (Inicio Parrafo) Char,Paragrafo elenco Char,3 Txt tabla Char,Zerrenda-paragrafoa Char,Fiche List Paragraph Char,Dot pt Char,F5 List Paragraph Char,List Paragraph1 Char"/>
    <w:link w:val="ListParagraph"/>
    <w:uiPriority w:val="34"/>
    <w:locked/>
    <w:rsid w:val="0010048E"/>
    <w:rPr>
      <w:lang w:val="en-IE"/>
    </w:rPr>
  </w:style>
  <w:style w:type="paragraph" w:styleId="ListParagraph">
    <w:name w:val="List Paragraph"/>
    <w:aliases w:val="OBC Bullet,Normal 1,Task Body,Viñetas (Inicio Parrafo),Paragrafo elenco,3 Txt tabla,Zerrenda-paragrafoa,Fiche List Paragraph,Dot pt,F5 List Paragraph,List Paragraph1,No Spacing1,List Paragraph Char Char Char,Indicator Text,References"/>
    <w:basedOn w:val="Normal"/>
    <w:link w:val="ListParagraphChar"/>
    <w:uiPriority w:val="34"/>
    <w:qFormat/>
    <w:rsid w:val="0010048E"/>
    <w:pPr>
      <w:spacing w:after="240" w:line="240" w:lineRule="atLeast"/>
      <w:ind w:left="720"/>
      <w:contextualSpacing/>
    </w:pPr>
    <w:rPr>
      <w:rFonts w:asciiTheme="minorHAnsi" w:hAnsiTheme="minorHAnsi" w:cstheme="minorBidi"/>
      <w:sz w:val="22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F95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56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56D8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6D8"/>
    <w:rPr>
      <w:rFonts w:ascii="Times New Roman" w:hAnsi="Times New Roman" w:cs="Times New Roman"/>
      <w:b/>
      <w:bCs/>
      <w:sz w:val="20"/>
      <w:szCs w:val="20"/>
      <w:lang w:val="en-GB"/>
    </w:rPr>
  </w:style>
  <w:style w:type="paragraph" w:customStyle="1" w:styleId="TBDistrbMarkers">
    <w:name w:val="TBDistrbMarkers"/>
    <w:basedOn w:val="TBNormalTechnicalBlock"/>
    <w:qFormat/>
    <w:rsid w:val="008721F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121">
    <w:name w:val="Table Grid121"/>
    <w:basedOn w:val="TableNormal"/>
    <w:next w:val="TableGrid"/>
    <w:uiPriority w:val="59"/>
    <w:rsid w:val="00AE6871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421"/>
    <w:pPr>
      <w:spacing w:before="100" w:beforeAutospacing="1" w:after="100" w:afterAutospacing="1"/>
    </w:pPr>
    <w:rPr>
      <w:rFonts w:eastAsia="Times New Roman"/>
      <w:szCs w:val="24"/>
      <w:lang w:val="es-ES" w:eastAsia="es-ES"/>
    </w:rPr>
  </w:style>
  <w:style w:type="character" w:styleId="Strong">
    <w:name w:val="Strong"/>
    <w:basedOn w:val="DefaultParagraphFont"/>
    <w:uiPriority w:val="22"/>
    <w:qFormat/>
    <w:rsid w:val="00E82421"/>
    <w:rPr>
      <w:b/>
      <w:bCs/>
    </w:rPr>
  </w:style>
  <w:style w:type="paragraph" w:styleId="Revision">
    <w:name w:val="Revision"/>
    <w:hidden/>
    <w:uiPriority w:val="99"/>
    <w:semiHidden/>
    <w:rsid w:val="001B10B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986263-57EF-4371-B63A-ED56262C1A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FA0DE3-8240-4696-A1E6-E09D673F6C3D}"/>
</file>

<file path=customXml/itemProps3.xml><?xml version="1.0" encoding="utf-8"?>
<ds:datastoreItem xmlns:ds="http://schemas.openxmlformats.org/officeDocument/2006/customXml" ds:itemID="{B167F9AF-ED3B-4F04-8DCF-CE1A2EB56B37}"/>
</file>

<file path=customXml/itemProps4.xml><?xml version="1.0" encoding="utf-8"?>
<ds:datastoreItem xmlns:ds="http://schemas.openxmlformats.org/officeDocument/2006/customXml" ds:itemID="{192EC33B-D092-4C54-9689-69AADDBA6BE1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3</Pages>
  <Words>288</Words>
  <Characters>1633</Characters>
  <Application>Microsoft Office Word</Application>
  <DocSecurity>0</DocSecurity>
  <Lines>102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KOSKI Mia</cp:lastModifiedBy>
  <cp:revision>7</cp:revision>
  <cp:lastPrinted>2026-03-18T09:38:00Z</cp:lastPrinted>
  <dcterms:created xsi:type="dcterms:W3CDTF">2026-03-18T09:36:00Z</dcterms:created>
  <dcterms:modified xsi:type="dcterms:W3CDTF">2026-03-18T13:36:00Z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4.11.5, Build 20250206</vt:lpwstr>
  </property>
  <property fmtid="{D5CDD505-2E9C-101B-9397-08002B2CF9AE}" pid="4" name="Meeting Number">
    <vt:lpwstr>4163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2025-05-23T11:47:26Z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128e6055-ea62-4791-b564-7dc96b182098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0x010100B1C4999ACD6CE848981E0EB0D78F6234</vt:lpwstr>
  </property>
</Properties>
</file>