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3.bin" ContentType="image/png"/>
  <Override PartName="/word/media/image4.bin" ContentType="image/png"/>
  <Override PartName="/word/media/image6.bin" ContentType="image/png"/>
  <Override PartName="/word/media/image7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216243342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2135C" w:rsidRPr="0056157B" w14:paraId="774E40E1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F980D98" w14:textId="1B12EE3F" w:rsidR="0042135C" w:rsidRPr="0056157B" w:rsidRDefault="0042135C" w:rsidP="00634DC7">
                <w:pPr>
                  <w:pStyle w:val="TBNormalTechnicalBlock"/>
                </w:pPr>
              </w:p>
            </w:tc>
          </w:tr>
          <w:tr w:rsidR="0042135C" w:rsidRPr="0056157B" w14:paraId="7B4A3180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01BEE94" w14:textId="77777777" w:rsidR="0042135C" w:rsidRPr="0056157B" w:rsidRDefault="0042135C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CA2B677" wp14:editId="193ECB3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A9C5A8A" w14:textId="77777777" w:rsidR="0042135C" w:rsidRPr="0056157B" w:rsidRDefault="0042135C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42135C" w:rsidRPr="00B84B6D" w14:paraId="5DDFB3C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85A05BE" w14:textId="77777777" w:rsidR="0042135C" w:rsidRPr="0056157B" w:rsidRDefault="0042135C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09B28CE" w14:textId="77777777" w:rsidR="0042135C" w:rsidRPr="0056157B" w:rsidRDefault="0042135C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B795E6C" w14:textId="77777777" w:rsidR="0042135C" w:rsidRPr="0056157B" w:rsidRDefault="0042135C" w:rsidP="00233A0E">
                <w:pPr>
                  <w:pStyle w:val="TBNormalTechnicalBlock"/>
                  <w:rPr>
                    <w:b/>
                  </w:rPr>
                </w:pPr>
              </w:p>
              <w:p w14:paraId="3A282B2E" w14:textId="77777777" w:rsidR="0042135C" w:rsidRDefault="0042135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30 martie 2026</w:t>
                </w:r>
              </w:p>
              <w:p w14:paraId="320D444D" w14:textId="77777777" w:rsidR="0042135C" w:rsidRPr="0019440B" w:rsidRDefault="0042135C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4202077A" w14:textId="77777777" w:rsidR="0042135C" w:rsidRPr="0019440B" w:rsidRDefault="0042135C" w:rsidP="00233A0E">
                <w:pPr>
                  <w:pStyle w:val="TBNormalTechnicalBlock"/>
                </w:pPr>
              </w:p>
              <w:p w14:paraId="62E5B46D" w14:textId="77777777" w:rsidR="0042135C" w:rsidRDefault="0042135C" w:rsidP="00233A0E">
                <w:pPr>
                  <w:pStyle w:val="TBNormalTechnicalBlock"/>
                </w:pPr>
                <w:r>
                  <w:t>7469</w:t>
                </w:r>
                <w:r w:rsidRPr="0056157B">
                  <w:t>/</w:t>
                </w:r>
                <w:r>
                  <w:t>26</w:t>
                </w:r>
              </w:p>
              <w:p w14:paraId="2147A306" w14:textId="77777777" w:rsidR="0042135C" w:rsidRDefault="0042135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19</w:t>
                </w:r>
              </w:p>
              <w:p w14:paraId="5445E675" w14:textId="77777777" w:rsidR="0042135C" w:rsidRDefault="0042135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ENV 255</w:t>
                </w:r>
              </w:p>
              <w:p w14:paraId="18A70912" w14:textId="77777777" w:rsidR="0042135C" w:rsidRDefault="0042135C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CLIMA 149</w:t>
                </w:r>
              </w:p>
              <w:p w14:paraId="5B13C6F6" w14:textId="77777777" w:rsidR="0042135C" w:rsidRPr="007C5B64" w:rsidRDefault="0042135C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0C4B9E3" w14:textId="77777777" w:rsidR="0042135C" w:rsidRPr="009E0BE9" w:rsidRDefault="0042135C" w:rsidP="00CD4D38">
                <w:pPr>
                  <w:pStyle w:val="TBDistrbMarkers"/>
                </w:pPr>
                <w:r>
                  <w:t>PARLNAT</w:t>
                </w:r>
              </w:p>
              <w:p w14:paraId="361C103C" w14:textId="77777777" w:rsidR="0042135C" w:rsidRPr="009E0BE9" w:rsidRDefault="0042135C" w:rsidP="00233A0E">
                <w:pPr>
                  <w:pStyle w:val="TBNormalTechnicalBlock"/>
                </w:pPr>
              </w:p>
              <w:p w14:paraId="6DA78E4F" w14:textId="77777777" w:rsidR="0042135C" w:rsidRPr="009E0BE9" w:rsidRDefault="0042135C" w:rsidP="00233A0E">
                <w:pPr>
                  <w:pStyle w:val="TBNormalTechnicalBlock"/>
                </w:pPr>
              </w:p>
              <w:p w14:paraId="500B5599" w14:textId="77777777" w:rsidR="0042135C" w:rsidRPr="009E0BE9" w:rsidRDefault="0042135C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2135C" w:rsidRPr="00ED0749" w14:paraId="13B022F6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A01F53F" w14:textId="77777777" w:rsidR="0042135C" w:rsidRPr="00ED0749" w:rsidRDefault="0042135C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82A650D" w14:textId="77777777" w:rsidR="0042135C" w:rsidRPr="00ED0749" w:rsidRDefault="0042135C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D738488" w14:textId="77777777" w:rsidR="0042135C" w:rsidRPr="00ED0749" w:rsidRDefault="0042135C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739EAC4" w14:textId="77777777" w:rsidR="0042135C" w:rsidRPr="00ED0749" w:rsidRDefault="0042135C" w:rsidP="00DF1147">
          <w:pPr>
            <w:pStyle w:val="TBEntRefer"/>
            <w:rPr>
              <w:sz w:val="2"/>
              <w:szCs w:val="2"/>
            </w:rPr>
          </w:pPr>
        </w:p>
        <w:p w14:paraId="33F05245" w14:textId="77777777" w:rsidR="0042135C" w:rsidRPr="00DD01AC" w:rsidRDefault="0042135C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2135C" w:rsidRPr="00133225" w14:paraId="4683419E" w14:textId="77777777" w:rsidTr="001E5BC3">
            <w:trPr>
              <w:jc w:val="center"/>
            </w:trPr>
            <w:tc>
              <w:tcPr>
                <w:tcW w:w="9645" w:type="dxa"/>
              </w:tcPr>
              <w:p w14:paraId="2590FE94" w14:textId="77777777" w:rsidR="0042135C" w:rsidRPr="00C4351E" w:rsidRDefault="0042135C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42135C" w:rsidRPr="007D53AD" w14:paraId="24DABC12" w14:textId="77777777" w:rsidTr="001E5BC3">
            <w:trPr>
              <w:jc w:val="center"/>
            </w:trPr>
            <w:tc>
              <w:tcPr>
                <w:tcW w:w="9645" w:type="dxa"/>
              </w:tcPr>
              <w:p w14:paraId="347919AC" w14:textId="77777777" w:rsidR="0042135C" w:rsidRPr="007D53AD" w:rsidRDefault="0042135C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(Mediu)</w:t>
                </w:r>
              </w:p>
            </w:tc>
          </w:tr>
          <w:tr w:rsidR="0042135C" w:rsidRPr="007D53AD" w14:paraId="6A196C33" w14:textId="77777777" w:rsidTr="001E5BC3">
            <w:trPr>
              <w:jc w:val="center"/>
            </w:trPr>
            <w:tc>
              <w:tcPr>
                <w:tcW w:w="9645" w:type="dxa"/>
              </w:tcPr>
              <w:p w14:paraId="766DB72F" w14:textId="77777777" w:rsidR="0042135C" w:rsidRPr="006368AC" w:rsidRDefault="0042135C" w:rsidP="00E60AAC">
                <w:pPr>
                  <w:pStyle w:val="TBTableText"/>
                </w:pPr>
                <w:r>
                  <w:t>17 martie 2026</w:t>
                </w:r>
              </w:p>
            </w:tc>
          </w:tr>
        </w:tbl>
        <w:p w14:paraId="6C58D08B" w14:textId="77777777" w:rsidR="0042135C" w:rsidRPr="008C6FD6" w:rsidRDefault="0042135C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0F687D" w:rsidRPr="00F2148D" w14:paraId="2B7653A7" w14:textId="77777777" w:rsidTr="000F687D">
        <w:tc>
          <w:tcPr>
            <w:tcW w:w="567" w:type="dxa"/>
            <w:tcMar>
              <w:right w:w="0" w:type="dxa"/>
            </w:tcMar>
          </w:tcPr>
          <w:p w14:paraId="29FA1BE3" w14:textId="77777777" w:rsidR="000F687D" w:rsidRPr="00F2148D" w:rsidRDefault="000F687D" w:rsidP="00A12A3F">
            <w:pPr>
              <w:pStyle w:val="PointManual"/>
              <w:pageBreakBefore/>
              <w:rPr>
                <w:b/>
                <w:bCs/>
              </w:rPr>
            </w:pPr>
            <w:bookmarkStart w:id="1" w:name="DQC_RangeToBeChecked"/>
            <w:r w:rsidRPr="00F2148D">
              <w:rPr>
                <w:b/>
              </w:rPr>
              <w:lastRenderedPageBreak/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7B0C8C7B" w14:textId="77777777" w:rsidR="000F687D" w:rsidRPr="00F2148D" w:rsidRDefault="000F687D" w:rsidP="008B164C">
            <w:pPr>
              <w:rPr>
                <w:b/>
                <w:bCs/>
              </w:rPr>
            </w:pPr>
            <w:r w:rsidRPr="00F2148D">
              <w:rPr>
                <w:b/>
              </w:rPr>
              <w:t>Adoptarea ordinii de zi</w:t>
            </w:r>
          </w:p>
        </w:tc>
      </w:tr>
    </w:tbl>
    <w:p w14:paraId="75740901" w14:textId="77777777" w:rsidR="00D02586" w:rsidRPr="00F2148D" w:rsidRDefault="00D02586" w:rsidP="00D02586">
      <w:pPr>
        <w:spacing w:before="240" w:after="240" w:line="360" w:lineRule="auto"/>
        <w:ind w:left="567"/>
        <w:rPr>
          <w:rFonts w:eastAsia="Calibri"/>
        </w:rPr>
      </w:pPr>
      <w:r w:rsidRPr="00F2148D">
        <w:rPr>
          <w:u w:val="single"/>
        </w:rPr>
        <w:t>Consiliul</w:t>
      </w:r>
      <w:r w:rsidRPr="00F2148D">
        <w:t xml:space="preserve"> a adoptat ordinea de zi care figurează în documentul 7178/26.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0F687D" w:rsidRPr="00F2148D" w14:paraId="5170F503" w14:textId="77777777" w:rsidTr="000F687D">
        <w:tc>
          <w:tcPr>
            <w:tcW w:w="567" w:type="dxa"/>
            <w:tcMar>
              <w:right w:w="0" w:type="dxa"/>
            </w:tcMar>
          </w:tcPr>
          <w:p w14:paraId="7F8A554F" w14:textId="77777777" w:rsidR="000F687D" w:rsidRPr="00F2148D" w:rsidRDefault="000F687D" w:rsidP="000F687D">
            <w:pPr>
              <w:pStyle w:val="PointManual"/>
              <w:rPr>
                <w:b/>
                <w:bCs/>
              </w:rPr>
            </w:pPr>
            <w:r w:rsidRPr="00F2148D">
              <w:rPr>
                <w:b/>
              </w:rPr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78F7B1E7" w14:textId="77777777" w:rsidR="000F687D" w:rsidRPr="00F2148D" w:rsidRDefault="000F687D" w:rsidP="005F5341">
            <w:pPr>
              <w:tabs>
                <w:tab w:val="left" w:pos="2760"/>
              </w:tabs>
              <w:rPr>
                <w:b/>
                <w:bCs/>
              </w:rPr>
            </w:pPr>
            <w:r w:rsidRPr="00F2148D">
              <w:rPr>
                <w:b/>
              </w:rPr>
              <w:t>Aprobarea punctelor „A”</w:t>
            </w:r>
          </w:p>
        </w:tc>
      </w:tr>
      <w:tr w:rsidR="00F17B92" w:rsidRPr="00F2148D" w14:paraId="158A8F82" w14:textId="77777777" w:rsidTr="000F687D">
        <w:tc>
          <w:tcPr>
            <w:tcW w:w="567" w:type="dxa"/>
            <w:tcMar>
              <w:right w:w="0" w:type="dxa"/>
            </w:tcMar>
          </w:tcPr>
          <w:p w14:paraId="757444EF" w14:textId="77777777" w:rsidR="000F687D" w:rsidRPr="00F2148D" w:rsidRDefault="000F687D" w:rsidP="000F687D"/>
        </w:tc>
        <w:tc>
          <w:tcPr>
            <w:tcW w:w="6463" w:type="dxa"/>
            <w:tcMar>
              <w:top w:w="284" w:type="dxa"/>
            </w:tcMar>
          </w:tcPr>
          <w:p w14:paraId="088584A8" w14:textId="77777777" w:rsidR="000F687D" w:rsidRPr="00F2148D" w:rsidRDefault="000F687D" w:rsidP="008B164C">
            <w:pPr>
              <w:pStyle w:val="PointManual"/>
              <w:rPr>
                <w:b/>
                <w:bCs/>
              </w:rPr>
            </w:pPr>
            <w:r w:rsidRPr="00F2148D">
              <w:rPr>
                <w:b/>
              </w:rPr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53ED004" w14:textId="77777777" w:rsidR="000F687D" w:rsidRPr="00F2148D" w:rsidRDefault="000F687D" w:rsidP="008B164C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5BED8A8" w14:textId="77777777" w:rsidR="000F687D" w:rsidRPr="00F2148D" w:rsidRDefault="00F17B92" w:rsidP="008B164C">
            <w:r w:rsidRPr="00F2148D">
              <w:t>7181/26</w:t>
            </w:r>
          </w:p>
        </w:tc>
      </w:tr>
    </w:tbl>
    <w:p w14:paraId="7FB025F8" w14:textId="77777777" w:rsidR="00D02586" w:rsidRPr="00F2148D" w:rsidRDefault="00D02586" w:rsidP="00D02586">
      <w:pPr>
        <w:spacing w:before="200" w:line="360" w:lineRule="auto"/>
        <w:ind w:left="567"/>
        <w:rPr>
          <w:rFonts w:eastAsia="Calibri"/>
        </w:rPr>
      </w:pPr>
      <w:r w:rsidRPr="00F2148D">
        <w:rPr>
          <w:u w:val="single"/>
        </w:rPr>
        <w:t>Consiliul</w:t>
      </w:r>
      <w:r w:rsidRPr="00F2148D">
        <w:t xml:space="preserve"> a adoptat toate punctele „A” care figurează în documentul sus-menționat, inclusiv toate documentele COR și REV lingvistice prezentate în vederea adoptării. În addendum figurează o declarație cu privire la aceste puncte.</w:t>
      </w:r>
    </w:p>
    <w:p w14:paraId="23ADA0B1" w14:textId="77777777" w:rsidR="00882D32" w:rsidRPr="00F2148D" w:rsidRDefault="00882D32" w:rsidP="00B01473">
      <w:pPr>
        <w:spacing w:before="480"/>
        <w:rPr>
          <w:b/>
          <w:bCs/>
          <w:szCs w:val="24"/>
          <w:u w:val="single"/>
        </w:rPr>
      </w:pPr>
      <w:r w:rsidRPr="00F2148D">
        <w:rPr>
          <w:b/>
          <w:u w:val="single"/>
        </w:rPr>
        <w:t>Deliberări legislative</w:t>
      </w:r>
    </w:p>
    <w:p w14:paraId="56FA7B0B" w14:textId="77777777" w:rsidR="00882D32" w:rsidRPr="00F2148D" w:rsidRDefault="00882D32" w:rsidP="00882D32">
      <w:pPr>
        <w:rPr>
          <w:b/>
          <w:bCs/>
          <w:szCs w:val="24"/>
        </w:rPr>
      </w:pPr>
      <w:r w:rsidRPr="00F2148D">
        <w:rPr>
          <w:b/>
        </w:rPr>
        <w:t>[Deliberare publică în temeiul articolului 16 alineatul (8) din Tratatul privind Uniunea Europeană]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0F687D" w:rsidRPr="00F2148D" w14:paraId="4397C142" w14:textId="77777777" w:rsidTr="000F687D">
        <w:tc>
          <w:tcPr>
            <w:tcW w:w="567" w:type="dxa"/>
            <w:tcMar>
              <w:right w:w="0" w:type="dxa"/>
            </w:tcMar>
          </w:tcPr>
          <w:p w14:paraId="624F3F8B" w14:textId="77777777" w:rsidR="000F687D" w:rsidRPr="00F2148D" w:rsidRDefault="000F687D" w:rsidP="000F687D">
            <w:pPr>
              <w:pStyle w:val="PointManual"/>
              <w:rPr>
                <w:b/>
                <w:bCs/>
              </w:rPr>
            </w:pPr>
            <w:r w:rsidRPr="00F2148D">
              <w:rPr>
                <w:b/>
              </w:rPr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459C94" w14:textId="77777777" w:rsidR="000F687D" w:rsidRPr="00F2148D" w:rsidRDefault="000F687D" w:rsidP="00882D32">
            <w:pPr>
              <w:ind w:left="-8" w:firstLine="8"/>
              <w:rPr>
                <w:b/>
                <w:bCs/>
                <w:szCs w:val="24"/>
              </w:rPr>
            </w:pPr>
            <w:r w:rsidRPr="00F2148D">
              <w:rPr>
                <w:b/>
              </w:rPr>
              <w:t>Modificarea Regulamentului de stabilire a standardelor privind emisiile de CO</w:t>
            </w:r>
            <w:r w:rsidRPr="00F2148D">
              <w:rPr>
                <w:b/>
                <w:vertAlign w:val="subscript"/>
              </w:rPr>
              <w:t>2</w:t>
            </w:r>
            <w:r w:rsidRPr="00F2148D">
              <w:rPr>
                <w:b/>
              </w:rPr>
              <w:t xml:space="preserve"> pentru autoturisme și camionete</w:t>
            </w:r>
          </w:p>
          <w:p w14:paraId="2A948E84" w14:textId="77777777" w:rsidR="000F687D" w:rsidRPr="00F2148D" w:rsidRDefault="000F687D" w:rsidP="00882D32">
            <w:pPr>
              <w:ind w:left="-8" w:firstLine="8"/>
              <w:rPr>
                <w:i/>
                <w:iCs/>
                <w:szCs w:val="24"/>
              </w:rPr>
            </w:pPr>
            <w:r w:rsidRPr="00F2148D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2C3300" w14:textId="77777777" w:rsidR="000F687D" w:rsidRPr="00F2148D" w:rsidRDefault="000F687D" w:rsidP="0074790A">
            <w:pPr>
              <w:jc w:val="right"/>
              <w:rPr>
                <w:szCs w:val="24"/>
              </w:rPr>
            </w:pPr>
            <w:r w:rsidRPr="00F2148D">
              <w:rPr>
                <w:noProof/>
              </w:rPr>
              <w:drawing>
                <wp:inline distT="0" distB="0" distL="0" distR="0" wp14:anchorId="07FD6249" wp14:editId="1EB041BE">
                  <wp:extent cx="172800" cy="172800"/>
                  <wp:effectExtent l="0" t="0" r="0" b="0"/>
                  <wp:docPr id="217" name="Picture 173468102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2148D">
              <w:rPr>
                <w:noProof/>
              </w:rPr>
              <w:drawing>
                <wp:inline distT="0" distB="0" distL="0" distR="0" wp14:anchorId="6AD6EAD7" wp14:editId="51FC2B9F">
                  <wp:extent cx="172442" cy="172442"/>
                  <wp:effectExtent l="0" t="0" r="0" b="0"/>
                  <wp:docPr id="218" name="Picture 199837761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AD40B2" w14:textId="77777777" w:rsidR="000F687D" w:rsidRPr="00F2148D" w:rsidRDefault="00772C1F" w:rsidP="0074790A">
            <w:pPr>
              <w:rPr>
                <w:szCs w:val="24"/>
              </w:rPr>
            </w:pPr>
            <w:r w:rsidRPr="00F2148D">
              <w:t>6639/26</w:t>
            </w:r>
          </w:p>
        </w:tc>
      </w:tr>
    </w:tbl>
    <w:p w14:paraId="2FDDDD97" w14:textId="77777777" w:rsidR="005F221A" w:rsidRPr="00F2148D" w:rsidRDefault="00555319" w:rsidP="005F221A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F2148D">
        <w:rPr>
          <w:u w:val="single"/>
        </w:rPr>
        <w:t>Consiliul</w:t>
      </w:r>
      <w:r w:rsidRPr="00F2148D">
        <w:t xml:space="preserve"> a desfășurat o dezbatere de orientare, bazată pe întrebările pregătite de președinție, astfel cum figurează în documentul de mai sus.</w:t>
      </w:r>
    </w:p>
    <w:p w14:paraId="6D8AB0CF" w14:textId="77777777" w:rsidR="00882D32" w:rsidRPr="00F2148D" w:rsidRDefault="00882D32" w:rsidP="00A12A3F">
      <w:pPr>
        <w:spacing w:before="240"/>
        <w:rPr>
          <w:b/>
          <w:bCs/>
          <w:szCs w:val="24"/>
          <w:u w:val="single"/>
        </w:rPr>
      </w:pPr>
      <w:r w:rsidRPr="00F2148D">
        <w:rPr>
          <w:b/>
          <w:u w:val="single"/>
        </w:rPr>
        <w:t>Activități fără caracter legislativ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0F687D" w:rsidRPr="00F2148D" w14:paraId="08FB9CA6" w14:textId="77777777" w:rsidTr="00B01473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7CADF5EC" w14:textId="77777777" w:rsidR="000F687D" w:rsidRPr="00F2148D" w:rsidRDefault="000F687D" w:rsidP="00B01473">
            <w:pPr>
              <w:pStyle w:val="PointManual"/>
            </w:pPr>
            <w:r w:rsidRPr="00F2148D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8C06156" w14:textId="77777777" w:rsidR="000F687D" w:rsidRPr="00F2148D" w:rsidRDefault="000F687D" w:rsidP="00882D32">
            <w:pPr>
              <w:rPr>
                <w:szCs w:val="24"/>
              </w:rPr>
            </w:pPr>
            <w:r w:rsidRPr="00F2148D">
              <w:t>Eforturile de decarbonizare în domeniul climei după 2030</w:t>
            </w:r>
          </w:p>
          <w:p w14:paraId="4762EACC" w14:textId="77777777" w:rsidR="000F687D" w:rsidRPr="00F2148D" w:rsidRDefault="000F687D" w:rsidP="00882D32">
            <w:pPr>
              <w:rPr>
                <w:szCs w:val="24"/>
              </w:rPr>
            </w:pPr>
            <w:r w:rsidRPr="00F2148D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D663AF" w14:textId="77777777" w:rsidR="000F687D" w:rsidRPr="00F2148D" w:rsidRDefault="000F687D" w:rsidP="00882D32">
            <w:pPr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BB06AB" w14:textId="77777777" w:rsidR="000F687D" w:rsidRPr="00F2148D" w:rsidRDefault="00772C1F" w:rsidP="00882D32">
            <w:pPr>
              <w:rPr>
                <w:szCs w:val="24"/>
              </w:rPr>
            </w:pPr>
            <w:r w:rsidRPr="00F2148D">
              <w:t>6653/1/26 REV 1</w:t>
            </w:r>
          </w:p>
        </w:tc>
      </w:tr>
      <w:tr w:rsidR="000F687D" w:rsidRPr="00F2148D" w14:paraId="366EF7F2" w14:textId="77777777" w:rsidTr="000F687D">
        <w:tc>
          <w:tcPr>
            <w:tcW w:w="567" w:type="dxa"/>
            <w:tcMar>
              <w:right w:w="0" w:type="dxa"/>
            </w:tcMar>
          </w:tcPr>
          <w:p w14:paraId="37B54D91" w14:textId="77777777" w:rsidR="000F687D" w:rsidRPr="00F2148D" w:rsidRDefault="000F687D" w:rsidP="00256081">
            <w:pPr>
              <w:pStyle w:val="PointManual"/>
            </w:pPr>
            <w:r w:rsidRPr="00F2148D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16D9588" w14:textId="77777777" w:rsidR="000F687D" w:rsidRPr="00F2148D" w:rsidRDefault="000F687D" w:rsidP="00882D32">
            <w:pPr>
              <w:pageBreakBefore/>
              <w:rPr>
                <w:szCs w:val="24"/>
              </w:rPr>
            </w:pPr>
            <w:r w:rsidRPr="00F2148D">
              <w:t>Consolidarea colaborării strategice a UE în diplomația mediului la nivel mondial: consolidarea parteneriatelor și a implicării bazate pe știință într-o lume geopolitică în schimbare</w:t>
            </w:r>
            <w:r w:rsidRPr="00F2148D">
              <w:rPr>
                <w:rStyle w:val="FootnoteReference"/>
                <w:szCs w:val="24"/>
              </w:rPr>
              <w:footnoteReference w:id="1"/>
            </w:r>
          </w:p>
          <w:p w14:paraId="240E64CA" w14:textId="77777777" w:rsidR="000F687D" w:rsidRPr="00F2148D" w:rsidRDefault="000F687D" w:rsidP="00882D32">
            <w:pPr>
              <w:rPr>
                <w:i/>
                <w:iCs/>
                <w:szCs w:val="24"/>
              </w:rPr>
            </w:pPr>
            <w:r w:rsidRPr="00F2148D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73D5FD0" w14:textId="77777777" w:rsidR="000F687D" w:rsidRPr="00F2148D" w:rsidRDefault="000F687D" w:rsidP="00882D32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891A4DF" w14:textId="77777777" w:rsidR="000F687D" w:rsidRPr="00F2148D" w:rsidRDefault="00772C1F" w:rsidP="00882D32">
            <w:pPr>
              <w:rPr>
                <w:szCs w:val="24"/>
              </w:rPr>
            </w:pPr>
            <w:r w:rsidRPr="00F2148D">
              <w:t>6757/26</w:t>
            </w:r>
          </w:p>
        </w:tc>
      </w:tr>
      <w:tr w:rsidR="000F687D" w:rsidRPr="00F2148D" w14:paraId="74BCD5A2" w14:textId="77777777" w:rsidTr="000F687D">
        <w:tc>
          <w:tcPr>
            <w:tcW w:w="567" w:type="dxa"/>
            <w:tcMar>
              <w:right w:w="0" w:type="dxa"/>
            </w:tcMar>
          </w:tcPr>
          <w:p w14:paraId="5A2ADF32" w14:textId="77777777" w:rsidR="000F687D" w:rsidRPr="00F2148D" w:rsidRDefault="000F687D" w:rsidP="000F687D">
            <w:pPr>
              <w:pStyle w:val="PointManual"/>
            </w:pPr>
            <w:r w:rsidRPr="00F2148D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C16AAA" w14:textId="77777777" w:rsidR="000F687D" w:rsidRPr="00F2148D" w:rsidRDefault="000F687D" w:rsidP="00882D32">
            <w:pPr>
              <w:rPr>
                <w:i/>
                <w:iCs/>
                <w:szCs w:val="24"/>
              </w:rPr>
            </w:pPr>
            <w:r w:rsidRPr="00F2148D">
              <w:t>Concluzii privind Strategia UE în domeniul bioeconomiei</w:t>
            </w:r>
          </w:p>
          <w:p w14:paraId="4C25CC01" w14:textId="77777777" w:rsidR="000F687D" w:rsidRPr="00F2148D" w:rsidRDefault="000F687D" w:rsidP="00882D32">
            <w:pPr>
              <w:rPr>
                <w:i/>
                <w:iCs/>
                <w:szCs w:val="24"/>
              </w:rPr>
            </w:pPr>
            <w:r w:rsidRPr="00F2148D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1030CE" w14:textId="77777777" w:rsidR="000F687D" w:rsidRPr="00F2148D" w:rsidRDefault="000F687D" w:rsidP="00882D32">
            <w:pPr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2D44FF" w14:textId="77777777" w:rsidR="000F687D" w:rsidRPr="00F2148D" w:rsidRDefault="00772C1F" w:rsidP="00882D32">
            <w:pPr>
              <w:rPr>
                <w:szCs w:val="24"/>
              </w:rPr>
            </w:pPr>
            <w:r w:rsidRPr="00F2148D">
              <w:t>7156/26 + COR 1</w:t>
            </w:r>
          </w:p>
        </w:tc>
      </w:tr>
    </w:tbl>
    <w:p w14:paraId="0B5C9061" w14:textId="77777777" w:rsidR="001138D6" w:rsidRPr="00F2148D" w:rsidRDefault="001138D6" w:rsidP="00A566AE">
      <w:pPr>
        <w:pageBreakBefore/>
        <w:spacing w:before="480"/>
        <w:rPr>
          <w:rFonts w:eastAsia="Calibri"/>
          <w:b/>
          <w:bCs/>
          <w:color w:val="000000"/>
          <w:u w:val="single"/>
        </w:rPr>
      </w:pPr>
      <w:r w:rsidRPr="00F2148D">
        <w:rPr>
          <w:b/>
          <w:color w:val="000000"/>
          <w:u w:val="single"/>
        </w:rPr>
        <w:lastRenderedPageBreak/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5E10D4" w:rsidRPr="00F2148D" w14:paraId="691843DB" w14:textId="77777777" w:rsidTr="0004543E">
        <w:tc>
          <w:tcPr>
            <w:tcW w:w="567" w:type="dxa"/>
            <w:tcMar>
              <w:right w:w="0" w:type="dxa"/>
            </w:tcMar>
          </w:tcPr>
          <w:p w14:paraId="791B9BB2" w14:textId="77777777" w:rsidR="005E10D4" w:rsidRPr="00F2148D" w:rsidRDefault="005E10D4" w:rsidP="0004543E">
            <w:pPr>
              <w:pStyle w:val="PointManual"/>
              <w:rPr>
                <w:b/>
                <w:bCs/>
              </w:rPr>
            </w:pPr>
            <w:r w:rsidRPr="00F2148D">
              <w:rPr>
                <w:b/>
              </w:rPr>
              <w:t>7.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31004A" w14:textId="77777777" w:rsidR="00C500AD" w:rsidRPr="00F2148D" w:rsidRDefault="005E10D4" w:rsidP="00C500AD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sz w:val="24"/>
                <w:szCs w:val="24"/>
              </w:rPr>
            </w:pPr>
            <w:r w:rsidRPr="00F2148D">
              <w:rPr>
                <w:rFonts w:ascii="Times New Roman" w:hAnsi="Times New Roman"/>
                <w:b/>
                <w:sz w:val="24"/>
              </w:rPr>
              <w:t>a)</w:t>
            </w:r>
            <w:r w:rsidRPr="00F2148D">
              <w:rPr>
                <w:rFonts w:ascii="Times New Roman" w:hAnsi="Times New Roman"/>
                <w:b/>
                <w:sz w:val="24"/>
              </w:rPr>
              <w:tab/>
              <w:t>Punerea în aplicare a Regulamentului LULUCF</w:t>
            </w:r>
          </w:p>
          <w:p w14:paraId="79E4DDD6" w14:textId="77777777" w:rsidR="005E10D4" w:rsidRPr="00F2148D" w:rsidRDefault="005E10D4" w:rsidP="00C500AD">
            <w:pPr>
              <w:pStyle w:val="ListParagraph"/>
              <w:spacing w:after="0" w:line="240" w:lineRule="auto"/>
              <w:ind w:left="571" w:firstLine="21"/>
              <w:rPr>
                <w:rFonts w:ascii="Times New Roman" w:hAnsi="Times New Roman" w:cs="Times New Roman"/>
                <w:sz w:val="24"/>
                <w:szCs w:val="24"/>
              </w:rPr>
            </w:pPr>
            <w:r w:rsidRPr="00F2148D">
              <w:rPr>
                <w:rFonts w:ascii="Times New Roman" w:hAnsi="Times New Roman"/>
                <w:i/>
                <w:sz w:val="24"/>
              </w:rPr>
              <w:t>Informare din partea Austriei, Cehiei, Estoniei, Franței, Ungariei, Letoniei, Lituaniei, Portugaliei și Slovaciei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C1F5B78" w14:textId="77777777" w:rsidR="005E10D4" w:rsidRPr="00F2148D" w:rsidRDefault="005E10D4" w:rsidP="0004543E">
            <w:pPr>
              <w:ind w:left="113"/>
              <w:jc w:val="right"/>
              <w:rPr>
                <w:noProof/>
              </w:rPr>
            </w:pPr>
            <w:r w:rsidRPr="00F2148D">
              <w:rPr>
                <w:noProof/>
              </w:rPr>
              <w:drawing>
                <wp:inline distT="0" distB="0" distL="0" distR="0" wp14:anchorId="522253CB" wp14:editId="09F57535">
                  <wp:extent cx="172442" cy="172442"/>
                  <wp:effectExtent l="0" t="0" r="0" b="0"/>
                  <wp:docPr id="91276187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76187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04E6D5" w14:textId="77777777" w:rsidR="005E10D4" w:rsidRPr="00F2148D" w:rsidRDefault="00C500AD" w:rsidP="0004543E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F2148D">
              <w:t>7302/26</w:t>
            </w:r>
          </w:p>
        </w:tc>
      </w:tr>
    </w:tbl>
    <w:p w14:paraId="62F01787" w14:textId="77777777" w:rsidR="00BC4D79" w:rsidRPr="00F2148D" w:rsidRDefault="00BC4D79" w:rsidP="00BC4D79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F2148D">
        <w:rPr>
          <w:u w:val="single"/>
        </w:rPr>
        <w:t>Consiliul</w:t>
      </w:r>
      <w:r w:rsidRPr="00F2148D">
        <w:t xml:space="preserve"> a luat act de informațiile furnizate de Austria, Cehia, Estonia, Franța, Ungaria, Letonia, Lituania, Portugalia și Slovacia, precum și de intervențiile din partea altor delegații.</w:t>
      </w:r>
    </w:p>
    <w:p w14:paraId="2FC37042" w14:textId="77777777" w:rsidR="005F221A" w:rsidRPr="00F2148D" w:rsidRDefault="005F221A"/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5E10D4" w:rsidRPr="00F2148D" w14:paraId="473AF692" w14:textId="77777777" w:rsidTr="0004543E">
        <w:tc>
          <w:tcPr>
            <w:tcW w:w="567" w:type="dxa"/>
            <w:tcMar>
              <w:right w:w="0" w:type="dxa"/>
            </w:tcMar>
          </w:tcPr>
          <w:p w14:paraId="77B66220" w14:textId="77777777" w:rsidR="005E10D4" w:rsidRPr="00F2148D" w:rsidRDefault="005E10D4" w:rsidP="005F221A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ADF50C6" w14:textId="77777777" w:rsidR="005E10D4" w:rsidRPr="00F2148D" w:rsidRDefault="005E10D4" w:rsidP="0004543E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8D">
              <w:rPr>
                <w:rFonts w:ascii="Times New Roman" w:hAnsi="Times New Roman"/>
                <w:b/>
                <w:sz w:val="24"/>
              </w:rPr>
              <w:t>b)</w:t>
            </w:r>
            <w:r w:rsidRPr="00F2148D">
              <w:rPr>
                <w:rFonts w:ascii="Times New Roman" w:hAnsi="Times New Roman"/>
                <w:b/>
                <w:sz w:val="24"/>
              </w:rPr>
              <w:tab/>
              <w:t>Principii-cheie pentru un cadru echilibrat și eficace al UE pentru reziliența la schimbările climatice</w:t>
            </w:r>
          </w:p>
          <w:p w14:paraId="542A8C2D" w14:textId="77777777" w:rsidR="005E10D4" w:rsidRPr="00F2148D" w:rsidRDefault="005E10D4" w:rsidP="00047BAE">
            <w:pPr>
              <w:pStyle w:val="ListParagraph"/>
              <w:spacing w:after="0" w:line="240" w:lineRule="auto"/>
              <w:ind w:left="571"/>
              <w:rPr>
                <w:rFonts w:ascii="Times New Roman" w:hAnsi="Times New Roman" w:cs="Times New Roman"/>
                <w:sz w:val="24"/>
                <w:szCs w:val="24"/>
              </w:rPr>
            </w:pPr>
            <w:r w:rsidRPr="00F2148D">
              <w:rPr>
                <w:rFonts w:ascii="Times New Roman" w:hAnsi="Times New Roman"/>
                <w:i/>
                <w:sz w:val="24"/>
              </w:rPr>
              <w:t>Informare din partea Belgiei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5088CA" w14:textId="77777777" w:rsidR="005E10D4" w:rsidRPr="00F2148D" w:rsidRDefault="005E10D4" w:rsidP="0004543E">
            <w:pPr>
              <w:ind w:left="113"/>
              <w:jc w:val="right"/>
              <w:rPr>
                <w:noProof/>
              </w:rPr>
            </w:pPr>
            <w:r w:rsidRPr="00F2148D">
              <w:rPr>
                <w:noProof/>
              </w:rPr>
              <w:drawing>
                <wp:inline distT="0" distB="0" distL="0" distR="0" wp14:anchorId="289E194B" wp14:editId="543D1E13">
                  <wp:extent cx="172442" cy="172442"/>
                  <wp:effectExtent l="0" t="0" r="0" b="0"/>
                  <wp:docPr id="1932981897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981897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F9CA38B" w14:textId="77777777" w:rsidR="005E10D4" w:rsidRPr="00F2148D" w:rsidRDefault="00772C1F" w:rsidP="0004543E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F2148D">
              <w:rPr>
                <w:color w:val="000000"/>
              </w:rPr>
              <w:t>7192/26</w:t>
            </w:r>
          </w:p>
        </w:tc>
      </w:tr>
    </w:tbl>
    <w:p w14:paraId="3C12082B" w14:textId="77777777" w:rsidR="005F221A" w:rsidRPr="00F2148D" w:rsidRDefault="003E08D3" w:rsidP="005F221A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F2148D">
        <w:rPr>
          <w:u w:val="single"/>
        </w:rPr>
        <w:t>Consiliul</w:t>
      </w:r>
      <w:r w:rsidRPr="00F2148D">
        <w:t xml:space="preserve"> a luat act de informațiile furnizate de Belgia, precum și de intervențiile din partea altor delegații.</w:t>
      </w:r>
    </w:p>
    <w:p w14:paraId="1AD03E41" w14:textId="77777777" w:rsidR="005F221A" w:rsidRPr="00F2148D" w:rsidRDefault="005F221A"/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CC2229" w:rsidRPr="00F2148D" w14:paraId="3F9FE3C6" w14:textId="77777777" w:rsidTr="0004543E">
        <w:tc>
          <w:tcPr>
            <w:tcW w:w="567" w:type="dxa"/>
            <w:tcMar>
              <w:right w:w="0" w:type="dxa"/>
            </w:tcMar>
          </w:tcPr>
          <w:p w14:paraId="41F0F4EB" w14:textId="77777777" w:rsidR="00CC2229" w:rsidRPr="00F2148D" w:rsidRDefault="00CC2229" w:rsidP="0004543E">
            <w:pPr>
              <w:pStyle w:val="PointManual"/>
              <w:rPr>
                <w:b/>
                <w:bCs/>
              </w:rPr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F0A2C7" w14:textId="77777777" w:rsidR="00CC2229" w:rsidRPr="00F2148D" w:rsidRDefault="00CC2229" w:rsidP="005F221A">
            <w:pPr>
              <w:pStyle w:val="ListParagraph"/>
              <w:pageBreakBefore/>
              <w:spacing w:after="0" w:line="240" w:lineRule="auto"/>
              <w:ind w:left="571" w:hanging="57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8D">
              <w:rPr>
                <w:rFonts w:ascii="Times New Roman" w:hAnsi="Times New Roman"/>
                <w:b/>
                <w:sz w:val="24"/>
              </w:rPr>
              <w:t>c)</w:t>
            </w:r>
            <w:r w:rsidRPr="00F2148D">
              <w:rPr>
                <w:rFonts w:ascii="Times New Roman" w:hAnsi="Times New Roman"/>
                <w:b/>
                <w:sz w:val="24"/>
              </w:rPr>
              <w:tab/>
              <w:t>Raport privind principala reuniune internațională recentă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A18A1A" w14:textId="77777777" w:rsidR="00CC2229" w:rsidRPr="00F2148D" w:rsidRDefault="00CC2229" w:rsidP="0004543E">
            <w:pPr>
              <w:ind w:left="113"/>
              <w:jc w:val="right"/>
              <w:rPr>
                <w:noProof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D3BF12B" w14:textId="77777777" w:rsidR="00CC2229" w:rsidRPr="00F2148D" w:rsidRDefault="00CC2229" w:rsidP="0004543E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  <w:tr w:rsidR="00CC2229" w:rsidRPr="00F2148D" w14:paraId="4D185879" w14:textId="77777777" w:rsidTr="0004543E">
        <w:tc>
          <w:tcPr>
            <w:tcW w:w="567" w:type="dxa"/>
            <w:tcMar>
              <w:right w:w="0" w:type="dxa"/>
            </w:tcMar>
          </w:tcPr>
          <w:p w14:paraId="73F20502" w14:textId="77777777" w:rsidR="00CC2229" w:rsidRPr="00F2148D" w:rsidRDefault="00CC2229" w:rsidP="0004543E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B71504" w14:textId="77777777" w:rsidR="00CC2229" w:rsidRPr="00F2148D" w:rsidRDefault="00CC2229" w:rsidP="00CC2229">
            <w:pPr>
              <w:ind w:left="557"/>
              <w:rPr>
                <w:b/>
                <w:bCs/>
                <w:szCs w:val="24"/>
              </w:rPr>
            </w:pPr>
            <w:r w:rsidRPr="00F2148D">
              <w:rPr>
                <w:b/>
              </w:rPr>
              <w:t xml:space="preserve">Cea de a douăsprezecea sesiune plenară a Platformei interguvernamentale </w:t>
            </w:r>
            <w:proofErr w:type="spellStart"/>
            <w:r w:rsidRPr="00F2148D">
              <w:rPr>
                <w:b/>
              </w:rPr>
              <w:t>științifico</w:t>
            </w:r>
            <w:proofErr w:type="spellEnd"/>
            <w:r w:rsidRPr="00F2148D">
              <w:rPr>
                <w:b/>
              </w:rPr>
              <w:t xml:space="preserve">-politice privind biodiversitatea și serviciile </w:t>
            </w:r>
            <w:proofErr w:type="spellStart"/>
            <w:r w:rsidRPr="00F2148D">
              <w:rPr>
                <w:b/>
              </w:rPr>
              <w:t>ecosistemice</w:t>
            </w:r>
            <w:proofErr w:type="spellEnd"/>
            <w:r w:rsidRPr="00F2148D">
              <w:rPr>
                <w:b/>
              </w:rPr>
              <w:t xml:space="preserve"> (IPBES)</w:t>
            </w:r>
          </w:p>
          <w:p w14:paraId="58ADF485" w14:textId="77777777" w:rsidR="00CC2229" w:rsidRPr="00F2148D" w:rsidRDefault="00CC2229" w:rsidP="00CC2229">
            <w:pPr>
              <w:tabs>
                <w:tab w:val="left" w:pos="22"/>
              </w:tabs>
              <w:ind w:firstLine="557"/>
              <w:rPr>
                <w:szCs w:val="24"/>
              </w:rPr>
            </w:pPr>
            <w:r w:rsidRPr="00F2148D">
              <w:t>(Manchester, Regatul Unit, 3-8 februarie 2026)</w:t>
            </w:r>
          </w:p>
          <w:p w14:paraId="248A89C1" w14:textId="77777777" w:rsidR="00CC2229" w:rsidRPr="00F2148D" w:rsidRDefault="00CC2229" w:rsidP="00047BAE">
            <w:pPr>
              <w:pStyle w:val="ListParagraph"/>
              <w:spacing w:after="0" w:line="240" w:lineRule="auto"/>
              <w:ind w:left="571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F2148D">
              <w:rPr>
                <w:rFonts w:ascii="Times New Roman" w:hAnsi="Times New Roman"/>
                <w:i/>
                <w:sz w:val="24"/>
              </w:rPr>
              <w:t>Informare din partea președinției și a Comisiei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D3791E" w14:textId="77777777" w:rsidR="00CC2229" w:rsidRPr="00F2148D" w:rsidRDefault="00CC2229" w:rsidP="0004543E">
            <w:pPr>
              <w:ind w:left="113"/>
              <w:jc w:val="right"/>
              <w:rPr>
                <w:noProof/>
              </w:rPr>
            </w:pPr>
            <w:r w:rsidRPr="00F2148D">
              <w:rPr>
                <w:noProof/>
              </w:rPr>
              <w:drawing>
                <wp:inline distT="0" distB="0" distL="0" distR="0" wp14:anchorId="47B791D9" wp14:editId="68630E97">
                  <wp:extent cx="172442" cy="172442"/>
                  <wp:effectExtent l="0" t="0" r="0" b="0"/>
                  <wp:docPr id="70279866" name="Picture 1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8DA6317" w14:textId="77777777" w:rsidR="00CC2229" w:rsidRPr="00F2148D" w:rsidRDefault="00CC2229" w:rsidP="0004543E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F2148D">
              <w:rPr>
                <w:color w:val="000000"/>
              </w:rPr>
              <w:t>7203/26</w:t>
            </w:r>
          </w:p>
        </w:tc>
      </w:tr>
    </w:tbl>
    <w:p w14:paraId="3A07021C" w14:textId="77777777" w:rsidR="005F221A" w:rsidRPr="00F2148D" w:rsidRDefault="003E08D3" w:rsidP="005F221A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F2148D">
        <w:rPr>
          <w:u w:val="single"/>
        </w:rPr>
        <w:t>Consiliul</w:t>
      </w:r>
      <w:r w:rsidRPr="00F2148D">
        <w:t xml:space="preserve"> a luat act de informațiile furnizate de președinție și de Comisie.</w:t>
      </w:r>
    </w:p>
    <w:p w14:paraId="39E8B215" w14:textId="77777777" w:rsidR="005F221A" w:rsidRPr="00F2148D" w:rsidRDefault="005F221A"/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5E10D4" w:rsidRPr="00F2148D" w14:paraId="54702574" w14:textId="77777777" w:rsidTr="0004543E">
        <w:tc>
          <w:tcPr>
            <w:tcW w:w="567" w:type="dxa"/>
            <w:tcMar>
              <w:right w:w="0" w:type="dxa"/>
            </w:tcMar>
          </w:tcPr>
          <w:p w14:paraId="2F04952A" w14:textId="77777777" w:rsidR="005E10D4" w:rsidRPr="00F2148D" w:rsidRDefault="005E10D4" w:rsidP="0004543E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DB3550" w14:textId="77777777" w:rsidR="005F221A" w:rsidRPr="00F2148D" w:rsidRDefault="00CC2229" w:rsidP="0052485D">
            <w:pPr>
              <w:pStyle w:val="ListParagraph"/>
              <w:spacing w:after="0" w:line="240" w:lineRule="auto"/>
              <w:ind w:left="571" w:hanging="54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8D">
              <w:rPr>
                <w:rFonts w:ascii="Times New Roman" w:hAnsi="Times New Roman"/>
                <w:b/>
                <w:sz w:val="24"/>
              </w:rPr>
              <w:t>d)</w:t>
            </w:r>
            <w:r w:rsidRPr="00F2148D">
              <w:rPr>
                <w:rFonts w:ascii="Times New Roman" w:hAnsi="Times New Roman"/>
                <w:b/>
                <w:sz w:val="24"/>
              </w:rPr>
              <w:tab/>
              <w:t>Comunicarea privind noul Bauhaus european</w:t>
            </w:r>
          </w:p>
          <w:p w14:paraId="3D991BB9" w14:textId="77777777" w:rsidR="005E10D4" w:rsidRPr="00F2148D" w:rsidRDefault="005E10D4" w:rsidP="005F221A">
            <w:pPr>
              <w:pStyle w:val="ListParagraph"/>
              <w:spacing w:after="0" w:line="240" w:lineRule="auto"/>
              <w:ind w:left="571" w:firstLine="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2148D">
              <w:rPr>
                <w:rFonts w:ascii="Times New Roman" w:hAnsi="Times New Roman"/>
                <w:i/>
                <w:sz w:val="24"/>
              </w:rPr>
              <w:t>Informare din partea Comisiei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C963FF" w14:textId="77777777" w:rsidR="005E10D4" w:rsidRPr="00F2148D" w:rsidRDefault="005E10D4" w:rsidP="0004543E">
            <w:pPr>
              <w:ind w:left="113"/>
              <w:jc w:val="right"/>
              <w:rPr>
                <w:noProof/>
              </w:rPr>
            </w:pPr>
            <w:r w:rsidRPr="00F2148D">
              <w:rPr>
                <w:noProof/>
              </w:rPr>
              <w:drawing>
                <wp:inline distT="0" distB="0" distL="0" distR="0" wp14:anchorId="3B33B21D" wp14:editId="4944D4A8">
                  <wp:extent cx="172442" cy="172442"/>
                  <wp:effectExtent l="0" t="0" r="0" b="0"/>
                  <wp:docPr id="1202109418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109418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0DF4AC" w14:textId="77777777" w:rsidR="005E10D4" w:rsidRPr="00F2148D" w:rsidRDefault="00772C1F" w:rsidP="0004543E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F2148D">
              <w:rPr>
                <w:color w:val="000000"/>
              </w:rPr>
              <w:t>5928/26</w:t>
            </w:r>
          </w:p>
        </w:tc>
      </w:tr>
    </w:tbl>
    <w:p w14:paraId="6D59AB1B" w14:textId="77777777" w:rsidR="005F221A" w:rsidRPr="00F2148D" w:rsidRDefault="00442CE5" w:rsidP="005F221A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F2148D">
        <w:rPr>
          <w:u w:val="single"/>
        </w:rPr>
        <w:t>Consiliul</w:t>
      </w:r>
      <w:r w:rsidRPr="00F2148D">
        <w:t xml:space="preserve"> a luat act de informațiile furnizate de Comisie.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A14815" w:rsidRPr="00F2148D" w14:paraId="1A21F044" w14:textId="77777777" w:rsidTr="00AB0846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24060E17" w14:textId="77777777" w:rsidR="00A14815" w:rsidRPr="00F2148D" w:rsidRDefault="00A14815" w:rsidP="00AB0846">
            <w:pPr>
              <w:pStyle w:val="PointManual"/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75755C2" w14:textId="77777777" w:rsidR="00A14815" w:rsidRPr="00F2148D" w:rsidRDefault="00CC2229" w:rsidP="00226ED2">
            <w:pPr>
              <w:ind w:left="571" w:hanging="537"/>
              <w:rPr>
                <w:b/>
                <w:bCs/>
              </w:rPr>
            </w:pPr>
            <w:r w:rsidRPr="00F2148D">
              <w:rPr>
                <w:b/>
              </w:rPr>
              <w:t>e)</w:t>
            </w:r>
            <w:r w:rsidRPr="00F2148D">
              <w:rPr>
                <w:b/>
              </w:rPr>
              <w:tab/>
              <w:t xml:space="preserve">Accelerarea procedurilor de autorizare: solicitarea unei abordări </w:t>
            </w:r>
            <w:proofErr w:type="spellStart"/>
            <w:r w:rsidRPr="00F2148D">
              <w:rPr>
                <w:b/>
              </w:rPr>
              <w:t>transsectoriale</w:t>
            </w:r>
            <w:proofErr w:type="spellEnd"/>
            <w:r w:rsidRPr="00F2148D">
              <w:rPr>
                <w:b/>
              </w:rPr>
              <w:t xml:space="preserve"> cuprinzătoare în cadrul pachetului omnibus privind mediul</w:t>
            </w:r>
          </w:p>
          <w:p w14:paraId="0C81BF4F" w14:textId="77777777" w:rsidR="00A14815" w:rsidRPr="00F2148D" w:rsidRDefault="00A14815" w:rsidP="00047BAE">
            <w:pPr>
              <w:ind w:left="557"/>
              <w:rPr>
                <w:szCs w:val="24"/>
              </w:rPr>
            </w:pPr>
            <w:r w:rsidRPr="00F2148D">
              <w:rPr>
                <w:i/>
              </w:rPr>
              <w:t>Informare din partea Belgiei, Cehiei, Franței, Irlandei, Letoniei și Slovaciei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94E648" w14:textId="77777777" w:rsidR="00A14815" w:rsidRPr="00F2148D" w:rsidRDefault="00A14815" w:rsidP="008B164C">
            <w:pPr>
              <w:ind w:left="113"/>
              <w:jc w:val="right"/>
              <w:rPr>
                <w:noProof/>
              </w:rPr>
            </w:pPr>
            <w:r w:rsidRPr="00F2148D">
              <w:rPr>
                <w:noProof/>
              </w:rPr>
              <w:drawing>
                <wp:inline distT="0" distB="0" distL="0" distR="0" wp14:anchorId="709F0DDD" wp14:editId="20E3D983">
                  <wp:extent cx="172442" cy="172442"/>
                  <wp:effectExtent l="0" t="0" r="0" b="0"/>
                  <wp:docPr id="1780743006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743006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5334EB" w14:textId="77777777" w:rsidR="00A14815" w:rsidRPr="00F2148D" w:rsidRDefault="006258F6" w:rsidP="008B164C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F2148D">
              <w:t>7275/1/26 REV 1</w:t>
            </w:r>
          </w:p>
        </w:tc>
      </w:tr>
    </w:tbl>
    <w:p w14:paraId="230B32D4" w14:textId="77777777" w:rsidR="005F221A" w:rsidRPr="00F2148D" w:rsidRDefault="00442CE5" w:rsidP="005F221A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F2148D">
        <w:rPr>
          <w:u w:val="single"/>
        </w:rPr>
        <w:t>Consiliul</w:t>
      </w:r>
      <w:r w:rsidRPr="00F2148D">
        <w:t xml:space="preserve"> a luat act de informațiile furnizate de Belgia, Cehia, Franța, Irlanda, Letonia și Slovacia, susținute de Luxemburg, precum și de intervențiile din partea altor delegații și din partea Comisiei.</w:t>
      </w:r>
    </w:p>
    <w:p w14:paraId="7FA9A57C" w14:textId="77777777" w:rsidR="00AB0846" w:rsidRPr="00F2148D" w:rsidRDefault="00AB0846" w:rsidP="00AB0846"/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A14815" w:rsidRPr="00F2148D" w14:paraId="135FFB78" w14:textId="77777777" w:rsidTr="000F687D">
        <w:tc>
          <w:tcPr>
            <w:tcW w:w="567" w:type="dxa"/>
            <w:tcMar>
              <w:right w:w="0" w:type="dxa"/>
            </w:tcMar>
          </w:tcPr>
          <w:p w14:paraId="2A3E8846" w14:textId="77777777" w:rsidR="00A14815" w:rsidRPr="00F2148D" w:rsidRDefault="00A14815" w:rsidP="00AB0846">
            <w:pPr>
              <w:pStyle w:val="PointManual"/>
              <w:rPr>
                <w:highlight w:val="cyan"/>
              </w:rPr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BFEB395" w14:textId="77777777" w:rsidR="00A14815" w:rsidRPr="00F2148D" w:rsidRDefault="00CC2229" w:rsidP="00A14815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2148D">
              <w:rPr>
                <w:rFonts w:ascii="Times New Roman" w:hAnsi="Times New Roman"/>
                <w:b/>
                <w:sz w:val="24"/>
              </w:rPr>
              <w:t>f)</w:t>
            </w:r>
            <w:r w:rsidRPr="00F2148D">
              <w:rPr>
                <w:rFonts w:ascii="Times New Roman" w:hAnsi="Times New Roman"/>
                <w:b/>
                <w:sz w:val="24"/>
              </w:rPr>
              <w:tab/>
              <w:t xml:space="preserve">Aderarea la viitoarea organizație interguvernamentală </w:t>
            </w:r>
            <w:proofErr w:type="spellStart"/>
            <w:r w:rsidRPr="00F2148D">
              <w:rPr>
                <w:rFonts w:ascii="Times New Roman" w:hAnsi="Times New Roman"/>
                <w:b/>
                <w:sz w:val="24"/>
              </w:rPr>
              <w:t>Mercator</w:t>
            </w:r>
            <w:proofErr w:type="spellEnd"/>
          </w:p>
          <w:p w14:paraId="353C1FEA" w14:textId="77777777" w:rsidR="00A14815" w:rsidRPr="00F2148D" w:rsidRDefault="00A14815" w:rsidP="00A14815">
            <w:pPr>
              <w:tabs>
                <w:tab w:val="left" w:pos="22"/>
              </w:tabs>
              <w:ind w:firstLine="557"/>
              <w:rPr>
                <w:szCs w:val="24"/>
              </w:rPr>
            </w:pPr>
            <w:r w:rsidRPr="00F2148D">
              <w:rPr>
                <w:i/>
              </w:rPr>
              <w:t>Informare din partea Franței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EA1241B" w14:textId="77777777" w:rsidR="00A14815" w:rsidRPr="00F2148D" w:rsidRDefault="00A14815" w:rsidP="008B164C">
            <w:pPr>
              <w:ind w:left="113"/>
              <w:jc w:val="right"/>
              <w:rPr>
                <w:noProof/>
                <w:highlight w:val="cyan"/>
              </w:rPr>
            </w:pPr>
            <w:r w:rsidRPr="00F2148D">
              <w:rPr>
                <w:noProof/>
              </w:rPr>
              <w:drawing>
                <wp:inline distT="0" distB="0" distL="0" distR="0" wp14:anchorId="601C44BD" wp14:editId="3785F1CF">
                  <wp:extent cx="172442" cy="172442"/>
                  <wp:effectExtent l="0" t="0" r="0" b="0"/>
                  <wp:docPr id="1760876252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876252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F30050" w14:textId="77777777" w:rsidR="00A14815" w:rsidRPr="00F2148D" w:rsidRDefault="006258F6" w:rsidP="008B164C">
            <w:pPr>
              <w:ind w:right="-1"/>
              <w:rPr>
                <w:rFonts w:eastAsia="Calibri"/>
                <w:color w:val="000000"/>
                <w:szCs w:val="24"/>
                <w:highlight w:val="yellow"/>
              </w:rPr>
            </w:pPr>
            <w:r w:rsidRPr="00F2148D">
              <w:t>7241/26</w:t>
            </w:r>
          </w:p>
        </w:tc>
      </w:tr>
    </w:tbl>
    <w:p w14:paraId="643EEE7A" w14:textId="77777777" w:rsidR="005F221A" w:rsidRPr="00F2148D" w:rsidRDefault="00442CE5" w:rsidP="005F221A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F2148D">
        <w:rPr>
          <w:u w:val="single"/>
        </w:rPr>
        <w:t>Consiliul</w:t>
      </w:r>
      <w:r w:rsidRPr="00F2148D">
        <w:t xml:space="preserve"> a luat act de informațiile furnizate de Franța.</w:t>
      </w:r>
    </w:p>
    <w:p w14:paraId="5D4FADE3" w14:textId="77777777" w:rsidR="005F221A" w:rsidRPr="00F2148D" w:rsidRDefault="005F221A"/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AA3BDE" w:rsidRPr="00F2148D" w14:paraId="1B08E10B" w14:textId="77777777" w:rsidTr="000F687D">
        <w:tc>
          <w:tcPr>
            <w:tcW w:w="567" w:type="dxa"/>
            <w:tcMar>
              <w:right w:w="0" w:type="dxa"/>
            </w:tcMar>
          </w:tcPr>
          <w:p w14:paraId="54CEC910" w14:textId="77777777" w:rsidR="00AA3BDE" w:rsidRPr="00F2148D" w:rsidRDefault="00AA3BDE" w:rsidP="000F687D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C043E5C" w14:textId="77777777" w:rsidR="00AA3BDE" w:rsidRPr="00F2148D" w:rsidRDefault="00AA3BDE" w:rsidP="001D52B8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148D">
              <w:rPr>
                <w:rFonts w:ascii="Times New Roman" w:hAnsi="Times New Roman"/>
                <w:b/>
                <w:sz w:val="24"/>
              </w:rPr>
              <w:t>g)</w:t>
            </w:r>
            <w:r w:rsidRPr="00F2148D">
              <w:rPr>
                <w:rFonts w:ascii="Times New Roman" w:hAnsi="Times New Roman"/>
                <w:b/>
                <w:sz w:val="24"/>
              </w:rPr>
              <w:tab/>
              <w:t xml:space="preserve">Implicațiile centralei nucleare belaruse de la </w:t>
            </w:r>
            <w:proofErr w:type="spellStart"/>
            <w:r w:rsidRPr="00F2148D">
              <w:rPr>
                <w:rFonts w:ascii="Times New Roman" w:hAnsi="Times New Roman"/>
                <w:b/>
                <w:sz w:val="24"/>
              </w:rPr>
              <w:t>Astraveț</w:t>
            </w:r>
            <w:proofErr w:type="spellEnd"/>
            <w:r w:rsidRPr="00F2148D">
              <w:rPr>
                <w:rFonts w:ascii="Times New Roman" w:hAnsi="Times New Roman"/>
                <w:b/>
                <w:sz w:val="24"/>
              </w:rPr>
              <w:t xml:space="preserve"> asupra mediului și securității</w:t>
            </w:r>
          </w:p>
          <w:p w14:paraId="69D91733" w14:textId="77777777" w:rsidR="000A1145" w:rsidRPr="00F2148D" w:rsidRDefault="000A1145" w:rsidP="000A1145">
            <w:pPr>
              <w:pStyle w:val="ListParagraph"/>
              <w:spacing w:after="0" w:line="240" w:lineRule="auto"/>
              <w:ind w:left="571"/>
              <w:rPr>
                <w:rFonts w:ascii="Times New Roman" w:hAnsi="Times New Roman" w:cs="Times New Roman"/>
                <w:sz w:val="24"/>
                <w:szCs w:val="24"/>
              </w:rPr>
            </w:pPr>
            <w:r w:rsidRPr="00F2148D">
              <w:rPr>
                <w:rFonts w:ascii="Times New Roman" w:hAnsi="Times New Roman"/>
                <w:i/>
                <w:sz w:val="24"/>
              </w:rPr>
              <w:t>Informare din partea Lituaniei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85C002E" w14:textId="77777777" w:rsidR="00AA3BDE" w:rsidRPr="00F2148D" w:rsidRDefault="000A1145" w:rsidP="008B164C">
            <w:pPr>
              <w:ind w:left="113"/>
              <w:jc w:val="right"/>
              <w:rPr>
                <w:noProof/>
              </w:rPr>
            </w:pPr>
            <w:r w:rsidRPr="00F2148D">
              <w:rPr>
                <w:noProof/>
              </w:rPr>
              <w:drawing>
                <wp:inline distT="0" distB="0" distL="0" distR="0" wp14:anchorId="289A624D" wp14:editId="45B9DE1E">
                  <wp:extent cx="172442" cy="172442"/>
                  <wp:effectExtent l="0" t="0" r="0" b="0"/>
                  <wp:docPr id="296172881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172881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C7FB9D5" w14:textId="77777777" w:rsidR="00AA3BDE" w:rsidRPr="00F2148D" w:rsidRDefault="00772C1F" w:rsidP="008B164C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F2148D">
              <w:rPr>
                <w:color w:val="000000"/>
              </w:rPr>
              <w:t>7201/1/26 REV 1</w:t>
            </w:r>
          </w:p>
        </w:tc>
      </w:tr>
    </w:tbl>
    <w:p w14:paraId="3EAE3378" w14:textId="77777777" w:rsidR="003247A6" w:rsidRPr="00F2148D" w:rsidRDefault="00442CE5" w:rsidP="003247A6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F2148D">
        <w:rPr>
          <w:u w:val="single"/>
        </w:rPr>
        <w:t>Consiliul</w:t>
      </w:r>
      <w:r w:rsidRPr="00F2148D">
        <w:t xml:space="preserve"> a luat act de informațiile furnizate de Lituania, susținută de Estonia, Letonia și Polonia.</w:t>
      </w:r>
    </w:p>
    <w:p w14:paraId="3BF95F95" w14:textId="77777777" w:rsidR="00D11B03" w:rsidRPr="00F2148D" w:rsidRDefault="00D11B03" w:rsidP="00094C89">
      <w:pPr>
        <w:pStyle w:val="ImageLine"/>
        <w:spacing w:before="480"/>
        <w:ind w:right="6804"/>
      </w:pPr>
    </w:p>
    <w:p w14:paraId="68D49A90" w14:textId="77777777" w:rsidR="00882D32" w:rsidRPr="00F2148D" w:rsidRDefault="00882D32" w:rsidP="00882D32">
      <w:pPr>
        <w:spacing w:after="120"/>
        <w:rPr>
          <w:szCs w:val="24"/>
        </w:rPr>
      </w:pPr>
      <w:r w:rsidRPr="00F2148D">
        <w:rPr>
          <w:noProof/>
        </w:rPr>
        <w:drawing>
          <wp:inline distT="0" distB="0" distL="0" distR="0" wp14:anchorId="068AFCF1" wp14:editId="1D166D70">
            <wp:extent cx="172442" cy="172442"/>
            <wp:effectExtent l="0" t="0" r="0" b="0"/>
            <wp:docPr id="219" name="Picture 1039687460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148D">
        <w:tab/>
        <w:t>Prima lectură</w:t>
      </w:r>
    </w:p>
    <w:p w14:paraId="3F3A726F" w14:textId="77777777" w:rsidR="00882D32" w:rsidRPr="00F2148D" w:rsidRDefault="00882D32" w:rsidP="00882D32">
      <w:pPr>
        <w:spacing w:after="120"/>
        <w:rPr>
          <w:szCs w:val="24"/>
        </w:rPr>
      </w:pPr>
      <w:r w:rsidRPr="00F2148D">
        <w:rPr>
          <w:noProof/>
        </w:rPr>
        <w:drawing>
          <wp:inline distT="0" distB="0" distL="0" distR="0" wp14:anchorId="00712AE6" wp14:editId="1087586E">
            <wp:extent cx="172442" cy="172442"/>
            <wp:effectExtent l="0" t="0" r="0" b="0"/>
            <wp:docPr id="220" name="Picture 1121265123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148D">
        <w:tab/>
        <w:t>Punct bazat pe o propunere a Comisiei</w:t>
      </w:r>
    </w:p>
    <w:p w14:paraId="4044EA49" w14:textId="77777777" w:rsidR="00882D32" w:rsidRPr="00F2148D" w:rsidRDefault="00882D32" w:rsidP="005259D3">
      <w:pPr>
        <w:keepNext/>
        <w:spacing w:after="120"/>
        <w:ind w:left="574" w:hanging="574"/>
        <w:rPr>
          <w:rFonts w:eastAsia="Calibri"/>
          <w:szCs w:val="24"/>
        </w:rPr>
      </w:pPr>
      <w:r w:rsidRPr="00F2148D">
        <w:rPr>
          <w:noProof/>
        </w:rPr>
        <w:drawing>
          <wp:inline distT="0" distB="0" distL="0" distR="0" wp14:anchorId="33582125" wp14:editId="56FC5BB9">
            <wp:extent cx="174625" cy="174625"/>
            <wp:effectExtent l="0" t="0" r="0" b="0"/>
            <wp:docPr id="305457469" name="Picture 2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148D">
        <w:tab/>
        <w:t>Dezbatere publică la propunerea președinției [articolul 8 alineatul (2) din Regulamentul de procedură al Consiliului]</w:t>
      </w:r>
    </w:p>
    <w:bookmarkEnd w:id="1"/>
    <w:p w14:paraId="2EDCC3D1" w14:textId="77777777" w:rsidR="00D11B03" w:rsidRDefault="00D11B03" w:rsidP="00094C89">
      <w:pPr>
        <w:pStyle w:val="FinalLine"/>
        <w:spacing w:before="480"/>
        <w:ind w:left="3402" w:right="3402"/>
      </w:pPr>
    </w:p>
    <w:sectPr w:rsidR="00D11B03" w:rsidSect="00F2148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BABA9" w14:textId="77777777" w:rsidR="00D11B03" w:rsidRDefault="00D11B03" w:rsidP="00B5488B">
      <w:r>
        <w:separator/>
      </w:r>
    </w:p>
  </w:endnote>
  <w:endnote w:type="continuationSeparator" w:id="0">
    <w:p w14:paraId="5B1F177F" w14:textId="77777777" w:rsidR="00D11B03" w:rsidRDefault="00D11B03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E55B5" w14:textId="77777777" w:rsidR="0042135C" w:rsidRDefault="004213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2148D" w:rsidRPr="00D94637" w14:paraId="38F9F33E" w14:textId="77777777" w:rsidTr="00F2148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805FE50" w14:textId="77777777" w:rsidR="00F2148D" w:rsidRPr="00D94637" w:rsidRDefault="00F2148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F2148D" w:rsidRPr="00B310DC" w14:paraId="580B0AE1" w14:textId="77777777" w:rsidTr="00F2148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7F5637E" w14:textId="29953EF0" w:rsidR="00F2148D" w:rsidRPr="00AD7BF2" w:rsidRDefault="00F2148D" w:rsidP="004F54B2">
          <w:pPr>
            <w:pStyle w:val="FooterText"/>
          </w:pPr>
          <w:r>
            <w:t>7469/26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BF6CE09" w14:textId="77777777" w:rsidR="00F2148D" w:rsidRPr="00AD7BF2" w:rsidRDefault="00F2148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64B135F" w14:textId="77777777" w:rsidR="00F2148D" w:rsidRPr="002511D8" w:rsidRDefault="00F2148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9331721" w14:textId="414377BF" w:rsidR="00F2148D" w:rsidRPr="00B310DC" w:rsidRDefault="00F2148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2148D" w:rsidRPr="00D94637" w14:paraId="4B4B1B2B" w14:textId="77777777" w:rsidTr="00F2148D">
      <w:trPr>
        <w:jc w:val="center"/>
      </w:trPr>
      <w:tc>
        <w:tcPr>
          <w:tcW w:w="1774" w:type="pct"/>
          <w:shd w:val="clear" w:color="auto" w:fill="auto"/>
        </w:tcPr>
        <w:p w14:paraId="3AAD34ED" w14:textId="11FB7F4C" w:rsidR="00F2148D" w:rsidRPr="00AD7BF2" w:rsidRDefault="00F2148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1D4441D" w14:textId="484B3BC8" w:rsidR="00F2148D" w:rsidRPr="00AD7BF2" w:rsidRDefault="00F2148D" w:rsidP="00D204D6">
          <w:pPr>
            <w:pStyle w:val="FooterText"/>
            <w:spacing w:before="40"/>
            <w:jc w:val="center"/>
          </w:pPr>
          <w:r>
            <w:t>TREE.1</w:t>
          </w:r>
        </w:p>
      </w:tc>
      <w:tc>
        <w:tcPr>
          <w:tcW w:w="742" w:type="pct"/>
          <w:shd w:val="clear" w:color="auto" w:fill="auto"/>
        </w:tcPr>
        <w:p w14:paraId="6745C21B" w14:textId="1E3CE193" w:rsidR="00F2148D" w:rsidRPr="00D94637" w:rsidRDefault="00F2148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A348123" w14:textId="1677D8CA" w:rsidR="00F2148D" w:rsidRPr="00695BAF" w:rsidRDefault="00F2148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1CC9FA30" w14:textId="77777777" w:rsidR="00F2148D" w:rsidRPr="00F2148D" w:rsidRDefault="00F2148D" w:rsidP="00F2148D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2148D" w:rsidRPr="00D94637" w14:paraId="7CCF094D" w14:textId="77777777" w:rsidTr="00F2148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62ECF2E" w14:textId="77777777" w:rsidR="00F2148D" w:rsidRPr="00D94637" w:rsidRDefault="00F2148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F2148D" w:rsidRPr="00B310DC" w14:paraId="07184A17" w14:textId="77777777" w:rsidTr="00F2148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DA4B6E6" w14:textId="61A5D63D" w:rsidR="00F2148D" w:rsidRPr="00AD7BF2" w:rsidRDefault="00F2148D" w:rsidP="004F54B2">
          <w:pPr>
            <w:pStyle w:val="FooterText"/>
          </w:pPr>
          <w:r>
            <w:t>7469/26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3096D00" w14:textId="77777777" w:rsidR="00F2148D" w:rsidRPr="00AD7BF2" w:rsidRDefault="00F2148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BA74B81" w14:textId="77777777" w:rsidR="00F2148D" w:rsidRPr="002511D8" w:rsidRDefault="00F2148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C0857AD" w14:textId="1716FD9E" w:rsidR="00F2148D" w:rsidRPr="00B310DC" w:rsidRDefault="00F2148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2148D" w:rsidRPr="00D94637" w14:paraId="5677516A" w14:textId="77777777" w:rsidTr="00F2148D">
      <w:trPr>
        <w:jc w:val="center"/>
      </w:trPr>
      <w:tc>
        <w:tcPr>
          <w:tcW w:w="1774" w:type="pct"/>
          <w:shd w:val="clear" w:color="auto" w:fill="auto"/>
        </w:tcPr>
        <w:p w14:paraId="49DEF759" w14:textId="583070AD" w:rsidR="00F2148D" w:rsidRPr="00AD7BF2" w:rsidRDefault="00F2148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9C3E482" w14:textId="5D3FE53A" w:rsidR="00F2148D" w:rsidRPr="00AD7BF2" w:rsidRDefault="00F2148D" w:rsidP="00D204D6">
          <w:pPr>
            <w:pStyle w:val="FooterText"/>
            <w:spacing w:before="40"/>
            <w:jc w:val="center"/>
          </w:pPr>
          <w:r>
            <w:t>TREE.1</w:t>
          </w:r>
        </w:p>
      </w:tc>
      <w:tc>
        <w:tcPr>
          <w:tcW w:w="742" w:type="pct"/>
          <w:shd w:val="clear" w:color="auto" w:fill="auto"/>
        </w:tcPr>
        <w:p w14:paraId="3B21F42B" w14:textId="4C419E0C" w:rsidR="00F2148D" w:rsidRPr="00D94637" w:rsidRDefault="00F2148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0A0DE27" w14:textId="57024B52" w:rsidR="00F2148D" w:rsidRPr="00695BAF" w:rsidRDefault="00F2148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4BB29957" w14:textId="77777777" w:rsidR="00F2148D" w:rsidRPr="00F2148D" w:rsidRDefault="00F2148D" w:rsidP="00F2148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3AE04" w14:textId="77777777" w:rsidR="00D11B03" w:rsidRDefault="00D11B03" w:rsidP="00B5488B">
      <w:r>
        <w:separator/>
      </w:r>
    </w:p>
  </w:footnote>
  <w:footnote w:type="continuationSeparator" w:id="0">
    <w:p w14:paraId="50151BA3" w14:textId="77777777" w:rsidR="00D11B03" w:rsidRDefault="00D11B03" w:rsidP="00B5488B">
      <w:r>
        <w:continuationSeparator/>
      </w:r>
    </w:p>
  </w:footnote>
  <w:footnote w:id="1">
    <w:p w14:paraId="772D071C" w14:textId="77777777" w:rsidR="000F687D" w:rsidRPr="00F2148D" w:rsidRDefault="000F687D">
      <w:pPr>
        <w:pStyle w:val="FootnoteText"/>
      </w:pPr>
      <w:r w:rsidRPr="00F2148D">
        <w:rPr>
          <w:rStyle w:val="FootnoteReference"/>
        </w:rPr>
        <w:footnoteRef/>
      </w:r>
      <w:r w:rsidRPr="00F2148D">
        <w:tab/>
        <w:t>În prezența secretarului general adjunct al ONU și a directorului executiv al Programului Organizației Națiunilor Unite pentru Mediu (UNEP).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A0CE3" w14:textId="77777777" w:rsidR="0042135C" w:rsidRDefault="004213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D9FD2" w14:textId="009B9CC0" w:rsidR="00F2148D" w:rsidRPr="00F2148D" w:rsidRDefault="00F2148D" w:rsidP="00F2148D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A2F5A" w14:textId="10E5B784" w:rsidR="00F2148D" w:rsidRPr="00F2148D" w:rsidRDefault="00F2148D" w:rsidP="00F2148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5" o:spid="_x0000_i1030" type="#_x0000_t75" alt="Public debate proposed by the Presidency (Article 8(2) of the Council's Rules of Procedure)" style="width:14.25pt;height:14.25pt;visibility:visible;mso-wrap-style:square" o:bullet="t">
        <v:imagedata r:id="rId1" o:title="Public debate proposed by the Presidency (Article 8(2) of the Council's Rules of Procedure)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6"/>
  </w:num>
  <w:num w:numId="2" w16cid:durableId="1327631403">
    <w:abstractNumId w:val="11"/>
  </w:num>
  <w:num w:numId="3" w16cid:durableId="1003243670">
    <w:abstractNumId w:val="27"/>
  </w:num>
  <w:num w:numId="4" w16cid:durableId="1195849073">
    <w:abstractNumId w:val="23"/>
  </w:num>
  <w:num w:numId="5" w16cid:durableId="2022665065">
    <w:abstractNumId w:val="12"/>
  </w:num>
  <w:num w:numId="6" w16cid:durableId="1478185974">
    <w:abstractNumId w:val="29"/>
  </w:num>
  <w:num w:numId="7" w16cid:durableId="1484783863">
    <w:abstractNumId w:val="31"/>
  </w:num>
  <w:num w:numId="8" w16cid:durableId="1527019188">
    <w:abstractNumId w:val="20"/>
  </w:num>
  <w:num w:numId="9" w16cid:durableId="1758987273">
    <w:abstractNumId w:val="28"/>
  </w:num>
  <w:num w:numId="10" w16cid:durableId="1210261310">
    <w:abstractNumId w:val="24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5"/>
  </w:num>
  <w:num w:numId="15" w16cid:durableId="1854299357">
    <w:abstractNumId w:val="30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1"/>
  </w:num>
  <w:num w:numId="20" w16cid:durableId="1988168917">
    <w:abstractNumId w:val="17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39797250622648567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30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746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19&lt;/text&gt;_x000d__x000a_      &lt;text&gt;ENV 255&lt;/text&gt;_x000d__x000a_      &lt;text&gt;CLIMA 149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5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Mediu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Mediu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TREE.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3-17&quot; /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33943425377263547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16&lt;/text&gt;_x000d__x000a_  &lt;/metadata&gt;_x000d__x000a_  &lt;metadata key=&quot;md_Prefix&quot;&gt;_x000d__x000a_    &lt;text&gt;&lt;/text&gt;_x000d__x000a_  &lt;/metadata&gt;_x000d__x000a_  &lt;metadata key=&quot;md_DocumentNumber&quot;&gt;_x000d__x000a_    &lt;text&gt;7178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17&lt;/text&gt;_x000d__x000a_      &lt;text&gt;ENV 211&lt;/text&gt;_x000d__x000a_      &lt;text&gt;CLIMA 124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3-17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d5c9582f211ced9e9b143077ab9495894336d305a2322788f1ddf659f21f0355"/>
  </w:docVars>
  <w:rsids>
    <w:rsidRoot w:val="00D11B03"/>
    <w:rsid w:val="000011DE"/>
    <w:rsid w:val="0000734E"/>
    <w:rsid w:val="00012409"/>
    <w:rsid w:val="00015658"/>
    <w:rsid w:val="00033EDE"/>
    <w:rsid w:val="000366C8"/>
    <w:rsid w:val="0004045B"/>
    <w:rsid w:val="0004084A"/>
    <w:rsid w:val="00047BAE"/>
    <w:rsid w:val="00055BBB"/>
    <w:rsid w:val="00084424"/>
    <w:rsid w:val="00094C89"/>
    <w:rsid w:val="00097DEB"/>
    <w:rsid w:val="000A1145"/>
    <w:rsid w:val="000A7A33"/>
    <w:rsid w:val="000D2F34"/>
    <w:rsid w:val="000D4060"/>
    <w:rsid w:val="000D563D"/>
    <w:rsid w:val="000D6D71"/>
    <w:rsid w:val="000E2267"/>
    <w:rsid w:val="000E2C92"/>
    <w:rsid w:val="000F0D72"/>
    <w:rsid w:val="000F687D"/>
    <w:rsid w:val="000F6C55"/>
    <w:rsid w:val="00103932"/>
    <w:rsid w:val="0011241B"/>
    <w:rsid w:val="001138D6"/>
    <w:rsid w:val="00114F65"/>
    <w:rsid w:val="001531FE"/>
    <w:rsid w:val="001542AA"/>
    <w:rsid w:val="00164D76"/>
    <w:rsid w:val="00171BAD"/>
    <w:rsid w:val="00187EAD"/>
    <w:rsid w:val="001A5D85"/>
    <w:rsid w:val="001B79CA"/>
    <w:rsid w:val="001D2249"/>
    <w:rsid w:val="001D52B8"/>
    <w:rsid w:val="001D65A5"/>
    <w:rsid w:val="001E0D7A"/>
    <w:rsid w:val="001E1F63"/>
    <w:rsid w:val="001E219D"/>
    <w:rsid w:val="001E4B86"/>
    <w:rsid w:val="001F2EB5"/>
    <w:rsid w:val="001F44F9"/>
    <w:rsid w:val="00200B5E"/>
    <w:rsid w:val="0020220B"/>
    <w:rsid w:val="00206DE6"/>
    <w:rsid w:val="0021024D"/>
    <w:rsid w:val="00211BBB"/>
    <w:rsid w:val="00214F75"/>
    <w:rsid w:val="0021686B"/>
    <w:rsid w:val="00220FA4"/>
    <w:rsid w:val="00226ED2"/>
    <w:rsid w:val="00246F5E"/>
    <w:rsid w:val="00254299"/>
    <w:rsid w:val="00256081"/>
    <w:rsid w:val="0025765A"/>
    <w:rsid w:val="00267783"/>
    <w:rsid w:val="00272776"/>
    <w:rsid w:val="00286598"/>
    <w:rsid w:val="00294B7E"/>
    <w:rsid w:val="002A55FC"/>
    <w:rsid w:val="002A74AA"/>
    <w:rsid w:val="002C3066"/>
    <w:rsid w:val="002C7764"/>
    <w:rsid w:val="002E04E1"/>
    <w:rsid w:val="002F1E4B"/>
    <w:rsid w:val="002F5792"/>
    <w:rsid w:val="00300C75"/>
    <w:rsid w:val="003014D5"/>
    <w:rsid w:val="00315856"/>
    <w:rsid w:val="003247A6"/>
    <w:rsid w:val="00326C08"/>
    <w:rsid w:val="00330D40"/>
    <w:rsid w:val="00333CEF"/>
    <w:rsid w:val="00334474"/>
    <w:rsid w:val="00343BFF"/>
    <w:rsid w:val="00344C6E"/>
    <w:rsid w:val="0034761C"/>
    <w:rsid w:val="003479D6"/>
    <w:rsid w:val="00352ED0"/>
    <w:rsid w:val="0039146E"/>
    <w:rsid w:val="003921E4"/>
    <w:rsid w:val="003A6238"/>
    <w:rsid w:val="003C10C5"/>
    <w:rsid w:val="003C1156"/>
    <w:rsid w:val="003C4598"/>
    <w:rsid w:val="003D1A61"/>
    <w:rsid w:val="003D4A68"/>
    <w:rsid w:val="003E08D3"/>
    <w:rsid w:val="003F2EC0"/>
    <w:rsid w:val="003F7732"/>
    <w:rsid w:val="00401627"/>
    <w:rsid w:val="00415DE4"/>
    <w:rsid w:val="0042135C"/>
    <w:rsid w:val="00425ECE"/>
    <w:rsid w:val="00431AB3"/>
    <w:rsid w:val="00432A84"/>
    <w:rsid w:val="00435631"/>
    <w:rsid w:val="00435AE5"/>
    <w:rsid w:val="00441F43"/>
    <w:rsid w:val="00442CE5"/>
    <w:rsid w:val="00445C69"/>
    <w:rsid w:val="00454BD8"/>
    <w:rsid w:val="00470DA2"/>
    <w:rsid w:val="00487928"/>
    <w:rsid w:val="0049322D"/>
    <w:rsid w:val="004A33D2"/>
    <w:rsid w:val="004A6B09"/>
    <w:rsid w:val="004C0F34"/>
    <w:rsid w:val="004C3F7F"/>
    <w:rsid w:val="004C60B7"/>
    <w:rsid w:val="004D116F"/>
    <w:rsid w:val="004E05C2"/>
    <w:rsid w:val="004F768D"/>
    <w:rsid w:val="00504AB6"/>
    <w:rsid w:val="00515818"/>
    <w:rsid w:val="0052485D"/>
    <w:rsid w:val="005259D3"/>
    <w:rsid w:val="0054076F"/>
    <w:rsid w:val="00542FFB"/>
    <w:rsid w:val="00546854"/>
    <w:rsid w:val="00551B52"/>
    <w:rsid w:val="00553F1C"/>
    <w:rsid w:val="00555319"/>
    <w:rsid w:val="00580F2B"/>
    <w:rsid w:val="00583BAC"/>
    <w:rsid w:val="0059627E"/>
    <w:rsid w:val="005A0623"/>
    <w:rsid w:val="005B68FF"/>
    <w:rsid w:val="005C05D4"/>
    <w:rsid w:val="005C3952"/>
    <w:rsid w:val="005D1BA8"/>
    <w:rsid w:val="005D2470"/>
    <w:rsid w:val="005E10D4"/>
    <w:rsid w:val="005E2660"/>
    <w:rsid w:val="005F221A"/>
    <w:rsid w:val="005F30EF"/>
    <w:rsid w:val="005F4230"/>
    <w:rsid w:val="005F5341"/>
    <w:rsid w:val="00613E99"/>
    <w:rsid w:val="006213F4"/>
    <w:rsid w:val="006258F6"/>
    <w:rsid w:val="006318AD"/>
    <w:rsid w:val="006320FF"/>
    <w:rsid w:val="00635E49"/>
    <w:rsid w:val="00646D99"/>
    <w:rsid w:val="00652665"/>
    <w:rsid w:val="00653342"/>
    <w:rsid w:val="00671033"/>
    <w:rsid w:val="006814BC"/>
    <w:rsid w:val="0068722E"/>
    <w:rsid w:val="00694F4F"/>
    <w:rsid w:val="006A6454"/>
    <w:rsid w:val="006B0241"/>
    <w:rsid w:val="006B0F5E"/>
    <w:rsid w:val="006B6ED3"/>
    <w:rsid w:val="006C07D7"/>
    <w:rsid w:val="006D2414"/>
    <w:rsid w:val="006D39F3"/>
    <w:rsid w:val="006D5699"/>
    <w:rsid w:val="006E2819"/>
    <w:rsid w:val="006F4EE7"/>
    <w:rsid w:val="006F76D1"/>
    <w:rsid w:val="00700ECF"/>
    <w:rsid w:val="00701D27"/>
    <w:rsid w:val="00710AC5"/>
    <w:rsid w:val="00711154"/>
    <w:rsid w:val="00711668"/>
    <w:rsid w:val="00713974"/>
    <w:rsid w:val="00721B38"/>
    <w:rsid w:val="007335CA"/>
    <w:rsid w:val="00741DC3"/>
    <w:rsid w:val="00746C8B"/>
    <w:rsid w:val="00772954"/>
    <w:rsid w:val="00772C1F"/>
    <w:rsid w:val="00792179"/>
    <w:rsid w:val="007A4F80"/>
    <w:rsid w:val="007A5128"/>
    <w:rsid w:val="007B1637"/>
    <w:rsid w:val="007C1C49"/>
    <w:rsid w:val="007C32BD"/>
    <w:rsid w:val="007C7461"/>
    <w:rsid w:val="007D6220"/>
    <w:rsid w:val="007D6B97"/>
    <w:rsid w:val="007E686A"/>
    <w:rsid w:val="007F4534"/>
    <w:rsid w:val="007F4E5D"/>
    <w:rsid w:val="00800C5F"/>
    <w:rsid w:val="00806CE8"/>
    <w:rsid w:val="008146F9"/>
    <w:rsid w:val="0081670C"/>
    <w:rsid w:val="00826ACA"/>
    <w:rsid w:val="00830CBE"/>
    <w:rsid w:val="00833044"/>
    <w:rsid w:val="008445A3"/>
    <w:rsid w:val="00860515"/>
    <w:rsid w:val="00862169"/>
    <w:rsid w:val="00882D32"/>
    <w:rsid w:val="008A5BDF"/>
    <w:rsid w:val="008A7E85"/>
    <w:rsid w:val="008B7CDF"/>
    <w:rsid w:val="008C5DE1"/>
    <w:rsid w:val="008D349E"/>
    <w:rsid w:val="008E0AC4"/>
    <w:rsid w:val="008E0C6C"/>
    <w:rsid w:val="008E2549"/>
    <w:rsid w:val="008E2940"/>
    <w:rsid w:val="008E71F6"/>
    <w:rsid w:val="008F3B96"/>
    <w:rsid w:val="008F64B7"/>
    <w:rsid w:val="00903AC6"/>
    <w:rsid w:val="00905FF5"/>
    <w:rsid w:val="009170FD"/>
    <w:rsid w:val="009640C4"/>
    <w:rsid w:val="00972441"/>
    <w:rsid w:val="00980906"/>
    <w:rsid w:val="00980F13"/>
    <w:rsid w:val="009812C9"/>
    <w:rsid w:val="009930AF"/>
    <w:rsid w:val="0099418C"/>
    <w:rsid w:val="009E481A"/>
    <w:rsid w:val="009E4B2F"/>
    <w:rsid w:val="009F30D1"/>
    <w:rsid w:val="009F4550"/>
    <w:rsid w:val="00A12A3F"/>
    <w:rsid w:val="00A132FE"/>
    <w:rsid w:val="00A14815"/>
    <w:rsid w:val="00A21439"/>
    <w:rsid w:val="00A25444"/>
    <w:rsid w:val="00A26671"/>
    <w:rsid w:val="00A30868"/>
    <w:rsid w:val="00A31007"/>
    <w:rsid w:val="00A337DF"/>
    <w:rsid w:val="00A422A6"/>
    <w:rsid w:val="00A43D7D"/>
    <w:rsid w:val="00A56187"/>
    <w:rsid w:val="00A566AE"/>
    <w:rsid w:val="00A600A7"/>
    <w:rsid w:val="00A63A6B"/>
    <w:rsid w:val="00A86781"/>
    <w:rsid w:val="00A87D6E"/>
    <w:rsid w:val="00AA1DA9"/>
    <w:rsid w:val="00AA3BDE"/>
    <w:rsid w:val="00AB0846"/>
    <w:rsid w:val="00AB0CB2"/>
    <w:rsid w:val="00AB2D0B"/>
    <w:rsid w:val="00AB39E8"/>
    <w:rsid w:val="00AC124F"/>
    <w:rsid w:val="00AC1D17"/>
    <w:rsid w:val="00AC3046"/>
    <w:rsid w:val="00AD0227"/>
    <w:rsid w:val="00AE130F"/>
    <w:rsid w:val="00AE59AC"/>
    <w:rsid w:val="00AE7B93"/>
    <w:rsid w:val="00AF504E"/>
    <w:rsid w:val="00AF7016"/>
    <w:rsid w:val="00B00892"/>
    <w:rsid w:val="00B01473"/>
    <w:rsid w:val="00B0634E"/>
    <w:rsid w:val="00B10451"/>
    <w:rsid w:val="00B17626"/>
    <w:rsid w:val="00B22C94"/>
    <w:rsid w:val="00B26A4C"/>
    <w:rsid w:val="00B3616B"/>
    <w:rsid w:val="00B44294"/>
    <w:rsid w:val="00B47975"/>
    <w:rsid w:val="00B5488B"/>
    <w:rsid w:val="00B55DEA"/>
    <w:rsid w:val="00B70F17"/>
    <w:rsid w:val="00B75222"/>
    <w:rsid w:val="00B84B0A"/>
    <w:rsid w:val="00B84D70"/>
    <w:rsid w:val="00B857B0"/>
    <w:rsid w:val="00B861BE"/>
    <w:rsid w:val="00BC2645"/>
    <w:rsid w:val="00BC361F"/>
    <w:rsid w:val="00BC4D79"/>
    <w:rsid w:val="00BC7F51"/>
    <w:rsid w:val="00BD2A86"/>
    <w:rsid w:val="00BD42DC"/>
    <w:rsid w:val="00BF155C"/>
    <w:rsid w:val="00BF5228"/>
    <w:rsid w:val="00C02778"/>
    <w:rsid w:val="00C1357A"/>
    <w:rsid w:val="00C15EC8"/>
    <w:rsid w:val="00C17075"/>
    <w:rsid w:val="00C3093D"/>
    <w:rsid w:val="00C32639"/>
    <w:rsid w:val="00C500AD"/>
    <w:rsid w:val="00C503B2"/>
    <w:rsid w:val="00C52BD7"/>
    <w:rsid w:val="00C57BBD"/>
    <w:rsid w:val="00C706A1"/>
    <w:rsid w:val="00C77C2D"/>
    <w:rsid w:val="00C93A35"/>
    <w:rsid w:val="00CB1FE3"/>
    <w:rsid w:val="00CC013E"/>
    <w:rsid w:val="00CC2229"/>
    <w:rsid w:val="00CC730F"/>
    <w:rsid w:val="00CC76D2"/>
    <w:rsid w:val="00CD3656"/>
    <w:rsid w:val="00CD468D"/>
    <w:rsid w:val="00CE003C"/>
    <w:rsid w:val="00CE1386"/>
    <w:rsid w:val="00CE63D1"/>
    <w:rsid w:val="00D005A9"/>
    <w:rsid w:val="00D02586"/>
    <w:rsid w:val="00D11B03"/>
    <w:rsid w:val="00D17843"/>
    <w:rsid w:val="00D2244A"/>
    <w:rsid w:val="00D326B0"/>
    <w:rsid w:val="00D3493F"/>
    <w:rsid w:val="00D5173D"/>
    <w:rsid w:val="00D532EE"/>
    <w:rsid w:val="00D706CA"/>
    <w:rsid w:val="00D75024"/>
    <w:rsid w:val="00D82FEC"/>
    <w:rsid w:val="00D91FD7"/>
    <w:rsid w:val="00D94A1D"/>
    <w:rsid w:val="00D95214"/>
    <w:rsid w:val="00D95CCF"/>
    <w:rsid w:val="00DC4641"/>
    <w:rsid w:val="00DE24C1"/>
    <w:rsid w:val="00DF4FE3"/>
    <w:rsid w:val="00E11B50"/>
    <w:rsid w:val="00E33CD8"/>
    <w:rsid w:val="00E41F86"/>
    <w:rsid w:val="00E4231A"/>
    <w:rsid w:val="00E52828"/>
    <w:rsid w:val="00E62976"/>
    <w:rsid w:val="00E8251D"/>
    <w:rsid w:val="00E87ED4"/>
    <w:rsid w:val="00E94903"/>
    <w:rsid w:val="00EB4171"/>
    <w:rsid w:val="00ED6129"/>
    <w:rsid w:val="00ED7A1B"/>
    <w:rsid w:val="00EE3B78"/>
    <w:rsid w:val="00EE74F9"/>
    <w:rsid w:val="00EF122B"/>
    <w:rsid w:val="00F010E4"/>
    <w:rsid w:val="00F030DF"/>
    <w:rsid w:val="00F07FE4"/>
    <w:rsid w:val="00F11E7C"/>
    <w:rsid w:val="00F1379F"/>
    <w:rsid w:val="00F13ECC"/>
    <w:rsid w:val="00F14752"/>
    <w:rsid w:val="00F17B92"/>
    <w:rsid w:val="00F2148D"/>
    <w:rsid w:val="00F33CB1"/>
    <w:rsid w:val="00F44C94"/>
    <w:rsid w:val="00F50F2A"/>
    <w:rsid w:val="00F53E30"/>
    <w:rsid w:val="00F653AA"/>
    <w:rsid w:val="00F67D61"/>
    <w:rsid w:val="00F7400F"/>
    <w:rsid w:val="00F743E8"/>
    <w:rsid w:val="00F806EF"/>
    <w:rsid w:val="00F81CF1"/>
    <w:rsid w:val="00F83AE1"/>
    <w:rsid w:val="00FB77B7"/>
    <w:rsid w:val="00FB7E4C"/>
    <w:rsid w:val="00FC4BAE"/>
    <w:rsid w:val="00FC5374"/>
    <w:rsid w:val="00FC5965"/>
    <w:rsid w:val="00FD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0D9531"/>
  <w15:docId w15:val="{E0874E43-DE0E-458A-94FD-5AC1AB49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B0634E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42135C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2135C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2135C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2135C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42135C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2135C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2135C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42135C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2135C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2135C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42135C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D11B0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11B0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D11B0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D11B0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11B03"/>
    <w:rPr>
      <w:color w:val="808080"/>
    </w:rPr>
  </w:style>
  <w:style w:type="table" w:customStyle="1" w:styleId="TableGrid43">
    <w:name w:val="Table Grid43"/>
    <w:basedOn w:val="TableNormal"/>
    <w:next w:val="TableGrid"/>
    <w:uiPriority w:val="59"/>
    <w:rsid w:val="001138D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DistrbMarkers">
    <w:name w:val="TBDistrbMarkers"/>
    <w:basedOn w:val="TBNormalTechnicalBlock"/>
    <w:qFormat/>
    <w:rsid w:val="0042135C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Hyperlink">
    <w:name w:val="Hyperlink"/>
    <w:basedOn w:val="DefaultParagraphFont"/>
    <w:uiPriority w:val="99"/>
    <w:unhideWhenUsed/>
    <w:rsid w:val="00ED7A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A1B"/>
    <w:rPr>
      <w:color w:val="605E5C"/>
      <w:shd w:val="clear" w:color="auto" w:fill="E1DFDD"/>
    </w:rPr>
  </w:style>
  <w:style w:type="character" w:customStyle="1" w:styleId="ListParagraphChar">
    <w:name w:val="List Paragraph Char"/>
    <w:aliases w:val="OBC Bullet Char,Normal 1 Char,Task Body Char,Viñetas (Inicio Parrafo) Char,Paragrafo elenco Char,3 Txt tabla Char,Zerrenda-paragrafoa Char,Fiche List Paragraph Char,Dot pt Char,F5 List Paragraph Char,List Paragraph1 Char,3 Char"/>
    <w:link w:val="ListParagraph"/>
    <w:uiPriority w:val="34"/>
    <w:qFormat/>
    <w:locked/>
    <w:rsid w:val="00A14815"/>
    <w:rPr>
      <w:lang w:val="ro-RO" w:eastAsia="ro-RO" w:bidi="ro-RO"/>
    </w:rPr>
  </w:style>
  <w:style w:type="paragraph" w:styleId="ListParagraph">
    <w:name w:val="List Paragraph"/>
    <w:aliases w:val="OBC Bullet,Normal 1,Task Body,Viñetas (Inicio Parrafo),Paragrafo elenco,3 Txt tabla,Zerrenda-paragrafoa,Fiche List Paragraph,Dot pt,F5 List Paragraph,List Paragraph1,No Spacing1,List Paragraph Char Char Char,Indicator Text,References,3"/>
    <w:basedOn w:val="Normal"/>
    <w:link w:val="ListParagraphChar"/>
    <w:uiPriority w:val="34"/>
    <w:qFormat/>
    <w:rsid w:val="00A14815"/>
    <w:pPr>
      <w:spacing w:after="240" w:line="240" w:lineRule="atLeast"/>
      <w:ind w:left="720"/>
      <w:contextualSpacing/>
    </w:pPr>
    <w:rPr>
      <w:rFonts w:asciiTheme="minorHAnsi" w:hAnsiTheme="minorHAnsi" w:cstheme="minorBidi"/>
      <w:sz w:val="22"/>
    </w:rPr>
  </w:style>
  <w:style w:type="paragraph" w:styleId="Revision">
    <w:name w:val="Revision"/>
    <w:hidden/>
    <w:uiPriority w:val="99"/>
    <w:semiHidden/>
    <w:rsid w:val="00BD2A86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bin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3.bin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bin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6.bin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DAA5D5-26C4-49D7-9111-C48CC3626F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CE5B6A-EC0D-4E78-90F3-9693DAD9BE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ED7761-01B0-4D15-86D8-762FD178B0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796DB7-BE39-4165-9D9A-4C542ABB07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3</TotalTime>
  <Pages>4</Pages>
  <Words>565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ALFARAZ SANCHEZ Maria Jose</cp:lastModifiedBy>
  <cp:revision>4</cp:revision>
  <cp:lastPrinted>2026-03-16T08:22:00Z</cp:lastPrinted>
  <dcterms:created xsi:type="dcterms:W3CDTF">2026-03-30T09:34:00Z</dcterms:created>
  <dcterms:modified xsi:type="dcterms:W3CDTF">2026-04-09T14:05:00Z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4165</vt:lpwstr>
  </property>
  <property fmtid="{D5CDD505-2E9C-101B-9397-08002B2CF9AE}" pid="5" name="ContentTypeId">
    <vt:lpwstr>0x010100B1C4999ACD6CE848981E0EB0D78F6234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2026-04-09T14:04:52Z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09425dfc-f569-43b2-95dd-82756c565366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MSIP_Label_af60b174-6478-47f9-866e-33f097bb6603_Tag">
    <vt:lpwstr>10, 0, 1, 1</vt:lpwstr>
  </property>
</Properties>
</file>