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58136178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B1439" w:rsidRPr="0056157B" w14:paraId="3B305E9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67FAD84" w14:textId="3A5C862D" w:rsidR="004B1439" w:rsidRPr="0056157B" w:rsidRDefault="004B1439" w:rsidP="00634DC7">
                <w:pPr>
                  <w:pStyle w:val="TBNormalTechnicalBlock"/>
                </w:pPr>
              </w:p>
            </w:tc>
          </w:tr>
          <w:tr w:rsidR="004B1439" w:rsidRPr="0056157B" w14:paraId="3F496D5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9AAC00B" w14:textId="77777777" w:rsidR="004B1439" w:rsidRPr="0056157B" w:rsidRDefault="004B143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ED4F38D" wp14:editId="3A9035D9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6964E5F" w14:textId="77777777" w:rsidR="004B1439" w:rsidRPr="0056157B" w:rsidRDefault="004B1439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4B1439" w:rsidRPr="00B84B6D" w14:paraId="4871870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EF3E8AF" w14:textId="77777777" w:rsidR="004B1439" w:rsidRPr="0056157B" w:rsidRDefault="004B143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E32721D" w14:textId="77777777" w:rsidR="004B1439" w:rsidRPr="0056157B" w:rsidRDefault="004B143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050BC25" w14:textId="77777777" w:rsidR="004B1439" w:rsidRPr="0056157B" w:rsidRDefault="004B1439" w:rsidP="00233A0E">
                <w:pPr>
                  <w:pStyle w:val="TBNormalTechnicalBlock"/>
                  <w:rPr>
                    <w:b/>
                  </w:rPr>
                </w:pPr>
              </w:p>
              <w:p w14:paraId="544EA9C9" w14:textId="77777777" w:rsidR="004B1439" w:rsidRDefault="004B143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20 aprilie 2026</w:t>
                </w:r>
              </w:p>
              <w:p w14:paraId="68D475C2" w14:textId="77777777" w:rsidR="004B1439" w:rsidRPr="0019440B" w:rsidRDefault="004B143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9B68957" w14:textId="77777777" w:rsidR="004B1439" w:rsidRPr="0019440B" w:rsidRDefault="004B1439" w:rsidP="00233A0E">
                <w:pPr>
                  <w:pStyle w:val="TBNormalTechnicalBlock"/>
                </w:pPr>
              </w:p>
              <w:p w14:paraId="2ABF9DBB" w14:textId="77777777" w:rsidR="004B1439" w:rsidRDefault="004B1439" w:rsidP="00233A0E">
                <w:pPr>
                  <w:pStyle w:val="TBNormalTechnicalBlock"/>
                </w:pPr>
                <w:r>
                  <w:t>7936</w:t>
                </w:r>
                <w:r w:rsidRPr="0056157B">
                  <w:t>/</w:t>
                </w:r>
                <w:r>
                  <w:t>26</w:t>
                </w:r>
              </w:p>
              <w:p w14:paraId="1412E195" w14:textId="77777777" w:rsidR="004B1439" w:rsidRDefault="004B143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21</w:t>
                </w:r>
              </w:p>
              <w:p w14:paraId="3364D205" w14:textId="77777777" w:rsidR="004B1439" w:rsidRDefault="004B143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457</w:t>
                </w:r>
              </w:p>
              <w:p w14:paraId="3DD9C8D5" w14:textId="77777777" w:rsidR="004B1439" w:rsidRPr="007C5B64" w:rsidRDefault="004B143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6FA6400" w14:textId="77777777" w:rsidR="004B1439" w:rsidRPr="009E0BE9" w:rsidRDefault="004B1439" w:rsidP="00CD4D38">
                <w:pPr>
                  <w:pStyle w:val="TBDistrbMarkers"/>
                </w:pPr>
                <w:r>
                  <w:t>PARLNAT</w:t>
                </w:r>
              </w:p>
              <w:p w14:paraId="2EDB3EED" w14:textId="77777777" w:rsidR="004B1439" w:rsidRPr="009E0BE9" w:rsidRDefault="004B1439" w:rsidP="00233A0E">
                <w:pPr>
                  <w:pStyle w:val="TBNormalTechnicalBlock"/>
                </w:pPr>
              </w:p>
              <w:p w14:paraId="2C09C54B" w14:textId="77777777" w:rsidR="004B1439" w:rsidRPr="009E0BE9" w:rsidRDefault="004B1439" w:rsidP="00233A0E">
                <w:pPr>
                  <w:pStyle w:val="TBNormalTechnicalBlock"/>
                </w:pPr>
              </w:p>
              <w:p w14:paraId="0DE294C2" w14:textId="77777777" w:rsidR="004B1439" w:rsidRPr="009E0BE9" w:rsidRDefault="004B143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B1439" w:rsidRPr="00ED0749" w14:paraId="09864B9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6560C5B" w14:textId="77777777" w:rsidR="004B1439" w:rsidRPr="00ED0749" w:rsidRDefault="004B143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E24DFB7" w14:textId="77777777" w:rsidR="004B1439" w:rsidRPr="00ED0749" w:rsidRDefault="004B143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7A75576" w14:textId="77777777" w:rsidR="004B1439" w:rsidRPr="00ED0749" w:rsidRDefault="004B143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00E8A6B" w14:textId="77777777" w:rsidR="004B1439" w:rsidRPr="00ED0749" w:rsidRDefault="004B1439" w:rsidP="00DF1147">
          <w:pPr>
            <w:pStyle w:val="TBEntRefer"/>
            <w:rPr>
              <w:sz w:val="2"/>
              <w:szCs w:val="2"/>
            </w:rPr>
          </w:pPr>
        </w:p>
        <w:p w14:paraId="48E0E4F1" w14:textId="77777777" w:rsidR="004B1439" w:rsidRPr="00DD01AC" w:rsidRDefault="004B143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B1439" w:rsidRPr="00133225" w14:paraId="1C2649C5" w14:textId="77777777" w:rsidTr="001E5BC3">
            <w:trPr>
              <w:jc w:val="center"/>
            </w:trPr>
            <w:tc>
              <w:tcPr>
                <w:tcW w:w="9645" w:type="dxa"/>
              </w:tcPr>
              <w:p w14:paraId="76BBC29F" w14:textId="77777777" w:rsidR="004B1439" w:rsidRPr="00C4351E" w:rsidRDefault="004B1439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4B1439" w:rsidRPr="007D53AD" w14:paraId="165BD4CE" w14:textId="77777777" w:rsidTr="001E5BC3">
            <w:trPr>
              <w:jc w:val="center"/>
            </w:trPr>
            <w:tc>
              <w:tcPr>
                <w:tcW w:w="9645" w:type="dxa"/>
              </w:tcPr>
              <w:p w14:paraId="03E8D5B9" w14:textId="77777777" w:rsidR="004B1439" w:rsidRPr="007D53AD" w:rsidRDefault="004B1439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4B1439" w:rsidRPr="007D53AD" w14:paraId="777589E3" w14:textId="77777777" w:rsidTr="001E5BC3">
            <w:trPr>
              <w:jc w:val="center"/>
            </w:trPr>
            <w:tc>
              <w:tcPr>
                <w:tcW w:w="9645" w:type="dxa"/>
              </w:tcPr>
              <w:p w14:paraId="5BFF97F5" w14:textId="77777777" w:rsidR="004B1439" w:rsidRPr="006368AC" w:rsidRDefault="004B1439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4B1439" w:rsidRPr="007D53AD" w14:paraId="3C188FB3" w14:textId="77777777" w:rsidTr="001E5BC3">
            <w:trPr>
              <w:jc w:val="center"/>
            </w:trPr>
            <w:tc>
              <w:tcPr>
                <w:tcW w:w="9645" w:type="dxa"/>
              </w:tcPr>
              <w:p w14:paraId="7337BB47" w14:textId="77777777" w:rsidR="004B1439" w:rsidRPr="006368AC" w:rsidRDefault="004B1439" w:rsidP="008639D3">
                <w:pPr>
                  <w:pStyle w:val="TBTableText"/>
                </w:pPr>
                <w:r>
                  <w:t>21 aprilie 2026 (10.15)</w:t>
                </w:r>
              </w:p>
            </w:tc>
          </w:tr>
        </w:tbl>
        <w:p w14:paraId="154D9814" w14:textId="77777777" w:rsidR="004B1439" w:rsidRPr="008C6FD6" w:rsidRDefault="00887038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5C33962A" w14:textId="77777777" w:rsidR="00BC0BB4" w:rsidRPr="004B1439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4B1439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90D0D" w:rsidRPr="004B1439" w14:paraId="389FCEA4" w14:textId="77777777" w:rsidTr="00790D0D">
        <w:tc>
          <w:tcPr>
            <w:tcW w:w="567" w:type="dxa"/>
            <w:tcMar>
              <w:right w:w="0" w:type="dxa"/>
            </w:tcMar>
          </w:tcPr>
          <w:p w14:paraId="4214AA84" w14:textId="77777777" w:rsidR="00790D0D" w:rsidRPr="004B1439" w:rsidRDefault="00790D0D" w:rsidP="00790D0D">
            <w:pPr>
              <w:pStyle w:val="PointManual"/>
            </w:pPr>
            <w:r w:rsidRPr="004B1439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DDE5AF4" w14:textId="77777777" w:rsidR="00790D0D" w:rsidRPr="004B1439" w:rsidRDefault="00790D0D" w:rsidP="00CB73C2">
            <w:r w:rsidRPr="004B1439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65403AE" w14:textId="77777777" w:rsidR="00790D0D" w:rsidRPr="004B1439" w:rsidRDefault="00790D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1DF72A" w14:textId="77777777" w:rsidR="00790D0D" w:rsidRPr="004B1439" w:rsidRDefault="00790D0D" w:rsidP="00CB73C2"/>
        </w:tc>
      </w:tr>
      <w:tr w:rsidR="00790D0D" w:rsidRPr="004B1439" w14:paraId="63065DFB" w14:textId="77777777" w:rsidTr="00790D0D">
        <w:tc>
          <w:tcPr>
            <w:tcW w:w="567" w:type="dxa"/>
            <w:tcMar>
              <w:right w:w="0" w:type="dxa"/>
            </w:tcMar>
          </w:tcPr>
          <w:p w14:paraId="65C72EE3" w14:textId="77777777" w:rsidR="00790D0D" w:rsidRPr="004B1439" w:rsidRDefault="00790D0D" w:rsidP="00790D0D">
            <w:pPr>
              <w:pStyle w:val="PointManual"/>
            </w:pPr>
            <w:r w:rsidRPr="004B1439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55E94FB" w14:textId="77777777" w:rsidR="00790D0D" w:rsidRPr="004B1439" w:rsidRDefault="00790D0D" w:rsidP="00CB73C2">
            <w:r w:rsidRPr="004B1439">
              <w:t>Aprobarea punctelor „A”</w:t>
            </w:r>
          </w:p>
          <w:p w14:paraId="388624D8" w14:textId="77777777" w:rsidR="00790D0D" w:rsidRPr="004B1439" w:rsidRDefault="00790D0D" w:rsidP="00CB73C2">
            <w:pPr>
              <w:pStyle w:val="PointManual"/>
            </w:pPr>
            <w:r w:rsidRPr="004B1439">
              <w:t>a)</w:t>
            </w:r>
            <w:r w:rsidRPr="004B1439">
              <w:tab/>
              <w:t>Lista fără caracter legislativ</w:t>
            </w:r>
          </w:p>
          <w:p w14:paraId="0D404D23" w14:textId="77777777" w:rsidR="00790D0D" w:rsidRPr="004B1439" w:rsidRDefault="00790D0D" w:rsidP="00CB73C2">
            <w:pPr>
              <w:pStyle w:val="PointManual"/>
            </w:pPr>
            <w:r w:rsidRPr="004B1439">
              <w:t>b)</w:t>
            </w:r>
            <w:r w:rsidRPr="004B1439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DBE2F2" w14:textId="77777777" w:rsidR="00790D0D" w:rsidRPr="004B1439" w:rsidRDefault="00790D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9E56B2" w14:textId="77777777" w:rsidR="00790D0D" w:rsidRPr="004B1439" w:rsidRDefault="00790D0D" w:rsidP="00CB73C2"/>
          <w:p w14:paraId="1170E360" w14:textId="77777777" w:rsidR="0022431B" w:rsidRPr="004B1439" w:rsidRDefault="0022431B" w:rsidP="00CB73C2">
            <w:r w:rsidRPr="004B1439">
              <w:t>7938/26</w:t>
            </w:r>
          </w:p>
          <w:p w14:paraId="32CFA554" w14:textId="77777777" w:rsidR="0022431B" w:rsidRPr="004B1439" w:rsidRDefault="0022431B" w:rsidP="00CB73C2">
            <w:r w:rsidRPr="004B1439">
              <w:t>7939/26</w:t>
            </w:r>
          </w:p>
        </w:tc>
      </w:tr>
    </w:tbl>
    <w:p w14:paraId="0650578E" w14:textId="77777777" w:rsidR="00BD729D" w:rsidRPr="004B1439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4B1439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90D0D" w:rsidRPr="004B1439" w14:paraId="7C2DB32E" w14:textId="77777777" w:rsidTr="00790D0D">
        <w:tc>
          <w:tcPr>
            <w:tcW w:w="567" w:type="dxa"/>
            <w:tcMar>
              <w:right w:w="0" w:type="dxa"/>
            </w:tcMar>
          </w:tcPr>
          <w:p w14:paraId="533B8F3E" w14:textId="77777777" w:rsidR="00790D0D" w:rsidRPr="004B1439" w:rsidRDefault="00790D0D" w:rsidP="00790D0D">
            <w:pPr>
              <w:pStyle w:val="PointManual"/>
            </w:pPr>
            <w:r w:rsidRPr="004B1439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EF32141" w14:textId="77777777" w:rsidR="00790D0D" w:rsidRPr="004B1439" w:rsidRDefault="00790D0D" w:rsidP="00CB73C2">
            <w:r w:rsidRPr="004B1439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4F8B63" w14:textId="77777777" w:rsidR="00790D0D" w:rsidRPr="004B1439" w:rsidRDefault="00790D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6A32776" w14:textId="77777777" w:rsidR="00790D0D" w:rsidRPr="004B1439" w:rsidRDefault="00790D0D" w:rsidP="00CB73C2"/>
        </w:tc>
      </w:tr>
      <w:tr w:rsidR="00790D0D" w:rsidRPr="004B1439" w14:paraId="65378629" w14:textId="77777777" w:rsidTr="00790D0D">
        <w:tc>
          <w:tcPr>
            <w:tcW w:w="567" w:type="dxa"/>
            <w:tcMar>
              <w:right w:w="0" w:type="dxa"/>
            </w:tcMar>
          </w:tcPr>
          <w:p w14:paraId="003FD956" w14:textId="77777777" w:rsidR="00790D0D" w:rsidRPr="004B1439" w:rsidRDefault="00790D0D" w:rsidP="00790D0D">
            <w:pPr>
              <w:pStyle w:val="PointManual"/>
            </w:pPr>
            <w:r w:rsidRPr="004B1439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C8161D4" w14:textId="77777777" w:rsidR="00790D0D" w:rsidRPr="004B1439" w:rsidRDefault="00790D0D" w:rsidP="00A07812">
            <w:r w:rsidRPr="004B1439">
              <w:t>Războiul de agresiune al Rusiei împotriva Ucrainei</w:t>
            </w:r>
            <w:r w:rsidRPr="004B1439">
              <w:rPr>
                <w:rStyle w:val="FootnoteReference"/>
              </w:rPr>
              <w:footnoteReference w:id="1"/>
            </w:r>
            <w:bookmarkStart w:id="2" w:name="_Ref227570218"/>
            <w:r w:rsidRPr="004B1439">
              <w:rPr>
                <w:rStyle w:val="FootnoteReference"/>
              </w:rPr>
              <w:footnoteReference w:customMarkFollows="1" w:id="2"/>
              <w:t>*</w:t>
            </w:r>
            <w:bookmarkEnd w:id="2"/>
          </w:p>
          <w:p w14:paraId="7A92D496" w14:textId="77777777" w:rsidR="00790D0D" w:rsidRPr="004B1439" w:rsidRDefault="00790D0D" w:rsidP="00A07812">
            <w:r w:rsidRPr="004B143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F26D29" w14:textId="77777777" w:rsidR="00790D0D" w:rsidRPr="004B1439" w:rsidRDefault="00790D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52A2AD" w14:textId="77777777" w:rsidR="00790D0D" w:rsidRPr="004B1439" w:rsidRDefault="00790D0D" w:rsidP="00CB73C2"/>
        </w:tc>
      </w:tr>
      <w:tr w:rsidR="00790D0D" w:rsidRPr="004B1439" w14:paraId="498F02C1" w14:textId="77777777" w:rsidTr="00790D0D">
        <w:tc>
          <w:tcPr>
            <w:tcW w:w="567" w:type="dxa"/>
            <w:tcMar>
              <w:right w:w="0" w:type="dxa"/>
            </w:tcMar>
          </w:tcPr>
          <w:p w14:paraId="1E22BF65" w14:textId="77777777" w:rsidR="00790D0D" w:rsidRPr="004B1439" w:rsidRDefault="00790D0D" w:rsidP="00790D0D">
            <w:pPr>
              <w:pStyle w:val="PointManual"/>
            </w:pPr>
            <w:r w:rsidRPr="004B1439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1539C4" w14:textId="5E862324" w:rsidR="00790D0D" w:rsidRPr="004B1439" w:rsidRDefault="00790D0D" w:rsidP="00A07812">
            <w:r w:rsidRPr="004B1439">
              <w:t>Situația din Orientul Mijlociu</w:t>
            </w:r>
            <w:r w:rsidR="002A0E02" w:rsidRPr="003201FC">
              <w:rPr>
                <w:rStyle w:val="FootnoteReference"/>
              </w:rPr>
              <w:fldChar w:fldCharType="begin"/>
            </w:r>
            <w:r w:rsidR="002A0E02" w:rsidRPr="003201FC">
              <w:rPr>
                <w:rStyle w:val="FootnoteReference"/>
              </w:rPr>
              <w:instrText xml:space="preserve"> NOTEREF _Ref227570218 \h </w:instrText>
            </w:r>
            <w:r w:rsidR="002A0E02">
              <w:rPr>
                <w:rStyle w:val="FootnoteReference"/>
              </w:rPr>
              <w:instrText xml:space="preserve"> \* MERGEFORMAT </w:instrText>
            </w:r>
            <w:r w:rsidR="002A0E02" w:rsidRPr="003201FC">
              <w:rPr>
                <w:rStyle w:val="FootnoteReference"/>
              </w:rPr>
            </w:r>
            <w:r w:rsidR="002A0E02" w:rsidRPr="003201FC">
              <w:rPr>
                <w:rStyle w:val="FootnoteReference"/>
              </w:rPr>
              <w:fldChar w:fldCharType="separate"/>
            </w:r>
            <w:r w:rsidR="002A0E02" w:rsidRPr="003201FC">
              <w:rPr>
                <w:rStyle w:val="FootnoteReference"/>
              </w:rPr>
              <w:t>*</w:t>
            </w:r>
            <w:r w:rsidR="002A0E02" w:rsidRPr="003201FC">
              <w:rPr>
                <w:rStyle w:val="FootnoteReference"/>
              </w:rPr>
              <w:fldChar w:fldCharType="end"/>
            </w:r>
          </w:p>
          <w:p w14:paraId="6755F742" w14:textId="77777777" w:rsidR="00790D0D" w:rsidRPr="004B1439" w:rsidRDefault="00790D0D" w:rsidP="00A07812">
            <w:r w:rsidRPr="004B143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7FB7DC2" w14:textId="77777777" w:rsidR="00790D0D" w:rsidRPr="004B1439" w:rsidRDefault="00790D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147310" w14:textId="77777777" w:rsidR="00790D0D" w:rsidRPr="004B1439" w:rsidRDefault="00790D0D" w:rsidP="00CB73C2"/>
        </w:tc>
      </w:tr>
      <w:tr w:rsidR="00790D0D" w:rsidRPr="004B1439" w14:paraId="1C30CED2" w14:textId="77777777" w:rsidTr="00790D0D">
        <w:tc>
          <w:tcPr>
            <w:tcW w:w="567" w:type="dxa"/>
            <w:tcMar>
              <w:right w:w="0" w:type="dxa"/>
            </w:tcMar>
          </w:tcPr>
          <w:p w14:paraId="0E698D11" w14:textId="77777777" w:rsidR="00790D0D" w:rsidRPr="004B1439" w:rsidRDefault="00790D0D" w:rsidP="00790D0D">
            <w:pPr>
              <w:pStyle w:val="PointManual"/>
            </w:pPr>
            <w:r w:rsidRPr="004B1439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2558EAF" w14:textId="1FC3ECE8" w:rsidR="00790D0D" w:rsidRPr="004B1439" w:rsidRDefault="00790D0D" w:rsidP="00A07812">
            <w:r w:rsidRPr="004B1439">
              <w:t>Caucazul de Sud</w:t>
            </w:r>
            <w:r w:rsidR="002A0E02" w:rsidRPr="003201FC">
              <w:rPr>
                <w:rStyle w:val="FootnoteReference"/>
              </w:rPr>
              <w:fldChar w:fldCharType="begin"/>
            </w:r>
            <w:r w:rsidR="002A0E02" w:rsidRPr="003201FC">
              <w:rPr>
                <w:rStyle w:val="FootnoteReference"/>
              </w:rPr>
              <w:instrText xml:space="preserve"> NOTEREF _Ref227570218 \h </w:instrText>
            </w:r>
            <w:r w:rsidR="002A0E02">
              <w:rPr>
                <w:rStyle w:val="FootnoteReference"/>
              </w:rPr>
              <w:instrText xml:space="preserve"> \* MERGEFORMAT </w:instrText>
            </w:r>
            <w:r w:rsidR="002A0E02" w:rsidRPr="003201FC">
              <w:rPr>
                <w:rStyle w:val="FootnoteReference"/>
              </w:rPr>
            </w:r>
            <w:r w:rsidR="002A0E02" w:rsidRPr="003201FC">
              <w:rPr>
                <w:rStyle w:val="FootnoteReference"/>
              </w:rPr>
              <w:fldChar w:fldCharType="separate"/>
            </w:r>
            <w:r w:rsidR="002A0E02" w:rsidRPr="003201FC">
              <w:rPr>
                <w:rStyle w:val="FootnoteReference"/>
              </w:rPr>
              <w:t>*</w:t>
            </w:r>
            <w:r w:rsidR="002A0E02" w:rsidRPr="003201FC">
              <w:rPr>
                <w:rStyle w:val="FootnoteReference"/>
              </w:rPr>
              <w:fldChar w:fldCharType="end"/>
            </w:r>
          </w:p>
          <w:p w14:paraId="274F8A52" w14:textId="77777777" w:rsidR="00790D0D" w:rsidRPr="004B1439" w:rsidRDefault="00790D0D" w:rsidP="00A07812">
            <w:r w:rsidRPr="004B143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17A2EDA" w14:textId="77777777" w:rsidR="00790D0D" w:rsidRPr="004B1439" w:rsidRDefault="00790D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64417B" w14:textId="77777777" w:rsidR="00790D0D" w:rsidRPr="004B1439" w:rsidRDefault="00790D0D" w:rsidP="00CB73C2"/>
        </w:tc>
      </w:tr>
      <w:tr w:rsidR="00790D0D" w:rsidRPr="004B1439" w14:paraId="0024E39C" w14:textId="77777777" w:rsidTr="00790D0D">
        <w:tc>
          <w:tcPr>
            <w:tcW w:w="567" w:type="dxa"/>
            <w:tcMar>
              <w:right w:w="0" w:type="dxa"/>
            </w:tcMar>
          </w:tcPr>
          <w:p w14:paraId="177B1E8A" w14:textId="77777777" w:rsidR="00790D0D" w:rsidRPr="004B1439" w:rsidRDefault="00790D0D" w:rsidP="00790D0D">
            <w:pPr>
              <w:pStyle w:val="PointManual"/>
            </w:pPr>
            <w:r w:rsidRPr="004B1439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4F5C36" w14:textId="77777777" w:rsidR="00790D0D" w:rsidRPr="004B1439" w:rsidRDefault="00790D0D" w:rsidP="00A07812">
            <w:r w:rsidRPr="004B1439">
              <w:t>Sudan</w:t>
            </w:r>
          </w:p>
          <w:p w14:paraId="249179C8" w14:textId="77777777" w:rsidR="00790D0D" w:rsidRPr="004B1439" w:rsidRDefault="00790D0D" w:rsidP="00A07812">
            <w:r w:rsidRPr="004B143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F9B24A" w14:textId="77777777" w:rsidR="00790D0D" w:rsidRPr="004B1439" w:rsidRDefault="00790D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39A969" w14:textId="77777777" w:rsidR="00790D0D" w:rsidRPr="004B1439" w:rsidRDefault="00790D0D" w:rsidP="00CB73C2"/>
        </w:tc>
      </w:tr>
      <w:tr w:rsidR="00790D0D" w:rsidRPr="004B1439" w14:paraId="335F4080" w14:textId="77777777" w:rsidTr="00790D0D">
        <w:tc>
          <w:tcPr>
            <w:tcW w:w="567" w:type="dxa"/>
            <w:tcMar>
              <w:right w:w="0" w:type="dxa"/>
            </w:tcMar>
          </w:tcPr>
          <w:p w14:paraId="223C8F92" w14:textId="77777777" w:rsidR="00790D0D" w:rsidRPr="004B1439" w:rsidRDefault="00790D0D" w:rsidP="00355CFF">
            <w:pPr>
              <w:pStyle w:val="PointManual"/>
              <w:pageBreakBefore/>
            </w:pPr>
            <w:r w:rsidRPr="004B1439">
              <w:lastRenderedPageBreak/>
              <w:t>8.</w:t>
            </w: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85C9ADA" w14:textId="77777777" w:rsidR="00790D0D" w:rsidRPr="004B1439" w:rsidRDefault="00790D0D" w:rsidP="00D72754">
            <w:pPr>
              <w:pageBreakBefore/>
            </w:pPr>
            <w:r w:rsidRPr="004B1439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AD51A5" w14:textId="77777777" w:rsidR="00790D0D" w:rsidRPr="004B1439" w:rsidRDefault="00790D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22067B" w14:textId="77777777" w:rsidR="00790D0D" w:rsidRPr="004B1439" w:rsidRDefault="00790D0D" w:rsidP="00CB73C2"/>
        </w:tc>
      </w:tr>
      <w:tr w:rsidR="00355CFF" w:rsidRPr="004B1439" w14:paraId="769F4C0A" w14:textId="77777777" w:rsidTr="00790D0D">
        <w:tc>
          <w:tcPr>
            <w:tcW w:w="567" w:type="dxa"/>
            <w:tcMar>
              <w:right w:w="0" w:type="dxa"/>
            </w:tcMar>
          </w:tcPr>
          <w:p w14:paraId="683A4198" w14:textId="77777777" w:rsidR="00355CFF" w:rsidRPr="004B1439" w:rsidRDefault="00355CFF" w:rsidP="00355CFF">
            <w:pPr>
              <w:pStyle w:val="PointManual"/>
            </w:pP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F34EEB" w14:textId="77777777" w:rsidR="00D64C3D" w:rsidRPr="004B1439" w:rsidRDefault="00D64C3D" w:rsidP="00D64C3D">
            <w:pPr>
              <w:pStyle w:val="Pointabc"/>
            </w:pPr>
            <w:r w:rsidRPr="004B1439">
              <w:t>Atacul Rusiei asupra patrimoniului UNESCO din Liov, solicitare în contextul Bienalei de la Veneția din 2026</w:t>
            </w:r>
          </w:p>
          <w:p w14:paraId="1A275A06" w14:textId="77777777" w:rsidR="00355CFF" w:rsidRPr="004B1439" w:rsidRDefault="00355CFF" w:rsidP="00355CFF">
            <w:pPr>
              <w:pStyle w:val="Text1"/>
              <w:rPr>
                <w:i/>
                <w:iCs/>
              </w:rPr>
            </w:pPr>
            <w:r w:rsidRPr="004B1439">
              <w:rPr>
                <w:i/>
              </w:rPr>
              <w:t>Informare din partea Letoniei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2B56B0C" w14:textId="77777777" w:rsidR="00355CFF" w:rsidRPr="004B1439" w:rsidRDefault="00355CFF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D8A784" w14:textId="77777777" w:rsidR="00355CFF" w:rsidRPr="004B1439" w:rsidRDefault="008F5B3E" w:rsidP="00CB73C2">
            <w:r w:rsidRPr="004B1439">
              <w:t>8179/26</w:t>
            </w:r>
          </w:p>
        </w:tc>
      </w:tr>
      <w:tr w:rsidR="00034BCC" w:rsidRPr="004B1439" w14:paraId="0A6DF687" w14:textId="77777777" w:rsidTr="00790D0D">
        <w:tc>
          <w:tcPr>
            <w:tcW w:w="567" w:type="dxa"/>
            <w:tcMar>
              <w:right w:w="0" w:type="dxa"/>
            </w:tcMar>
          </w:tcPr>
          <w:p w14:paraId="58351AB6" w14:textId="77777777" w:rsidR="00034BCC" w:rsidRPr="004B1439" w:rsidRDefault="00034BCC" w:rsidP="00355CFF">
            <w:pPr>
              <w:pStyle w:val="PointManual"/>
            </w:pP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84E945C" w14:textId="77777777" w:rsidR="00034BCC" w:rsidRPr="004B1439" w:rsidRDefault="00034BCC" w:rsidP="00355CFF">
            <w:pPr>
              <w:pStyle w:val="Pointabc"/>
            </w:pPr>
            <w:r w:rsidRPr="004B1439">
              <w:t>Acțiunile Belarusului împotriva Universității Europene de Științe Umaniste</w:t>
            </w:r>
          </w:p>
          <w:p w14:paraId="499E3189" w14:textId="77777777" w:rsidR="00034BCC" w:rsidRPr="004B1439" w:rsidRDefault="00034BCC" w:rsidP="00034BCC">
            <w:pPr>
              <w:pStyle w:val="Pointabc"/>
              <w:numPr>
                <w:ilvl w:val="0"/>
                <w:numId w:val="0"/>
              </w:numPr>
              <w:ind w:left="567"/>
              <w:rPr>
                <w:i/>
                <w:iCs/>
              </w:rPr>
            </w:pPr>
            <w:r w:rsidRPr="004B1439">
              <w:rPr>
                <w:i/>
              </w:rPr>
              <w:t>Informare din partea Lituaniei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DF43BD" w14:textId="77777777" w:rsidR="00034BCC" w:rsidRPr="004B1439" w:rsidRDefault="00034BCC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43683E0" w14:textId="77777777" w:rsidR="00034BCC" w:rsidRPr="004B1439" w:rsidRDefault="00740F87" w:rsidP="00CB73C2">
            <w:r w:rsidRPr="004B1439">
              <w:t>8322/26</w:t>
            </w:r>
          </w:p>
        </w:tc>
      </w:tr>
      <w:tr w:rsidR="008F5B3E" w:rsidRPr="004B1439" w14:paraId="0C4BD786" w14:textId="77777777" w:rsidTr="00790D0D">
        <w:tc>
          <w:tcPr>
            <w:tcW w:w="567" w:type="dxa"/>
            <w:tcMar>
              <w:right w:w="0" w:type="dxa"/>
            </w:tcMar>
          </w:tcPr>
          <w:p w14:paraId="37975DD4" w14:textId="77777777" w:rsidR="008F5B3E" w:rsidRPr="004B1439" w:rsidRDefault="008F5B3E" w:rsidP="00355CFF">
            <w:pPr>
              <w:pStyle w:val="PointManual"/>
            </w:pP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4F75E1D" w14:textId="77777777" w:rsidR="008F5B3E" w:rsidRPr="004B1439" w:rsidRDefault="00DC1649" w:rsidP="00355CFF">
            <w:pPr>
              <w:pStyle w:val="Pointabc"/>
            </w:pPr>
            <w:r w:rsidRPr="004B1439">
              <w:t>Vizita ministrului belgian al afacerilor externe în regiunea Balcanilor de Vest</w:t>
            </w:r>
          </w:p>
          <w:p w14:paraId="60E25F0B" w14:textId="77777777" w:rsidR="008F5B3E" w:rsidRPr="004B1439" w:rsidRDefault="008F5B3E" w:rsidP="008F5B3E">
            <w:pPr>
              <w:pStyle w:val="Pointabc"/>
              <w:numPr>
                <w:ilvl w:val="0"/>
                <w:numId w:val="0"/>
              </w:numPr>
              <w:ind w:left="567"/>
            </w:pPr>
            <w:r w:rsidRPr="004B1439">
              <w:rPr>
                <w:i/>
              </w:rPr>
              <w:t>Informare din partea Belgiei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7650109" w14:textId="77777777" w:rsidR="008F5B3E" w:rsidRPr="004B1439" w:rsidRDefault="008F5B3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E5A085" w14:textId="77777777" w:rsidR="008F5B3E" w:rsidRPr="004B1439" w:rsidRDefault="00346DF8" w:rsidP="00CB73C2">
            <w:r w:rsidRPr="004B1439">
              <w:t>8324/26</w:t>
            </w:r>
          </w:p>
        </w:tc>
      </w:tr>
      <w:bookmarkEnd w:id="1"/>
    </w:tbl>
    <w:p w14:paraId="5497F4EA" w14:textId="77777777" w:rsidR="001B060D" w:rsidRDefault="001B060D" w:rsidP="001B060D">
      <w:pPr>
        <w:pStyle w:val="FinalLine"/>
      </w:pPr>
    </w:p>
    <w:sectPr w:rsidR="001B060D" w:rsidSect="004B143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C4BE1" w14:textId="77777777" w:rsidR="001B060D" w:rsidRDefault="001B060D" w:rsidP="00B5488B">
      <w:r>
        <w:separator/>
      </w:r>
    </w:p>
  </w:endnote>
  <w:endnote w:type="continuationSeparator" w:id="0">
    <w:p w14:paraId="5C07A853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B295C" w14:textId="77777777" w:rsidR="004B1439" w:rsidRPr="004B1439" w:rsidRDefault="004B1439" w:rsidP="004B14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B1439" w:rsidRPr="00D94637" w14:paraId="1248E002" w14:textId="77777777" w:rsidTr="004B143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355EBEF" w14:textId="77777777" w:rsidR="004B1439" w:rsidRPr="00D94637" w:rsidRDefault="004B143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STANDARD"/>
        </w:p>
      </w:tc>
    </w:tr>
    <w:tr w:rsidR="004B1439" w:rsidRPr="00B310DC" w14:paraId="6B856F67" w14:textId="77777777" w:rsidTr="004B143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0C65857" w14:textId="62303C2E" w:rsidR="004B1439" w:rsidRPr="00AD7BF2" w:rsidRDefault="004B1439" w:rsidP="004F54B2">
          <w:pPr>
            <w:pStyle w:val="FooterText"/>
          </w:pPr>
          <w:r>
            <w:t>7936/26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437AA25" w14:textId="77777777" w:rsidR="004B1439" w:rsidRPr="00AD7BF2" w:rsidRDefault="004B143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6870B30" w14:textId="77777777" w:rsidR="004B1439" w:rsidRPr="002511D8" w:rsidRDefault="004B143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5C4D754" w14:textId="2C94687A" w:rsidR="004B1439" w:rsidRPr="00B310DC" w:rsidRDefault="004B143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B1439" w:rsidRPr="00D94637" w14:paraId="41C4EA1D" w14:textId="77777777" w:rsidTr="004B1439">
      <w:trPr>
        <w:jc w:val="center"/>
      </w:trPr>
      <w:tc>
        <w:tcPr>
          <w:tcW w:w="1774" w:type="pct"/>
          <w:shd w:val="clear" w:color="auto" w:fill="auto"/>
        </w:tcPr>
        <w:p w14:paraId="790FC3F7" w14:textId="47B170D7" w:rsidR="004B1439" w:rsidRPr="00AD7BF2" w:rsidRDefault="004B143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CDDDD2E" w14:textId="493B486C" w:rsidR="004B1439" w:rsidRPr="00AD7BF2" w:rsidRDefault="004B143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67B10B2" w14:textId="40D862B8" w:rsidR="004B1439" w:rsidRPr="00D94637" w:rsidRDefault="004B143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A3C2E32" w14:textId="0BE5C890" w:rsidR="004B1439" w:rsidRPr="00695BAF" w:rsidRDefault="004B143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3"/>
  </w:tbl>
  <w:p w14:paraId="28D84E5C" w14:textId="77777777" w:rsidR="004B1439" w:rsidRPr="004B1439" w:rsidRDefault="004B1439" w:rsidP="004B143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B1439" w:rsidRPr="00D94637" w14:paraId="7B8DAB3C" w14:textId="77777777" w:rsidTr="004B143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B9E1B63" w14:textId="77777777" w:rsidR="004B1439" w:rsidRPr="00D94637" w:rsidRDefault="004B143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B1439" w:rsidRPr="00B310DC" w14:paraId="5EAAED70" w14:textId="77777777" w:rsidTr="004B143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4EF09D2" w14:textId="1AF2C55B" w:rsidR="004B1439" w:rsidRPr="00AD7BF2" w:rsidRDefault="004B1439" w:rsidP="004F54B2">
          <w:pPr>
            <w:pStyle w:val="FooterText"/>
          </w:pPr>
          <w:r>
            <w:t>7936/26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1587BDA" w14:textId="77777777" w:rsidR="004B1439" w:rsidRPr="00AD7BF2" w:rsidRDefault="004B143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A944DBD" w14:textId="77777777" w:rsidR="004B1439" w:rsidRPr="002511D8" w:rsidRDefault="004B143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6770295" w14:textId="047B1418" w:rsidR="004B1439" w:rsidRPr="00B310DC" w:rsidRDefault="004B143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B1439" w:rsidRPr="00D94637" w14:paraId="4BA7E9C5" w14:textId="77777777" w:rsidTr="004B1439">
      <w:trPr>
        <w:jc w:val="center"/>
      </w:trPr>
      <w:tc>
        <w:tcPr>
          <w:tcW w:w="1774" w:type="pct"/>
          <w:shd w:val="clear" w:color="auto" w:fill="auto"/>
        </w:tcPr>
        <w:p w14:paraId="5E63BD53" w14:textId="08D4B809" w:rsidR="004B1439" w:rsidRPr="00AD7BF2" w:rsidRDefault="004B143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362F89D" w14:textId="3DAAF6EA" w:rsidR="004B1439" w:rsidRPr="00AD7BF2" w:rsidRDefault="004B143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6E8623E" w14:textId="70AA08E0" w:rsidR="004B1439" w:rsidRPr="00D94637" w:rsidRDefault="004B143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C0DE21A" w14:textId="5580F6FA" w:rsidR="004B1439" w:rsidRPr="00695BAF" w:rsidRDefault="004B143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463F06EC" w14:textId="77777777" w:rsidR="004B1439" w:rsidRPr="004B1439" w:rsidRDefault="004B1439" w:rsidP="004B143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691DD" w14:textId="77777777" w:rsidR="001B060D" w:rsidRDefault="001B060D" w:rsidP="00B5488B">
      <w:r>
        <w:separator/>
      </w:r>
    </w:p>
  </w:footnote>
  <w:footnote w:type="continuationSeparator" w:id="0">
    <w:p w14:paraId="23023E77" w14:textId="77777777" w:rsidR="001B060D" w:rsidRDefault="001B060D" w:rsidP="00B5488B">
      <w:r>
        <w:continuationSeparator/>
      </w:r>
    </w:p>
  </w:footnote>
  <w:footnote w:id="1">
    <w:p w14:paraId="2EB48C45" w14:textId="77777777" w:rsidR="00790D0D" w:rsidRPr="004B1439" w:rsidRDefault="00790D0D">
      <w:pPr>
        <w:pStyle w:val="FootnoteText"/>
      </w:pPr>
      <w:r w:rsidRPr="004B1439">
        <w:rPr>
          <w:rStyle w:val="FootnoteReference"/>
        </w:rPr>
        <w:footnoteRef/>
      </w:r>
      <w:r w:rsidRPr="004B1439">
        <w:tab/>
        <w:t>În prezența ministrului ucrainean al afacerilor externe (prin videoconferință).</w:t>
      </w:r>
    </w:p>
  </w:footnote>
  <w:footnote w:id="2">
    <w:p w14:paraId="5F7609C2" w14:textId="77777777" w:rsidR="003E4797" w:rsidRPr="004B1439" w:rsidRDefault="003E4797">
      <w:pPr>
        <w:pStyle w:val="FootnoteText"/>
      </w:pPr>
      <w:r w:rsidRPr="004B1439">
        <w:rPr>
          <w:rStyle w:val="FootnoteReference"/>
        </w:rPr>
        <w:t>*</w:t>
      </w:r>
      <w:r w:rsidRPr="004B1439">
        <w:tab/>
        <w:t>Nu sunt permise dispozitive electronice în sală.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F8180" w14:textId="77777777" w:rsidR="004B1439" w:rsidRPr="004B1439" w:rsidRDefault="004B1439" w:rsidP="004B14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4B840" w14:textId="74A66B35" w:rsidR="004B1439" w:rsidRPr="004B1439" w:rsidRDefault="004B1439" w:rsidP="004B143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FEC6D" w14:textId="55437771" w:rsidR="004B1439" w:rsidRPr="004B1439" w:rsidRDefault="004B1439" w:rsidP="004B143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4704F6D2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CA56E3C"/>
    <w:multiLevelType w:val="hybridMultilevel"/>
    <w:tmpl w:val="B726BD0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7"/>
  </w:num>
  <w:num w:numId="21" w16cid:durableId="15955535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efaultTabStop w:val="567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19822157720916220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4-20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7936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21&lt;/text&gt;_x000d__x000a_      &lt;text&gt;RELEX 457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8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4-21T10:15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48580451525651623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01&lt;/text&gt;_x000d__x000a_  &lt;/metadata&gt;_x000d__x000a_  &lt;metadata key=&quot;md_Prefix&quot;&gt;_x000d__x000a_    &lt;text&gt;CM&lt;/text&gt;_x000d__x000a_  &lt;/metadata&gt;_x000d__x000a_  &lt;metadata key=&quot;md_DocumentNumber&quot;&gt;_x000d__x000a_    &lt;text&gt;226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68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4-21T10:15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e2e2a4fcd8f082d61f3f9631a76c26183b45386dc911a668126ca3f0a3fdcffa"/>
  </w:docVars>
  <w:rsids>
    <w:rsidRoot w:val="001B060D"/>
    <w:rsid w:val="00022594"/>
    <w:rsid w:val="000247B5"/>
    <w:rsid w:val="00034BCC"/>
    <w:rsid w:val="0007294D"/>
    <w:rsid w:val="000D4DB6"/>
    <w:rsid w:val="000E2267"/>
    <w:rsid w:val="001208A4"/>
    <w:rsid w:val="0015433C"/>
    <w:rsid w:val="001565E6"/>
    <w:rsid w:val="00186BD4"/>
    <w:rsid w:val="001B060D"/>
    <w:rsid w:val="001D1682"/>
    <w:rsid w:val="001E59E5"/>
    <w:rsid w:val="002123D9"/>
    <w:rsid w:val="0022431B"/>
    <w:rsid w:val="002551AE"/>
    <w:rsid w:val="00285EB5"/>
    <w:rsid w:val="002A0E02"/>
    <w:rsid w:val="002B57A3"/>
    <w:rsid w:val="002B7630"/>
    <w:rsid w:val="002C53B8"/>
    <w:rsid w:val="002D7615"/>
    <w:rsid w:val="003201FC"/>
    <w:rsid w:val="00326C08"/>
    <w:rsid w:val="00346DF8"/>
    <w:rsid w:val="0034784F"/>
    <w:rsid w:val="00350C40"/>
    <w:rsid w:val="00355CFF"/>
    <w:rsid w:val="003608AB"/>
    <w:rsid w:val="003D040A"/>
    <w:rsid w:val="003D58BB"/>
    <w:rsid w:val="003E4797"/>
    <w:rsid w:val="00421AF7"/>
    <w:rsid w:val="00435898"/>
    <w:rsid w:val="00442CAD"/>
    <w:rsid w:val="00444F82"/>
    <w:rsid w:val="00453A83"/>
    <w:rsid w:val="004B1439"/>
    <w:rsid w:val="004C60B7"/>
    <w:rsid w:val="00524D67"/>
    <w:rsid w:val="00546854"/>
    <w:rsid w:val="005A5570"/>
    <w:rsid w:val="005C3952"/>
    <w:rsid w:val="005F6B36"/>
    <w:rsid w:val="00604325"/>
    <w:rsid w:val="00614F78"/>
    <w:rsid w:val="006213F4"/>
    <w:rsid w:val="00640887"/>
    <w:rsid w:val="00655C00"/>
    <w:rsid w:val="00697ED7"/>
    <w:rsid w:val="006A0129"/>
    <w:rsid w:val="006A6F7C"/>
    <w:rsid w:val="006D2414"/>
    <w:rsid w:val="007010AE"/>
    <w:rsid w:val="00723B34"/>
    <w:rsid w:val="00730C60"/>
    <w:rsid w:val="00740F87"/>
    <w:rsid w:val="00741DC3"/>
    <w:rsid w:val="00745D84"/>
    <w:rsid w:val="00772954"/>
    <w:rsid w:val="00777750"/>
    <w:rsid w:val="00786B8C"/>
    <w:rsid w:val="00790D0D"/>
    <w:rsid w:val="007F6F32"/>
    <w:rsid w:val="008146F9"/>
    <w:rsid w:val="00830B33"/>
    <w:rsid w:val="0084680C"/>
    <w:rsid w:val="00887038"/>
    <w:rsid w:val="008C5D66"/>
    <w:rsid w:val="008E4195"/>
    <w:rsid w:val="008E6879"/>
    <w:rsid w:val="008F5B3E"/>
    <w:rsid w:val="00915E31"/>
    <w:rsid w:val="00952CA3"/>
    <w:rsid w:val="009860AE"/>
    <w:rsid w:val="009930AF"/>
    <w:rsid w:val="0099580A"/>
    <w:rsid w:val="009E0187"/>
    <w:rsid w:val="009F035C"/>
    <w:rsid w:val="00A03FC5"/>
    <w:rsid w:val="00A07812"/>
    <w:rsid w:val="00A31007"/>
    <w:rsid w:val="00A915F9"/>
    <w:rsid w:val="00AD0D86"/>
    <w:rsid w:val="00B325CA"/>
    <w:rsid w:val="00B5488B"/>
    <w:rsid w:val="00B7662F"/>
    <w:rsid w:val="00BC0BB4"/>
    <w:rsid w:val="00BC3EC8"/>
    <w:rsid w:val="00BD729D"/>
    <w:rsid w:val="00C02778"/>
    <w:rsid w:val="00C24D81"/>
    <w:rsid w:val="00C32503"/>
    <w:rsid w:val="00C44209"/>
    <w:rsid w:val="00CA463C"/>
    <w:rsid w:val="00CC013E"/>
    <w:rsid w:val="00D261A1"/>
    <w:rsid w:val="00D310BC"/>
    <w:rsid w:val="00D32C2D"/>
    <w:rsid w:val="00D64B12"/>
    <w:rsid w:val="00D64C3D"/>
    <w:rsid w:val="00D67CDA"/>
    <w:rsid w:val="00D71F94"/>
    <w:rsid w:val="00D72754"/>
    <w:rsid w:val="00D95441"/>
    <w:rsid w:val="00DB0576"/>
    <w:rsid w:val="00DC1649"/>
    <w:rsid w:val="00DD5D7F"/>
    <w:rsid w:val="00DF3AF2"/>
    <w:rsid w:val="00DF7902"/>
    <w:rsid w:val="00E17C0A"/>
    <w:rsid w:val="00E4362F"/>
    <w:rsid w:val="00E614C7"/>
    <w:rsid w:val="00E73994"/>
    <w:rsid w:val="00E8251D"/>
    <w:rsid w:val="00ED0DE0"/>
    <w:rsid w:val="00EE3B78"/>
    <w:rsid w:val="00EE58DE"/>
    <w:rsid w:val="00F33602"/>
    <w:rsid w:val="00F359F0"/>
    <w:rsid w:val="00F64DCD"/>
    <w:rsid w:val="00F67D61"/>
    <w:rsid w:val="00FB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4982DA9C"/>
  <w15:docId w15:val="{EAA221C1-F3E1-4DFF-AC56-42FABC59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4B143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B143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B14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B14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B143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B14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B1439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4B143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B143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B143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4B143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4B143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524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279DAC-9968-4637-805D-75855F25A1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D2E07A-48B0-468E-88E9-DF1DE8DB5F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500FBD-7C90-443A-A616-A81E6DC5B8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AA7D50-75B6-4F24-8A09-C68913261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166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CARPENITO-GIORDANO Marco</cp:lastModifiedBy>
  <cp:revision>2</cp:revision>
  <dcterms:created xsi:type="dcterms:W3CDTF">2026-04-20T14:44:00Z</dcterms:created>
  <dcterms:modified xsi:type="dcterms:W3CDTF">2026-04-20T14:44:00Z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</Properties>
</file>