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2145385333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9823A5" w:rsidRPr="0056157B" w14:paraId="7E3349A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D5F5B02" w14:textId="4554D78A" w:rsidR="009823A5" w:rsidRPr="0056157B" w:rsidRDefault="009823A5" w:rsidP="00634DC7">
                <w:pPr>
                  <w:pStyle w:val="TBNormalTechnicalBlock"/>
                </w:pPr>
              </w:p>
            </w:tc>
          </w:tr>
          <w:tr w:rsidR="009823A5" w:rsidRPr="0056157B" w14:paraId="23B6CF8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09D2AC4" w14:textId="77777777" w:rsidR="009823A5" w:rsidRPr="0056157B" w:rsidRDefault="009823A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E453391" wp14:editId="5FD80FE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87E635D" w14:textId="77777777" w:rsidR="009823A5" w:rsidRPr="0056157B" w:rsidRDefault="009823A5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9823A5" w:rsidRPr="00B84B6D" w14:paraId="1CF6958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7449236" w14:textId="77777777" w:rsidR="009823A5" w:rsidRPr="0056157B" w:rsidRDefault="009823A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CA9FA7B" w14:textId="77777777" w:rsidR="009823A5" w:rsidRPr="0056157B" w:rsidRDefault="009823A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FFB2ADA" w14:textId="77777777" w:rsidR="009823A5" w:rsidRPr="0056157B" w:rsidRDefault="009823A5" w:rsidP="00233A0E">
                <w:pPr>
                  <w:pStyle w:val="TBNormalTechnicalBlock"/>
                  <w:rPr>
                    <w:b/>
                  </w:rPr>
                </w:pPr>
              </w:p>
              <w:p w14:paraId="61A7FC28" w14:textId="77777777" w:rsidR="009823A5" w:rsidRDefault="009823A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24 April 2026</w:t>
                </w:r>
              </w:p>
              <w:p w14:paraId="04817A41" w14:textId="77777777" w:rsidR="009823A5" w:rsidRPr="0019440B" w:rsidRDefault="009823A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63BBC6B" w14:textId="77777777" w:rsidR="009823A5" w:rsidRPr="0019440B" w:rsidRDefault="009823A5" w:rsidP="00233A0E">
                <w:pPr>
                  <w:pStyle w:val="TBNormalTechnicalBlock"/>
                </w:pPr>
              </w:p>
              <w:p w14:paraId="6CB84689" w14:textId="77777777" w:rsidR="009823A5" w:rsidRDefault="009823A5" w:rsidP="00233A0E">
                <w:pPr>
                  <w:pStyle w:val="TBNormalTechnicalBlock"/>
                </w:pPr>
                <w:r>
                  <w:t>8349</w:t>
                </w:r>
                <w:r w:rsidRPr="0056157B">
                  <w:t>/</w:t>
                </w:r>
                <w:r>
                  <w:t>26</w:t>
                </w:r>
              </w:p>
              <w:p w14:paraId="7476E4BC" w14:textId="77777777" w:rsidR="009823A5" w:rsidRDefault="009823A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22</w:t>
                </w:r>
              </w:p>
              <w:p w14:paraId="103200F4" w14:textId="77777777" w:rsidR="009823A5" w:rsidRDefault="009823A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282</w:t>
                </w:r>
              </w:p>
              <w:p w14:paraId="695B3F78" w14:textId="77777777" w:rsidR="009823A5" w:rsidRDefault="009823A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128</w:t>
                </w:r>
              </w:p>
              <w:p w14:paraId="6C9ECC96" w14:textId="77777777" w:rsidR="009823A5" w:rsidRPr="007C5B64" w:rsidRDefault="009823A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31B8936" w14:textId="77777777" w:rsidR="009823A5" w:rsidRPr="009E0BE9" w:rsidRDefault="009823A5" w:rsidP="00CD4D38">
                <w:pPr>
                  <w:pStyle w:val="TBDistrbMarkers"/>
                </w:pPr>
                <w:r>
                  <w:t>PARLNAT</w:t>
                </w:r>
              </w:p>
              <w:p w14:paraId="726B93B0" w14:textId="77777777" w:rsidR="009823A5" w:rsidRPr="009E0BE9" w:rsidRDefault="009823A5" w:rsidP="00233A0E">
                <w:pPr>
                  <w:pStyle w:val="TBNormalTechnicalBlock"/>
                </w:pPr>
              </w:p>
              <w:p w14:paraId="240DB42F" w14:textId="77777777" w:rsidR="009823A5" w:rsidRPr="009E0BE9" w:rsidRDefault="009823A5" w:rsidP="00233A0E">
                <w:pPr>
                  <w:pStyle w:val="TBNormalTechnicalBlock"/>
                </w:pPr>
              </w:p>
              <w:p w14:paraId="3CC6429F" w14:textId="77777777" w:rsidR="009823A5" w:rsidRPr="009E0BE9" w:rsidRDefault="009823A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9823A5" w:rsidRPr="00ED0749" w14:paraId="75F7599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AD3CFC9" w14:textId="77777777" w:rsidR="009823A5" w:rsidRPr="00ED0749" w:rsidRDefault="009823A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AD72723" w14:textId="77777777" w:rsidR="009823A5" w:rsidRPr="00ED0749" w:rsidRDefault="009823A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B0550BD" w14:textId="77777777" w:rsidR="009823A5" w:rsidRPr="00ED0749" w:rsidRDefault="009823A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D3419FF" w14:textId="77777777" w:rsidR="009823A5" w:rsidRPr="00ED0749" w:rsidRDefault="009823A5" w:rsidP="00DF1147">
          <w:pPr>
            <w:pStyle w:val="TBEntRefer"/>
            <w:rPr>
              <w:sz w:val="2"/>
              <w:szCs w:val="2"/>
            </w:rPr>
          </w:pPr>
        </w:p>
        <w:p w14:paraId="42D60B1A" w14:textId="77777777" w:rsidR="009823A5" w:rsidRPr="00DD01AC" w:rsidRDefault="009823A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9823A5" w:rsidRPr="00133225" w14:paraId="20D77227" w14:textId="77777777" w:rsidTr="001E5BC3">
            <w:trPr>
              <w:jc w:val="center"/>
            </w:trPr>
            <w:tc>
              <w:tcPr>
                <w:tcW w:w="9645" w:type="dxa"/>
              </w:tcPr>
              <w:p w14:paraId="2874B884" w14:textId="77777777" w:rsidR="009823A5" w:rsidRPr="00C4351E" w:rsidRDefault="009823A5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9823A5" w:rsidRPr="007D53AD" w14:paraId="67723FE1" w14:textId="77777777" w:rsidTr="001E5BC3">
            <w:trPr>
              <w:jc w:val="center"/>
            </w:trPr>
            <w:tc>
              <w:tcPr>
                <w:tcW w:w="9645" w:type="dxa"/>
              </w:tcPr>
              <w:p w14:paraId="0442FF9D" w14:textId="77777777" w:rsidR="009823A5" w:rsidRDefault="009823A5">
                <w:pPr>
                  <w:pStyle w:val="TBTableText"/>
                </w:pPr>
                <w:r>
                  <w:t>COUNCIL OF THE EUROPEAN UNION</w:t>
                </w:r>
              </w:p>
              <w:p w14:paraId="1954DB6A" w14:textId="77777777" w:rsidR="009823A5" w:rsidRDefault="009823A5">
                <w:pPr>
                  <w:pStyle w:val="TBTableText"/>
                </w:pPr>
                <w:r>
                  <w:rPr>
                    <w:b/>
                  </w:rPr>
                  <w:t xml:space="preserve">(Agriculture </w:t>
                </w:r>
                <w:r>
                  <w:t>and Fisheries</w:t>
                </w:r>
                <w:r>
                  <w:rPr>
                    <w:b/>
                  </w:rPr>
                  <w:t>)</w:t>
                </w:r>
              </w:p>
            </w:tc>
          </w:tr>
          <w:tr w:rsidR="009823A5" w:rsidRPr="007D53AD" w14:paraId="7C84217A" w14:textId="77777777" w:rsidTr="001E5BC3">
            <w:trPr>
              <w:jc w:val="center"/>
            </w:trPr>
            <w:tc>
              <w:tcPr>
                <w:tcW w:w="9645" w:type="dxa"/>
              </w:tcPr>
              <w:p w14:paraId="25099ACB" w14:textId="77777777" w:rsidR="009823A5" w:rsidRPr="006368AC" w:rsidRDefault="009823A5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9823A5" w:rsidRPr="007D53AD" w14:paraId="0A73E9FB" w14:textId="77777777" w:rsidTr="001E5BC3">
            <w:trPr>
              <w:jc w:val="center"/>
            </w:trPr>
            <w:tc>
              <w:tcPr>
                <w:tcW w:w="9645" w:type="dxa"/>
              </w:tcPr>
              <w:p w14:paraId="74054D50" w14:textId="77777777" w:rsidR="009823A5" w:rsidRPr="006368AC" w:rsidRDefault="009823A5" w:rsidP="008639D3">
                <w:pPr>
                  <w:pStyle w:val="TBTableText"/>
                </w:pPr>
                <w:r>
                  <w:t>27 April 2026 (10:00)</w:t>
                </w:r>
              </w:p>
            </w:tc>
          </w:tr>
        </w:tbl>
        <w:p w14:paraId="1BE3F5A9" w14:textId="77777777" w:rsidR="009823A5" w:rsidRPr="008C6FD6" w:rsidRDefault="009823A5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7BCB516F" w14:textId="77777777" w:rsidR="006F3F28" w:rsidRPr="00212B87" w:rsidRDefault="006F3F28" w:rsidP="006F3F28">
      <w:pPr>
        <w:tabs>
          <w:tab w:val="left" w:pos="680"/>
        </w:tabs>
        <w:spacing w:after="120"/>
        <w:ind w:left="113"/>
        <w:rPr>
          <w:u w:val="single"/>
        </w:rPr>
      </w:pPr>
      <w:r w:rsidRPr="00212B87">
        <w:rPr>
          <w:b/>
          <w:bCs/>
          <w:u w:val="single"/>
        </w:rPr>
        <w:t>Format</w:t>
      </w:r>
      <w:r w:rsidRPr="00212B87">
        <w:rPr>
          <w:u w:val="single"/>
        </w:rPr>
        <w:t xml:space="preserve">: </w:t>
      </w:r>
      <w:r w:rsidRPr="00212B87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6F3F28" w:rsidRPr="00187627" w14:paraId="60D816F7" w14:textId="77777777" w:rsidTr="006F636E">
        <w:tc>
          <w:tcPr>
            <w:tcW w:w="567" w:type="dxa"/>
            <w:tcMar>
              <w:right w:w="0" w:type="dxa"/>
            </w:tcMar>
          </w:tcPr>
          <w:p w14:paraId="1F5C8876" w14:textId="12B62E14" w:rsidR="006F3F28" w:rsidRPr="00414942" w:rsidRDefault="006F3F28" w:rsidP="006F636E">
            <w:pPr>
              <w:pStyle w:val="PointManual"/>
            </w:pPr>
            <w:r>
              <w:t>1</w:t>
            </w:r>
            <w:r w:rsidRPr="00414942"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BEBD1B0" w14:textId="77777777" w:rsidR="006F3F28" w:rsidRPr="00FD6A80" w:rsidRDefault="006F3F28" w:rsidP="006F636E">
            <w:r w:rsidRPr="00706A9C">
              <w:t>Adoption of the agenda</w:t>
            </w:r>
          </w:p>
        </w:tc>
      </w:tr>
      <w:tr w:rsidR="006F3F28" w:rsidRPr="00187627" w14:paraId="2AD05AB4" w14:textId="77777777" w:rsidTr="006F636E">
        <w:tc>
          <w:tcPr>
            <w:tcW w:w="567" w:type="dxa"/>
            <w:tcMar>
              <w:right w:w="0" w:type="dxa"/>
            </w:tcMar>
          </w:tcPr>
          <w:p w14:paraId="5CF5ED40" w14:textId="48AD82A9" w:rsidR="006F3F28" w:rsidRPr="00414942" w:rsidRDefault="006F3F28" w:rsidP="006F636E">
            <w:pPr>
              <w:pStyle w:val="PointManual"/>
            </w:pPr>
            <w:r>
              <w:t>2</w:t>
            </w:r>
            <w:r w:rsidRPr="00414942"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619BA330" w14:textId="666887DD" w:rsidR="006F3F28" w:rsidRPr="00FD6A80" w:rsidRDefault="006F3F28" w:rsidP="006F636E">
            <w:r w:rsidRPr="00706A9C">
              <w:t>Approval of "A" items</w:t>
            </w:r>
          </w:p>
        </w:tc>
      </w:tr>
      <w:tr w:rsidR="006F3F28" w:rsidRPr="006A0C38" w14:paraId="365667FA" w14:textId="77777777" w:rsidTr="006F636E">
        <w:tc>
          <w:tcPr>
            <w:tcW w:w="567" w:type="dxa"/>
            <w:tcMar>
              <w:right w:w="0" w:type="dxa"/>
            </w:tcMar>
          </w:tcPr>
          <w:p w14:paraId="1634854F" w14:textId="77777777" w:rsidR="006F3F28" w:rsidRPr="00414942" w:rsidRDefault="006F3F28" w:rsidP="006F636E"/>
        </w:tc>
        <w:tc>
          <w:tcPr>
            <w:tcW w:w="6463" w:type="dxa"/>
            <w:tcMar>
              <w:top w:w="284" w:type="dxa"/>
            </w:tcMar>
          </w:tcPr>
          <w:p w14:paraId="77EAD9F9" w14:textId="744E7978" w:rsidR="006F3F28" w:rsidRPr="001C52FE" w:rsidRDefault="006F3F28" w:rsidP="006F636E">
            <w:pPr>
              <w:pStyle w:val="PointManual"/>
            </w:pPr>
            <w:r w:rsidRPr="00706A9C"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7B92118" w14:textId="77777777" w:rsidR="006F3F28" w:rsidRPr="00A91B35" w:rsidRDefault="006F3F28" w:rsidP="006F636E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4373E1A" w14:textId="2C17E323" w:rsidR="006F3F28" w:rsidRPr="004B09C0" w:rsidRDefault="007B1C72" w:rsidP="006F636E">
            <w:r w:rsidRPr="0052175C">
              <w:t>8389/26</w:t>
            </w:r>
          </w:p>
        </w:tc>
      </w:tr>
    </w:tbl>
    <w:p w14:paraId="54486B63" w14:textId="33A83DC3" w:rsidR="00D017DE" w:rsidRPr="001E5F29" w:rsidRDefault="00D017DE" w:rsidP="00D017DE">
      <w:pPr>
        <w:spacing w:before="360"/>
        <w:rPr>
          <w:b/>
          <w:bCs/>
          <w:u w:val="single"/>
        </w:rPr>
      </w:pPr>
      <w:r w:rsidRPr="001E5F29">
        <w:rPr>
          <w:b/>
          <w:bCs/>
          <w:u w:val="single"/>
        </w:rPr>
        <w:t>Legislative deliberations</w:t>
      </w:r>
    </w:p>
    <w:p w14:paraId="794C8AE8" w14:textId="77777777" w:rsidR="00D017DE" w:rsidRPr="001E5F29" w:rsidRDefault="00D017DE" w:rsidP="00D017DE">
      <w:pPr>
        <w:rPr>
          <w:b/>
          <w:bCs/>
        </w:rPr>
      </w:pPr>
      <w:r w:rsidRPr="001E5F29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14942" w:rsidRPr="00A95B58" w14:paraId="788F7935" w14:textId="77777777" w:rsidTr="00414942">
        <w:tc>
          <w:tcPr>
            <w:tcW w:w="567" w:type="dxa"/>
            <w:tcMar>
              <w:right w:w="0" w:type="dxa"/>
            </w:tcMar>
          </w:tcPr>
          <w:p w14:paraId="7D5FE030" w14:textId="47F45032" w:rsidR="00414942" w:rsidRPr="00414942" w:rsidRDefault="006F3F28" w:rsidP="00414942">
            <w:pPr>
              <w:pStyle w:val="PointManual"/>
            </w:pPr>
            <w:r>
              <w:t>3</w:t>
            </w:r>
            <w:r w:rsidR="00414942" w:rsidRPr="0041494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588C89C" w14:textId="6B642EAF" w:rsidR="00414942" w:rsidRPr="00D017DE" w:rsidRDefault="00414942" w:rsidP="00BF16D8">
            <w:pPr>
              <w:rPr>
                <w:lang w:eastAsia="en-GB"/>
              </w:rPr>
            </w:pPr>
            <w:r w:rsidRPr="007F3085">
              <w:rPr>
                <w:lang w:eastAsia="en-GB"/>
              </w:rPr>
              <w:t>The Common Agricultural Policy after 2027 – Key design choices for income support</w:t>
            </w:r>
          </w:p>
          <w:p w14:paraId="6129DB8B" w14:textId="1D7AAE64" w:rsidR="00414942" w:rsidRPr="00FB3B3D" w:rsidRDefault="00414942" w:rsidP="00BF16D8">
            <w:pPr>
              <w:rPr>
                <w:lang w:eastAsia="en-GB"/>
              </w:rPr>
            </w:pPr>
            <w:r>
              <w:rPr>
                <w:i/>
                <w:iCs/>
                <w:lang w:eastAsia="en-GB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D83ED6" w14:textId="4BB3F4E0" w:rsidR="00414942" w:rsidRPr="00FB3B3D" w:rsidRDefault="00414942" w:rsidP="00BF16D8">
            <w:pPr>
              <w:pStyle w:val="NormalRight"/>
              <w:rPr>
                <w:noProof/>
                <w:lang w:eastAsia="en-GB"/>
              </w:rPr>
            </w:pPr>
            <w:r w:rsidRPr="001E5F29">
              <w:rPr>
                <w:noProof/>
                <w:lang w:eastAsia="da-DK"/>
              </w:rPr>
              <w:drawing>
                <wp:inline distT="0" distB="0" distL="0" distR="0" wp14:anchorId="51C62265" wp14:editId="3922618C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E5F29">
              <w:rPr>
                <w:noProof/>
                <w:lang w:eastAsia="da-DK"/>
              </w:rPr>
              <w:drawing>
                <wp:inline distT="0" distB="0" distL="0" distR="0" wp14:anchorId="7704FE10" wp14:editId="1593B396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EF5B55" w14:textId="57CEB93B" w:rsidR="00414942" w:rsidRPr="00A95B58" w:rsidRDefault="00B34C54" w:rsidP="00BF16D8">
            <w:pPr>
              <w:rPr>
                <w:szCs w:val="24"/>
              </w:rPr>
            </w:pPr>
            <w:r>
              <w:rPr>
                <w:szCs w:val="24"/>
              </w:rPr>
              <w:t>8212/26</w:t>
            </w:r>
          </w:p>
        </w:tc>
      </w:tr>
    </w:tbl>
    <w:p w14:paraId="097C3E20" w14:textId="1DE8C41E" w:rsidR="00A30866" w:rsidRPr="0076074C" w:rsidRDefault="0012450F" w:rsidP="0076074C">
      <w:pPr>
        <w:pageBreakBefore/>
        <w:spacing w:before="240"/>
        <w:rPr>
          <w:b/>
          <w:bCs/>
          <w:u w:val="single"/>
        </w:rPr>
      </w:pPr>
      <w:r w:rsidRPr="00A95B58"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14942" w:rsidRPr="00A95B58" w14:paraId="7ABEC794" w14:textId="77777777" w:rsidTr="00414942">
        <w:tc>
          <w:tcPr>
            <w:tcW w:w="567" w:type="dxa"/>
            <w:tcMar>
              <w:right w:w="0" w:type="dxa"/>
            </w:tcMar>
          </w:tcPr>
          <w:p w14:paraId="06751829" w14:textId="04977DB6" w:rsidR="00414942" w:rsidRPr="00414942" w:rsidRDefault="006F3F28" w:rsidP="00414942">
            <w:pPr>
              <w:pStyle w:val="PointManual"/>
            </w:pPr>
            <w:r>
              <w:t>4</w:t>
            </w:r>
            <w:r w:rsidR="00414942" w:rsidRPr="0041494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7AC78E" w14:textId="38517547" w:rsidR="00414942" w:rsidRPr="00D017DE" w:rsidRDefault="00414942" w:rsidP="00D017DE">
            <w:pPr>
              <w:rPr>
                <w:lang w:eastAsia="en-GB"/>
              </w:rPr>
            </w:pPr>
            <w:r>
              <w:rPr>
                <w:lang w:eastAsia="en-GB"/>
              </w:rPr>
              <w:t>Market situation, in particular following the invasion of Ukraine</w:t>
            </w:r>
          </w:p>
          <w:p w14:paraId="7FE08756" w14:textId="646313D0" w:rsidR="00414942" w:rsidRPr="009518AE" w:rsidRDefault="00414942" w:rsidP="00A30866">
            <w:pPr>
              <w:rPr>
                <w:i/>
                <w:iCs/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Information from the Commission</w:t>
            </w:r>
            <w:r>
              <w:rPr>
                <w:i/>
                <w:iCs/>
                <w:lang w:eastAsia="en-GB"/>
              </w:rPr>
              <w:t xml:space="preserve"> </w:t>
            </w:r>
            <w:r w:rsidRPr="00D017DE">
              <w:rPr>
                <w:i/>
                <w:iCs/>
                <w:lang w:eastAsia="en-GB"/>
              </w:rPr>
              <w:t>and Member States</w:t>
            </w:r>
          </w:p>
          <w:p w14:paraId="6960F6F6" w14:textId="63B4F6E9" w:rsidR="00414942" w:rsidRPr="003E6886" w:rsidRDefault="00414942" w:rsidP="00A30866">
            <w:pPr>
              <w:rPr>
                <w:i/>
                <w:iCs/>
              </w:rPr>
            </w:pPr>
            <w:r w:rsidRPr="009518AE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EF355A" w14:textId="0D7795AD" w:rsidR="00414942" w:rsidRPr="00285FAE" w:rsidRDefault="00414942" w:rsidP="00A30866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DE8C72" w14:textId="401F30CC" w:rsidR="00414942" w:rsidRPr="00A95B58" w:rsidRDefault="00B34C54" w:rsidP="00A30866">
            <w:pPr>
              <w:rPr>
                <w:szCs w:val="24"/>
              </w:rPr>
            </w:pPr>
            <w:r>
              <w:rPr>
                <w:szCs w:val="24"/>
              </w:rPr>
              <w:t>8397/26</w:t>
            </w:r>
          </w:p>
        </w:tc>
      </w:tr>
      <w:tr w:rsidR="00414942" w:rsidRPr="00A95B58" w14:paraId="628A048B" w14:textId="77777777" w:rsidTr="00414942">
        <w:tc>
          <w:tcPr>
            <w:tcW w:w="567" w:type="dxa"/>
            <w:tcMar>
              <w:right w:w="0" w:type="dxa"/>
            </w:tcMar>
          </w:tcPr>
          <w:p w14:paraId="477E5FF6" w14:textId="1D29C644" w:rsidR="00414942" w:rsidRPr="00414942" w:rsidRDefault="006F3F28" w:rsidP="00414942">
            <w:pPr>
              <w:pStyle w:val="PointManual"/>
            </w:pPr>
            <w:r>
              <w:t>5</w:t>
            </w:r>
            <w:r w:rsidR="00414942" w:rsidRPr="00414942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BD18EB" w14:textId="683800AA" w:rsidR="00414942" w:rsidRPr="00D017DE" w:rsidRDefault="00414942" w:rsidP="00A30866">
            <w:pPr>
              <w:rPr>
                <w:lang w:eastAsia="en-GB"/>
              </w:rPr>
            </w:pPr>
            <w:r w:rsidRPr="00D017DE">
              <w:rPr>
                <w:lang w:eastAsia="en-GB"/>
              </w:rPr>
              <w:t>The strategic importance of agriculture and sustainable forest management in strengthening wildfire risk prevention and resilience</w:t>
            </w:r>
          </w:p>
          <w:p w14:paraId="0883BDBB" w14:textId="6422B66B" w:rsidR="00414942" w:rsidRPr="009518AE" w:rsidRDefault="00414942" w:rsidP="00A30866">
            <w:pPr>
              <w:rPr>
                <w:i/>
                <w:iCs/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Information from the Commission</w:t>
            </w:r>
          </w:p>
          <w:p w14:paraId="4D765B72" w14:textId="41125BE4" w:rsidR="00414942" w:rsidRPr="00FB3B3D" w:rsidRDefault="00414942" w:rsidP="00A30866">
            <w:pPr>
              <w:rPr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9EF38A" w14:textId="3FB5CC6A" w:rsidR="00414942" w:rsidRPr="00FB3B3D" w:rsidRDefault="00414942" w:rsidP="006A04D9">
            <w:pPr>
              <w:pStyle w:val="NormalRight"/>
              <w:rPr>
                <w:noProof/>
                <w:lang w:eastAsia="en-GB"/>
              </w:rPr>
            </w:pPr>
            <w:r w:rsidRPr="00FB3B3D">
              <w:rPr>
                <w:noProof/>
                <w:lang w:eastAsia="en-GB"/>
              </w:rPr>
              <w:drawing>
                <wp:inline distT="0" distB="0" distL="0" distR="0" wp14:anchorId="3C6FCBAF" wp14:editId="27E5D5DD">
                  <wp:extent cx="172442" cy="172442"/>
                  <wp:effectExtent l="0" t="0" r="0" b="0"/>
                  <wp:docPr id="1306765393" name="Picture 130676539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F1C7C6" w14:textId="53CBEE08" w:rsidR="00414942" w:rsidRPr="00A95B58" w:rsidRDefault="00B34C54" w:rsidP="006A04D9">
            <w:pPr>
              <w:rPr>
                <w:szCs w:val="24"/>
              </w:rPr>
            </w:pPr>
            <w:r>
              <w:rPr>
                <w:szCs w:val="24"/>
              </w:rPr>
              <w:t>7982/26</w:t>
            </w:r>
          </w:p>
        </w:tc>
      </w:tr>
    </w:tbl>
    <w:p w14:paraId="08ECA5FB" w14:textId="0F0D3320" w:rsidR="00525C9C" w:rsidRDefault="00525C9C" w:rsidP="001317E2">
      <w:pPr>
        <w:pStyle w:val="TableTitle"/>
        <w:spacing w:before="480"/>
      </w:pPr>
      <w:r>
        <w:t>Any other business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F3F28" w:rsidRPr="00A95B58" w14:paraId="0BC615EE" w14:textId="77777777" w:rsidTr="006F636E">
        <w:tc>
          <w:tcPr>
            <w:tcW w:w="567" w:type="dxa"/>
            <w:tcMar>
              <w:right w:w="0" w:type="dxa"/>
            </w:tcMar>
          </w:tcPr>
          <w:p w14:paraId="43D761FC" w14:textId="001AC2FF" w:rsidR="006F3F28" w:rsidRPr="003743FC" w:rsidRDefault="00AB5E21" w:rsidP="006F636E">
            <w:pPr>
              <w:pStyle w:val="PointManual"/>
              <w:rPr>
                <w:highlight w:val="yellow"/>
              </w:rPr>
            </w:pPr>
            <w:r w:rsidRPr="00AB5E21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D6E6D3" w14:textId="49D6A2F5" w:rsidR="006F3F28" w:rsidRPr="00B34C54" w:rsidRDefault="006F3F28" w:rsidP="006F636E">
            <w:pPr>
              <w:pStyle w:val="PointManual"/>
              <w:ind w:left="601" w:hanging="590"/>
            </w:pPr>
            <w:r w:rsidRPr="00B34C54">
              <w:rPr>
                <w:lang w:eastAsia="fr-BE"/>
              </w:rPr>
              <w:t>a)</w:t>
            </w:r>
            <w:r w:rsidRPr="00B34C54">
              <w:rPr>
                <w:lang w:eastAsia="fr-BE"/>
              </w:rPr>
              <w:tab/>
            </w:r>
            <w:r w:rsidR="00B34C54" w:rsidRPr="00B34C54">
              <w:rPr>
                <w:lang w:eastAsia="fr-BE"/>
              </w:rPr>
              <w:t>The role of peat in achieving EU food security</w:t>
            </w:r>
          </w:p>
          <w:p w14:paraId="2762042C" w14:textId="6EC9A84F" w:rsidR="006F3F28" w:rsidRPr="00B34C54" w:rsidRDefault="006F3F28" w:rsidP="006F636E">
            <w:pPr>
              <w:ind w:left="601"/>
              <w:rPr>
                <w:i/>
                <w:iCs/>
              </w:rPr>
            </w:pPr>
            <w:r w:rsidRPr="00B34C54">
              <w:rPr>
                <w:i/>
                <w:iCs/>
              </w:rPr>
              <w:t xml:space="preserve">Information from </w:t>
            </w:r>
            <w:r w:rsidR="00B34C54" w:rsidRPr="00B34C54">
              <w:rPr>
                <w:i/>
                <w:iCs/>
              </w:rPr>
              <w:t>Latvia and Finland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46C574" w14:textId="50A25F5E" w:rsidR="006F3F28" w:rsidRPr="00B34C54" w:rsidRDefault="00B34C54" w:rsidP="006F636E">
            <w:pPr>
              <w:pStyle w:val="NormalRight"/>
              <w:rPr>
                <w:noProof/>
                <w:lang w:eastAsia="en-GB"/>
              </w:rPr>
            </w:pPr>
            <w:r w:rsidRPr="00B34C54">
              <w:rPr>
                <w:noProof/>
                <w:lang w:eastAsia="en-GB"/>
              </w:rPr>
              <w:drawing>
                <wp:inline distT="0" distB="0" distL="0" distR="0" wp14:anchorId="003171B8" wp14:editId="03E447C9">
                  <wp:extent cx="172442" cy="172442"/>
                  <wp:effectExtent l="0" t="0" r="0" b="0"/>
                  <wp:docPr id="1334787960" name="Picture 1334787960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11D932" w14:textId="2B70EC9E" w:rsidR="006F3F28" w:rsidRPr="0052175C" w:rsidRDefault="00B34C54" w:rsidP="006F636E">
            <w:pPr>
              <w:rPr>
                <w:szCs w:val="24"/>
              </w:rPr>
            </w:pPr>
            <w:r w:rsidRPr="0052175C">
              <w:rPr>
                <w:szCs w:val="24"/>
              </w:rPr>
              <w:t>8334/26</w:t>
            </w:r>
          </w:p>
        </w:tc>
      </w:tr>
      <w:tr w:rsidR="006F3F28" w:rsidRPr="00A95B58" w14:paraId="6F4C0DC5" w14:textId="77777777" w:rsidTr="006F636E">
        <w:tc>
          <w:tcPr>
            <w:tcW w:w="567" w:type="dxa"/>
            <w:tcMar>
              <w:right w:w="0" w:type="dxa"/>
            </w:tcMar>
          </w:tcPr>
          <w:p w14:paraId="4943F8DE" w14:textId="77777777" w:rsidR="006F3F28" w:rsidRPr="003743FC" w:rsidRDefault="006F3F28" w:rsidP="006F636E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AF3956" w14:textId="2AA5FBAD" w:rsidR="006F3F28" w:rsidRPr="0052175C" w:rsidRDefault="006F3F28" w:rsidP="006F636E">
            <w:pPr>
              <w:pStyle w:val="PointManual"/>
              <w:ind w:left="601" w:hanging="590"/>
            </w:pPr>
            <w:r w:rsidRPr="00B34C54">
              <w:rPr>
                <w:lang w:eastAsia="fr-BE"/>
              </w:rPr>
              <w:t>b)</w:t>
            </w:r>
            <w:r w:rsidRPr="00B34C54">
              <w:rPr>
                <w:lang w:eastAsia="fr-BE"/>
              </w:rPr>
              <w:tab/>
            </w:r>
            <w:r w:rsidR="00B34C54" w:rsidRPr="0052175C">
              <w:rPr>
                <w:lang w:eastAsia="fr-BE"/>
              </w:rPr>
              <w:t>Record-keeping requirements for use of plant protection products</w:t>
            </w:r>
          </w:p>
          <w:p w14:paraId="1037662C" w14:textId="100920B0" w:rsidR="006F3F28" w:rsidRPr="00B34C54" w:rsidRDefault="006F3F28" w:rsidP="006F636E">
            <w:pPr>
              <w:ind w:left="601"/>
              <w:rPr>
                <w:i/>
                <w:iCs/>
              </w:rPr>
            </w:pPr>
            <w:r w:rsidRPr="0052175C">
              <w:rPr>
                <w:i/>
                <w:iCs/>
              </w:rPr>
              <w:t xml:space="preserve">Information from </w:t>
            </w:r>
            <w:r w:rsidR="00B34C54" w:rsidRPr="0052175C">
              <w:rPr>
                <w:i/>
                <w:iCs/>
              </w:rPr>
              <w:t>Germany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5755DD" w14:textId="1384F958" w:rsidR="006F3F28" w:rsidRPr="00B34C54" w:rsidRDefault="00B34C54" w:rsidP="006F636E">
            <w:pPr>
              <w:pStyle w:val="NormalRight"/>
              <w:rPr>
                <w:noProof/>
                <w:lang w:eastAsia="en-GB"/>
              </w:rPr>
            </w:pPr>
            <w:r w:rsidRPr="00B34C54">
              <w:rPr>
                <w:noProof/>
                <w:lang w:eastAsia="en-GB"/>
              </w:rPr>
              <w:drawing>
                <wp:inline distT="0" distB="0" distL="0" distR="0" wp14:anchorId="6F5E59CA" wp14:editId="11A79CC3">
                  <wp:extent cx="172442" cy="172442"/>
                  <wp:effectExtent l="0" t="0" r="0" b="0"/>
                  <wp:docPr id="1295598220" name="Picture 1295598220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85DBC0" w14:textId="26CAE9B2" w:rsidR="006F3F28" w:rsidRPr="0052175C" w:rsidRDefault="00B34C54" w:rsidP="006F636E">
            <w:pPr>
              <w:rPr>
                <w:szCs w:val="24"/>
              </w:rPr>
            </w:pPr>
            <w:r w:rsidRPr="0052175C">
              <w:rPr>
                <w:szCs w:val="24"/>
              </w:rPr>
              <w:t>8203/26</w:t>
            </w:r>
          </w:p>
        </w:tc>
      </w:tr>
    </w:tbl>
    <w:p w14:paraId="0581C627" w14:textId="77777777" w:rsidR="006F3F28" w:rsidRPr="006F3F28" w:rsidRDefault="006F3F28" w:rsidP="006F3F28"/>
    <w:p w14:paraId="34804C36" w14:textId="3BF9CC22" w:rsidR="00553E27" w:rsidRDefault="00553E27" w:rsidP="00B13204">
      <w:pPr>
        <w:pStyle w:val="ImageLine"/>
        <w:spacing w:before="1440"/>
        <w:ind w:right="3402"/>
      </w:pPr>
    </w:p>
    <w:p w14:paraId="07EC0CAB" w14:textId="77777777" w:rsidR="00D017DE" w:rsidRPr="000D5001" w:rsidRDefault="00D017DE" w:rsidP="00D017DE">
      <w:pPr>
        <w:pStyle w:val="Image"/>
        <w:rPr>
          <w:color w:val="000000" w:themeColor="text1"/>
        </w:rPr>
      </w:pPr>
      <w:r w:rsidRPr="00AE47EC">
        <w:rPr>
          <w:noProof/>
          <w:color w:val="000000" w:themeColor="text1"/>
        </w:rPr>
        <w:drawing>
          <wp:inline distT="0" distB="0" distL="0" distR="0" wp14:anchorId="5B168632" wp14:editId="0A271478">
            <wp:extent cx="172442" cy="172442"/>
            <wp:effectExtent l="0" t="0" r="0" b="0"/>
            <wp:docPr id="148420028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00281" name="Picture 1" descr="First read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7EC">
        <w:rPr>
          <w:color w:val="000000" w:themeColor="text1"/>
        </w:rPr>
        <w:tab/>
      </w:r>
      <w:r w:rsidRPr="000D5001">
        <w:rPr>
          <w:color w:val="000000" w:themeColor="text1"/>
        </w:rPr>
        <w:t>First reading</w:t>
      </w:r>
    </w:p>
    <w:p w14:paraId="05AEBC7D" w14:textId="77777777" w:rsidR="00D017DE" w:rsidRDefault="00D017DE" w:rsidP="00D017DE">
      <w:pPr>
        <w:pStyle w:val="Image"/>
        <w:rPr>
          <w:color w:val="000000" w:themeColor="text1"/>
        </w:rPr>
      </w:pPr>
      <w:r>
        <w:rPr>
          <w:noProof/>
        </w:rPr>
        <w:drawing>
          <wp:inline distT="0" distB="0" distL="0" distR="0" wp14:anchorId="1848ED14" wp14:editId="40BBD58F">
            <wp:extent cx="171450" cy="171450"/>
            <wp:effectExtent l="0" t="0" r="0" b="0"/>
            <wp:docPr id="207451271" name="Picture 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001">
        <w:rPr>
          <w:color w:val="000000" w:themeColor="text1"/>
        </w:rPr>
        <w:tab/>
        <w:t>Item based on a Commission proposal</w:t>
      </w:r>
    </w:p>
    <w:p w14:paraId="1B81BC03" w14:textId="77777777" w:rsidR="00D017DE" w:rsidRDefault="00D017DE" w:rsidP="00893649">
      <w:pPr>
        <w:pStyle w:val="Image"/>
        <w:keepNext/>
        <w:ind w:left="851" w:hanging="851"/>
      </w:pPr>
      <w:r>
        <w:rPr>
          <w:noProof/>
        </w:rPr>
        <w:drawing>
          <wp:inline distT="0" distB="0" distL="0" distR="0" wp14:anchorId="00FC98C2" wp14:editId="757CFABA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>
        <w:t> Procedure)</w:t>
      </w:r>
    </w:p>
    <w:p w14:paraId="06B1F7F7" w14:textId="77777777" w:rsidR="00BE748D" w:rsidRDefault="00BE748D" w:rsidP="00520994">
      <w:pPr>
        <w:pStyle w:val="FinalLine"/>
        <w:spacing w:before="480"/>
      </w:pPr>
    </w:p>
    <w:sectPr w:rsidR="00BE748D" w:rsidSect="009823A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A422" w14:textId="77777777" w:rsidR="00A819EC" w:rsidRDefault="00A819EC" w:rsidP="002578A2">
      <w:r>
        <w:separator/>
      </w:r>
    </w:p>
  </w:endnote>
  <w:endnote w:type="continuationSeparator" w:id="0">
    <w:p w14:paraId="079A33AB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FB814" w14:textId="77777777" w:rsidR="009823A5" w:rsidRDefault="009823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823A5" w:rsidRPr="00D94637" w14:paraId="16D74685" w14:textId="77777777" w:rsidTr="009823A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19AB324" w14:textId="77777777" w:rsidR="009823A5" w:rsidRPr="00D94637" w:rsidRDefault="009823A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9823A5" w:rsidRPr="00B310DC" w14:paraId="0DEC5AD1" w14:textId="77777777" w:rsidTr="009823A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BB91902" w14:textId="5E169B8A" w:rsidR="009823A5" w:rsidRPr="00AD7BF2" w:rsidRDefault="009823A5" w:rsidP="004F54B2">
          <w:pPr>
            <w:pStyle w:val="FooterText"/>
          </w:pPr>
          <w:r>
            <w:t>8349/26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7014082" w14:textId="77777777" w:rsidR="009823A5" w:rsidRPr="00AD7BF2" w:rsidRDefault="009823A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614B2D0" w14:textId="77777777" w:rsidR="009823A5" w:rsidRPr="002511D8" w:rsidRDefault="009823A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31CAB81" w14:textId="3C752D1D" w:rsidR="009823A5" w:rsidRPr="00B310DC" w:rsidRDefault="009823A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823A5" w:rsidRPr="00D94637" w14:paraId="4C6FD16C" w14:textId="77777777" w:rsidTr="009823A5">
      <w:trPr>
        <w:jc w:val="center"/>
      </w:trPr>
      <w:tc>
        <w:tcPr>
          <w:tcW w:w="1774" w:type="pct"/>
          <w:shd w:val="clear" w:color="auto" w:fill="auto"/>
        </w:tcPr>
        <w:p w14:paraId="3F64CD6E" w14:textId="654D55CA" w:rsidR="009823A5" w:rsidRPr="00AD7BF2" w:rsidRDefault="009823A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929D612" w14:textId="493C0221" w:rsidR="009823A5" w:rsidRPr="00AD7BF2" w:rsidRDefault="009823A5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5063399" w14:textId="1441F85D" w:rsidR="009823A5" w:rsidRPr="00D94637" w:rsidRDefault="009823A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9F6643B" w14:textId="64ED554A" w:rsidR="009823A5" w:rsidRPr="00695BAF" w:rsidRDefault="009823A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7F6677C1" w14:textId="77777777" w:rsidR="00BE748D" w:rsidRPr="009823A5" w:rsidRDefault="00BE748D" w:rsidP="009823A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823A5" w:rsidRPr="00D94637" w14:paraId="0F653F99" w14:textId="77777777" w:rsidTr="009823A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C5476FB" w14:textId="77777777" w:rsidR="009823A5" w:rsidRPr="00D94637" w:rsidRDefault="009823A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9823A5" w:rsidRPr="00B310DC" w14:paraId="76715464" w14:textId="77777777" w:rsidTr="009823A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A457DD7" w14:textId="16456E96" w:rsidR="009823A5" w:rsidRPr="00AD7BF2" w:rsidRDefault="009823A5" w:rsidP="004F54B2">
          <w:pPr>
            <w:pStyle w:val="FooterText"/>
          </w:pPr>
          <w:r>
            <w:t>8349/26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6F96FDC" w14:textId="77777777" w:rsidR="009823A5" w:rsidRPr="00AD7BF2" w:rsidRDefault="009823A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A44FAB9" w14:textId="77777777" w:rsidR="009823A5" w:rsidRPr="002511D8" w:rsidRDefault="009823A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3538710" w14:textId="5EC5D30A" w:rsidR="009823A5" w:rsidRPr="00B310DC" w:rsidRDefault="009823A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823A5" w:rsidRPr="00D94637" w14:paraId="0DC9F936" w14:textId="77777777" w:rsidTr="009823A5">
      <w:trPr>
        <w:jc w:val="center"/>
      </w:trPr>
      <w:tc>
        <w:tcPr>
          <w:tcW w:w="1774" w:type="pct"/>
          <w:shd w:val="clear" w:color="auto" w:fill="auto"/>
        </w:tcPr>
        <w:p w14:paraId="74BF6986" w14:textId="42C3ED0E" w:rsidR="009823A5" w:rsidRPr="00AD7BF2" w:rsidRDefault="009823A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E403AC7" w14:textId="732516BB" w:rsidR="009823A5" w:rsidRPr="00AD7BF2" w:rsidRDefault="009823A5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311BE34C" w14:textId="57779E10" w:rsidR="009823A5" w:rsidRPr="00D94637" w:rsidRDefault="009823A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5EBAFF5" w14:textId="725FF3A1" w:rsidR="009823A5" w:rsidRPr="00695BAF" w:rsidRDefault="009823A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0781244F" w14:textId="77777777" w:rsidR="00BE748D" w:rsidRPr="009823A5" w:rsidRDefault="00BE748D" w:rsidP="009823A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A797" w14:textId="77777777" w:rsidR="00A819EC" w:rsidRDefault="00A819EC" w:rsidP="002578A2">
      <w:r>
        <w:separator/>
      </w:r>
    </w:p>
  </w:footnote>
  <w:footnote w:type="continuationSeparator" w:id="0">
    <w:p w14:paraId="18FF061A" w14:textId="77777777" w:rsidR="00A819EC" w:rsidRDefault="00A819EC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D8921" w14:textId="77777777" w:rsidR="009823A5" w:rsidRDefault="009823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644768A6" w:rsidR="00BE748D" w:rsidRPr="009823A5" w:rsidRDefault="009823A5" w:rsidP="009823A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28D66E21" w:rsidR="00BE748D" w:rsidRPr="009823A5" w:rsidRDefault="009823A5" w:rsidP="009823A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8pt;height:13.8pt;visibility:visible;mso-wrap-style:square" o:bullet="t">
        <v:imagedata r:id="rId1" o:title=""/>
      </v:shape>
    </w:pict>
  </w:numPicBullet>
  <w:numPicBullet w:numPicBulletId="1">
    <w:pict>
      <v:shape id="_x0000_i1027" type="#_x0000_t75" alt="Item based on a Commission proposal" style="width:12.6pt;height:12.6pt;visibility:visible;mso-wrap-style:square" o:bullet="t">
        <v:imagedata r:id="rId2" o:title="Item based on a Commission proposal"/>
      </v:shape>
    </w:pict>
  </w:numPicBullet>
  <w:numPicBullet w:numPicBulletId="2">
    <w:pict>
      <v:shape w14:anchorId="1E453391" id="_x0000_i1028" type="#_x0000_t75" alt="Public debate proposed by the Presidency (Article 8(2) of the Council's Rules of Procedure)" style="width:13.8pt;height:13.8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4965741979469941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4&lt;/text&gt;_x000d__x000a_  &lt;/metadata&gt;_x000d__x000a_  &lt;metadata key=&quot;md_Prefix&quot;&gt;_x000d__x000a_    &lt;text&gt;&lt;/text&gt;_x000d__x000a_  &lt;/metadata&gt;_x000d__x000a_  &lt;metadata key=&quot;md_DocumentNumber&quot;&gt;_x000d__x000a_    &lt;text&gt;834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2&lt;/text&gt;_x000d__x000a_      &lt;text&gt;AGRI 282&lt;/text&gt;_x000d__x000a_      &lt;text&gt;PECHE 12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4-27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66425916133987996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10&lt;/text&gt;_x000d__x000a_  &lt;/metadata&gt;_x000d__x000a_  &lt;metadata key=&quot;md_Prefix&quot;&gt;_x000d__x000a_    &lt;text&gt;CM&lt;/text&gt;_x000d__x000a_  &lt;/metadata&gt;_x000d__x000a_  &lt;metadata key=&quot;md_DocumentNumber&quot;&gt;_x000d__x000a_    &lt;text&gt;233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4-27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5bfc1a5bd6b78cf6aece5344691a8e24a69b840b78d64fbcaa13d0ce4adb028"/>
  </w:docVars>
  <w:rsids>
    <w:rsidRoot w:val="00BE748D"/>
    <w:rsid w:val="00000753"/>
    <w:rsid w:val="000013DC"/>
    <w:rsid w:val="00002553"/>
    <w:rsid w:val="00006FCF"/>
    <w:rsid w:val="00007E23"/>
    <w:rsid w:val="0001300F"/>
    <w:rsid w:val="00021600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909F9"/>
    <w:rsid w:val="000911F9"/>
    <w:rsid w:val="00091825"/>
    <w:rsid w:val="0009455D"/>
    <w:rsid w:val="000A00FB"/>
    <w:rsid w:val="000A576C"/>
    <w:rsid w:val="000C0357"/>
    <w:rsid w:val="000C371C"/>
    <w:rsid w:val="000C7F05"/>
    <w:rsid w:val="000D05AE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1F38EF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2DA3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16B4"/>
    <w:rsid w:val="00300777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0289"/>
    <w:rsid w:val="003420EA"/>
    <w:rsid w:val="003464C8"/>
    <w:rsid w:val="00351AC7"/>
    <w:rsid w:val="0035361A"/>
    <w:rsid w:val="00360BB9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03797"/>
    <w:rsid w:val="00406A68"/>
    <w:rsid w:val="0041192B"/>
    <w:rsid w:val="00414942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175C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3F28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333DF"/>
    <w:rsid w:val="00733A6F"/>
    <w:rsid w:val="00742C5F"/>
    <w:rsid w:val="0074718D"/>
    <w:rsid w:val="0076074C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193E"/>
    <w:rsid w:val="007A2ACF"/>
    <w:rsid w:val="007A4216"/>
    <w:rsid w:val="007A43FA"/>
    <w:rsid w:val="007A6CEE"/>
    <w:rsid w:val="007B1C72"/>
    <w:rsid w:val="007B52D1"/>
    <w:rsid w:val="007B560E"/>
    <w:rsid w:val="007C02A8"/>
    <w:rsid w:val="007C16C5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3085"/>
    <w:rsid w:val="007F5B15"/>
    <w:rsid w:val="00800801"/>
    <w:rsid w:val="00800873"/>
    <w:rsid w:val="00810B87"/>
    <w:rsid w:val="00814B57"/>
    <w:rsid w:val="00821047"/>
    <w:rsid w:val="00822AC2"/>
    <w:rsid w:val="00840588"/>
    <w:rsid w:val="008417A7"/>
    <w:rsid w:val="0084181E"/>
    <w:rsid w:val="008428E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869E2"/>
    <w:rsid w:val="0089067A"/>
    <w:rsid w:val="00893649"/>
    <w:rsid w:val="00893C96"/>
    <w:rsid w:val="00893D35"/>
    <w:rsid w:val="008A149A"/>
    <w:rsid w:val="008A5661"/>
    <w:rsid w:val="008A75AF"/>
    <w:rsid w:val="008B3280"/>
    <w:rsid w:val="008B3513"/>
    <w:rsid w:val="008C0C63"/>
    <w:rsid w:val="008C2AEE"/>
    <w:rsid w:val="008C5B3D"/>
    <w:rsid w:val="008D3E20"/>
    <w:rsid w:val="008E62FF"/>
    <w:rsid w:val="008F1DAC"/>
    <w:rsid w:val="008F5629"/>
    <w:rsid w:val="009025D7"/>
    <w:rsid w:val="00903F54"/>
    <w:rsid w:val="00906149"/>
    <w:rsid w:val="00910F0E"/>
    <w:rsid w:val="00915DB4"/>
    <w:rsid w:val="00917592"/>
    <w:rsid w:val="009201FE"/>
    <w:rsid w:val="00924C1E"/>
    <w:rsid w:val="00926DBE"/>
    <w:rsid w:val="009364F9"/>
    <w:rsid w:val="009426E5"/>
    <w:rsid w:val="0094718B"/>
    <w:rsid w:val="0095637C"/>
    <w:rsid w:val="00961C51"/>
    <w:rsid w:val="0097187A"/>
    <w:rsid w:val="00971A0E"/>
    <w:rsid w:val="0098009A"/>
    <w:rsid w:val="009803C5"/>
    <w:rsid w:val="0098143C"/>
    <w:rsid w:val="009823A5"/>
    <w:rsid w:val="00985091"/>
    <w:rsid w:val="00985C9B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E7B82"/>
    <w:rsid w:val="009F193A"/>
    <w:rsid w:val="009F1EFF"/>
    <w:rsid w:val="009F4C62"/>
    <w:rsid w:val="009F617F"/>
    <w:rsid w:val="009F6C05"/>
    <w:rsid w:val="00A02089"/>
    <w:rsid w:val="00A02D8C"/>
    <w:rsid w:val="00A10D57"/>
    <w:rsid w:val="00A117B8"/>
    <w:rsid w:val="00A14773"/>
    <w:rsid w:val="00A16418"/>
    <w:rsid w:val="00A17EAE"/>
    <w:rsid w:val="00A20801"/>
    <w:rsid w:val="00A30866"/>
    <w:rsid w:val="00A3682C"/>
    <w:rsid w:val="00A37E1D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91B35"/>
    <w:rsid w:val="00AA1A34"/>
    <w:rsid w:val="00AA26D1"/>
    <w:rsid w:val="00AB0329"/>
    <w:rsid w:val="00AB5E21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34C54"/>
    <w:rsid w:val="00B44446"/>
    <w:rsid w:val="00B52FB0"/>
    <w:rsid w:val="00B6044B"/>
    <w:rsid w:val="00B609DD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5BEC"/>
    <w:rsid w:val="00BD381D"/>
    <w:rsid w:val="00BD3F0B"/>
    <w:rsid w:val="00BD58F2"/>
    <w:rsid w:val="00BE5B6B"/>
    <w:rsid w:val="00BE748D"/>
    <w:rsid w:val="00BF4687"/>
    <w:rsid w:val="00BF5A1D"/>
    <w:rsid w:val="00C1443F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2708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3F8D"/>
    <w:rsid w:val="00D544C3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23887"/>
    <w:rsid w:val="00E4151E"/>
    <w:rsid w:val="00E41A88"/>
    <w:rsid w:val="00E51E3D"/>
    <w:rsid w:val="00E54A28"/>
    <w:rsid w:val="00E56ACB"/>
    <w:rsid w:val="00E56AF4"/>
    <w:rsid w:val="00E56AF8"/>
    <w:rsid w:val="00E56E99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D7735"/>
    <w:rsid w:val="00EE4DE3"/>
    <w:rsid w:val="00EE775D"/>
    <w:rsid w:val="00EE7E7A"/>
    <w:rsid w:val="00EF0CC2"/>
    <w:rsid w:val="00F04722"/>
    <w:rsid w:val="00F1078B"/>
    <w:rsid w:val="00F1128F"/>
    <w:rsid w:val="00F1623A"/>
    <w:rsid w:val="00F20206"/>
    <w:rsid w:val="00F271B2"/>
    <w:rsid w:val="00F304F8"/>
    <w:rsid w:val="00F32E69"/>
    <w:rsid w:val="00F3687A"/>
    <w:rsid w:val="00F43650"/>
    <w:rsid w:val="00F470D6"/>
    <w:rsid w:val="00F526D9"/>
    <w:rsid w:val="00F532E7"/>
    <w:rsid w:val="00F53D26"/>
    <w:rsid w:val="00F55295"/>
    <w:rsid w:val="00F7383D"/>
    <w:rsid w:val="00F7395D"/>
    <w:rsid w:val="00F75F16"/>
    <w:rsid w:val="00F76228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9823A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823A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823A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823A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823A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823A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823A5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9823A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9823A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823A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9823A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9823A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image" Target="media/image9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customXml" Target="../customXml/item3.xml"/><Relationship Id="rId10" Type="http://schemas.openxmlformats.org/officeDocument/2006/relationships/image" Target="media/image6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47B160-1928-4470-88A6-30E0E5245102}"/>
</file>

<file path=customXml/itemProps3.xml><?xml version="1.0" encoding="utf-8"?>
<ds:datastoreItem xmlns:ds="http://schemas.openxmlformats.org/officeDocument/2006/customXml" ds:itemID="{994264A6-E527-4AB1-899C-8E3C6EACEDEC}"/>
</file>

<file path=customXml/itemProps4.xml><?xml version="1.0" encoding="utf-8"?>
<ds:datastoreItem xmlns:ds="http://schemas.openxmlformats.org/officeDocument/2006/customXml" ds:itemID="{AD07A20D-C7F2-4D21-B2DA-B32B0F9E771F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10</TotalTime>
  <Pages>2</Pages>
  <Words>196</Words>
  <Characters>1144</Characters>
  <Application>Microsoft Office Word</Application>
  <DocSecurity>0</DocSecurity>
  <Lines>88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ENDREDI Viktoria</cp:lastModifiedBy>
  <cp:revision>6</cp:revision>
  <cp:lastPrinted>2026-02-04T10:54:00Z</cp:lastPrinted>
  <dcterms:created xsi:type="dcterms:W3CDTF">2026-04-23T07:20:00Z</dcterms:created>
  <dcterms:modified xsi:type="dcterms:W3CDTF">2026-04-23T12:16:00Z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4169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0x010100BA35A70D7A9DA44587CF3FC6B64A4D5A</vt:lpwstr>
  </property>
</Properties>
</file>