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8.bin" ContentType="image/png"/>
  <Override PartName="/word/media/image9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29603864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B4ACB" w:rsidRPr="0056157B" w14:paraId="6592BCC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0A7EF44" w14:textId="77777777" w:rsidR="007B4ACB" w:rsidRPr="0056157B" w:rsidRDefault="007B4ACB" w:rsidP="00634DC7">
                <w:pPr>
                  <w:pStyle w:val="TBNormalTechnicalBlock"/>
                </w:pPr>
              </w:p>
            </w:tc>
          </w:tr>
          <w:tr w:rsidR="007B4ACB" w:rsidRPr="0056157B" w14:paraId="0B6C3EB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961C7AF" w14:textId="77777777" w:rsidR="007B4ACB" w:rsidRPr="0056157B" w:rsidRDefault="007B4AC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EBF4096" wp14:editId="6A1D9B1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7365BCA" w14:textId="77777777" w:rsidR="007B4ACB" w:rsidRPr="0056157B" w:rsidRDefault="007B4ACB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B4ACB" w:rsidRPr="00B84B6D" w14:paraId="65DFD05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2AE75ED" w14:textId="77777777" w:rsidR="007B4ACB" w:rsidRPr="0056157B" w:rsidRDefault="007B4AC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9EEEC94" w14:textId="77777777" w:rsidR="007B4ACB" w:rsidRPr="0056157B" w:rsidRDefault="007B4AC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DF69753" w14:textId="77777777" w:rsidR="007B4ACB" w:rsidRPr="0056157B" w:rsidRDefault="007B4ACB" w:rsidP="00233A0E">
                <w:pPr>
                  <w:pStyle w:val="TBNormalTechnicalBlock"/>
                  <w:rPr>
                    <w:b/>
                  </w:rPr>
                </w:pPr>
              </w:p>
              <w:p w14:paraId="68180F69" w14:textId="77777777" w:rsidR="007B4ACB" w:rsidRDefault="007B4AC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24 aprilie 2026</w:t>
                </w:r>
              </w:p>
              <w:p w14:paraId="7E141B30" w14:textId="77777777" w:rsidR="007B4ACB" w:rsidRPr="0019440B" w:rsidRDefault="007B4AC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463FDCA" w14:textId="77777777" w:rsidR="007B4ACB" w:rsidRPr="0019440B" w:rsidRDefault="007B4ACB" w:rsidP="00233A0E">
                <w:pPr>
                  <w:pStyle w:val="TBNormalTechnicalBlock"/>
                </w:pPr>
              </w:p>
              <w:p w14:paraId="6B0C2A3D" w14:textId="77777777" w:rsidR="007B4ACB" w:rsidRDefault="007B4ACB" w:rsidP="00233A0E">
                <w:pPr>
                  <w:pStyle w:val="TBNormalTechnicalBlock"/>
                </w:pPr>
                <w:r>
                  <w:t>8349</w:t>
                </w:r>
                <w:r w:rsidRPr="0056157B">
                  <w:t>/</w:t>
                </w:r>
                <w:r>
                  <w:t>26</w:t>
                </w:r>
              </w:p>
              <w:p w14:paraId="4CBD49AA" w14:textId="77777777" w:rsidR="007B4ACB" w:rsidRDefault="007B4AC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22</w:t>
                </w:r>
              </w:p>
              <w:p w14:paraId="14BFE0FE" w14:textId="77777777" w:rsidR="007B4ACB" w:rsidRDefault="007B4AC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282</w:t>
                </w:r>
              </w:p>
              <w:p w14:paraId="202728C6" w14:textId="77777777" w:rsidR="007B4ACB" w:rsidRDefault="007B4AC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128</w:t>
                </w:r>
              </w:p>
              <w:p w14:paraId="1953E5C2" w14:textId="77777777" w:rsidR="007B4ACB" w:rsidRPr="007C5B64" w:rsidRDefault="007B4AC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2A2154C" w14:textId="77777777" w:rsidR="007B4ACB" w:rsidRPr="009E0BE9" w:rsidRDefault="007B4ACB" w:rsidP="00CD4D38">
                <w:pPr>
                  <w:pStyle w:val="TBDistrbMarkers"/>
                </w:pPr>
                <w:r>
                  <w:t>PARLNAT</w:t>
                </w:r>
              </w:p>
              <w:p w14:paraId="5F17EBEF" w14:textId="77777777" w:rsidR="007B4ACB" w:rsidRPr="009E0BE9" w:rsidRDefault="007B4ACB" w:rsidP="00233A0E">
                <w:pPr>
                  <w:pStyle w:val="TBNormalTechnicalBlock"/>
                </w:pPr>
              </w:p>
              <w:p w14:paraId="33C31C2C" w14:textId="77777777" w:rsidR="007B4ACB" w:rsidRPr="009E0BE9" w:rsidRDefault="007B4ACB" w:rsidP="00233A0E">
                <w:pPr>
                  <w:pStyle w:val="TBNormalTechnicalBlock"/>
                </w:pPr>
              </w:p>
              <w:p w14:paraId="5F1C907C" w14:textId="77777777" w:rsidR="007B4ACB" w:rsidRPr="009E0BE9" w:rsidRDefault="007B4AC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B4ACB" w:rsidRPr="00ED0749" w14:paraId="70107FF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6489E01" w14:textId="77777777" w:rsidR="007B4ACB" w:rsidRPr="00ED0749" w:rsidRDefault="007B4AC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AE264A1" w14:textId="77777777" w:rsidR="007B4ACB" w:rsidRPr="00ED0749" w:rsidRDefault="007B4AC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A3B4D48" w14:textId="77777777" w:rsidR="007B4ACB" w:rsidRPr="00ED0749" w:rsidRDefault="007B4AC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40B465C" w14:textId="77777777" w:rsidR="007B4ACB" w:rsidRPr="00ED0749" w:rsidRDefault="007B4ACB" w:rsidP="00DF1147">
          <w:pPr>
            <w:pStyle w:val="TBEntRefer"/>
            <w:rPr>
              <w:sz w:val="2"/>
              <w:szCs w:val="2"/>
            </w:rPr>
          </w:pPr>
        </w:p>
        <w:p w14:paraId="7F970079" w14:textId="77777777" w:rsidR="007B4ACB" w:rsidRPr="00DD01AC" w:rsidRDefault="007B4AC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B4ACB" w:rsidRPr="00133225" w14:paraId="3D8FEA1F" w14:textId="77777777" w:rsidTr="001E5BC3">
            <w:trPr>
              <w:jc w:val="center"/>
            </w:trPr>
            <w:tc>
              <w:tcPr>
                <w:tcW w:w="9645" w:type="dxa"/>
              </w:tcPr>
              <w:p w14:paraId="5EFA25FB" w14:textId="77777777" w:rsidR="007B4ACB" w:rsidRPr="00C4351E" w:rsidRDefault="007B4ACB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7B4ACB" w:rsidRPr="007D53AD" w14:paraId="588C3965" w14:textId="77777777" w:rsidTr="001E5BC3">
            <w:trPr>
              <w:jc w:val="center"/>
            </w:trPr>
            <w:tc>
              <w:tcPr>
                <w:tcW w:w="9645" w:type="dxa"/>
              </w:tcPr>
              <w:p w14:paraId="55157C3B" w14:textId="77777777" w:rsidR="007B4ACB" w:rsidRDefault="007B4ACB">
                <w:pPr>
                  <w:pStyle w:val="TBTableText"/>
                </w:pPr>
                <w:r>
                  <w:t>CONSILIUL UNIUNII EUROPENE</w:t>
                </w:r>
              </w:p>
              <w:p w14:paraId="344BBC86" w14:textId="77777777" w:rsidR="007B4ACB" w:rsidRDefault="007B4ACB">
                <w:pPr>
                  <w:pStyle w:val="TBTableText"/>
                </w:pPr>
                <w:r>
                  <w:rPr>
                    <w:b/>
                  </w:rPr>
                  <w:t>(Agricultură</w:t>
                </w:r>
                <w:r>
                  <w:t xml:space="preserve"> și Pescuit</w:t>
                </w:r>
                <w:r>
                  <w:rPr>
                    <w:b/>
                  </w:rPr>
                  <w:t>)</w:t>
                </w:r>
              </w:p>
            </w:tc>
          </w:tr>
          <w:tr w:rsidR="007B4ACB" w:rsidRPr="007D53AD" w14:paraId="2F3D7BF1" w14:textId="77777777" w:rsidTr="001E5BC3">
            <w:trPr>
              <w:jc w:val="center"/>
            </w:trPr>
            <w:tc>
              <w:tcPr>
                <w:tcW w:w="9645" w:type="dxa"/>
              </w:tcPr>
              <w:p w14:paraId="1682B3EE" w14:textId="77777777" w:rsidR="007B4ACB" w:rsidRPr="006368AC" w:rsidRDefault="007B4ACB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7B4ACB" w:rsidRPr="007D53AD" w14:paraId="7E0EF9BE" w14:textId="77777777" w:rsidTr="001E5BC3">
            <w:trPr>
              <w:jc w:val="center"/>
            </w:trPr>
            <w:tc>
              <w:tcPr>
                <w:tcW w:w="9645" w:type="dxa"/>
              </w:tcPr>
              <w:p w14:paraId="64C89528" w14:textId="77777777" w:rsidR="007B4ACB" w:rsidRPr="006368AC" w:rsidRDefault="007B4ACB" w:rsidP="008639D3">
                <w:pPr>
                  <w:pStyle w:val="TBTableText"/>
                </w:pPr>
                <w:r>
                  <w:t>27 aprilie 2026 (10.00)</w:t>
                </w:r>
              </w:p>
            </w:tc>
          </w:tr>
        </w:tbl>
        <w:p w14:paraId="1F8FE28A" w14:textId="77777777" w:rsidR="007B4ACB" w:rsidRPr="008C6FD6" w:rsidRDefault="006949A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6DF28CFD" w14:textId="77777777" w:rsidR="006F3F28" w:rsidRPr="007B4ACB" w:rsidRDefault="006F3F28" w:rsidP="006F3F28">
      <w:pPr>
        <w:tabs>
          <w:tab w:val="left" w:pos="680"/>
        </w:tabs>
        <w:spacing w:after="120"/>
        <w:ind w:left="113"/>
        <w:rPr>
          <w:u w:val="single"/>
        </w:rPr>
      </w:pPr>
      <w:bookmarkStart w:id="1" w:name="DQC_RangeToBeChecked"/>
      <w:r w:rsidRPr="007B4ACB">
        <w:rPr>
          <w:b/>
          <w:u w:val="single"/>
        </w:rPr>
        <w:t>Format</w:t>
      </w:r>
      <w:r w:rsidRPr="007B4ACB">
        <w:rPr>
          <w:u w:val="single"/>
        </w:rPr>
        <w:t xml:space="preserve">: </w:t>
      </w:r>
      <w:r w:rsidRPr="007B4ACB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6F3F28" w:rsidRPr="007B4ACB" w14:paraId="1B3DF46F" w14:textId="77777777" w:rsidTr="006F636E">
        <w:tc>
          <w:tcPr>
            <w:tcW w:w="567" w:type="dxa"/>
            <w:tcMar>
              <w:right w:w="0" w:type="dxa"/>
            </w:tcMar>
          </w:tcPr>
          <w:p w14:paraId="0D17C358" w14:textId="77777777" w:rsidR="006F3F28" w:rsidRPr="007B4ACB" w:rsidRDefault="006F3F28" w:rsidP="006F636E">
            <w:pPr>
              <w:pStyle w:val="PointManual"/>
            </w:pPr>
            <w:r w:rsidRPr="007B4ACB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63ADBD24" w14:textId="77777777" w:rsidR="006F3F28" w:rsidRPr="007B4ACB" w:rsidRDefault="006F3F28" w:rsidP="006F636E">
            <w:r w:rsidRPr="007B4ACB">
              <w:t>Adoptarea ordinii de zi</w:t>
            </w:r>
          </w:p>
        </w:tc>
      </w:tr>
      <w:tr w:rsidR="006F3F28" w:rsidRPr="007B4ACB" w14:paraId="0D0BAD0E" w14:textId="77777777" w:rsidTr="006F636E">
        <w:tc>
          <w:tcPr>
            <w:tcW w:w="567" w:type="dxa"/>
            <w:tcMar>
              <w:right w:w="0" w:type="dxa"/>
            </w:tcMar>
          </w:tcPr>
          <w:p w14:paraId="32D6FE72" w14:textId="77777777" w:rsidR="006F3F28" w:rsidRPr="007B4ACB" w:rsidRDefault="006F3F28" w:rsidP="006F636E">
            <w:pPr>
              <w:pStyle w:val="PointManual"/>
            </w:pPr>
            <w:r w:rsidRPr="007B4ACB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CEC371F" w14:textId="77777777" w:rsidR="006F3F28" w:rsidRPr="007B4ACB" w:rsidRDefault="006F3F28" w:rsidP="006F636E">
            <w:r w:rsidRPr="007B4ACB">
              <w:t>Aprobarea punctelor „A”</w:t>
            </w:r>
          </w:p>
        </w:tc>
      </w:tr>
      <w:tr w:rsidR="006F3F28" w:rsidRPr="007B4ACB" w14:paraId="4C95A6D3" w14:textId="77777777" w:rsidTr="006F636E">
        <w:tc>
          <w:tcPr>
            <w:tcW w:w="567" w:type="dxa"/>
            <w:tcMar>
              <w:right w:w="0" w:type="dxa"/>
            </w:tcMar>
          </w:tcPr>
          <w:p w14:paraId="13FAB141" w14:textId="77777777" w:rsidR="006F3F28" w:rsidRPr="007B4ACB" w:rsidRDefault="006F3F28" w:rsidP="006F636E"/>
        </w:tc>
        <w:tc>
          <w:tcPr>
            <w:tcW w:w="6463" w:type="dxa"/>
            <w:tcMar>
              <w:top w:w="284" w:type="dxa"/>
            </w:tcMar>
          </w:tcPr>
          <w:p w14:paraId="136EC2D0" w14:textId="77777777" w:rsidR="006F3F28" w:rsidRPr="007B4ACB" w:rsidRDefault="006F3F28" w:rsidP="006F636E">
            <w:pPr>
              <w:pStyle w:val="PointManual"/>
            </w:pPr>
            <w:r w:rsidRPr="007B4ACB"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B3461E2" w14:textId="77777777" w:rsidR="006F3F28" w:rsidRPr="007B4ACB" w:rsidRDefault="006F3F28" w:rsidP="006F636E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39BD70B" w14:textId="77777777" w:rsidR="006F3F28" w:rsidRPr="007B4ACB" w:rsidRDefault="007B1C72" w:rsidP="006F636E">
            <w:r w:rsidRPr="007B4ACB">
              <w:t>8389/26</w:t>
            </w:r>
          </w:p>
        </w:tc>
      </w:tr>
    </w:tbl>
    <w:p w14:paraId="242DC0B9" w14:textId="77777777" w:rsidR="00D017DE" w:rsidRPr="007B4ACB" w:rsidRDefault="00D017DE" w:rsidP="00D017DE">
      <w:pPr>
        <w:spacing w:before="360"/>
        <w:rPr>
          <w:b/>
          <w:bCs/>
          <w:u w:val="single"/>
        </w:rPr>
      </w:pPr>
      <w:r w:rsidRPr="007B4ACB">
        <w:rPr>
          <w:b/>
          <w:u w:val="single"/>
        </w:rPr>
        <w:t>Deliberări legislative</w:t>
      </w:r>
    </w:p>
    <w:p w14:paraId="0A474B68" w14:textId="77777777" w:rsidR="00D017DE" w:rsidRPr="007B4ACB" w:rsidRDefault="00D017DE" w:rsidP="00D017DE">
      <w:pPr>
        <w:rPr>
          <w:b/>
          <w:bCs/>
        </w:rPr>
      </w:pPr>
      <w:r w:rsidRPr="007B4ACB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14942" w:rsidRPr="007B4ACB" w14:paraId="4E8D649B" w14:textId="77777777" w:rsidTr="00414942">
        <w:tc>
          <w:tcPr>
            <w:tcW w:w="567" w:type="dxa"/>
            <w:tcMar>
              <w:right w:w="0" w:type="dxa"/>
            </w:tcMar>
          </w:tcPr>
          <w:p w14:paraId="6C249238" w14:textId="77777777" w:rsidR="00414942" w:rsidRPr="007B4ACB" w:rsidRDefault="006F3F28" w:rsidP="00414942">
            <w:pPr>
              <w:pStyle w:val="PointManual"/>
            </w:pPr>
            <w:r w:rsidRPr="007B4ACB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0A6C73" w14:textId="77777777" w:rsidR="00414942" w:rsidRPr="007B4ACB" w:rsidRDefault="00414942" w:rsidP="00BF16D8">
            <w:r w:rsidRPr="007B4ACB">
              <w:t>Politica agricolă comună după 2027 – principalele opțiuni pentru conceperea sprijinului pentru venit</w:t>
            </w:r>
          </w:p>
          <w:p w14:paraId="74EF4639" w14:textId="77777777" w:rsidR="00414942" w:rsidRPr="007B4ACB" w:rsidRDefault="00414942" w:rsidP="00BF16D8">
            <w:r w:rsidRPr="007B4ACB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65FFBB" w14:textId="77777777" w:rsidR="00414942" w:rsidRPr="007B4ACB" w:rsidRDefault="00414942" w:rsidP="00BF16D8">
            <w:pPr>
              <w:pStyle w:val="NormalRight"/>
              <w:rPr>
                <w:noProof/>
              </w:rPr>
            </w:pPr>
            <w:r w:rsidRPr="007B4ACB">
              <w:rPr>
                <w:noProof/>
              </w:rPr>
              <w:drawing>
                <wp:inline distT="0" distB="0" distL="0" distR="0" wp14:anchorId="0CD306EA" wp14:editId="16BCFEC6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B4ACB">
              <w:rPr>
                <w:noProof/>
              </w:rPr>
              <w:drawing>
                <wp:inline distT="0" distB="0" distL="0" distR="0" wp14:anchorId="6B86BB82" wp14:editId="2AD4524E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1068B2" w14:textId="77777777" w:rsidR="00414942" w:rsidRPr="007B4ACB" w:rsidRDefault="00B34C54" w:rsidP="00BF16D8">
            <w:pPr>
              <w:rPr>
                <w:szCs w:val="24"/>
              </w:rPr>
            </w:pPr>
            <w:r w:rsidRPr="007B4ACB">
              <w:t>8212/26</w:t>
            </w:r>
          </w:p>
        </w:tc>
      </w:tr>
    </w:tbl>
    <w:p w14:paraId="21597663" w14:textId="77777777" w:rsidR="00A30866" w:rsidRPr="007B4ACB" w:rsidRDefault="0012450F" w:rsidP="0076074C">
      <w:pPr>
        <w:pageBreakBefore/>
        <w:spacing w:before="240"/>
        <w:rPr>
          <w:b/>
          <w:bCs/>
          <w:u w:val="single"/>
        </w:rPr>
      </w:pPr>
      <w:r w:rsidRPr="007B4ACB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14942" w:rsidRPr="007B4ACB" w14:paraId="0547F0D9" w14:textId="77777777" w:rsidTr="00414942">
        <w:tc>
          <w:tcPr>
            <w:tcW w:w="567" w:type="dxa"/>
            <w:tcMar>
              <w:right w:w="0" w:type="dxa"/>
            </w:tcMar>
          </w:tcPr>
          <w:p w14:paraId="001F72E9" w14:textId="77777777" w:rsidR="00414942" w:rsidRPr="007B4ACB" w:rsidRDefault="006F3F28" w:rsidP="00414942">
            <w:pPr>
              <w:pStyle w:val="PointManual"/>
            </w:pPr>
            <w:r w:rsidRPr="007B4ACB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87F7EF" w14:textId="77777777" w:rsidR="00414942" w:rsidRPr="007B4ACB" w:rsidRDefault="00414942" w:rsidP="00D017DE">
            <w:r w:rsidRPr="007B4ACB">
              <w:t>Situația pieței, în special ca urmare a invadării Ucrainei</w:t>
            </w:r>
          </w:p>
          <w:p w14:paraId="683F7ADE" w14:textId="77777777" w:rsidR="00414942" w:rsidRPr="007B4ACB" w:rsidRDefault="00414942" w:rsidP="00A30866">
            <w:pPr>
              <w:rPr>
                <w:i/>
                <w:iCs/>
              </w:rPr>
            </w:pPr>
            <w:r w:rsidRPr="007B4ACB">
              <w:rPr>
                <w:i/>
              </w:rPr>
              <w:t>Informare din partea Comisiei și a statelor membre</w:t>
            </w:r>
          </w:p>
          <w:p w14:paraId="66598637" w14:textId="77777777" w:rsidR="00414942" w:rsidRPr="007B4ACB" w:rsidRDefault="00414942" w:rsidP="00A30866">
            <w:pPr>
              <w:rPr>
                <w:i/>
                <w:iCs/>
              </w:rPr>
            </w:pPr>
            <w:r w:rsidRPr="007B4AC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7ED795" w14:textId="77777777" w:rsidR="00414942" w:rsidRPr="007B4ACB" w:rsidRDefault="00414942" w:rsidP="00A30866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211C51" w14:textId="77777777" w:rsidR="00414942" w:rsidRPr="007B4ACB" w:rsidRDefault="00B34C54" w:rsidP="00A30866">
            <w:pPr>
              <w:rPr>
                <w:szCs w:val="24"/>
              </w:rPr>
            </w:pPr>
            <w:r w:rsidRPr="007B4ACB">
              <w:t>8397/26</w:t>
            </w:r>
          </w:p>
        </w:tc>
      </w:tr>
      <w:tr w:rsidR="00414942" w:rsidRPr="007B4ACB" w14:paraId="08ECE553" w14:textId="77777777" w:rsidTr="00414942">
        <w:tc>
          <w:tcPr>
            <w:tcW w:w="567" w:type="dxa"/>
            <w:tcMar>
              <w:right w:w="0" w:type="dxa"/>
            </w:tcMar>
          </w:tcPr>
          <w:p w14:paraId="33EF68C2" w14:textId="77777777" w:rsidR="00414942" w:rsidRPr="007B4ACB" w:rsidRDefault="006F3F28" w:rsidP="00414942">
            <w:pPr>
              <w:pStyle w:val="PointManual"/>
            </w:pPr>
            <w:r w:rsidRPr="007B4ACB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292AF99" w14:textId="77777777" w:rsidR="00414942" w:rsidRPr="007B4ACB" w:rsidRDefault="00414942" w:rsidP="00A30866">
            <w:r w:rsidRPr="007B4ACB">
              <w:t>Importanța strategică a agriculturii și a gestionării durabile a pădurilor pentru consolidarea prevenirii riscurilor de incendii forestiere și a rezilienței la acestea</w:t>
            </w:r>
          </w:p>
          <w:p w14:paraId="5067413F" w14:textId="77777777" w:rsidR="00414942" w:rsidRPr="007B4ACB" w:rsidRDefault="00414942" w:rsidP="00A30866">
            <w:pPr>
              <w:rPr>
                <w:i/>
                <w:iCs/>
              </w:rPr>
            </w:pPr>
            <w:r w:rsidRPr="007B4ACB">
              <w:rPr>
                <w:i/>
              </w:rPr>
              <w:t>Informare din partea Comisiei</w:t>
            </w:r>
          </w:p>
          <w:p w14:paraId="243EDE5D" w14:textId="77777777" w:rsidR="00414942" w:rsidRPr="007B4ACB" w:rsidRDefault="00414942" w:rsidP="00A30866">
            <w:r w:rsidRPr="007B4AC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E5636A" w14:textId="77777777" w:rsidR="00414942" w:rsidRPr="007B4ACB" w:rsidRDefault="00414942" w:rsidP="006A04D9">
            <w:pPr>
              <w:pStyle w:val="NormalRight"/>
              <w:rPr>
                <w:noProof/>
              </w:rPr>
            </w:pPr>
            <w:r w:rsidRPr="007B4ACB">
              <w:rPr>
                <w:noProof/>
              </w:rPr>
              <w:drawing>
                <wp:inline distT="0" distB="0" distL="0" distR="0" wp14:anchorId="2E66395A" wp14:editId="22B30252">
                  <wp:extent cx="172442" cy="172442"/>
                  <wp:effectExtent l="0" t="0" r="0" b="0"/>
                  <wp:docPr id="1306765393" name="Picture 130676539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2393E0" w14:textId="77777777" w:rsidR="00414942" w:rsidRPr="007B4ACB" w:rsidRDefault="00B34C54" w:rsidP="006A04D9">
            <w:pPr>
              <w:rPr>
                <w:szCs w:val="24"/>
              </w:rPr>
            </w:pPr>
            <w:r w:rsidRPr="007B4ACB">
              <w:t>7982/26</w:t>
            </w:r>
          </w:p>
        </w:tc>
      </w:tr>
    </w:tbl>
    <w:p w14:paraId="032658D4" w14:textId="77777777" w:rsidR="00525C9C" w:rsidRPr="007B4ACB" w:rsidRDefault="00525C9C" w:rsidP="001317E2">
      <w:pPr>
        <w:pStyle w:val="TableTitle"/>
        <w:spacing w:before="480"/>
      </w:pPr>
      <w:r w:rsidRPr="007B4ACB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F3F28" w:rsidRPr="007B4ACB" w14:paraId="440752DE" w14:textId="77777777" w:rsidTr="006F636E">
        <w:tc>
          <w:tcPr>
            <w:tcW w:w="567" w:type="dxa"/>
            <w:tcMar>
              <w:right w:w="0" w:type="dxa"/>
            </w:tcMar>
          </w:tcPr>
          <w:p w14:paraId="712A6EEA" w14:textId="77777777" w:rsidR="006F3F28" w:rsidRPr="007B4ACB" w:rsidRDefault="00AB5E21" w:rsidP="006F636E">
            <w:pPr>
              <w:pStyle w:val="PointManual"/>
              <w:rPr>
                <w:highlight w:val="yellow"/>
              </w:rPr>
            </w:pPr>
            <w:r w:rsidRPr="007B4ACB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EE062B" w14:textId="77777777" w:rsidR="006F3F28" w:rsidRPr="007B4ACB" w:rsidRDefault="006F3F28" w:rsidP="006F636E">
            <w:pPr>
              <w:pStyle w:val="PointManual"/>
              <w:ind w:left="601" w:hanging="590"/>
            </w:pPr>
            <w:r w:rsidRPr="007B4ACB">
              <w:t>a)</w:t>
            </w:r>
            <w:r w:rsidRPr="007B4ACB">
              <w:tab/>
              <w:t>Rolul turbei în obținerea securității alimentare a UE</w:t>
            </w:r>
          </w:p>
          <w:p w14:paraId="5D6F4D1A" w14:textId="77777777" w:rsidR="006F3F28" w:rsidRPr="007B4ACB" w:rsidRDefault="006F3F28" w:rsidP="006F636E">
            <w:pPr>
              <w:ind w:left="601"/>
              <w:rPr>
                <w:i/>
                <w:iCs/>
              </w:rPr>
            </w:pPr>
            <w:r w:rsidRPr="007B4ACB">
              <w:rPr>
                <w:i/>
              </w:rPr>
              <w:t>Informare din partea Letoniei și a Finlandei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EDC21A" w14:textId="77777777" w:rsidR="006F3F28" w:rsidRPr="007B4ACB" w:rsidRDefault="00B34C54" w:rsidP="006F636E">
            <w:pPr>
              <w:pStyle w:val="NormalRight"/>
              <w:rPr>
                <w:noProof/>
              </w:rPr>
            </w:pPr>
            <w:r w:rsidRPr="007B4ACB">
              <w:rPr>
                <w:noProof/>
              </w:rPr>
              <w:drawing>
                <wp:inline distT="0" distB="0" distL="0" distR="0" wp14:anchorId="486CC859" wp14:editId="104EDFE4">
                  <wp:extent cx="172442" cy="172442"/>
                  <wp:effectExtent l="0" t="0" r="0" b="0"/>
                  <wp:docPr id="1334787960" name="Picture 1334787960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93C293F" w14:textId="77777777" w:rsidR="006F3F28" w:rsidRPr="007B4ACB" w:rsidRDefault="00B34C54" w:rsidP="006F636E">
            <w:pPr>
              <w:rPr>
                <w:szCs w:val="24"/>
              </w:rPr>
            </w:pPr>
            <w:r w:rsidRPr="007B4ACB">
              <w:t>8334/26</w:t>
            </w:r>
          </w:p>
        </w:tc>
      </w:tr>
      <w:tr w:rsidR="006F3F28" w:rsidRPr="007B4ACB" w14:paraId="27F3D9ED" w14:textId="77777777" w:rsidTr="006F636E">
        <w:tc>
          <w:tcPr>
            <w:tcW w:w="567" w:type="dxa"/>
            <w:tcMar>
              <w:right w:w="0" w:type="dxa"/>
            </w:tcMar>
          </w:tcPr>
          <w:p w14:paraId="6802E796" w14:textId="77777777" w:rsidR="006F3F28" w:rsidRPr="007B4ACB" w:rsidRDefault="006F3F28" w:rsidP="006F636E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7B56A2" w14:textId="77777777" w:rsidR="006F3F28" w:rsidRPr="007B4ACB" w:rsidRDefault="006F3F28" w:rsidP="006F636E">
            <w:pPr>
              <w:pStyle w:val="PointManual"/>
              <w:ind w:left="601" w:hanging="590"/>
            </w:pPr>
            <w:r w:rsidRPr="007B4ACB">
              <w:t>b)</w:t>
            </w:r>
            <w:r w:rsidRPr="007B4ACB">
              <w:tab/>
              <w:t>Cerințe în materie de păstrare a evidențelor pentru utilizarea produselor de protecție a plantelor</w:t>
            </w:r>
          </w:p>
          <w:p w14:paraId="60B76954" w14:textId="77777777" w:rsidR="006F3F28" w:rsidRPr="007B4ACB" w:rsidRDefault="006F3F28" w:rsidP="006F636E">
            <w:pPr>
              <w:ind w:left="601"/>
              <w:rPr>
                <w:i/>
                <w:iCs/>
              </w:rPr>
            </w:pPr>
            <w:r w:rsidRPr="007B4ACB">
              <w:rPr>
                <w:i/>
              </w:rPr>
              <w:t>Informare din partea Germaniei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50AB9B" w14:textId="77777777" w:rsidR="006F3F28" w:rsidRPr="007B4ACB" w:rsidRDefault="00B34C54" w:rsidP="006F636E">
            <w:pPr>
              <w:pStyle w:val="NormalRight"/>
              <w:rPr>
                <w:noProof/>
              </w:rPr>
            </w:pPr>
            <w:r w:rsidRPr="007B4ACB">
              <w:rPr>
                <w:noProof/>
              </w:rPr>
              <w:drawing>
                <wp:inline distT="0" distB="0" distL="0" distR="0" wp14:anchorId="3CEFF456" wp14:editId="5C7D5E28">
                  <wp:extent cx="172442" cy="172442"/>
                  <wp:effectExtent l="0" t="0" r="0" b="0"/>
                  <wp:docPr id="1295598220" name="Picture 1295598220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D44F51" w14:textId="77777777" w:rsidR="006F3F28" w:rsidRPr="007B4ACB" w:rsidRDefault="00B34C54" w:rsidP="006F636E">
            <w:pPr>
              <w:rPr>
                <w:szCs w:val="24"/>
              </w:rPr>
            </w:pPr>
            <w:r w:rsidRPr="007B4ACB">
              <w:t>8203/26</w:t>
            </w:r>
          </w:p>
        </w:tc>
      </w:tr>
    </w:tbl>
    <w:p w14:paraId="50FC2A8B" w14:textId="77777777" w:rsidR="006F3F28" w:rsidRPr="007B4ACB" w:rsidRDefault="006F3F28" w:rsidP="006F3F28"/>
    <w:p w14:paraId="74F90157" w14:textId="77777777" w:rsidR="00553E27" w:rsidRPr="007B4ACB" w:rsidRDefault="00553E27" w:rsidP="00B13204">
      <w:pPr>
        <w:pStyle w:val="ImageLine"/>
        <w:spacing w:before="1440"/>
        <w:ind w:right="3402"/>
      </w:pPr>
    </w:p>
    <w:p w14:paraId="0FB5678F" w14:textId="77777777" w:rsidR="00D017DE" w:rsidRPr="007B4ACB" w:rsidRDefault="00D017DE" w:rsidP="00D017DE">
      <w:pPr>
        <w:pStyle w:val="Image"/>
        <w:rPr>
          <w:color w:val="000000" w:themeColor="text1"/>
        </w:rPr>
      </w:pPr>
      <w:r w:rsidRPr="007B4ACB">
        <w:rPr>
          <w:noProof/>
        </w:rPr>
        <w:drawing>
          <wp:inline distT="0" distB="0" distL="0" distR="0" wp14:anchorId="50921958" wp14:editId="0FE325A1">
            <wp:extent cx="172442" cy="172442"/>
            <wp:effectExtent l="0" t="0" r="0" b="0"/>
            <wp:docPr id="915133705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4ACB">
        <w:tab/>
        <w:t>Prima lectură</w:t>
      </w:r>
    </w:p>
    <w:p w14:paraId="3D52A3A7" w14:textId="77777777" w:rsidR="00D017DE" w:rsidRPr="007B4ACB" w:rsidRDefault="00D017DE" w:rsidP="00D017DE">
      <w:pPr>
        <w:pStyle w:val="Image"/>
        <w:rPr>
          <w:color w:val="000000" w:themeColor="text1"/>
        </w:rPr>
      </w:pPr>
      <w:r w:rsidRPr="007B4ACB">
        <w:rPr>
          <w:noProof/>
        </w:rPr>
        <w:drawing>
          <wp:inline distT="0" distB="0" distL="0" distR="0" wp14:anchorId="1827511B" wp14:editId="375F3474">
            <wp:extent cx="172442" cy="172442"/>
            <wp:effectExtent l="0" t="0" r="0" b="0"/>
            <wp:docPr id="2008397740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4ACB">
        <w:tab/>
        <w:t>Punct bazat pe o propunere a Comisiei</w:t>
      </w:r>
    </w:p>
    <w:p w14:paraId="265D1B2E" w14:textId="77777777" w:rsidR="00D017DE" w:rsidRPr="007B4ACB" w:rsidRDefault="00D017DE" w:rsidP="00893649">
      <w:pPr>
        <w:pStyle w:val="Image"/>
        <w:keepNext/>
        <w:ind w:left="851" w:hanging="851"/>
      </w:pPr>
      <w:r w:rsidRPr="007B4ACB">
        <w:rPr>
          <w:noProof/>
        </w:rPr>
        <w:drawing>
          <wp:inline distT="0" distB="0" distL="0" distR="0" wp14:anchorId="5A6C1018" wp14:editId="7EB24D45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ACB">
        <w:tab/>
        <w:t>Dezbatere publică la propunerea președinției [articolul 8 alineatul (2) din Regulamentul de procedură al Consiliului]</w:t>
      </w:r>
    </w:p>
    <w:bookmarkEnd w:id="1"/>
    <w:p w14:paraId="5CE8818F" w14:textId="77777777" w:rsidR="00BE748D" w:rsidRDefault="00BE748D" w:rsidP="00520994">
      <w:pPr>
        <w:pStyle w:val="FinalLine"/>
        <w:spacing w:before="480"/>
      </w:pPr>
    </w:p>
    <w:sectPr w:rsidR="00BE748D" w:rsidSect="007B4ACB">
      <w:headerReference w:type="default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7B2D0" w14:textId="77777777" w:rsidR="00A819EC" w:rsidRDefault="00A819EC" w:rsidP="002578A2">
      <w:r>
        <w:separator/>
      </w:r>
    </w:p>
  </w:endnote>
  <w:endnote w:type="continuationSeparator" w:id="0">
    <w:p w14:paraId="542CAEBB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956196F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D5D24B5" w14:textId="77777777" w:rsidR="006949A1" w:rsidRPr="00D94637" w:rsidRDefault="006949A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86F75F1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71A7D75" w14:textId="77777777" w:rsidR="006949A1" w:rsidRPr="00AD7BF2" w:rsidRDefault="006949A1" w:rsidP="004F54B2">
          <w:pPr>
            <w:pStyle w:val="FooterText"/>
          </w:pPr>
          <w:r>
            <w:t>8349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E4BCBF2" w14:textId="77777777" w:rsidR="006949A1" w:rsidRPr="00AD7BF2" w:rsidRDefault="006949A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CDBBF9C" w14:textId="77777777" w:rsidR="006949A1" w:rsidRPr="002511D8" w:rsidRDefault="006949A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5527C17" w14:textId="77777777" w:rsidR="006949A1" w:rsidRPr="00B310DC" w:rsidRDefault="006949A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7BC71526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70C747E" w14:textId="77777777" w:rsidR="006949A1" w:rsidRPr="00AD7BF2" w:rsidRDefault="006949A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3DDECBA" w14:textId="77777777" w:rsidR="006949A1" w:rsidRPr="00AD7BF2" w:rsidRDefault="006949A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3CF6513" w14:textId="77777777" w:rsidR="006949A1" w:rsidRPr="00D94637" w:rsidRDefault="006949A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6656B03" w14:textId="77777777" w:rsidR="006949A1" w:rsidRPr="00695BAF" w:rsidRDefault="006949A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F834273" w14:textId="77777777" w:rsidR="0063398F" w:rsidRDefault="0063398F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753B3245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FEF9531" w14:textId="77777777" w:rsidR="006949A1" w:rsidRPr="00D94637" w:rsidRDefault="006949A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0DC0E96C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B04671E" w14:textId="77777777" w:rsidR="006949A1" w:rsidRPr="00AD7BF2" w:rsidRDefault="006949A1" w:rsidP="004F54B2">
          <w:pPr>
            <w:pStyle w:val="FooterText"/>
          </w:pPr>
          <w:r>
            <w:t>8349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2F4D305" w14:textId="77777777" w:rsidR="006949A1" w:rsidRPr="00AD7BF2" w:rsidRDefault="006949A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5506107" w14:textId="77777777" w:rsidR="006949A1" w:rsidRPr="002511D8" w:rsidRDefault="006949A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7A706E8" w14:textId="77777777" w:rsidR="006949A1" w:rsidRPr="00B310DC" w:rsidRDefault="006949A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F01E245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3CC7805E" w14:textId="77777777" w:rsidR="006949A1" w:rsidRPr="00AD7BF2" w:rsidRDefault="006949A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C946F76" w14:textId="77777777" w:rsidR="006949A1" w:rsidRPr="00AD7BF2" w:rsidRDefault="006949A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584EF7C" w14:textId="77777777" w:rsidR="006949A1" w:rsidRPr="00D94637" w:rsidRDefault="006949A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7E45E4A" w14:textId="77777777" w:rsidR="006949A1" w:rsidRPr="00695BAF" w:rsidRDefault="006949A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66526368" w14:textId="77777777" w:rsidR="0063398F" w:rsidRDefault="0063398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F3210" w14:textId="77777777" w:rsidR="00A819EC" w:rsidRDefault="00A819EC" w:rsidP="002578A2">
      <w:r>
        <w:separator/>
      </w:r>
    </w:p>
  </w:footnote>
  <w:footnote w:type="continuationSeparator" w:id="0">
    <w:p w14:paraId="497D726B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96D7" w14:textId="77777777" w:rsidR="0063398F" w:rsidRDefault="006949A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8959" w14:textId="77777777" w:rsidR="0063398F" w:rsidRDefault="006949A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45" type="#_x0000_t75" alt="Item based on a Commission proposal" style="width:12.75pt;height:12.75pt;visibility:visible;mso-wrap-style:square" o:bullet="t">
        <v:imagedata r:id="rId2" o:title="Item based on a Commission proposal"/>
      </v:shape>
    </w:pict>
  </w:numPicBullet>
  <w:numPicBullet w:numPicBulletId="2">
    <w:pict>
      <v:shape id="_x0000_i1046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26025372055020530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24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834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2&lt;/text&gt;_x000d__x000a_      &lt;text&gt;AGRI 282&lt;/text&gt;_x000d__x000a_      &lt;text&gt;PECHE 128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&amp;lt;Run FontWeight=&quot;Bold&quot; xml:space=&quot;preserve&quot;&amp;gt;(Agricultur&amp;#259;&amp;lt;/Run&amp;gt; &amp;#537;i Pescuit&amp;lt;Run FontWeight=&quot;Bold&quot;&amp;gt;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4-27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6425916133987996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1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33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4-2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27dbf09bcd0b98daac01ad7983cfd5d20b0fbb91f8a5c7c5cc05ab4cac6b46d"/>
  </w:docVars>
  <w:rsids>
    <w:rsidRoot w:val="00BE748D"/>
    <w:rsid w:val="00000753"/>
    <w:rsid w:val="000013DC"/>
    <w:rsid w:val="00002553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05AE"/>
    <w:rsid w:val="000D1EB9"/>
    <w:rsid w:val="000D40CE"/>
    <w:rsid w:val="000D735D"/>
    <w:rsid w:val="000D791C"/>
    <w:rsid w:val="000E06BC"/>
    <w:rsid w:val="000E400F"/>
    <w:rsid w:val="000E47F3"/>
    <w:rsid w:val="000E6EBB"/>
    <w:rsid w:val="000F0726"/>
    <w:rsid w:val="000F094D"/>
    <w:rsid w:val="000F0DE4"/>
    <w:rsid w:val="000F50AF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2DA3"/>
    <w:rsid w:val="002578A2"/>
    <w:rsid w:val="00263D4B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0289"/>
    <w:rsid w:val="003420EA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03797"/>
    <w:rsid w:val="00406A68"/>
    <w:rsid w:val="0041192B"/>
    <w:rsid w:val="00414942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1311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175C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1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3398F"/>
    <w:rsid w:val="00640383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949A1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3F28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193E"/>
    <w:rsid w:val="007A2ACF"/>
    <w:rsid w:val="007A4216"/>
    <w:rsid w:val="007A43FA"/>
    <w:rsid w:val="007A6CEE"/>
    <w:rsid w:val="007B1C72"/>
    <w:rsid w:val="007B4ACB"/>
    <w:rsid w:val="007B52D1"/>
    <w:rsid w:val="007B560E"/>
    <w:rsid w:val="007C02A8"/>
    <w:rsid w:val="007C16C5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145B"/>
    <w:rsid w:val="00814B57"/>
    <w:rsid w:val="00821047"/>
    <w:rsid w:val="00822AC2"/>
    <w:rsid w:val="008279B8"/>
    <w:rsid w:val="00840588"/>
    <w:rsid w:val="008417A7"/>
    <w:rsid w:val="0084181E"/>
    <w:rsid w:val="008428E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869E2"/>
    <w:rsid w:val="0089067A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1DAC"/>
    <w:rsid w:val="008F5629"/>
    <w:rsid w:val="009025D7"/>
    <w:rsid w:val="00903F54"/>
    <w:rsid w:val="00906149"/>
    <w:rsid w:val="00910F0E"/>
    <w:rsid w:val="00915DB4"/>
    <w:rsid w:val="00917592"/>
    <w:rsid w:val="009201FE"/>
    <w:rsid w:val="00924C1E"/>
    <w:rsid w:val="00926DBE"/>
    <w:rsid w:val="009364F9"/>
    <w:rsid w:val="009426E5"/>
    <w:rsid w:val="0094718B"/>
    <w:rsid w:val="0095637C"/>
    <w:rsid w:val="00961C51"/>
    <w:rsid w:val="0097187A"/>
    <w:rsid w:val="00971A0E"/>
    <w:rsid w:val="0098009A"/>
    <w:rsid w:val="009803C5"/>
    <w:rsid w:val="0098143C"/>
    <w:rsid w:val="009823A5"/>
    <w:rsid w:val="00985091"/>
    <w:rsid w:val="00985C9B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E7B82"/>
    <w:rsid w:val="009F193A"/>
    <w:rsid w:val="009F1EFF"/>
    <w:rsid w:val="009F4C62"/>
    <w:rsid w:val="009F617F"/>
    <w:rsid w:val="009F6C05"/>
    <w:rsid w:val="00A02089"/>
    <w:rsid w:val="00A02D8C"/>
    <w:rsid w:val="00A10D57"/>
    <w:rsid w:val="00A117B8"/>
    <w:rsid w:val="00A14773"/>
    <w:rsid w:val="00A16418"/>
    <w:rsid w:val="00A17EAE"/>
    <w:rsid w:val="00A20801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91B35"/>
    <w:rsid w:val="00A95184"/>
    <w:rsid w:val="00AA1A34"/>
    <w:rsid w:val="00AA26D1"/>
    <w:rsid w:val="00AB0329"/>
    <w:rsid w:val="00AB5E21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56BD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34C54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443F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2708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3F8D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3887"/>
    <w:rsid w:val="00E4151E"/>
    <w:rsid w:val="00E41A88"/>
    <w:rsid w:val="00E46712"/>
    <w:rsid w:val="00E51E3D"/>
    <w:rsid w:val="00E54A28"/>
    <w:rsid w:val="00E56ACB"/>
    <w:rsid w:val="00E56AF4"/>
    <w:rsid w:val="00E56AF8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4DE3"/>
    <w:rsid w:val="00EE775D"/>
    <w:rsid w:val="00EE7E7A"/>
    <w:rsid w:val="00EF0CC2"/>
    <w:rsid w:val="00F04722"/>
    <w:rsid w:val="00F1078B"/>
    <w:rsid w:val="00F1128F"/>
    <w:rsid w:val="00F1623A"/>
    <w:rsid w:val="00F20206"/>
    <w:rsid w:val="00F271B2"/>
    <w:rsid w:val="00F304F8"/>
    <w:rsid w:val="00F32E69"/>
    <w:rsid w:val="00F3687A"/>
    <w:rsid w:val="00F43650"/>
    <w:rsid w:val="00F470D6"/>
    <w:rsid w:val="00F526D9"/>
    <w:rsid w:val="00F532E7"/>
    <w:rsid w:val="00F53D26"/>
    <w:rsid w:val="00F55295"/>
    <w:rsid w:val="00F7383D"/>
    <w:rsid w:val="00F7395D"/>
    <w:rsid w:val="00F75F16"/>
    <w:rsid w:val="00F76228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2"/>
    </o:shapelayout>
  </w:shapeDefaults>
  <w:decimalSymbol w:val=","/>
  <w:listSeparator w:val=";"/>
  <w14:docId w14:val="564F9C90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7B4AC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B4AC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B4AC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B4AC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B4AC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B4AC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B4ACB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B4AC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B4AC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B4AC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B4AC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7B4AC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image" Target="media/image8.bin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47B160-1928-4470-88A6-30E0E5245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4264A6-E527-4AB1-899C-8E3C6EACED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7A20D-C7F2-4D21-B2DA-B32B0F9E77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STROESCU Silviu-Octavian</cp:lastModifiedBy>
  <cp:revision>5</cp:revision>
  <cp:lastPrinted>2026-02-04T10:54:00Z</cp:lastPrinted>
  <dcterms:created xsi:type="dcterms:W3CDTF">2026-04-24T15:43:00Z</dcterms:created>
  <dcterms:modified xsi:type="dcterms:W3CDTF">2026-04-24T15:45:00Z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