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8.bin" ContentType="image/png"/>
  <Override PartName="/word/media/image9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48678479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1535B" w:rsidRPr="0056157B" w14:paraId="69E65AE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806DA02" w14:textId="77777777" w:rsidR="0051535B" w:rsidRPr="0056157B" w:rsidRDefault="0051535B" w:rsidP="00634DC7">
                <w:pPr>
                  <w:pStyle w:val="TBNormalTechnicalBlock"/>
                </w:pPr>
              </w:p>
            </w:tc>
          </w:tr>
          <w:tr w:rsidR="0051535B" w:rsidRPr="0056157B" w14:paraId="0E9EF4B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539A057" w14:textId="77777777" w:rsidR="0051535B" w:rsidRPr="0056157B" w:rsidRDefault="0051535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A66715F" wp14:editId="3718118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EC8F655" w14:textId="77777777" w:rsidR="0051535B" w:rsidRPr="0056157B" w:rsidRDefault="0051535B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51535B" w:rsidRPr="00B84B6D" w14:paraId="5186C8E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31F0885" w14:textId="77777777" w:rsidR="0051535B" w:rsidRPr="0056157B" w:rsidRDefault="0051535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8968957" w14:textId="77777777" w:rsidR="0051535B" w:rsidRPr="0056157B" w:rsidRDefault="0051535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21FC333" w14:textId="77777777" w:rsidR="0051535B" w:rsidRPr="0056157B" w:rsidRDefault="0051535B" w:rsidP="00233A0E">
                <w:pPr>
                  <w:pStyle w:val="TBNormalTechnicalBlock"/>
                  <w:rPr>
                    <w:b/>
                  </w:rPr>
                </w:pPr>
              </w:p>
              <w:p w14:paraId="379037EC" w14:textId="77777777" w:rsidR="0051535B" w:rsidRDefault="0051535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22 mai 2026</w:t>
                </w:r>
              </w:p>
              <w:p w14:paraId="32BE1BA5" w14:textId="77777777" w:rsidR="0051535B" w:rsidRPr="0019440B" w:rsidRDefault="0051535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2376AA6" w14:textId="77777777" w:rsidR="0051535B" w:rsidRPr="0019440B" w:rsidRDefault="0051535B" w:rsidP="00233A0E">
                <w:pPr>
                  <w:pStyle w:val="TBNormalTechnicalBlock"/>
                </w:pPr>
              </w:p>
              <w:p w14:paraId="630336BF" w14:textId="77777777" w:rsidR="0051535B" w:rsidRDefault="0051535B" w:rsidP="00233A0E">
                <w:pPr>
                  <w:pStyle w:val="TBNormalTechnicalBlock"/>
                </w:pPr>
                <w:r>
                  <w:t>8575</w:t>
                </w:r>
                <w:r w:rsidRPr="0056157B">
                  <w:t>/</w:t>
                </w:r>
                <w:r>
                  <w:t>26</w:t>
                </w:r>
              </w:p>
              <w:p w14:paraId="0D58326E" w14:textId="77777777" w:rsidR="0051535B" w:rsidRDefault="005153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23</w:t>
                </w:r>
              </w:p>
              <w:p w14:paraId="0B934ECD" w14:textId="77777777" w:rsidR="0051535B" w:rsidRDefault="005153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309</w:t>
                </w:r>
              </w:p>
              <w:p w14:paraId="2D42C1BA" w14:textId="77777777" w:rsidR="0051535B" w:rsidRDefault="0051535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141</w:t>
                </w:r>
              </w:p>
              <w:p w14:paraId="750EB956" w14:textId="77777777" w:rsidR="0051535B" w:rsidRPr="007C5B64" w:rsidRDefault="0051535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0E8FDFE" w14:textId="77777777" w:rsidR="0051535B" w:rsidRPr="009E0BE9" w:rsidRDefault="0051535B" w:rsidP="00CD4D38">
                <w:pPr>
                  <w:pStyle w:val="TBDistrbMarkers"/>
                </w:pPr>
                <w:r>
                  <w:t>PARLNAT</w:t>
                </w:r>
              </w:p>
              <w:p w14:paraId="1564ECE4" w14:textId="77777777" w:rsidR="0051535B" w:rsidRPr="009E0BE9" w:rsidRDefault="0051535B" w:rsidP="00233A0E">
                <w:pPr>
                  <w:pStyle w:val="TBNormalTechnicalBlock"/>
                </w:pPr>
              </w:p>
              <w:p w14:paraId="5BE0A4B8" w14:textId="77777777" w:rsidR="0051535B" w:rsidRPr="009E0BE9" w:rsidRDefault="0051535B" w:rsidP="00233A0E">
                <w:pPr>
                  <w:pStyle w:val="TBNormalTechnicalBlock"/>
                </w:pPr>
              </w:p>
              <w:p w14:paraId="541C0208" w14:textId="77777777" w:rsidR="0051535B" w:rsidRPr="009E0BE9" w:rsidRDefault="0051535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1535B" w:rsidRPr="00ED0749" w14:paraId="48EBCF5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AD6BB4F" w14:textId="77777777" w:rsidR="0051535B" w:rsidRPr="00ED0749" w:rsidRDefault="0051535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ADC9AAB" w14:textId="77777777" w:rsidR="0051535B" w:rsidRPr="00ED0749" w:rsidRDefault="0051535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C266B36" w14:textId="77777777" w:rsidR="0051535B" w:rsidRPr="00ED0749" w:rsidRDefault="0051535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97DCC1E" w14:textId="77777777" w:rsidR="0051535B" w:rsidRPr="00ED0749" w:rsidRDefault="0051535B" w:rsidP="00DF1147">
          <w:pPr>
            <w:pStyle w:val="TBEntRefer"/>
            <w:rPr>
              <w:sz w:val="2"/>
              <w:szCs w:val="2"/>
            </w:rPr>
          </w:pPr>
        </w:p>
        <w:p w14:paraId="0A0C6561" w14:textId="77777777" w:rsidR="0051535B" w:rsidRPr="00DD01AC" w:rsidRDefault="0051535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1535B" w:rsidRPr="00133225" w14:paraId="676BF2AE" w14:textId="77777777" w:rsidTr="001E5BC3">
            <w:trPr>
              <w:jc w:val="center"/>
            </w:trPr>
            <w:tc>
              <w:tcPr>
                <w:tcW w:w="9645" w:type="dxa"/>
              </w:tcPr>
              <w:p w14:paraId="189A02D9" w14:textId="77777777" w:rsidR="0051535B" w:rsidRPr="00C4351E" w:rsidRDefault="0051535B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51535B" w:rsidRPr="007D53AD" w14:paraId="2C314029" w14:textId="77777777" w:rsidTr="001E5BC3">
            <w:trPr>
              <w:jc w:val="center"/>
            </w:trPr>
            <w:tc>
              <w:tcPr>
                <w:tcW w:w="9645" w:type="dxa"/>
              </w:tcPr>
              <w:p w14:paraId="3349F1BA" w14:textId="77777777" w:rsidR="0051535B" w:rsidRDefault="0051535B">
                <w:pPr>
                  <w:pStyle w:val="TBTableText"/>
                </w:pPr>
                <w:r>
                  <w:t>CONSILIUL UNIUNII EUROPENE</w:t>
                </w:r>
              </w:p>
              <w:p w14:paraId="36CB315B" w14:textId="77777777" w:rsidR="0051535B" w:rsidRDefault="0051535B">
                <w:pPr>
                  <w:pStyle w:val="TBTableText"/>
                </w:pPr>
                <w:r>
                  <w:rPr>
                    <w:b/>
                  </w:rPr>
                  <w:t>(Agricultură</w:t>
                </w:r>
                <w:r>
                  <w:t xml:space="preserve"> și Pescuit</w:t>
                </w:r>
                <w:r>
                  <w:rPr>
                    <w:b/>
                  </w:rPr>
                  <w:t>)</w:t>
                </w:r>
              </w:p>
            </w:tc>
          </w:tr>
          <w:tr w:rsidR="0051535B" w:rsidRPr="007D53AD" w14:paraId="0CEE9AAD" w14:textId="77777777" w:rsidTr="001E5BC3">
            <w:trPr>
              <w:jc w:val="center"/>
            </w:trPr>
            <w:tc>
              <w:tcPr>
                <w:tcW w:w="9645" w:type="dxa"/>
              </w:tcPr>
              <w:p w14:paraId="78771F09" w14:textId="77777777" w:rsidR="0051535B" w:rsidRPr="006368AC" w:rsidRDefault="0051535B" w:rsidP="00E60AAC">
                <w:pPr>
                  <w:pStyle w:val="TBTableText"/>
                </w:pPr>
                <w:r>
                  <w:t>27 aprilie 2026</w:t>
                </w:r>
              </w:p>
            </w:tc>
          </w:tr>
        </w:tbl>
        <w:p w14:paraId="38B0A2CF" w14:textId="77777777" w:rsidR="0051535B" w:rsidRPr="008C6FD6" w:rsidRDefault="00760327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6F3F28" w:rsidRPr="0051535B" w14:paraId="37EEDBE8" w14:textId="77777777" w:rsidTr="006F636E">
        <w:tc>
          <w:tcPr>
            <w:tcW w:w="567" w:type="dxa"/>
            <w:tcMar>
              <w:right w:w="0" w:type="dxa"/>
            </w:tcMar>
          </w:tcPr>
          <w:p w14:paraId="6B62AF5F" w14:textId="77777777" w:rsidR="006F3F28" w:rsidRPr="0051535B" w:rsidRDefault="006F3F28" w:rsidP="009E1433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51535B">
              <w:rPr>
                <w:b/>
              </w:rPr>
              <w:lastRenderedPageBreak/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43EEB6FD" w14:textId="77777777" w:rsidR="006F3F28" w:rsidRPr="0051535B" w:rsidRDefault="006F3F28" w:rsidP="006F636E">
            <w:pPr>
              <w:rPr>
                <w:b/>
                <w:bCs/>
              </w:rPr>
            </w:pPr>
            <w:r w:rsidRPr="0051535B">
              <w:rPr>
                <w:b/>
              </w:rPr>
              <w:t>Adoptarea ordinii de zi</w:t>
            </w:r>
          </w:p>
        </w:tc>
      </w:tr>
    </w:tbl>
    <w:p w14:paraId="61771E82" w14:textId="77777777" w:rsidR="009E1433" w:rsidRPr="0051535B" w:rsidRDefault="009E1433" w:rsidP="009E1433">
      <w:pPr>
        <w:pStyle w:val="Text1"/>
        <w:spacing w:before="240" w:after="240" w:line="360" w:lineRule="auto"/>
      </w:pPr>
      <w:r w:rsidRPr="0051535B">
        <w:rPr>
          <w:u w:val="single"/>
        </w:rPr>
        <w:t>Consiliul</w:t>
      </w:r>
      <w:r w:rsidRPr="0051535B">
        <w:t xml:space="preserve"> a adoptat ordinea de zi care figurează în documentul 8349/26.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E1433" w:rsidRPr="0051535B" w14:paraId="7A2D3DAA" w14:textId="77777777" w:rsidTr="00B04653">
        <w:tc>
          <w:tcPr>
            <w:tcW w:w="567" w:type="dxa"/>
            <w:tcMar>
              <w:right w:w="0" w:type="dxa"/>
            </w:tcMar>
          </w:tcPr>
          <w:p w14:paraId="31DA4927" w14:textId="77777777" w:rsidR="009E1433" w:rsidRPr="0051535B" w:rsidRDefault="009E1433" w:rsidP="00B04653">
            <w:pPr>
              <w:pStyle w:val="PointManual"/>
              <w:rPr>
                <w:b/>
                <w:bCs/>
              </w:rPr>
            </w:pPr>
            <w:r w:rsidRPr="0051535B">
              <w:rPr>
                <w:b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1E353489" w14:textId="77777777" w:rsidR="009E1433" w:rsidRPr="0051535B" w:rsidRDefault="009E1433" w:rsidP="00B04653">
            <w:pPr>
              <w:rPr>
                <w:b/>
                <w:bCs/>
              </w:rPr>
            </w:pPr>
            <w:r w:rsidRPr="0051535B">
              <w:rPr>
                <w:b/>
              </w:rPr>
              <w:t>Aprobarea punctelor „A”</w:t>
            </w:r>
          </w:p>
        </w:tc>
      </w:tr>
      <w:tr w:rsidR="009E1433" w:rsidRPr="0051535B" w14:paraId="2A145959" w14:textId="77777777" w:rsidTr="00B04653">
        <w:tc>
          <w:tcPr>
            <w:tcW w:w="567" w:type="dxa"/>
            <w:tcMar>
              <w:right w:w="0" w:type="dxa"/>
            </w:tcMar>
          </w:tcPr>
          <w:p w14:paraId="34A3910E" w14:textId="77777777" w:rsidR="009E1433" w:rsidRPr="0051535B" w:rsidRDefault="009E1433" w:rsidP="00B04653"/>
        </w:tc>
        <w:tc>
          <w:tcPr>
            <w:tcW w:w="6463" w:type="dxa"/>
            <w:tcMar>
              <w:top w:w="284" w:type="dxa"/>
            </w:tcMar>
          </w:tcPr>
          <w:p w14:paraId="020087F4" w14:textId="77777777" w:rsidR="009E1433" w:rsidRPr="0051535B" w:rsidRDefault="009E1433" w:rsidP="00B04653">
            <w:pPr>
              <w:pStyle w:val="PointManual"/>
              <w:rPr>
                <w:b/>
                <w:bCs/>
              </w:rPr>
            </w:pPr>
            <w:r w:rsidRPr="0051535B">
              <w:rPr>
                <w:b/>
              </w:rPr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96C4227" w14:textId="77777777" w:rsidR="009E1433" w:rsidRPr="0051535B" w:rsidRDefault="009E1433" w:rsidP="00B04653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932B9F1" w14:textId="77777777" w:rsidR="009E1433" w:rsidRPr="0051535B" w:rsidRDefault="009E1433" w:rsidP="00B04653">
            <w:r w:rsidRPr="0051535B">
              <w:t>8389/26</w:t>
            </w:r>
          </w:p>
        </w:tc>
      </w:tr>
    </w:tbl>
    <w:p w14:paraId="69B47C7A" w14:textId="77777777" w:rsidR="009E1433" w:rsidRPr="0051535B" w:rsidRDefault="009E1433" w:rsidP="009E1433">
      <w:pPr>
        <w:spacing w:before="120" w:line="360" w:lineRule="auto"/>
        <w:ind w:left="567"/>
      </w:pPr>
      <w:r w:rsidRPr="0051535B">
        <w:rPr>
          <w:u w:val="single"/>
        </w:rPr>
        <w:t>Consiliul</w:t>
      </w:r>
      <w:r w:rsidRPr="0051535B">
        <w:t xml:space="preserve"> a adoptat toate punctele „A” care figurează în documentul sus-menționat, inclusiv toate documentele COR și REV lingvistice prezentate în vederea adoptării.</w:t>
      </w:r>
    </w:p>
    <w:p w14:paraId="4C1849A8" w14:textId="77777777" w:rsidR="009E1433" w:rsidRPr="0051535B" w:rsidRDefault="009E1433" w:rsidP="009E1433">
      <w:pPr>
        <w:spacing w:line="360" w:lineRule="auto"/>
        <w:ind w:left="567"/>
      </w:pPr>
      <w:r w:rsidRPr="0051535B">
        <w:t>În addendum figurează declarații cu privire la aceste puncte.</w:t>
      </w:r>
    </w:p>
    <w:p w14:paraId="5ACE9D1A" w14:textId="77777777" w:rsidR="00D017DE" w:rsidRPr="0051535B" w:rsidRDefault="00D017DE" w:rsidP="00D017DE">
      <w:pPr>
        <w:spacing w:before="360"/>
        <w:rPr>
          <w:b/>
          <w:bCs/>
          <w:u w:val="single"/>
        </w:rPr>
      </w:pPr>
      <w:r w:rsidRPr="0051535B">
        <w:rPr>
          <w:b/>
          <w:u w:val="single"/>
        </w:rPr>
        <w:t>Deliberări legislative</w:t>
      </w:r>
    </w:p>
    <w:p w14:paraId="436DDDF0" w14:textId="77777777" w:rsidR="00D017DE" w:rsidRPr="0051535B" w:rsidRDefault="00D017DE" w:rsidP="00D017DE">
      <w:pPr>
        <w:rPr>
          <w:b/>
          <w:bCs/>
        </w:rPr>
      </w:pPr>
      <w:r w:rsidRPr="0051535B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51535B" w14:paraId="20A0D404" w14:textId="77777777" w:rsidTr="00414942">
        <w:tc>
          <w:tcPr>
            <w:tcW w:w="567" w:type="dxa"/>
            <w:tcMar>
              <w:right w:w="0" w:type="dxa"/>
            </w:tcMar>
          </w:tcPr>
          <w:p w14:paraId="68E824D0" w14:textId="77777777" w:rsidR="00414942" w:rsidRPr="0051535B" w:rsidRDefault="006F3F28" w:rsidP="00414942">
            <w:pPr>
              <w:pStyle w:val="PointManual"/>
              <w:rPr>
                <w:b/>
                <w:bCs/>
              </w:rPr>
            </w:pPr>
            <w:r w:rsidRPr="0051535B">
              <w:rPr>
                <w:b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D93D98" w14:textId="77777777" w:rsidR="00414942" w:rsidRPr="0051535B" w:rsidRDefault="00414942" w:rsidP="00BF16D8">
            <w:pPr>
              <w:rPr>
                <w:b/>
                <w:bCs/>
              </w:rPr>
            </w:pPr>
            <w:r w:rsidRPr="0051535B">
              <w:rPr>
                <w:b/>
              </w:rPr>
              <w:t>Politica agricolă comună după 2027 – principalele opțiuni pentru conceperea sprijinului pentru venit</w:t>
            </w:r>
          </w:p>
          <w:p w14:paraId="251CB7A1" w14:textId="77777777" w:rsidR="00414942" w:rsidRPr="0051535B" w:rsidRDefault="00414942" w:rsidP="00BF16D8">
            <w:r w:rsidRPr="0051535B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BD52EF" w14:textId="77777777" w:rsidR="00414942" w:rsidRPr="0051535B" w:rsidRDefault="00414942" w:rsidP="00BF16D8">
            <w:pPr>
              <w:pStyle w:val="NormalRight"/>
              <w:rPr>
                <w:noProof/>
              </w:rPr>
            </w:pPr>
            <w:r w:rsidRPr="0051535B">
              <w:rPr>
                <w:noProof/>
              </w:rPr>
              <w:drawing>
                <wp:inline distT="0" distB="0" distL="0" distR="0" wp14:anchorId="3164E426" wp14:editId="06914E90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1535B">
              <w:rPr>
                <w:noProof/>
              </w:rPr>
              <w:drawing>
                <wp:inline distT="0" distB="0" distL="0" distR="0" wp14:anchorId="0F7FAC1A" wp14:editId="2FFA275B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23848C" w14:textId="77777777" w:rsidR="00414942" w:rsidRPr="0051535B" w:rsidRDefault="00B34C54" w:rsidP="00BF16D8">
            <w:pPr>
              <w:rPr>
                <w:szCs w:val="24"/>
              </w:rPr>
            </w:pPr>
            <w:r w:rsidRPr="0051535B">
              <w:t>8212/26</w:t>
            </w:r>
          </w:p>
        </w:tc>
      </w:tr>
    </w:tbl>
    <w:p w14:paraId="54F2592C" w14:textId="77777777" w:rsidR="009E1433" w:rsidRPr="0051535B" w:rsidRDefault="009759D1" w:rsidP="009E1433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51535B">
        <w:rPr>
          <w:u w:val="single"/>
        </w:rPr>
        <w:t>Consiliul</w:t>
      </w:r>
      <w:r w:rsidRPr="0051535B">
        <w:t xml:space="preserve"> a desfășurat o dezbatere de orientare cu privire la principalele opțiuni de concepere a sprijinului pentru venit.</w:t>
      </w:r>
    </w:p>
    <w:p w14:paraId="7053BDE8" w14:textId="77777777" w:rsidR="00A30866" w:rsidRPr="0051535B" w:rsidRDefault="0012450F" w:rsidP="009E1433">
      <w:pPr>
        <w:spacing w:before="240"/>
        <w:rPr>
          <w:b/>
          <w:bCs/>
          <w:u w:val="single"/>
        </w:rPr>
      </w:pPr>
      <w:r w:rsidRPr="0051535B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51535B" w14:paraId="03C77ADA" w14:textId="77777777" w:rsidTr="00414942">
        <w:tc>
          <w:tcPr>
            <w:tcW w:w="567" w:type="dxa"/>
            <w:tcMar>
              <w:right w:w="0" w:type="dxa"/>
            </w:tcMar>
          </w:tcPr>
          <w:p w14:paraId="57A94DB6" w14:textId="77777777" w:rsidR="00414942" w:rsidRPr="0051535B" w:rsidRDefault="006F3F28" w:rsidP="00414942">
            <w:pPr>
              <w:pStyle w:val="PointManual"/>
            </w:pPr>
            <w:r w:rsidRPr="0051535B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1736A1" w14:textId="77777777" w:rsidR="00414942" w:rsidRPr="0051535B" w:rsidRDefault="00414942" w:rsidP="00D017DE">
            <w:r w:rsidRPr="0051535B">
              <w:t>Situația pieței, în special ca urmare a invadării Ucrainei</w:t>
            </w:r>
          </w:p>
          <w:p w14:paraId="36978D77" w14:textId="77777777" w:rsidR="00414942" w:rsidRPr="0051535B" w:rsidRDefault="00414942" w:rsidP="00A30866">
            <w:pPr>
              <w:rPr>
                <w:i/>
                <w:iCs/>
              </w:rPr>
            </w:pPr>
            <w:r w:rsidRPr="0051535B">
              <w:rPr>
                <w:i/>
              </w:rPr>
              <w:t>Informare din partea Comisiei și a statelor membre</w:t>
            </w:r>
          </w:p>
          <w:p w14:paraId="6F1AD2F0" w14:textId="77777777" w:rsidR="00414942" w:rsidRPr="0051535B" w:rsidRDefault="00414942" w:rsidP="00A30866">
            <w:pPr>
              <w:rPr>
                <w:i/>
                <w:iCs/>
              </w:rPr>
            </w:pPr>
            <w:r w:rsidRPr="0051535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1B30AE" w14:textId="77777777" w:rsidR="00414942" w:rsidRPr="0051535B" w:rsidRDefault="00414942" w:rsidP="00A30866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52767D6" w14:textId="77777777" w:rsidR="00414942" w:rsidRPr="0051535B" w:rsidRDefault="00B34C54" w:rsidP="00A30866">
            <w:pPr>
              <w:rPr>
                <w:szCs w:val="24"/>
              </w:rPr>
            </w:pPr>
            <w:r w:rsidRPr="0051535B">
              <w:t>8397/26</w:t>
            </w:r>
          </w:p>
        </w:tc>
      </w:tr>
    </w:tbl>
    <w:p w14:paraId="16C0A549" w14:textId="77777777" w:rsidR="009E1433" w:rsidRPr="0051535B" w:rsidRDefault="009E1433" w:rsidP="001317E2">
      <w:pPr>
        <w:pStyle w:val="TableTitle"/>
        <w:spacing w:before="480"/>
      </w:pP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E1433" w:rsidRPr="0051535B" w14:paraId="0595EA94" w14:textId="77777777" w:rsidTr="00B04653">
        <w:tc>
          <w:tcPr>
            <w:tcW w:w="567" w:type="dxa"/>
            <w:tcMar>
              <w:right w:w="0" w:type="dxa"/>
            </w:tcMar>
          </w:tcPr>
          <w:p w14:paraId="77919BD0" w14:textId="77777777" w:rsidR="009E1433" w:rsidRPr="0051535B" w:rsidRDefault="009E1433" w:rsidP="00B04653">
            <w:pPr>
              <w:pStyle w:val="PointManual"/>
              <w:rPr>
                <w:b/>
                <w:bCs/>
              </w:rPr>
            </w:pPr>
            <w:r w:rsidRPr="0051535B">
              <w:rPr>
                <w:b/>
              </w:rPr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13608B" w14:textId="77777777" w:rsidR="009E1433" w:rsidRPr="0051535B" w:rsidRDefault="009E1433" w:rsidP="00B04653">
            <w:pPr>
              <w:rPr>
                <w:b/>
                <w:bCs/>
              </w:rPr>
            </w:pPr>
            <w:r w:rsidRPr="0051535B">
              <w:rPr>
                <w:b/>
              </w:rPr>
              <w:t>Importanța strategică a agriculturii și a gestionării durabile a pădurilor pentru consolidarea prevenirii riscurilor de incendii forestiere și a rezilienței la acestea</w:t>
            </w:r>
          </w:p>
          <w:p w14:paraId="0A6B7038" w14:textId="77777777" w:rsidR="009E1433" w:rsidRPr="0051535B" w:rsidRDefault="009E1433" w:rsidP="00B04653">
            <w:pPr>
              <w:rPr>
                <w:i/>
                <w:iCs/>
              </w:rPr>
            </w:pPr>
            <w:r w:rsidRPr="0051535B">
              <w:rPr>
                <w:i/>
              </w:rPr>
              <w:t>Informare din partea Comisiei</w:t>
            </w:r>
          </w:p>
          <w:p w14:paraId="56BCBEE7" w14:textId="77777777" w:rsidR="009E1433" w:rsidRPr="0051535B" w:rsidRDefault="009E1433" w:rsidP="00B04653">
            <w:r w:rsidRPr="0051535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F4845A" w14:textId="77777777" w:rsidR="009E1433" w:rsidRPr="0051535B" w:rsidRDefault="009E1433" w:rsidP="00B04653">
            <w:pPr>
              <w:pStyle w:val="NormalRight"/>
              <w:rPr>
                <w:noProof/>
              </w:rPr>
            </w:pPr>
            <w:r w:rsidRPr="0051535B">
              <w:rPr>
                <w:noProof/>
              </w:rPr>
              <w:drawing>
                <wp:inline distT="0" distB="0" distL="0" distR="0" wp14:anchorId="2AC49398" wp14:editId="525EF746">
                  <wp:extent cx="172442" cy="172442"/>
                  <wp:effectExtent l="0" t="0" r="0" b="0"/>
                  <wp:docPr id="1306765393" name="Picture 130676539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8641C5" w14:textId="77777777" w:rsidR="009E1433" w:rsidRPr="0051535B" w:rsidRDefault="009E1433" w:rsidP="00B04653">
            <w:pPr>
              <w:rPr>
                <w:szCs w:val="24"/>
              </w:rPr>
            </w:pPr>
            <w:r w:rsidRPr="0051535B">
              <w:t>7982/26</w:t>
            </w:r>
          </w:p>
        </w:tc>
      </w:tr>
    </w:tbl>
    <w:p w14:paraId="6354D23B" w14:textId="77777777" w:rsidR="009E1433" w:rsidRPr="0051535B" w:rsidRDefault="009759D1" w:rsidP="009E1433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51535B">
        <w:rPr>
          <w:u w:val="single"/>
        </w:rPr>
        <w:t>Consiliul</w:t>
      </w:r>
      <w:r w:rsidRPr="0051535B">
        <w:t xml:space="preserve"> a luat act de informarea din partea Comisiei și a desfășurat un schimb de opinii cu privire la importanța strategică a agriculturii și a gestionării durabile a pădurilor pentru consolidarea prevenirii riscurilor de incendii forestiere și a rezilienței la acestea.</w:t>
      </w:r>
    </w:p>
    <w:p w14:paraId="4812108D" w14:textId="77777777" w:rsidR="00525C9C" w:rsidRPr="0051535B" w:rsidRDefault="00525C9C" w:rsidP="009759D1">
      <w:pPr>
        <w:pStyle w:val="TableTitle"/>
        <w:pageBreakBefore/>
        <w:spacing w:before="480"/>
      </w:pPr>
      <w:r w:rsidRPr="0051535B">
        <w:lastRenderedPageBreak/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F3F28" w:rsidRPr="0051535B" w14:paraId="336CEE27" w14:textId="77777777" w:rsidTr="006F636E">
        <w:tc>
          <w:tcPr>
            <w:tcW w:w="567" w:type="dxa"/>
            <w:tcMar>
              <w:right w:w="0" w:type="dxa"/>
            </w:tcMar>
          </w:tcPr>
          <w:p w14:paraId="7811D95F" w14:textId="77777777" w:rsidR="006F3F28" w:rsidRPr="0051535B" w:rsidRDefault="00AB5E21" w:rsidP="006F636E">
            <w:pPr>
              <w:pStyle w:val="PointManual"/>
              <w:rPr>
                <w:b/>
                <w:bCs/>
                <w:highlight w:val="yellow"/>
              </w:rPr>
            </w:pPr>
            <w:r w:rsidRPr="0051535B">
              <w:rPr>
                <w:b/>
              </w:rPr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CCFDC8" w14:textId="77777777" w:rsidR="006F3F28" w:rsidRPr="0051535B" w:rsidRDefault="006F3F28" w:rsidP="006F636E">
            <w:pPr>
              <w:pStyle w:val="PointManual"/>
              <w:ind w:left="601" w:hanging="590"/>
            </w:pPr>
            <w:r w:rsidRPr="0051535B">
              <w:rPr>
                <w:b/>
              </w:rPr>
              <w:t>a)</w:t>
            </w:r>
            <w:r w:rsidRPr="0051535B">
              <w:rPr>
                <w:b/>
              </w:rPr>
              <w:tab/>
              <w:t>Rolul turbei în obținerea securității alimentare a UE</w:t>
            </w:r>
          </w:p>
          <w:p w14:paraId="5630CDA0" w14:textId="77777777" w:rsidR="006F3F28" w:rsidRPr="0051535B" w:rsidRDefault="006F3F28" w:rsidP="006F636E">
            <w:pPr>
              <w:ind w:left="601"/>
              <w:rPr>
                <w:i/>
                <w:iCs/>
              </w:rPr>
            </w:pPr>
            <w:r w:rsidRPr="0051535B">
              <w:rPr>
                <w:i/>
              </w:rPr>
              <w:t>Informare din partea Letoniei și a Finlandei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4D6983" w14:textId="77777777" w:rsidR="006F3F28" w:rsidRPr="0051535B" w:rsidRDefault="00B34C54" w:rsidP="006F636E">
            <w:pPr>
              <w:pStyle w:val="NormalRight"/>
              <w:rPr>
                <w:noProof/>
              </w:rPr>
            </w:pPr>
            <w:r w:rsidRPr="0051535B">
              <w:rPr>
                <w:noProof/>
              </w:rPr>
              <w:drawing>
                <wp:inline distT="0" distB="0" distL="0" distR="0" wp14:anchorId="20411618" wp14:editId="7BF94C24">
                  <wp:extent cx="172442" cy="172442"/>
                  <wp:effectExtent l="0" t="0" r="0" b="0"/>
                  <wp:docPr id="1334787960" name="Picture 1334787960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D5A022" w14:textId="77777777" w:rsidR="006F3F28" w:rsidRPr="0051535B" w:rsidRDefault="00B34C54" w:rsidP="006F636E">
            <w:pPr>
              <w:rPr>
                <w:szCs w:val="24"/>
              </w:rPr>
            </w:pPr>
            <w:r w:rsidRPr="0051535B">
              <w:t>8334/26</w:t>
            </w:r>
          </w:p>
        </w:tc>
      </w:tr>
    </w:tbl>
    <w:p w14:paraId="74F911AD" w14:textId="77777777" w:rsidR="009E1433" w:rsidRPr="0051535B" w:rsidRDefault="009759D1" w:rsidP="009759D1">
      <w:pPr>
        <w:tabs>
          <w:tab w:val="left" w:pos="1275"/>
          <w:tab w:val="left" w:pos="8490"/>
        </w:tabs>
        <w:spacing w:before="200" w:line="360" w:lineRule="auto"/>
        <w:ind w:left="567"/>
        <w:rPr>
          <w:rFonts w:eastAsia="Calibri"/>
        </w:rPr>
      </w:pPr>
      <w:r w:rsidRPr="0051535B">
        <w:rPr>
          <w:u w:val="single"/>
        </w:rPr>
        <w:t>Consiliul</w:t>
      </w:r>
      <w:r w:rsidRPr="0051535B">
        <w:t xml:space="preserve"> a luat act de informațiile furnizate de Letonia și Finlanda, precum și de observațiile delegațiilor.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E1433" w:rsidRPr="0051535B" w14:paraId="238BEDE1" w14:textId="77777777" w:rsidTr="00B04653">
        <w:tc>
          <w:tcPr>
            <w:tcW w:w="567" w:type="dxa"/>
            <w:tcMar>
              <w:right w:w="0" w:type="dxa"/>
            </w:tcMar>
          </w:tcPr>
          <w:p w14:paraId="12280CF1" w14:textId="77777777" w:rsidR="009E1433" w:rsidRPr="0051535B" w:rsidRDefault="009E1433" w:rsidP="00B04653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852D07" w14:textId="77777777" w:rsidR="009E1433" w:rsidRPr="0051535B" w:rsidRDefault="009E1433" w:rsidP="00B04653">
            <w:pPr>
              <w:pStyle w:val="PointManual"/>
              <w:ind w:left="601" w:hanging="590"/>
              <w:rPr>
                <w:b/>
                <w:bCs/>
              </w:rPr>
            </w:pPr>
            <w:r w:rsidRPr="0051535B">
              <w:rPr>
                <w:b/>
              </w:rPr>
              <w:t>b)</w:t>
            </w:r>
            <w:r w:rsidRPr="0051535B">
              <w:rPr>
                <w:b/>
              </w:rPr>
              <w:tab/>
              <w:t>Cerințe în materie de păstrare a evidențelor pentru utilizarea produselor de protecție a plantelor</w:t>
            </w:r>
          </w:p>
          <w:p w14:paraId="011D3738" w14:textId="77777777" w:rsidR="009E1433" w:rsidRPr="0051535B" w:rsidRDefault="009E1433" w:rsidP="00B04653">
            <w:pPr>
              <w:ind w:left="601"/>
              <w:rPr>
                <w:i/>
                <w:iCs/>
              </w:rPr>
            </w:pPr>
            <w:r w:rsidRPr="0051535B">
              <w:rPr>
                <w:i/>
              </w:rPr>
              <w:t>Informare din partea Germaniei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C125E" w14:textId="77777777" w:rsidR="009E1433" w:rsidRPr="0051535B" w:rsidRDefault="009E1433" w:rsidP="00B04653">
            <w:pPr>
              <w:pStyle w:val="NormalRight"/>
              <w:rPr>
                <w:noProof/>
              </w:rPr>
            </w:pPr>
            <w:r w:rsidRPr="0051535B">
              <w:rPr>
                <w:noProof/>
              </w:rPr>
              <w:drawing>
                <wp:inline distT="0" distB="0" distL="0" distR="0" wp14:anchorId="25EAEE7A" wp14:editId="40CB794A">
                  <wp:extent cx="172442" cy="172442"/>
                  <wp:effectExtent l="0" t="0" r="0" b="0"/>
                  <wp:docPr id="1295598220" name="Picture 1295598220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B994BE" w14:textId="77777777" w:rsidR="009E1433" w:rsidRPr="0051535B" w:rsidRDefault="009E1433" w:rsidP="00B04653">
            <w:pPr>
              <w:rPr>
                <w:szCs w:val="24"/>
              </w:rPr>
            </w:pPr>
            <w:r w:rsidRPr="0051535B">
              <w:t>8203/26</w:t>
            </w:r>
          </w:p>
        </w:tc>
      </w:tr>
    </w:tbl>
    <w:p w14:paraId="4A3194B3" w14:textId="77777777" w:rsidR="009E1433" w:rsidRPr="0051535B" w:rsidRDefault="009759D1" w:rsidP="009E1433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51535B">
        <w:rPr>
          <w:u w:val="single"/>
        </w:rPr>
        <w:t>Consiliul</w:t>
      </w:r>
      <w:r w:rsidRPr="0051535B">
        <w:t xml:space="preserve"> a luat act de informațiile furnizate de Germania, sprijinită de Austria, Belgia, Cehia, Finlanda, Italia, Letonia, Lituania, Luxemburg, Polonia și Portugalia, precum și de observațiile delegațiilor.</w:t>
      </w:r>
    </w:p>
    <w:p w14:paraId="6B226733" w14:textId="77777777" w:rsidR="00553E27" w:rsidRPr="0051535B" w:rsidRDefault="00553E27" w:rsidP="00B13204">
      <w:pPr>
        <w:pStyle w:val="ImageLine"/>
        <w:spacing w:before="1440"/>
        <w:ind w:right="3402"/>
      </w:pPr>
    </w:p>
    <w:p w14:paraId="21DDF701" w14:textId="77777777" w:rsidR="009E1433" w:rsidRPr="0051535B" w:rsidRDefault="009E1433" w:rsidP="009E1433"/>
    <w:p w14:paraId="5B59B55B" w14:textId="77777777" w:rsidR="00D017DE" w:rsidRPr="0051535B" w:rsidRDefault="00D017DE" w:rsidP="00D017DE">
      <w:pPr>
        <w:pStyle w:val="Image"/>
        <w:rPr>
          <w:color w:val="000000" w:themeColor="text1"/>
        </w:rPr>
      </w:pPr>
      <w:r w:rsidRPr="0051535B">
        <w:rPr>
          <w:noProof/>
        </w:rPr>
        <w:drawing>
          <wp:inline distT="0" distB="0" distL="0" distR="0" wp14:anchorId="58F8E3D9" wp14:editId="5F49DF1C">
            <wp:extent cx="172442" cy="172442"/>
            <wp:effectExtent l="0" t="0" r="0" b="0"/>
            <wp:docPr id="353277837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35B">
        <w:tab/>
        <w:t>Prima lectură</w:t>
      </w:r>
    </w:p>
    <w:p w14:paraId="1B8F55A7" w14:textId="77777777" w:rsidR="00D017DE" w:rsidRPr="0051535B" w:rsidRDefault="00D017DE" w:rsidP="00D017DE">
      <w:pPr>
        <w:pStyle w:val="Image"/>
        <w:rPr>
          <w:color w:val="000000" w:themeColor="text1"/>
        </w:rPr>
      </w:pPr>
      <w:r w:rsidRPr="0051535B">
        <w:rPr>
          <w:noProof/>
        </w:rPr>
        <w:drawing>
          <wp:inline distT="0" distB="0" distL="0" distR="0" wp14:anchorId="300128DD" wp14:editId="37896B25">
            <wp:extent cx="172442" cy="172442"/>
            <wp:effectExtent l="0" t="0" r="0" b="0"/>
            <wp:docPr id="1433294675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35B">
        <w:tab/>
        <w:t>Punct bazat pe o propunere a Comisiei</w:t>
      </w:r>
    </w:p>
    <w:p w14:paraId="64D5A93A" w14:textId="77777777" w:rsidR="00D017DE" w:rsidRPr="0051535B" w:rsidRDefault="00D017DE" w:rsidP="00893649">
      <w:pPr>
        <w:pStyle w:val="Image"/>
        <w:keepNext/>
        <w:ind w:left="851" w:hanging="851"/>
      </w:pPr>
      <w:r w:rsidRPr="0051535B">
        <w:rPr>
          <w:noProof/>
        </w:rPr>
        <w:drawing>
          <wp:inline distT="0" distB="0" distL="0" distR="0" wp14:anchorId="2DE04182" wp14:editId="0F3DF49E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35B">
        <w:tab/>
        <w:t>Dezbatere publică la propunerea președinției [articolul 8 alineatul (2) din Regulamentul de procedură al Consiliului]</w:t>
      </w:r>
    </w:p>
    <w:bookmarkEnd w:id="1"/>
    <w:p w14:paraId="73CA13CC" w14:textId="77777777" w:rsidR="00BE748D" w:rsidRDefault="00BE748D" w:rsidP="00520994">
      <w:pPr>
        <w:pStyle w:val="FinalLine"/>
        <w:spacing w:before="480"/>
      </w:pPr>
    </w:p>
    <w:sectPr w:rsidR="00BE748D" w:rsidSect="0051535B">
      <w:headerReference w:type="default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A47EC" w14:textId="77777777" w:rsidR="00A819EC" w:rsidRDefault="00A819EC" w:rsidP="002578A2">
      <w:r>
        <w:separator/>
      </w:r>
    </w:p>
  </w:endnote>
  <w:endnote w:type="continuationSeparator" w:id="0">
    <w:p w14:paraId="1846C5C6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5EE97C0D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B33D7C6" w14:textId="77777777" w:rsidR="00760327" w:rsidRPr="00D94637" w:rsidRDefault="0076032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04E0673B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E48F69C" w14:textId="77777777" w:rsidR="00760327" w:rsidRPr="00AD7BF2" w:rsidRDefault="00760327" w:rsidP="004F54B2">
          <w:pPr>
            <w:pStyle w:val="FooterText"/>
          </w:pPr>
          <w:r>
            <w:t>8575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298A21" w14:textId="77777777" w:rsidR="00760327" w:rsidRPr="00AD7BF2" w:rsidRDefault="0076032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4A4C418" w14:textId="77777777" w:rsidR="00760327" w:rsidRPr="002511D8" w:rsidRDefault="0076032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00397B8" w14:textId="77777777" w:rsidR="00760327" w:rsidRPr="00B310DC" w:rsidRDefault="0076032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DC3BD80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2FE4FFCD" w14:textId="77777777" w:rsidR="00760327" w:rsidRPr="00AD7BF2" w:rsidRDefault="0076032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F362C3E" w14:textId="77777777" w:rsidR="00760327" w:rsidRPr="00AD7BF2" w:rsidRDefault="00760327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5C4C3F62" w14:textId="77777777" w:rsidR="00760327" w:rsidRPr="00D94637" w:rsidRDefault="0076032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4286BFD" w14:textId="77777777" w:rsidR="00760327" w:rsidRPr="00695BAF" w:rsidRDefault="0076032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949A340" w14:textId="77777777" w:rsidR="003955A9" w:rsidRDefault="003955A9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69D9E422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C19EE5A" w14:textId="77777777" w:rsidR="00760327" w:rsidRPr="00D94637" w:rsidRDefault="0076032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32253F5E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711ECB4" w14:textId="77777777" w:rsidR="00760327" w:rsidRPr="00AD7BF2" w:rsidRDefault="00760327" w:rsidP="004F54B2">
          <w:pPr>
            <w:pStyle w:val="FooterText"/>
          </w:pPr>
          <w:r>
            <w:t>8575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5B29500" w14:textId="77777777" w:rsidR="00760327" w:rsidRPr="00AD7BF2" w:rsidRDefault="0076032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F0AF226" w14:textId="77777777" w:rsidR="00760327" w:rsidRPr="002511D8" w:rsidRDefault="0076032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1F86AC9" w14:textId="77777777" w:rsidR="00760327" w:rsidRPr="00B310DC" w:rsidRDefault="0076032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1528ED37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9FCC248" w14:textId="77777777" w:rsidR="00760327" w:rsidRPr="00AD7BF2" w:rsidRDefault="0076032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0B6196D" w14:textId="77777777" w:rsidR="00760327" w:rsidRPr="00AD7BF2" w:rsidRDefault="00760327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74FA3932" w14:textId="77777777" w:rsidR="00760327" w:rsidRPr="00D94637" w:rsidRDefault="0076032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E7121C2" w14:textId="77777777" w:rsidR="00760327" w:rsidRPr="00695BAF" w:rsidRDefault="0076032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E21135F" w14:textId="77777777" w:rsidR="003955A9" w:rsidRDefault="003955A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E581F" w14:textId="77777777" w:rsidR="00A819EC" w:rsidRDefault="00A819EC" w:rsidP="002578A2">
      <w:r>
        <w:separator/>
      </w:r>
    </w:p>
  </w:footnote>
  <w:footnote w:type="continuationSeparator" w:id="0">
    <w:p w14:paraId="3E428236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50FD" w14:textId="77777777" w:rsidR="003955A9" w:rsidRDefault="00760327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41BC" w14:textId="77777777" w:rsidR="003955A9" w:rsidRDefault="0076032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45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id="_x0000_i1046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1563258497799812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2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857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23&lt;/text&gt;_x000d__x000a_      &lt;text&gt;AGRI 309&lt;/text&gt;_x000d__x000a_      &lt;text&gt;PECHE 14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&amp;lt;Run FontWeight=&quot;Bold&quot; xml:space=&quot;preserve&quot;&amp;gt;(Agricultur&amp;#259;&amp;lt;/Run&amp;gt; &amp;#537;i Pescuit&amp;lt;Run FontWeight=&quot;Bold&quot;&amp;gt;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LIFE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4-27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04965741979469941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4&lt;/text&gt;_x000d__x000a_  &lt;/metadata&gt;_x000d__x000a_  &lt;metadata key=&quot;md_Prefix&quot;&gt;_x000d__x000a_    &lt;text&gt;&lt;/text&gt;_x000d__x000a_  &lt;/metadata&gt;_x000d__x000a_  &lt;metadata key=&quot;md_DocumentNumber&quot;&gt;_x000d__x000a_    &lt;text&gt;834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2&lt;/text&gt;_x000d__x000a_      &lt;text&gt;AGRI 282&lt;/text&gt;_x000d__x000a_      &lt;text&gt;PECHE 12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5c153f56cc69fb07862aaa68cc1aed21194fd23351133e6147232644e94d336"/>
  </w:docVars>
  <w:rsids>
    <w:rsidRoot w:val="00BE748D"/>
    <w:rsid w:val="00000753"/>
    <w:rsid w:val="000013DC"/>
    <w:rsid w:val="00002553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05AE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6FD5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3F1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2DA3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C6FAB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0289"/>
    <w:rsid w:val="003420EA"/>
    <w:rsid w:val="003464C8"/>
    <w:rsid w:val="00351AC7"/>
    <w:rsid w:val="0035361A"/>
    <w:rsid w:val="00360BB9"/>
    <w:rsid w:val="00361223"/>
    <w:rsid w:val="00363AD5"/>
    <w:rsid w:val="00381522"/>
    <w:rsid w:val="00383060"/>
    <w:rsid w:val="00383CFB"/>
    <w:rsid w:val="003875B8"/>
    <w:rsid w:val="00391FA7"/>
    <w:rsid w:val="00395272"/>
    <w:rsid w:val="003955A9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03797"/>
    <w:rsid w:val="00406A68"/>
    <w:rsid w:val="0041192B"/>
    <w:rsid w:val="00414942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90"/>
    <w:rsid w:val="004D5DB6"/>
    <w:rsid w:val="004D5E8F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1535B"/>
    <w:rsid w:val="00520994"/>
    <w:rsid w:val="0052175C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77D93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D4F70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193A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3856"/>
    <w:rsid w:val="00675F40"/>
    <w:rsid w:val="00681AB2"/>
    <w:rsid w:val="00685B3B"/>
    <w:rsid w:val="0069045D"/>
    <w:rsid w:val="0069149D"/>
    <w:rsid w:val="00693151"/>
    <w:rsid w:val="006A47D9"/>
    <w:rsid w:val="006A4BED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3F28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0327"/>
    <w:rsid w:val="0076074C"/>
    <w:rsid w:val="007618F2"/>
    <w:rsid w:val="00761E2F"/>
    <w:rsid w:val="007629F1"/>
    <w:rsid w:val="00763349"/>
    <w:rsid w:val="0076661D"/>
    <w:rsid w:val="00772954"/>
    <w:rsid w:val="00774A7C"/>
    <w:rsid w:val="00775234"/>
    <w:rsid w:val="00784E4F"/>
    <w:rsid w:val="007915A4"/>
    <w:rsid w:val="00794301"/>
    <w:rsid w:val="007A08D2"/>
    <w:rsid w:val="007A193E"/>
    <w:rsid w:val="007A2ACF"/>
    <w:rsid w:val="007A4216"/>
    <w:rsid w:val="007A43FA"/>
    <w:rsid w:val="007A6CEE"/>
    <w:rsid w:val="007B1C72"/>
    <w:rsid w:val="007B52D1"/>
    <w:rsid w:val="007B560E"/>
    <w:rsid w:val="007C02A8"/>
    <w:rsid w:val="007C16C5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8EE"/>
    <w:rsid w:val="00842D46"/>
    <w:rsid w:val="00847BE7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69E2"/>
    <w:rsid w:val="0089067A"/>
    <w:rsid w:val="00891800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1DAC"/>
    <w:rsid w:val="008F5629"/>
    <w:rsid w:val="009009E5"/>
    <w:rsid w:val="009025D7"/>
    <w:rsid w:val="00903F54"/>
    <w:rsid w:val="00906149"/>
    <w:rsid w:val="00910F0E"/>
    <w:rsid w:val="00915DB4"/>
    <w:rsid w:val="00917592"/>
    <w:rsid w:val="009201FE"/>
    <w:rsid w:val="00924C1E"/>
    <w:rsid w:val="00926DBE"/>
    <w:rsid w:val="009364F9"/>
    <w:rsid w:val="009426E5"/>
    <w:rsid w:val="0094718B"/>
    <w:rsid w:val="0095637C"/>
    <w:rsid w:val="00961C51"/>
    <w:rsid w:val="0097187A"/>
    <w:rsid w:val="00971A0E"/>
    <w:rsid w:val="009759D1"/>
    <w:rsid w:val="0098009A"/>
    <w:rsid w:val="009803C5"/>
    <w:rsid w:val="0098143C"/>
    <w:rsid w:val="009823A5"/>
    <w:rsid w:val="00985091"/>
    <w:rsid w:val="00985C9B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2149"/>
    <w:rsid w:val="009C6911"/>
    <w:rsid w:val="009C7881"/>
    <w:rsid w:val="009D19EF"/>
    <w:rsid w:val="009D3978"/>
    <w:rsid w:val="009D4BA6"/>
    <w:rsid w:val="009E1433"/>
    <w:rsid w:val="009E6BEB"/>
    <w:rsid w:val="009E7B82"/>
    <w:rsid w:val="009F193A"/>
    <w:rsid w:val="009F1EFF"/>
    <w:rsid w:val="009F4C62"/>
    <w:rsid w:val="009F617F"/>
    <w:rsid w:val="009F6C05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2573"/>
    <w:rsid w:val="00A91B35"/>
    <w:rsid w:val="00AA1A34"/>
    <w:rsid w:val="00AA26D1"/>
    <w:rsid w:val="00AB0329"/>
    <w:rsid w:val="00AB5E21"/>
    <w:rsid w:val="00AC4BF0"/>
    <w:rsid w:val="00AC519E"/>
    <w:rsid w:val="00AE5FEC"/>
    <w:rsid w:val="00AF0640"/>
    <w:rsid w:val="00AF2425"/>
    <w:rsid w:val="00AF3776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34C54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3AB1"/>
    <w:rsid w:val="00B95342"/>
    <w:rsid w:val="00BA1F6B"/>
    <w:rsid w:val="00BA4C28"/>
    <w:rsid w:val="00BB5BEC"/>
    <w:rsid w:val="00BD381D"/>
    <w:rsid w:val="00BD3F0B"/>
    <w:rsid w:val="00BD58F2"/>
    <w:rsid w:val="00BE215B"/>
    <w:rsid w:val="00BE5B6B"/>
    <w:rsid w:val="00BE748D"/>
    <w:rsid w:val="00BF4687"/>
    <w:rsid w:val="00BF5A1D"/>
    <w:rsid w:val="00C00714"/>
    <w:rsid w:val="00C1443F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3DBC"/>
    <w:rsid w:val="00CE6EDE"/>
    <w:rsid w:val="00CF2708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3952"/>
    <w:rsid w:val="00D25F9D"/>
    <w:rsid w:val="00D27425"/>
    <w:rsid w:val="00D3027D"/>
    <w:rsid w:val="00D30771"/>
    <w:rsid w:val="00D44FA6"/>
    <w:rsid w:val="00D45CCB"/>
    <w:rsid w:val="00D46208"/>
    <w:rsid w:val="00D5290A"/>
    <w:rsid w:val="00D5361E"/>
    <w:rsid w:val="00D53A7F"/>
    <w:rsid w:val="00D53F79"/>
    <w:rsid w:val="00D53F8D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B1D12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141EB"/>
    <w:rsid w:val="00E23887"/>
    <w:rsid w:val="00E4151E"/>
    <w:rsid w:val="00E41A88"/>
    <w:rsid w:val="00E51E3D"/>
    <w:rsid w:val="00E54A28"/>
    <w:rsid w:val="00E56ACB"/>
    <w:rsid w:val="00E56AF4"/>
    <w:rsid w:val="00E56AF8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4DE3"/>
    <w:rsid w:val="00EE775D"/>
    <w:rsid w:val="00EE7E7A"/>
    <w:rsid w:val="00EF012B"/>
    <w:rsid w:val="00EF0CC2"/>
    <w:rsid w:val="00F04722"/>
    <w:rsid w:val="00F1078B"/>
    <w:rsid w:val="00F1128F"/>
    <w:rsid w:val="00F127E8"/>
    <w:rsid w:val="00F1623A"/>
    <w:rsid w:val="00F17648"/>
    <w:rsid w:val="00F20206"/>
    <w:rsid w:val="00F271B2"/>
    <w:rsid w:val="00F304F8"/>
    <w:rsid w:val="00F32E69"/>
    <w:rsid w:val="00F3687A"/>
    <w:rsid w:val="00F43650"/>
    <w:rsid w:val="00F470D6"/>
    <w:rsid w:val="00F526D9"/>
    <w:rsid w:val="00F532E7"/>
    <w:rsid w:val="00F53D26"/>
    <w:rsid w:val="00F55295"/>
    <w:rsid w:val="00F7383D"/>
    <w:rsid w:val="00F7395D"/>
    <w:rsid w:val="00F75F16"/>
    <w:rsid w:val="00F76228"/>
    <w:rsid w:val="00F77E94"/>
    <w:rsid w:val="00F8234F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A6A6F"/>
    <w:rsid w:val="00FB5CE8"/>
    <w:rsid w:val="00FC0AC2"/>
    <w:rsid w:val="00FC1DBB"/>
    <w:rsid w:val="00FC4224"/>
    <w:rsid w:val="00FD2B7B"/>
    <w:rsid w:val="00FE2BC7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2"/>
    </o:shapelayout>
  </w:shapeDefaults>
  <w:decimalSymbol w:val=","/>
  <w:listSeparator w:val=";"/>
  <w14:docId w14:val="3DB2890F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51535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1535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1535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1535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1535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1535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1535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51535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1535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1535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51535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51535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image" Target="media/image8.bin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7857F3-914D-4ECD-9D95-6DFCAADF0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F45B79-2CF4-43E8-9E4F-CE260322A8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40D27E-C425-4697-A28E-7F55090422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3</Pages>
  <Words>377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STROESCU Silviu-Octavian</cp:lastModifiedBy>
  <cp:revision>5</cp:revision>
  <cp:lastPrinted>2026-02-04T10:54:00Z</cp:lastPrinted>
  <dcterms:created xsi:type="dcterms:W3CDTF">2026-06-11T13:15:00Z</dcterms:created>
  <dcterms:modified xsi:type="dcterms:W3CDTF">2026-06-11T13:17:00Z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