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42569268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918A8" w:rsidRPr="0056157B" w14:paraId="36F7367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ECC1966" w14:textId="206DB757" w:rsidR="00B918A8" w:rsidRPr="0056157B" w:rsidRDefault="00B918A8" w:rsidP="00634DC7">
                <w:pPr>
                  <w:pStyle w:val="TBNormalTechnicalBlock"/>
                </w:pPr>
              </w:p>
            </w:tc>
          </w:tr>
          <w:tr w:rsidR="00B918A8" w:rsidRPr="0056157B" w14:paraId="1BC1473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4F18052" w14:textId="77777777" w:rsidR="00B918A8" w:rsidRPr="0056157B" w:rsidRDefault="00B918A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E722CB" wp14:editId="562EAB4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FD4A4C0" w14:textId="77777777" w:rsidR="00B918A8" w:rsidRPr="0056157B" w:rsidRDefault="00B918A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918A8" w:rsidRPr="00B84B6D" w14:paraId="5C10A36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0D617B8" w14:textId="77777777" w:rsidR="00B918A8" w:rsidRPr="0056157B" w:rsidRDefault="00B918A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058C8A9" w14:textId="77777777" w:rsidR="00B918A8" w:rsidRPr="0056157B" w:rsidRDefault="00B918A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916B491" w14:textId="77777777" w:rsidR="00B918A8" w:rsidRPr="0056157B" w:rsidRDefault="00B918A8" w:rsidP="00233A0E">
                <w:pPr>
                  <w:pStyle w:val="TBNormalTechnicalBlock"/>
                  <w:rPr>
                    <w:b/>
                  </w:rPr>
                </w:pPr>
              </w:p>
              <w:p w14:paraId="3719E8DB" w14:textId="77777777" w:rsidR="00B918A8" w:rsidRDefault="00B918A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8 mai 2026</w:t>
                </w:r>
              </w:p>
              <w:p w14:paraId="7806ECA7" w14:textId="77777777" w:rsidR="00B918A8" w:rsidRPr="0019440B" w:rsidRDefault="00B918A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CB1AD5E" w14:textId="77777777" w:rsidR="00B918A8" w:rsidRPr="0019440B" w:rsidRDefault="00B918A8" w:rsidP="00233A0E">
                <w:pPr>
                  <w:pStyle w:val="TBNormalTechnicalBlock"/>
                </w:pPr>
              </w:p>
              <w:p w14:paraId="0754BBCE" w14:textId="77777777" w:rsidR="00B918A8" w:rsidRDefault="00B918A8" w:rsidP="00233A0E">
                <w:pPr>
                  <w:pStyle w:val="TBNormalTechnicalBlock"/>
                </w:pPr>
                <w:r>
                  <w:t>8606</w:t>
                </w:r>
                <w:r w:rsidRPr="0056157B">
                  <w:t>/</w:t>
                </w:r>
                <w:r>
                  <w:t>26</w:t>
                </w:r>
              </w:p>
              <w:p w14:paraId="58B57A58" w14:textId="77777777" w:rsidR="00B918A8" w:rsidRDefault="00B918A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24</w:t>
                </w:r>
              </w:p>
              <w:p w14:paraId="452357C3" w14:textId="77777777" w:rsidR="00B918A8" w:rsidRDefault="00B918A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558</w:t>
                </w:r>
              </w:p>
              <w:p w14:paraId="77EAACDA" w14:textId="77777777" w:rsidR="00B918A8" w:rsidRPr="007C5B64" w:rsidRDefault="00B918A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0F61F4F" w14:textId="77777777" w:rsidR="00B918A8" w:rsidRPr="009E0BE9" w:rsidRDefault="00B918A8" w:rsidP="00CD4D38">
                <w:pPr>
                  <w:pStyle w:val="TBDistrbMarkers"/>
                </w:pPr>
                <w:r>
                  <w:t>PARLNAT</w:t>
                </w:r>
              </w:p>
              <w:p w14:paraId="7D1BD3C4" w14:textId="77777777" w:rsidR="00B918A8" w:rsidRPr="009E0BE9" w:rsidRDefault="00B918A8" w:rsidP="00233A0E">
                <w:pPr>
                  <w:pStyle w:val="TBNormalTechnicalBlock"/>
                </w:pPr>
              </w:p>
              <w:p w14:paraId="2F97FDA4" w14:textId="77777777" w:rsidR="00B918A8" w:rsidRPr="009E0BE9" w:rsidRDefault="00B918A8" w:rsidP="00233A0E">
                <w:pPr>
                  <w:pStyle w:val="TBNormalTechnicalBlock"/>
                </w:pPr>
              </w:p>
              <w:p w14:paraId="74EA501F" w14:textId="77777777" w:rsidR="00B918A8" w:rsidRPr="009E0BE9" w:rsidRDefault="00B918A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918A8" w:rsidRPr="00ED0749" w14:paraId="5E89365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59A739" w14:textId="77777777" w:rsidR="00B918A8" w:rsidRPr="00ED0749" w:rsidRDefault="00B918A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B70F266" w14:textId="77777777" w:rsidR="00B918A8" w:rsidRPr="00ED0749" w:rsidRDefault="00B918A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71011D8" w14:textId="77777777" w:rsidR="00B918A8" w:rsidRPr="00ED0749" w:rsidRDefault="00B918A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0F60A75" w14:textId="77777777" w:rsidR="00B918A8" w:rsidRPr="00ED0749" w:rsidRDefault="00B918A8" w:rsidP="00DF1147">
          <w:pPr>
            <w:pStyle w:val="TBEntRefer"/>
            <w:rPr>
              <w:sz w:val="2"/>
              <w:szCs w:val="2"/>
            </w:rPr>
          </w:pPr>
        </w:p>
        <w:p w14:paraId="09FC1176" w14:textId="77777777" w:rsidR="00B918A8" w:rsidRPr="00DD01AC" w:rsidRDefault="00B918A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918A8" w:rsidRPr="00133225" w14:paraId="13B350D6" w14:textId="77777777" w:rsidTr="001E5BC3">
            <w:trPr>
              <w:jc w:val="center"/>
            </w:trPr>
            <w:tc>
              <w:tcPr>
                <w:tcW w:w="9645" w:type="dxa"/>
              </w:tcPr>
              <w:p w14:paraId="26367F03" w14:textId="77777777" w:rsidR="00B918A8" w:rsidRPr="00C4351E" w:rsidRDefault="00B918A8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B918A8" w:rsidRPr="007D53AD" w14:paraId="2BC67C1E" w14:textId="77777777" w:rsidTr="001E5BC3">
            <w:trPr>
              <w:jc w:val="center"/>
            </w:trPr>
            <w:tc>
              <w:tcPr>
                <w:tcW w:w="9645" w:type="dxa"/>
              </w:tcPr>
              <w:p w14:paraId="6130E4CD" w14:textId="77777777" w:rsidR="00B918A8" w:rsidRPr="007D53AD" w:rsidRDefault="00B918A8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B918A8" w:rsidRPr="007D53AD" w14:paraId="6DDE4FDE" w14:textId="77777777" w:rsidTr="001E5BC3">
            <w:trPr>
              <w:jc w:val="center"/>
            </w:trPr>
            <w:tc>
              <w:tcPr>
                <w:tcW w:w="9645" w:type="dxa"/>
              </w:tcPr>
              <w:p w14:paraId="78945719" w14:textId="77777777" w:rsidR="00B918A8" w:rsidRPr="006368AC" w:rsidRDefault="00B918A8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918A8" w:rsidRPr="007D53AD" w14:paraId="2B4CD677" w14:textId="77777777" w:rsidTr="001E5BC3">
            <w:trPr>
              <w:jc w:val="center"/>
            </w:trPr>
            <w:tc>
              <w:tcPr>
                <w:tcW w:w="9645" w:type="dxa"/>
              </w:tcPr>
              <w:p w14:paraId="04AAE62C" w14:textId="77777777" w:rsidR="00B918A8" w:rsidRPr="006368AC" w:rsidRDefault="00B918A8" w:rsidP="008639D3">
                <w:pPr>
                  <w:pStyle w:val="TBTableText"/>
                </w:pPr>
                <w:r>
                  <w:t>11 mai 2026 (9.45)</w:t>
                </w:r>
              </w:p>
            </w:tc>
          </w:tr>
        </w:tbl>
        <w:p w14:paraId="3DCC5AB6" w14:textId="77777777" w:rsidR="00B918A8" w:rsidRPr="008C6FD6" w:rsidRDefault="00F14CE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46C21A6" w14:textId="77777777" w:rsidR="00BC0BB4" w:rsidRPr="00B918A8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B918A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:rsidRPr="00B918A8" w14:paraId="2B36DB4D" w14:textId="77777777" w:rsidTr="00C6330D">
        <w:tc>
          <w:tcPr>
            <w:tcW w:w="567" w:type="dxa"/>
            <w:tcMar>
              <w:right w:w="0" w:type="dxa"/>
            </w:tcMar>
          </w:tcPr>
          <w:p w14:paraId="6353B3C5" w14:textId="77777777" w:rsidR="00C6330D" w:rsidRPr="00B918A8" w:rsidRDefault="00C6330D" w:rsidP="00C6330D">
            <w:pPr>
              <w:pStyle w:val="PointManual"/>
            </w:pPr>
            <w:r w:rsidRPr="00B918A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D247DEF" w14:textId="77777777" w:rsidR="00C6330D" w:rsidRPr="00B918A8" w:rsidRDefault="00C6330D" w:rsidP="00CB73C2">
            <w:r w:rsidRPr="00B918A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000CD9" w14:textId="77777777" w:rsidR="00C6330D" w:rsidRPr="00B918A8" w:rsidRDefault="00C633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F99E33" w14:textId="77777777" w:rsidR="00C6330D" w:rsidRPr="00B918A8" w:rsidRDefault="00C6330D" w:rsidP="00CB73C2"/>
        </w:tc>
      </w:tr>
      <w:tr w:rsidR="00C6330D" w:rsidRPr="00B918A8" w14:paraId="18812F6D" w14:textId="77777777" w:rsidTr="00C6330D">
        <w:tc>
          <w:tcPr>
            <w:tcW w:w="567" w:type="dxa"/>
            <w:tcMar>
              <w:right w:w="0" w:type="dxa"/>
            </w:tcMar>
          </w:tcPr>
          <w:p w14:paraId="7287EB77" w14:textId="77777777" w:rsidR="00C6330D" w:rsidRPr="00B918A8" w:rsidRDefault="00C6330D" w:rsidP="00C6330D">
            <w:pPr>
              <w:pStyle w:val="PointManual"/>
            </w:pPr>
            <w:r w:rsidRPr="00B918A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36133E8" w14:textId="77777777" w:rsidR="00C6330D" w:rsidRPr="00B918A8" w:rsidRDefault="00C6330D" w:rsidP="00CB73C2">
            <w:r w:rsidRPr="00B918A8">
              <w:t>Aprobarea punctelor „A”</w:t>
            </w:r>
          </w:p>
          <w:p w14:paraId="231138E7" w14:textId="77777777" w:rsidR="00C6330D" w:rsidRPr="00B918A8" w:rsidRDefault="00C6330D" w:rsidP="00045CB0">
            <w:pPr>
              <w:pStyle w:val="PointManual"/>
            </w:pPr>
            <w:r w:rsidRPr="00B918A8">
              <w:t>a)</w:t>
            </w:r>
            <w:r w:rsidRPr="00B918A8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C0C5CA" w14:textId="77777777" w:rsidR="00C6330D" w:rsidRPr="00B918A8" w:rsidRDefault="00C6330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70C85A" w14:textId="77777777" w:rsidR="00C6330D" w:rsidRPr="00B918A8" w:rsidRDefault="00C6330D" w:rsidP="00CB73C2"/>
          <w:p w14:paraId="5DC2E2BC" w14:textId="77777777" w:rsidR="00C6330D" w:rsidRPr="00B918A8" w:rsidRDefault="00C6330D" w:rsidP="00CB73C2">
            <w:r w:rsidRPr="00B918A8">
              <w:t>9017/26</w:t>
            </w:r>
          </w:p>
        </w:tc>
      </w:tr>
    </w:tbl>
    <w:p w14:paraId="2F051601" w14:textId="77777777" w:rsidR="004E2474" w:rsidRPr="00B918A8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B918A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:rsidRPr="00B918A8" w14:paraId="25469B0C" w14:textId="77777777" w:rsidTr="00C6330D">
        <w:tc>
          <w:tcPr>
            <w:tcW w:w="567" w:type="dxa"/>
            <w:tcMar>
              <w:right w:w="0" w:type="dxa"/>
            </w:tcMar>
          </w:tcPr>
          <w:p w14:paraId="712A010C" w14:textId="77777777" w:rsidR="00C6330D" w:rsidRPr="00B918A8" w:rsidRDefault="00C6330D" w:rsidP="00C6330D">
            <w:pPr>
              <w:pStyle w:val="PointManual"/>
            </w:pPr>
            <w:r w:rsidRPr="00B918A8">
              <w:t>3.</w:t>
            </w:r>
          </w:p>
        </w:tc>
        <w:tc>
          <w:tcPr>
            <w:tcW w:w="6463" w:type="dxa"/>
          </w:tcPr>
          <w:p w14:paraId="73771DA5" w14:textId="77777777" w:rsidR="00C6330D" w:rsidRPr="00B918A8" w:rsidRDefault="00C6330D" w:rsidP="000527C0">
            <w:r w:rsidRPr="00B918A8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93F8C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C7BA65" w14:textId="77777777" w:rsidR="00C6330D" w:rsidRPr="00B918A8" w:rsidRDefault="00C6330D" w:rsidP="000527C0"/>
        </w:tc>
      </w:tr>
      <w:tr w:rsidR="00C6330D" w:rsidRPr="00B918A8" w14:paraId="31EFA4B9" w14:textId="77777777" w:rsidTr="00C6330D">
        <w:tc>
          <w:tcPr>
            <w:tcW w:w="567" w:type="dxa"/>
            <w:tcMar>
              <w:right w:w="0" w:type="dxa"/>
            </w:tcMar>
          </w:tcPr>
          <w:p w14:paraId="20B6D37C" w14:textId="77777777" w:rsidR="00C6330D" w:rsidRPr="00B918A8" w:rsidRDefault="00C6330D" w:rsidP="00C6330D">
            <w:pPr>
              <w:pStyle w:val="PointManual"/>
            </w:pPr>
            <w:r w:rsidRPr="00B918A8">
              <w:t>4.</w:t>
            </w:r>
          </w:p>
        </w:tc>
        <w:tc>
          <w:tcPr>
            <w:tcW w:w="6463" w:type="dxa"/>
          </w:tcPr>
          <w:p w14:paraId="20DBF166" w14:textId="77777777" w:rsidR="00C6330D" w:rsidRPr="00B918A8" w:rsidRDefault="00C6330D" w:rsidP="000527C0">
            <w:r w:rsidRPr="00B918A8">
              <w:t>Analiza cuprinzătoare actualizată a amenințărilor</w:t>
            </w:r>
            <w:r w:rsidRPr="00B918A8">
              <w:rPr>
                <w:rStyle w:val="FootnoteReference"/>
              </w:rPr>
              <w:footnoteReference w:id="1"/>
            </w:r>
          </w:p>
          <w:p w14:paraId="30C8961F" w14:textId="77777777" w:rsidR="00C6330D" w:rsidRPr="00B918A8" w:rsidRDefault="00C6330D" w:rsidP="000527C0">
            <w:pPr>
              <w:rPr>
                <w:i/>
                <w:iCs/>
              </w:rPr>
            </w:pPr>
            <w:r w:rsidRPr="00B918A8">
              <w:rPr>
                <w:i/>
              </w:rPr>
              <w:t>Prezentare</w:t>
            </w:r>
          </w:p>
          <w:p w14:paraId="1A33E25B" w14:textId="77777777" w:rsidR="00C6330D" w:rsidRPr="00B918A8" w:rsidRDefault="00C6330D" w:rsidP="000527C0">
            <w:pPr>
              <w:rPr>
                <w:i/>
                <w:iCs/>
              </w:rPr>
            </w:pPr>
            <w:r w:rsidRPr="00B918A8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7F6E49" w14:textId="77777777" w:rsidR="00C6330D" w:rsidRPr="00B918A8" w:rsidRDefault="00C6330D" w:rsidP="000527C0">
            <w:pPr>
              <w:pStyle w:val="NormalRight"/>
            </w:pPr>
            <w:r w:rsidRPr="00B918A8">
              <w:rPr>
                <w:noProof/>
              </w:rPr>
              <w:drawing>
                <wp:inline distT="0" distB="0" distL="0" distR="0" wp14:anchorId="39D8B8F1" wp14:editId="4A3BC799">
                  <wp:extent cx="172442" cy="172442"/>
                  <wp:effectExtent l="0" t="0" r="0" b="0"/>
                  <wp:docPr id="1226518897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B6CD52" w14:textId="77777777" w:rsidR="00C6330D" w:rsidRPr="00B918A8" w:rsidRDefault="00C6330D" w:rsidP="000527C0"/>
        </w:tc>
      </w:tr>
      <w:tr w:rsidR="00C6330D" w:rsidRPr="00B918A8" w14:paraId="53E234A6" w14:textId="77777777" w:rsidTr="00C6330D">
        <w:tc>
          <w:tcPr>
            <w:tcW w:w="567" w:type="dxa"/>
            <w:tcMar>
              <w:right w:w="0" w:type="dxa"/>
            </w:tcMar>
          </w:tcPr>
          <w:p w14:paraId="518F1031" w14:textId="77777777" w:rsidR="00C6330D" w:rsidRPr="00B918A8" w:rsidRDefault="00C6330D" w:rsidP="00C6330D">
            <w:pPr>
              <w:pStyle w:val="PointManual"/>
            </w:pPr>
            <w:r w:rsidRPr="00B918A8">
              <w:t>5.</w:t>
            </w:r>
          </w:p>
        </w:tc>
        <w:tc>
          <w:tcPr>
            <w:tcW w:w="6463" w:type="dxa"/>
          </w:tcPr>
          <w:p w14:paraId="786D1079" w14:textId="77777777" w:rsidR="00C6330D" w:rsidRPr="00B918A8" w:rsidRDefault="00C6330D" w:rsidP="000527C0">
            <w:r w:rsidRPr="00B918A8">
              <w:t>Războiul de agresiune al Rusiei împotriva Ucrainei</w:t>
            </w:r>
            <w:r w:rsidRPr="00B918A8">
              <w:rPr>
                <w:rStyle w:val="FootnoteReference"/>
              </w:rPr>
              <w:footnoteReference w:id="2"/>
            </w:r>
          </w:p>
          <w:p w14:paraId="0B1DE8A6" w14:textId="77777777" w:rsidR="00C6330D" w:rsidRPr="00B918A8" w:rsidRDefault="00C6330D" w:rsidP="000527C0">
            <w:r w:rsidRPr="00B918A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72D0FE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C86BF3" w14:textId="77777777" w:rsidR="00C6330D" w:rsidRPr="00B918A8" w:rsidRDefault="00C6330D" w:rsidP="000527C0"/>
        </w:tc>
      </w:tr>
      <w:tr w:rsidR="00C6330D" w:rsidRPr="00B918A8" w14:paraId="096A7D0B" w14:textId="77777777" w:rsidTr="00C6330D">
        <w:tc>
          <w:tcPr>
            <w:tcW w:w="567" w:type="dxa"/>
            <w:tcMar>
              <w:right w:w="0" w:type="dxa"/>
            </w:tcMar>
          </w:tcPr>
          <w:p w14:paraId="280AA962" w14:textId="77777777" w:rsidR="00C6330D" w:rsidRPr="00B918A8" w:rsidRDefault="00C6330D" w:rsidP="00C6330D">
            <w:pPr>
              <w:pStyle w:val="PointManual"/>
            </w:pPr>
            <w:r w:rsidRPr="00B918A8">
              <w:t>6.</w:t>
            </w:r>
          </w:p>
        </w:tc>
        <w:tc>
          <w:tcPr>
            <w:tcW w:w="6463" w:type="dxa"/>
            <w:shd w:val="clear" w:color="auto" w:fill="auto"/>
          </w:tcPr>
          <w:p w14:paraId="3C10EFB7" w14:textId="77777777" w:rsidR="00C6330D" w:rsidRPr="00B918A8" w:rsidRDefault="00C6330D" w:rsidP="00744938">
            <w:pPr>
              <w:pageBreakBefore/>
            </w:pPr>
            <w:r w:rsidRPr="00B918A8">
              <w:t>Situația din Orientul Mijlociu</w:t>
            </w:r>
          </w:p>
          <w:p w14:paraId="70C91485" w14:textId="77777777" w:rsidR="00C6330D" w:rsidRPr="00B918A8" w:rsidRDefault="00C6330D" w:rsidP="000527C0">
            <w:r w:rsidRPr="00B918A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2538BC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FE7F67" w14:textId="77777777" w:rsidR="00C6330D" w:rsidRPr="00B918A8" w:rsidRDefault="00C6330D" w:rsidP="000527C0"/>
        </w:tc>
      </w:tr>
      <w:tr w:rsidR="00C6330D" w:rsidRPr="00B918A8" w14:paraId="179F5D4B" w14:textId="77777777" w:rsidTr="00C6330D">
        <w:tc>
          <w:tcPr>
            <w:tcW w:w="567" w:type="dxa"/>
            <w:tcMar>
              <w:right w:w="0" w:type="dxa"/>
            </w:tcMar>
          </w:tcPr>
          <w:p w14:paraId="554BD4AE" w14:textId="77777777" w:rsidR="00C6330D" w:rsidRPr="00B918A8" w:rsidRDefault="00C6330D" w:rsidP="00C6330D">
            <w:pPr>
              <w:pStyle w:val="PointManual"/>
            </w:pPr>
            <w:r w:rsidRPr="00B918A8">
              <w:t>7.</w:t>
            </w:r>
          </w:p>
        </w:tc>
        <w:tc>
          <w:tcPr>
            <w:tcW w:w="6463" w:type="dxa"/>
          </w:tcPr>
          <w:p w14:paraId="592AEE34" w14:textId="77777777" w:rsidR="00C6330D" w:rsidRPr="00B918A8" w:rsidRDefault="00C6330D" w:rsidP="000527C0">
            <w:r w:rsidRPr="00B918A8">
              <w:t>Balcanii de Vest</w:t>
            </w:r>
          </w:p>
          <w:p w14:paraId="5F01164F" w14:textId="77777777" w:rsidR="00C6330D" w:rsidRPr="00B918A8" w:rsidRDefault="00C6330D" w:rsidP="000527C0">
            <w:r w:rsidRPr="00B918A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C1B13C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B93126" w14:textId="77777777" w:rsidR="00C6330D" w:rsidRPr="00B918A8" w:rsidRDefault="00C6330D" w:rsidP="000527C0"/>
        </w:tc>
      </w:tr>
      <w:tr w:rsidR="00C6330D" w:rsidRPr="00B918A8" w14:paraId="75853D53" w14:textId="77777777" w:rsidTr="00C6330D">
        <w:tc>
          <w:tcPr>
            <w:tcW w:w="567" w:type="dxa"/>
            <w:tcMar>
              <w:right w:w="0" w:type="dxa"/>
            </w:tcMar>
          </w:tcPr>
          <w:p w14:paraId="57CABBAB" w14:textId="77777777" w:rsidR="00C6330D" w:rsidRPr="00B918A8" w:rsidRDefault="00C6330D" w:rsidP="009E6342">
            <w:pPr>
              <w:pStyle w:val="PointManual"/>
              <w:pageBreakBefore/>
            </w:pPr>
            <w:r w:rsidRPr="00B918A8">
              <w:lastRenderedPageBreak/>
              <w:t>8.</w:t>
            </w:r>
          </w:p>
        </w:tc>
        <w:tc>
          <w:tcPr>
            <w:tcW w:w="6463" w:type="dxa"/>
          </w:tcPr>
          <w:p w14:paraId="178E7C85" w14:textId="77777777" w:rsidR="00C6330D" w:rsidRPr="00B918A8" w:rsidRDefault="00C6330D" w:rsidP="009E6342">
            <w:pPr>
              <w:pageBreakBefore/>
            </w:pPr>
            <w:r w:rsidRPr="00B918A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4BB549" w14:textId="77777777" w:rsidR="00C6330D" w:rsidRPr="00B918A8" w:rsidRDefault="00C6330D" w:rsidP="009E6342">
            <w:pPr>
              <w:pStyle w:val="NormalRight"/>
              <w:pageBreakBefore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76897D" w14:textId="77777777" w:rsidR="00C6330D" w:rsidRPr="00B918A8" w:rsidRDefault="00C6330D" w:rsidP="009E6342">
            <w:pPr>
              <w:pageBreakBefore/>
            </w:pPr>
          </w:p>
        </w:tc>
      </w:tr>
      <w:tr w:rsidR="00C6330D" w:rsidRPr="00B918A8" w14:paraId="4D231CE0" w14:textId="77777777" w:rsidTr="00C6330D">
        <w:tc>
          <w:tcPr>
            <w:tcW w:w="567" w:type="dxa"/>
            <w:tcMar>
              <w:right w:w="0" w:type="dxa"/>
            </w:tcMar>
          </w:tcPr>
          <w:p w14:paraId="138E8CD8" w14:textId="77777777" w:rsidR="00C6330D" w:rsidRPr="00B918A8" w:rsidRDefault="00C6330D" w:rsidP="00C6330D"/>
        </w:tc>
        <w:tc>
          <w:tcPr>
            <w:tcW w:w="6463" w:type="dxa"/>
          </w:tcPr>
          <w:p w14:paraId="5EBDFF54" w14:textId="77777777" w:rsidR="00C6330D" w:rsidRPr="00B918A8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B918A8">
              <w:t>Summitul Inițiativei celor Trei Mări și forumul de afaceri aferent</w:t>
            </w:r>
          </w:p>
          <w:p w14:paraId="39F91095" w14:textId="77777777" w:rsidR="00C6330D" w:rsidRPr="00B918A8" w:rsidRDefault="00C6330D" w:rsidP="008A3FEC">
            <w:pPr>
              <w:ind w:left="567" w:hanging="22"/>
              <w:rPr>
                <w:i/>
                <w:iCs/>
              </w:rPr>
            </w:pPr>
            <w:r w:rsidRPr="00B918A8">
              <w:rPr>
                <w:i/>
              </w:rPr>
              <w:t>Informare din partea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FE0085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66A05F" w14:textId="77777777" w:rsidR="00C6330D" w:rsidRPr="00B918A8" w:rsidRDefault="00C6330D" w:rsidP="000527C0">
            <w:r w:rsidRPr="00B918A8">
              <w:t>9008/26</w:t>
            </w:r>
          </w:p>
        </w:tc>
      </w:tr>
      <w:tr w:rsidR="00C6330D" w:rsidRPr="00B918A8" w14:paraId="4DA22264" w14:textId="77777777" w:rsidTr="00C6330D">
        <w:tc>
          <w:tcPr>
            <w:tcW w:w="567" w:type="dxa"/>
            <w:tcMar>
              <w:right w:w="0" w:type="dxa"/>
            </w:tcMar>
          </w:tcPr>
          <w:p w14:paraId="57179856" w14:textId="77777777" w:rsidR="00C6330D" w:rsidRPr="00B918A8" w:rsidRDefault="00C6330D" w:rsidP="00C6330D"/>
        </w:tc>
        <w:tc>
          <w:tcPr>
            <w:tcW w:w="6463" w:type="dxa"/>
          </w:tcPr>
          <w:p w14:paraId="3F3C08B6" w14:textId="77777777" w:rsidR="00C6330D" w:rsidRPr="00B918A8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B918A8">
              <w:t>Recenta încălcare a spațiului aerian al României de către dronele rusești</w:t>
            </w:r>
          </w:p>
          <w:p w14:paraId="7D27166A" w14:textId="77777777" w:rsidR="00C6330D" w:rsidRPr="00B918A8" w:rsidRDefault="00C6330D" w:rsidP="009F37CA">
            <w:pPr>
              <w:pStyle w:val="ListParagraph"/>
              <w:ind w:left="567"/>
              <w:rPr>
                <w:i/>
                <w:iCs/>
              </w:rPr>
            </w:pPr>
            <w:r w:rsidRPr="00B918A8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93DAB7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3A8236" w14:textId="77777777" w:rsidR="00C6330D" w:rsidRPr="00B918A8" w:rsidRDefault="00C6330D" w:rsidP="000527C0">
            <w:r w:rsidRPr="00B918A8">
              <w:t>9023/26</w:t>
            </w:r>
          </w:p>
        </w:tc>
      </w:tr>
      <w:tr w:rsidR="00C6330D" w:rsidRPr="00B918A8" w14:paraId="26F283FC" w14:textId="77777777" w:rsidTr="00C6330D">
        <w:tc>
          <w:tcPr>
            <w:tcW w:w="567" w:type="dxa"/>
            <w:tcMar>
              <w:right w:w="0" w:type="dxa"/>
            </w:tcMar>
          </w:tcPr>
          <w:p w14:paraId="600E28D3" w14:textId="77777777" w:rsidR="00C6330D" w:rsidRPr="00B918A8" w:rsidRDefault="00C6330D" w:rsidP="00C6330D"/>
        </w:tc>
        <w:tc>
          <w:tcPr>
            <w:tcW w:w="6463" w:type="dxa"/>
          </w:tcPr>
          <w:p w14:paraId="1A40FFF8" w14:textId="77777777" w:rsidR="00C6330D" w:rsidRPr="00B918A8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B918A8">
              <w:t>Eveniment la nivel înalt privind Coridorul vertical de gaze naturale, organizat în marja comunității politice europene</w:t>
            </w:r>
          </w:p>
          <w:p w14:paraId="4AA8945A" w14:textId="77777777" w:rsidR="00C6330D" w:rsidRPr="00B918A8" w:rsidRDefault="00C6330D" w:rsidP="009F37CA">
            <w:pPr>
              <w:pStyle w:val="ListParagraph"/>
              <w:ind w:left="567"/>
              <w:rPr>
                <w:i/>
                <w:iCs/>
              </w:rPr>
            </w:pPr>
            <w:r w:rsidRPr="00B918A8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501092" w14:textId="77777777" w:rsidR="00C6330D" w:rsidRPr="00B918A8" w:rsidRDefault="00C6330D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987CA4" w14:textId="77777777" w:rsidR="00C6330D" w:rsidRPr="00B918A8" w:rsidRDefault="00C6330D" w:rsidP="000527C0">
            <w:r w:rsidRPr="00B918A8">
              <w:t>9024/26</w:t>
            </w:r>
          </w:p>
        </w:tc>
      </w:tr>
      <w:tr w:rsidR="00006C5F" w:rsidRPr="00B918A8" w14:paraId="1F2CA97A" w14:textId="77777777" w:rsidTr="00C6330D">
        <w:tc>
          <w:tcPr>
            <w:tcW w:w="567" w:type="dxa"/>
            <w:tcMar>
              <w:right w:w="0" w:type="dxa"/>
            </w:tcMar>
          </w:tcPr>
          <w:p w14:paraId="40BE1D4F" w14:textId="77777777" w:rsidR="00006C5F" w:rsidRPr="00B918A8" w:rsidRDefault="00006C5F" w:rsidP="00C6330D"/>
        </w:tc>
        <w:tc>
          <w:tcPr>
            <w:tcW w:w="6463" w:type="dxa"/>
          </w:tcPr>
          <w:p w14:paraId="58773378" w14:textId="77777777" w:rsidR="00006C5F" w:rsidRPr="00B918A8" w:rsidRDefault="00006C5F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B918A8">
              <w:t>Reuniunea ministerială informală din cadrul MED9 (Roma, 7 mai 2026): o coaliție pentru accesul mondial la îngrășăminte și securitatea alimentară în contextul crizei din strâmtoarea Ormuz</w:t>
            </w:r>
          </w:p>
          <w:p w14:paraId="6FFE5F47" w14:textId="77777777" w:rsidR="00006C5F" w:rsidRPr="00B918A8" w:rsidRDefault="00006C5F" w:rsidP="00006C5F">
            <w:pPr>
              <w:pStyle w:val="ListParagraph"/>
              <w:ind w:left="567"/>
              <w:rPr>
                <w:i/>
                <w:iCs/>
              </w:rPr>
            </w:pPr>
            <w:r w:rsidRPr="00B918A8">
              <w:rPr>
                <w:i/>
              </w:rPr>
              <w:t>Informare din partea Italiei și a Croației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9A1B16" w14:textId="77777777" w:rsidR="00006C5F" w:rsidRPr="00B918A8" w:rsidRDefault="00006C5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0DCAE0" w14:textId="77777777" w:rsidR="00006C5F" w:rsidRPr="00B918A8" w:rsidRDefault="00240585" w:rsidP="000527C0">
            <w:r w:rsidRPr="00B918A8">
              <w:t>9100/26</w:t>
            </w:r>
          </w:p>
        </w:tc>
      </w:tr>
    </w:tbl>
    <w:p w14:paraId="0F6E6658" w14:textId="77777777" w:rsidR="00744938" w:rsidRPr="00B918A8" w:rsidRDefault="00744938" w:rsidP="00744938">
      <w:pPr>
        <w:pStyle w:val="ImageLine"/>
      </w:pPr>
    </w:p>
    <w:p w14:paraId="1958FA37" w14:textId="77777777" w:rsidR="00744938" w:rsidRPr="00B918A8" w:rsidRDefault="00744938" w:rsidP="009E759A">
      <w:pPr>
        <w:pStyle w:val="Image"/>
        <w:keepNext/>
      </w:pPr>
      <w:r w:rsidRPr="00B918A8">
        <w:rPr>
          <w:noProof/>
        </w:rPr>
        <w:drawing>
          <wp:inline distT="0" distB="0" distL="0" distR="0" wp14:anchorId="72650E72" wp14:editId="29E831C3">
            <wp:extent cx="172442" cy="172442"/>
            <wp:effectExtent l="0" t="0" r="0" b="0"/>
            <wp:docPr id="1260134035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18A8">
        <w:tab/>
        <w:t>Punct pentru sesiunea restrânsă</w:t>
      </w:r>
    </w:p>
    <w:bookmarkEnd w:id="1"/>
    <w:p w14:paraId="0583C4F5" w14:textId="77777777" w:rsidR="001B060D" w:rsidRDefault="001B060D" w:rsidP="001B060D">
      <w:pPr>
        <w:pStyle w:val="FinalLine"/>
      </w:pPr>
    </w:p>
    <w:sectPr w:rsidR="001B060D" w:rsidSect="00B918A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E8717" w14:textId="77777777" w:rsidR="001B060D" w:rsidRPr="009F37CA" w:rsidRDefault="001B060D" w:rsidP="00B5488B">
      <w:r w:rsidRPr="009F37CA">
        <w:separator/>
      </w:r>
    </w:p>
  </w:endnote>
  <w:endnote w:type="continuationSeparator" w:id="0">
    <w:p w14:paraId="5ABC25CF" w14:textId="77777777" w:rsidR="001B060D" w:rsidRPr="009F37CA" w:rsidRDefault="001B060D" w:rsidP="00B5488B">
      <w:r w:rsidRPr="009F37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451C" w14:textId="77777777" w:rsidR="00B918A8" w:rsidRPr="00B918A8" w:rsidRDefault="00B918A8" w:rsidP="00B918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18A8" w:rsidRPr="00D94637" w14:paraId="62B5DF81" w14:textId="77777777" w:rsidTr="00B918A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C1F9577" w14:textId="77777777" w:rsidR="00B918A8" w:rsidRPr="00D94637" w:rsidRDefault="00B918A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B918A8" w:rsidRPr="00B310DC" w14:paraId="0BA17BC5" w14:textId="77777777" w:rsidTr="00B918A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64C39A4" w14:textId="21F50299" w:rsidR="00B918A8" w:rsidRPr="00AD7BF2" w:rsidRDefault="00B918A8" w:rsidP="004F54B2">
          <w:pPr>
            <w:pStyle w:val="FooterText"/>
          </w:pPr>
          <w:r>
            <w:t>8606/26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54C4A5A" w14:textId="77777777" w:rsidR="00B918A8" w:rsidRPr="00AD7BF2" w:rsidRDefault="00B918A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ACD4F9D" w14:textId="77777777" w:rsidR="00B918A8" w:rsidRPr="002511D8" w:rsidRDefault="00B918A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174099B" w14:textId="54CB9BE8" w:rsidR="00B918A8" w:rsidRPr="00B310DC" w:rsidRDefault="00B918A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B918A8" w:rsidRPr="00D94637" w14:paraId="0C34FB55" w14:textId="77777777" w:rsidTr="00B918A8">
      <w:trPr>
        <w:jc w:val="center"/>
      </w:trPr>
      <w:tc>
        <w:tcPr>
          <w:tcW w:w="1774" w:type="pct"/>
          <w:shd w:val="clear" w:color="auto" w:fill="auto"/>
        </w:tcPr>
        <w:p w14:paraId="4D15DCCD" w14:textId="38E66B78" w:rsidR="00B918A8" w:rsidRPr="00AD7BF2" w:rsidRDefault="00B918A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AC49311" w14:textId="708E16A7" w:rsidR="00B918A8" w:rsidRPr="00AD7BF2" w:rsidRDefault="00B918A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24AD0E9" w14:textId="098DB422" w:rsidR="00B918A8" w:rsidRPr="00D94637" w:rsidRDefault="00B918A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B3D5D66" w14:textId="3763A059" w:rsidR="00B918A8" w:rsidRPr="00695BAF" w:rsidRDefault="00B918A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FB6D915" w14:textId="77777777" w:rsidR="00B918A8" w:rsidRPr="00B918A8" w:rsidRDefault="00B918A8" w:rsidP="00B918A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18A8" w:rsidRPr="00D94637" w14:paraId="29F1E2D3" w14:textId="77777777" w:rsidTr="00B918A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EA4F904" w14:textId="77777777" w:rsidR="00B918A8" w:rsidRPr="00D94637" w:rsidRDefault="00B918A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918A8" w:rsidRPr="00B310DC" w14:paraId="21B80245" w14:textId="77777777" w:rsidTr="00B918A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F97805C" w14:textId="1219DAE1" w:rsidR="00B918A8" w:rsidRPr="00AD7BF2" w:rsidRDefault="00B918A8" w:rsidP="004F54B2">
          <w:pPr>
            <w:pStyle w:val="FooterText"/>
          </w:pPr>
          <w:r>
            <w:t>8606/26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2241CBE" w14:textId="77777777" w:rsidR="00B918A8" w:rsidRPr="00AD7BF2" w:rsidRDefault="00B918A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6F7E44" w14:textId="77777777" w:rsidR="00B918A8" w:rsidRPr="002511D8" w:rsidRDefault="00B918A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64BB6FF" w14:textId="6FAE77C1" w:rsidR="00B918A8" w:rsidRPr="00B310DC" w:rsidRDefault="00B918A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B918A8" w:rsidRPr="00D94637" w14:paraId="0C3E6127" w14:textId="77777777" w:rsidTr="00B918A8">
      <w:trPr>
        <w:jc w:val="center"/>
      </w:trPr>
      <w:tc>
        <w:tcPr>
          <w:tcW w:w="1774" w:type="pct"/>
          <w:shd w:val="clear" w:color="auto" w:fill="auto"/>
        </w:tcPr>
        <w:p w14:paraId="2B3BDC4C" w14:textId="1F9AE4C2" w:rsidR="00B918A8" w:rsidRPr="00AD7BF2" w:rsidRDefault="00B918A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27F112C" w14:textId="2BD8D9D9" w:rsidR="00B918A8" w:rsidRPr="00AD7BF2" w:rsidRDefault="00B918A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FC29C5A" w14:textId="70339820" w:rsidR="00B918A8" w:rsidRPr="00D94637" w:rsidRDefault="00B918A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7F4FA97" w14:textId="04E5047E" w:rsidR="00B918A8" w:rsidRPr="00695BAF" w:rsidRDefault="00B918A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CDE4AE8" w14:textId="77777777" w:rsidR="00B918A8" w:rsidRPr="00B918A8" w:rsidRDefault="00B918A8" w:rsidP="00B918A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A034" w14:textId="77777777" w:rsidR="001B060D" w:rsidRPr="009F37CA" w:rsidRDefault="001B060D" w:rsidP="00B5488B">
      <w:r w:rsidRPr="009F37CA">
        <w:separator/>
      </w:r>
    </w:p>
  </w:footnote>
  <w:footnote w:type="continuationSeparator" w:id="0">
    <w:p w14:paraId="241AA3FA" w14:textId="77777777" w:rsidR="001B060D" w:rsidRPr="009F37CA" w:rsidRDefault="001B060D" w:rsidP="00B5488B">
      <w:r w:rsidRPr="009F37CA">
        <w:continuationSeparator/>
      </w:r>
    </w:p>
  </w:footnote>
  <w:footnote w:id="1">
    <w:p w14:paraId="24C36E98" w14:textId="77777777" w:rsidR="00C6330D" w:rsidRPr="00B918A8" w:rsidRDefault="00C6330D">
      <w:pPr>
        <w:pStyle w:val="FootnoteText"/>
      </w:pPr>
      <w:r w:rsidRPr="00B918A8">
        <w:rPr>
          <w:rStyle w:val="FootnoteReference"/>
        </w:rPr>
        <w:footnoteRef/>
      </w:r>
      <w:r w:rsidRPr="00B918A8">
        <w:tab/>
        <w:t>Clasificat la nivelul RESTREINT UE/EU RESTRICTED.</w:t>
      </w:r>
    </w:p>
  </w:footnote>
  <w:footnote w:id="2">
    <w:p w14:paraId="787680F3" w14:textId="77777777" w:rsidR="00C6330D" w:rsidRPr="00B918A8" w:rsidRDefault="00C6330D">
      <w:pPr>
        <w:pStyle w:val="FootnoteText"/>
      </w:pPr>
      <w:r w:rsidRPr="00B918A8">
        <w:rPr>
          <w:rStyle w:val="FootnoteReference"/>
        </w:rPr>
        <w:footnoteRef/>
      </w:r>
      <w:r w:rsidRPr="00B918A8">
        <w:tab/>
      </w:r>
      <w:r w:rsidRPr="00B918A8"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6A4F" w14:textId="77777777" w:rsidR="00B918A8" w:rsidRPr="00B918A8" w:rsidRDefault="00B918A8" w:rsidP="00B918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ED39" w14:textId="452933F7" w:rsidR="00B918A8" w:rsidRPr="00B918A8" w:rsidRDefault="00B918A8" w:rsidP="00B918A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30E3" w14:textId="5285036D" w:rsidR="00B918A8" w:rsidRPr="00B918A8" w:rsidRDefault="00B918A8" w:rsidP="00B918A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0672824208120971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08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860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24&lt;/text&gt;_x000d__x000a_      &lt;text&gt;RELEX 55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11T09:45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53850929242501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b5acd00638cc70fd73e84035528e2356b765a59cca549436c216c22388f5d356"/>
  </w:docVars>
  <w:rsids>
    <w:rsidRoot w:val="001B060D"/>
    <w:rsid w:val="00006C5F"/>
    <w:rsid w:val="000367AB"/>
    <w:rsid w:val="00045CB0"/>
    <w:rsid w:val="000527C0"/>
    <w:rsid w:val="000718D7"/>
    <w:rsid w:val="000B4A3A"/>
    <w:rsid w:val="000C7D7B"/>
    <w:rsid w:val="000E2267"/>
    <w:rsid w:val="00114B30"/>
    <w:rsid w:val="001208A4"/>
    <w:rsid w:val="0012493E"/>
    <w:rsid w:val="00125F41"/>
    <w:rsid w:val="00154918"/>
    <w:rsid w:val="001B060D"/>
    <w:rsid w:val="0020224D"/>
    <w:rsid w:val="00240585"/>
    <w:rsid w:val="0024203C"/>
    <w:rsid w:val="00271E92"/>
    <w:rsid w:val="002846D4"/>
    <w:rsid w:val="002B329C"/>
    <w:rsid w:val="002B7630"/>
    <w:rsid w:val="002C19D0"/>
    <w:rsid w:val="002E6C0F"/>
    <w:rsid w:val="00301534"/>
    <w:rsid w:val="0030214E"/>
    <w:rsid w:val="00304FA9"/>
    <w:rsid w:val="003151B2"/>
    <w:rsid w:val="00326C08"/>
    <w:rsid w:val="00340B9E"/>
    <w:rsid w:val="003410DB"/>
    <w:rsid w:val="00350C40"/>
    <w:rsid w:val="0035598E"/>
    <w:rsid w:val="00362987"/>
    <w:rsid w:val="003A0ECA"/>
    <w:rsid w:val="003A2DB1"/>
    <w:rsid w:val="003B0803"/>
    <w:rsid w:val="003B78ED"/>
    <w:rsid w:val="003D040A"/>
    <w:rsid w:val="003D3B91"/>
    <w:rsid w:val="003E175D"/>
    <w:rsid w:val="00433DFD"/>
    <w:rsid w:val="00442CAD"/>
    <w:rsid w:val="004833F3"/>
    <w:rsid w:val="0049500C"/>
    <w:rsid w:val="004C60B7"/>
    <w:rsid w:val="004D6385"/>
    <w:rsid w:val="004E2474"/>
    <w:rsid w:val="004F077D"/>
    <w:rsid w:val="005118EC"/>
    <w:rsid w:val="00512F87"/>
    <w:rsid w:val="005219D7"/>
    <w:rsid w:val="00535E5C"/>
    <w:rsid w:val="00546854"/>
    <w:rsid w:val="005528D7"/>
    <w:rsid w:val="00595143"/>
    <w:rsid w:val="005A5570"/>
    <w:rsid w:val="005B17B9"/>
    <w:rsid w:val="005C28EC"/>
    <w:rsid w:val="005C3952"/>
    <w:rsid w:val="005F1E1B"/>
    <w:rsid w:val="005F75C5"/>
    <w:rsid w:val="006213F4"/>
    <w:rsid w:val="0068415A"/>
    <w:rsid w:val="006A0129"/>
    <w:rsid w:val="006A7505"/>
    <w:rsid w:val="006B7FF3"/>
    <w:rsid w:val="006D2414"/>
    <w:rsid w:val="007010AE"/>
    <w:rsid w:val="00723B34"/>
    <w:rsid w:val="00741DC3"/>
    <w:rsid w:val="00744938"/>
    <w:rsid w:val="00745D84"/>
    <w:rsid w:val="00752852"/>
    <w:rsid w:val="00753872"/>
    <w:rsid w:val="00772954"/>
    <w:rsid w:val="0077672B"/>
    <w:rsid w:val="00786B8C"/>
    <w:rsid w:val="007D247D"/>
    <w:rsid w:val="007D54B2"/>
    <w:rsid w:val="007F4B22"/>
    <w:rsid w:val="008146F9"/>
    <w:rsid w:val="008204A2"/>
    <w:rsid w:val="00840FF6"/>
    <w:rsid w:val="00885916"/>
    <w:rsid w:val="008A1B32"/>
    <w:rsid w:val="008A3FEC"/>
    <w:rsid w:val="008D6215"/>
    <w:rsid w:val="009004F3"/>
    <w:rsid w:val="00902B39"/>
    <w:rsid w:val="00972F12"/>
    <w:rsid w:val="00982DEE"/>
    <w:rsid w:val="009860AE"/>
    <w:rsid w:val="009930AF"/>
    <w:rsid w:val="009A0A85"/>
    <w:rsid w:val="009B1EF6"/>
    <w:rsid w:val="009B37C0"/>
    <w:rsid w:val="009D3204"/>
    <w:rsid w:val="009E6342"/>
    <w:rsid w:val="009E759A"/>
    <w:rsid w:val="009F37CA"/>
    <w:rsid w:val="00A31007"/>
    <w:rsid w:val="00A427F0"/>
    <w:rsid w:val="00A47C0B"/>
    <w:rsid w:val="00A72071"/>
    <w:rsid w:val="00A8576F"/>
    <w:rsid w:val="00A93922"/>
    <w:rsid w:val="00AE6E4B"/>
    <w:rsid w:val="00B5488B"/>
    <w:rsid w:val="00B577F3"/>
    <w:rsid w:val="00B918A8"/>
    <w:rsid w:val="00BB4E0C"/>
    <w:rsid w:val="00BC0BB4"/>
    <w:rsid w:val="00BC3EC8"/>
    <w:rsid w:val="00BD729D"/>
    <w:rsid w:val="00C02778"/>
    <w:rsid w:val="00C114BD"/>
    <w:rsid w:val="00C154C1"/>
    <w:rsid w:val="00C168CC"/>
    <w:rsid w:val="00C24D81"/>
    <w:rsid w:val="00C308FA"/>
    <w:rsid w:val="00C418BC"/>
    <w:rsid w:val="00C6330D"/>
    <w:rsid w:val="00C8620A"/>
    <w:rsid w:val="00CC013E"/>
    <w:rsid w:val="00CD5FE6"/>
    <w:rsid w:val="00CE5305"/>
    <w:rsid w:val="00D51AA8"/>
    <w:rsid w:val="00D64B12"/>
    <w:rsid w:val="00D73C77"/>
    <w:rsid w:val="00D81A61"/>
    <w:rsid w:val="00D95441"/>
    <w:rsid w:val="00DB0576"/>
    <w:rsid w:val="00DC6EBC"/>
    <w:rsid w:val="00DC766D"/>
    <w:rsid w:val="00DD008F"/>
    <w:rsid w:val="00DE00E1"/>
    <w:rsid w:val="00DE2265"/>
    <w:rsid w:val="00DF7902"/>
    <w:rsid w:val="00E0015B"/>
    <w:rsid w:val="00E241BB"/>
    <w:rsid w:val="00E36F4A"/>
    <w:rsid w:val="00E42479"/>
    <w:rsid w:val="00E62BF9"/>
    <w:rsid w:val="00E70A2F"/>
    <w:rsid w:val="00E73994"/>
    <w:rsid w:val="00E8251D"/>
    <w:rsid w:val="00E85ABF"/>
    <w:rsid w:val="00EE3B78"/>
    <w:rsid w:val="00EE58DE"/>
    <w:rsid w:val="00F14CE6"/>
    <w:rsid w:val="00F30E0D"/>
    <w:rsid w:val="00F31DE6"/>
    <w:rsid w:val="00F4476A"/>
    <w:rsid w:val="00F67D61"/>
    <w:rsid w:val="00FA716D"/>
    <w:rsid w:val="00FC1784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4C3DC6DA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918A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918A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918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918A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918A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918A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918A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918A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918A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918A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918A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B918A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E62BF9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6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B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BF9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BF9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AE6DF-A4F8-4BCE-AC87-522B2687C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F8AA48-47ED-4647-AA16-8863290DF3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DF1FCF-7ACC-4F84-8C94-7AB874CE9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STROESCU Silviu-Octavian</cp:lastModifiedBy>
  <cp:revision>3</cp:revision>
  <dcterms:created xsi:type="dcterms:W3CDTF">2026-05-08T16:07:00Z</dcterms:created>
  <dcterms:modified xsi:type="dcterms:W3CDTF">2026-05-08T16:07:00Z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