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1758869262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9F4125" w:rsidRPr="0056157B" w14:paraId="73EA8F1F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6C3CCF53" w14:textId="750CD345" w:rsidR="009F4125" w:rsidRPr="0056157B" w:rsidRDefault="009F4125" w:rsidP="00634DC7">
                <w:pPr>
                  <w:pStyle w:val="TBNormalTechnicalBlock"/>
                </w:pPr>
              </w:p>
            </w:tc>
          </w:tr>
          <w:tr w:rsidR="009F4125" w:rsidRPr="0056157B" w14:paraId="452F3764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08818EBA" w14:textId="77777777" w:rsidR="009F4125" w:rsidRPr="0056157B" w:rsidRDefault="009F4125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79E2B0FE" wp14:editId="08ACFB62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6D4D2FCA" w14:textId="77777777" w:rsidR="009F4125" w:rsidRPr="0056157B" w:rsidRDefault="009F4125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9F4125" w:rsidRPr="00B84B6D" w14:paraId="3D5A2E58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F6CDD75" w14:textId="77777777" w:rsidR="009F4125" w:rsidRPr="0056157B" w:rsidRDefault="009F4125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4E789B15" w14:textId="77777777" w:rsidR="009F4125" w:rsidRPr="0056157B" w:rsidRDefault="009F4125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03E25CB5" w14:textId="77777777" w:rsidR="009F4125" w:rsidRPr="0056157B" w:rsidRDefault="009F4125" w:rsidP="00233A0E">
                <w:pPr>
                  <w:pStyle w:val="TBNormalTechnicalBlock"/>
                  <w:rPr>
                    <w:b/>
                  </w:rPr>
                </w:pPr>
              </w:p>
              <w:p w14:paraId="1E0B4AB2" w14:textId="77777777" w:rsidR="009F4125" w:rsidRDefault="009F4125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11 mai 2026</w:t>
                </w:r>
              </w:p>
              <w:p w14:paraId="323D5852" w14:textId="77777777" w:rsidR="009F4125" w:rsidRPr="0019440B" w:rsidRDefault="009F4125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76720A77" w14:textId="77777777" w:rsidR="009F4125" w:rsidRPr="0019440B" w:rsidRDefault="009F4125" w:rsidP="00233A0E">
                <w:pPr>
                  <w:pStyle w:val="TBNormalTechnicalBlock"/>
                </w:pPr>
              </w:p>
              <w:p w14:paraId="10087EC7" w14:textId="77777777" w:rsidR="009F4125" w:rsidRDefault="009F4125" w:rsidP="00233A0E">
                <w:pPr>
                  <w:pStyle w:val="TBNormalTechnicalBlock"/>
                </w:pPr>
                <w:r>
                  <w:t>8658</w:t>
                </w:r>
                <w:r w:rsidRPr="0056157B">
                  <w:t>/</w:t>
                </w:r>
                <w:r>
                  <w:t>26</w:t>
                </w:r>
              </w:p>
              <w:p w14:paraId="30F46266" w14:textId="77777777" w:rsidR="009F4125" w:rsidRDefault="009F4125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25</w:t>
                </w:r>
              </w:p>
              <w:p w14:paraId="2A6FAF2F" w14:textId="77777777" w:rsidR="009F4125" w:rsidRDefault="009F4125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 567</w:t>
                </w:r>
              </w:p>
              <w:p w14:paraId="19A06688" w14:textId="77777777" w:rsidR="009F4125" w:rsidRPr="007C5B64" w:rsidRDefault="009F4125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398A3BAF" w14:textId="77777777" w:rsidR="009F4125" w:rsidRPr="009E0BE9" w:rsidRDefault="009F4125" w:rsidP="00CD4D38">
                <w:pPr>
                  <w:pStyle w:val="TBDistrbMarkers"/>
                </w:pPr>
                <w:r>
                  <w:t>PARLNAT</w:t>
                </w:r>
              </w:p>
              <w:p w14:paraId="07207EF8" w14:textId="77777777" w:rsidR="009F4125" w:rsidRPr="009E0BE9" w:rsidRDefault="009F4125" w:rsidP="00233A0E">
                <w:pPr>
                  <w:pStyle w:val="TBNormalTechnicalBlock"/>
                </w:pPr>
              </w:p>
              <w:p w14:paraId="04B3B422" w14:textId="77777777" w:rsidR="009F4125" w:rsidRPr="009E0BE9" w:rsidRDefault="009F4125" w:rsidP="00233A0E">
                <w:pPr>
                  <w:pStyle w:val="TBNormalTechnicalBlock"/>
                </w:pPr>
              </w:p>
              <w:p w14:paraId="7D122D20" w14:textId="77777777" w:rsidR="009F4125" w:rsidRPr="009E0BE9" w:rsidRDefault="009F4125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9F4125" w:rsidRPr="00ED0749" w14:paraId="30A1240C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47B0BA6A" w14:textId="77777777" w:rsidR="009F4125" w:rsidRPr="00ED0749" w:rsidRDefault="009F4125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61EC432E" w14:textId="77777777" w:rsidR="009F4125" w:rsidRPr="00ED0749" w:rsidRDefault="009F4125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3FDA3146" w14:textId="77777777" w:rsidR="009F4125" w:rsidRPr="00ED0749" w:rsidRDefault="009F4125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30F09D21" w14:textId="77777777" w:rsidR="009F4125" w:rsidRPr="00ED0749" w:rsidRDefault="009F4125" w:rsidP="00DF1147">
          <w:pPr>
            <w:pStyle w:val="TBEntRefer"/>
            <w:rPr>
              <w:sz w:val="2"/>
              <w:szCs w:val="2"/>
            </w:rPr>
          </w:pPr>
        </w:p>
        <w:p w14:paraId="19C8BA61" w14:textId="77777777" w:rsidR="009F4125" w:rsidRPr="00DD01AC" w:rsidRDefault="009F4125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9F4125" w:rsidRPr="00133225" w14:paraId="38B827EC" w14:textId="77777777" w:rsidTr="001E5BC3">
            <w:trPr>
              <w:jc w:val="center"/>
            </w:trPr>
            <w:tc>
              <w:tcPr>
                <w:tcW w:w="9645" w:type="dxa"/>
              </w:tcPr>
              <w:p w14:paraId="44A2E857" w14:textId="77777777" w:rsidR="009F4125" w:rsidRPr="00C4351E" w:rsidRDefault="009F4125" w:rsidP="00C728BF">
                <w:pPr>
                  <w:pStyle w:val="TBHeadingTable"/>
                </w:pPr>
                <w:r>
                  <w:t>ORDINE DE ZI PROVIZORIE</w:t>
                </w:r>
              </w:p>
            </w:tc>
          </w:tr>
          <w:tr w:rsidR="009F4125" w:rsidRPr="007D53AD" w14:paraId="3BA26285" w14:textId="77777777" w:rsidTr="001E5BC3">
            <w:trPr>
              <w:jc w:val="center"/>
            </w:trPr>
            <w:tc>
              <w:tcPr>
                <w:tcW w:w="9645" w:type="dxa"/>
              </w:tcPr>
              <w:p w14:paraId="0BE06C2B" w14:textId="77777777" w:rsidR="009F4125" w:rsidRPr="007D53AD" w:rsidRDefault="009F4125" w:rsidP="006368AC">
                <w:pPr>
                  <w:pStyle w:val="TBTableText"/>
                </w:pPr>
                <w:r>
                  <w:t>CONSILIUL UNIUNII EUROPENE</w:t>
                </w:r>
                <w:r>
                  <w:rPr>
                    <w:rStyle w:val="FootnoteReference"/>
                  </w:rPr>
                  <w:footnoteReference w:customMarkFollows="1" w:id="1"/>
                  <w:t>1</w:t>
                </w:r>
                <w:r>
                  <w:br/>
                  <w:t>(Afaceri Externe/Apărare)</w:t>
                </w:r>
              </w:p>
            </w:tc>
          </w:tr>
          <w:tr w:rsidR="009F4125" w:rsidRPr="007D53AD" w14:paraId="27E31A6D" w14:textId="77777777" w:rsidTr="001E5BC3">
            <w:trPr>
              <w:jc w:val="center"/>
            </w:trPr>
            <w:tc>
              <w:tcPr>
                <w:tcW w:w="9645" w:type="dxa"/>
              </w:tcPr>
              <w:p w14:paraId="5FAA6B4C" w14:textId="77777777" w:rsidR="009F4125" w:rsidRPr="006368AC" w:rsidRDefault="009F4125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9F4125" w:rsidRPr="007D53AD" w14:paraId="2A869F1F" w14:textId="77777777" w:rsidTr="001E5BC3">
            <w:trPr>
              <w:jc w:val="center"/>
            </w:trPr>
            <w:tc>
              <w:tcPr>
                <w:tcW w:w="9645" w:type="dxa"/>
              </w:tcPr>
              <w:p w14:paraId="4E799CF1" w14:textId="77777777" w:rsidR="009F4125" w:rsidRPr="006368AC" w:rsidRDefault="009F4125" w:rsidP="008639D3">
                <w:pPr>
                  <w:pStyle w:val="TBTableText"/>
                </w:pPr>
                <w:r>
                  <w:t>12 mai 2026 (11.00)</w:t>
                </w:r>
              </w:p>
            </w:tc>
          </w:tr>
        </w:tbl>
        <w:p w14:paraId="09932C60" w14:textId="77777777" w:rsidR="009F4125" w:rsidRPr="008C6FD6" w:rsidRDefault="009F4125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7B342CAD" w14:textId="77777777" w:rsidR="00BC0BB4" w:rsidRPr="00A316AE" w:rsidRDefault="00BC0BB4" w:rsidP="00BC0BB4">
      <w:pPr>
        <w:spacing w:after="120"/>
        <w:rPr>
          <w:b/>
          <w:bCs/>
          <w:u w:val="single"/>
        </w:rPr>
      </w:pPr>
      <w:bookmarkStart w:id="0" w:name="DQC_RangeToBeChecked"/>
      <w:r w:rsidRPr="00A316AE">
        <w:rPr>
          <w:b/>
          <w:u w:val="single"/>
        </w:rPr>
        <w:t>Format 1+2+1 (+2 în sala de audiție)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456F0C" w:rsidRPr="00A316AE" w14:paraId="7E3CF3A5" w14:textId="77777777" w:rsidTr="00456F0C">
        <w:tc>
          <w:tcPr>
            <w:tcW w:w="567" w:type="dxa"/>
            <w:tcMar>
              <w:right w:w="0" w:type="dxa"/>
            </w:tcMar>
          </w:tcPr>
          <w:p w14:paraId="1BA2D186" w14:textId="77777777" w:rsidR="00456F0C" w:rsidRPr="00A316AE" w:rsidRDefault="00456F0C" w:rsidP="00456F0C">
            <w:pPr>
              <w:pStyle w:val="PointManual"/>
            </w:pPr>
            <w:r w:rsidRPr="00A316AE"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504CD214" w14:textId="77777777" w:rsidR="00456F0C" w:rsidRPr="00A316AE" w:rsidRDefault="00456F0C" w:rsidP="00CB73C2">
            <w:r w:rsidRPr="00A316AE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E241F49" w14:textId="77777777" w:rsidR="00456F0C" w:rsidRPr="00A316AE" w:rsidRDefault="00456F0C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AD0FB14" w14:textId="77777777" w:rsidR="00456F0C" w:rsidRPr="00A316AE" w:rsidRDefault="00456F0C" w:rsidP="00CB73C2"/>
        </w:tc>
      </w:tr>
      <w:tr w:rsidR="00456F0C" w:rsidRPr="00A316AE" w14:paraId="27A10786" w14:textId="77777777" w:rsidTr="00456F0C">
        <w:tc>
          <w:tcPr>
            <w:tcW w:w="567" w:type="dxa"/>
            <w:tcMar>
              <w:right w:w="0" w:type="dxa"/>
            </w:tcMar>
          </w:tcPr>
          <w:p w14:paraId="035C08CA" w14:textId="77777777" w:rsidR="00456F0C" w:rsidRPr="00A316AE" w:rsidRDefault="00456F0C" w:rsidP="00456F0C">
            <w:pPr>
              <w:pStyle w:val="PointManual"/>
            </w:pPr>
            <w:r w:rsidRPr="00A316AE"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7CC9ECFE" w14:textId="77777777" w:rsidR="00456F0C" w:rsidRPr="00A316AE" w:rsidRDefault="00456F0C" w:rsidP="00CB73C2">
            <w:r w:rsidRPr="00A316AE">
              <w:t>Aprobarea punctelor „A”</w:t>
            </w:r>
          </w:p>
          <w:p w14:paraId="6995D4A4" w14:textId="77777777" w:rsidR="00456F0C" w:rsidRPr="00A316AE" w:rsidRDefault="00456F0C" w:rsidP="0021707D">
            <w:pPr>
              <w:pStyle w:val="PointManual"/>
            </w:pPr>
            <w:r w:rsidRPr="00A316AE">
              <w:t>a)</w:t>
            </w:r>
            <w:r w:rsidRPr="00A316AE">
              <w:tab/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40B87E6" w14:textId="77777777" w:rsidR="00456F0C" w:rsidRPr="00A316AE" w:rsidRDefault="00456F0C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96940BF" w14:textId="77777777" w:rsidR="00456F0C" w:rsidRPr="00A316AE" w:rsidRDefault="00456F0C" w:rsidP="00CB73C2"/>
          <w:p w14:paraId="15E5B016" w14:textId="77777777" w:rsidR="0021707D" w:rsidRPr="00A316AE" w:rsidRDefault="0021707D" w:rsidP="00CB73C2">
            <w:r w:rsidRPr="00A316AE">
              <w:t>9018/26</w:t>
            </w:r>
          </w:p>
        </w:tc>
      </w:tr>
    </w:tbl>
    <w:p w14:paraId="67AA56C0" w14:textId="77777777" w:rsidR="007D3D23" w:rsidRPr="00A316AE" w:rsidRDefault="007D3D23" w:rsidP="007D3D23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A316AE">
        <w:rPr>
          <w:b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456F0C" w:rsidRPr="00A316AE" w14:paraId="2B78DC9F" w14:textId="77777777" w:rsidTr="00456F0C">
        <w:tc>
          <w:tcPr>
            <w:tcW w:w="567" w:type="dxa"/>
            <w:tcMar>
              <w:right w:w="0" w:type="dxa"/>
            </w:tcMar>
          </w:tcPr>
          <w:p w14:paraId="0CCEF100" w14:textId="77777777" w:rsidR="00456F0C" w:rsidRPr="00A316AE" w:rsidRDefault="00456F0C" w:rsidP="00456F0C">
            <w:pPr>
              <w:pStyle w:val="PointManual"/>
            </w:pPr>
            <w:r w:rsidRPr="00A316AE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A003A07" w14:textId="77777777" w:rsidR="00456F0C" w:rsidRPr="00A316AE" w:rsidRDefault="00456F0C" w:rsidP="00CB73C2">
            <w:r w:rsidRPr="00A316AE">
              <w:rPr>
                <w:color w:val="000000" w:themeColor="text1"/>
              </w:rPr>
              <w:t>Afaceri curente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5BF251C" w14:textId="77777777" w:rsidR="00456F0C" w:rsidRPr="00A316AE" w:rsidRDefault="00456F0C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0FFAC11" w14:textId="77777777" w:rsidR="00456F0C" w:rsidRPr="00A316AE" w:rsidRDefault="00456F0C" w:rsidP="00CB73C2"/>
        </w:tc>
      </w:tr>
      <w:tr w:rsidR="00456F0C" w:rsidRPr="00A316AE" w14:paraId="42315145" w14:textId="77777777" w:rsidTr="00456F0C">
        <w:tc>
          <w:tcPr>
            <w:tcW w:w="567" w:type="dxa"/>
            <w:tcMar>
              <w:right w:w="0" w:type="dxa"/>
            </w:tcMar>
          </w:tcPr>
          <w:p w14:paraId="56B48E6F" w14:textId="77777777" w:rsidR="00456F0C" w:rsidRPr="00A316AE" w:rsidRDefault="00456F0C" w:rsidP="00456F0C">
            <w:pPr>
              <w:pStyle w:val="PointManual"/>
            </w:pPr>
            <w:r w:rsidRPr="00A316AE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7C92DE2" w14:textId="77777777" w:rsidR="00456F0C" w:rsidRPr="00A316AE" w:rsidRDefault="00456F0C" w:rsidP="00BE7002">
            <w:pPr>
              <w:rPr>
                <w:bCs/>
                <w:color w:val="000000" w:themeColor="text1"/>
                <w:szCs w:val="24"/>
              </w:rPr>
            </w:pPr>
            <w:r w:rsidRPr="00A316AE">
              <w:rPr>
                <w:color w:val="000000" w:themeColor="text1"/>
              </w:rPr>
              <w:t>Analiza cuprinzătoare actualizată a amenințărilor</w:t>
            </w:r>
            <w:r w:rsidRPr="00A316AE">
              <w:rPr>
                <w:rStyle w:val="FootnoteReference"/>
                <w:bCs/>
                <w:color w:val="000000" w:themeColor="text1"/>
                <w:szCs w:val="24"/>
              </w:rPr>
              <w:footnoteReference w:id="2"/>
            </w:r>
          </w:p>
          <w:p w14:paraId="2BF23715" w14:textId="77777777" w:rsidR="00456F0C" w:rsidRPr="00A316AE" w:rsidRDefault="00456F0C" w:rsidP="00BE7002">
            <w:pPr>
              <w:rPr>
                <w:i/>
                <w:iCs/>
              </w:rPr>
            </w:pPr>
            <w:r w:rsidRPr="00A316AE">
              <w:rPr>
                <w:i/>
              </w:rPr>
              <w:t>Prezentare</w:t>
            </w:r>
          </w:p>
          <w:p w14:paraId="0637DD66" w14:textId="77777777" w:rsidR="00456F0C" w:rsidRPr="00A316AE" w:rsidRDefault="00456F0C" w:rsidP="00BE7002">
            <w:r w:rsidRPr="00A316AE">
              <w:rPr>
                <w:i/>
              </w:rPr>
              <w:t>Orientări pentru lucrările viitoare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8355172" w14:textId="77777777" w:rsidR="00456F0C" w:rsidRPr="00A316AE" w:rsidRDefault="00456F0C" w:rsidP="00CB73C2">
            <w:pPr>
              <w:pStyle w:val="NormalRight"/>
            </w:pPr>
            <w:r w:rsidRPr="00A316AE">
              <w:rPr>
                <w:noProof/>
              </w:rPr>
              <w:drawing>
                <wp:inline distT="0" distB="0" distL="0" distR="0" wp14:anchorId="52B400F1" wp14:editId="5E94F344">
                  <wp:extent cx="172442" cy="172442"/>
                  <wp:effectExtent l="0" t="0" r="0" b="0"/>
                  <wp:docPr id="1465035881" name="Picture 1" descr="Punct pentru sesiunea restrâns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5035881" name="Picture 1" descr="Restricted item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0824F84" w14:textId="77777777" w:rsidR="00456F0C" w:rsidRPr="00A316AE" w:rsidRDefault="00456F0C" w:rsidP="00CB73C2"/>
        </w:tc>
      </w:tr>
      <w:tr w:rsidR="00456F0C" w:rsidRPr="00A316AE" w14:paraId="76CF58F4" w14:textId="77777777" w:rsidTr="00456F0C">
        <w:tc>
          <w:tcPr>
            <w:tcW w:w="567" w:type="dxa"/>
            <w:tcMar>
              <w:right w:w="0" w:type="dxa"/>
            </w:tcMar>
          </w:tcPr>
          <w:p w14:paraId="7907A77E" w14:textId="77777777" w:rsidR="00456F0C" w:rsidRPr="00A316AE" w:rsidRDefault="00456F0C" w:rsidP="00456F0C">
            <w:pPr>
              <w:pStyle w:val="PointManual"/>
            </w:pPr>
            <w:r w:rsidRPr="00A316AE">
              <w:t>5.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5B18E66" w14:textId="77777777" w:rsidR="00456F0C" w:rsidRPr="00A316AE" w:rsidRDefault="00456F0C" w:rsidP="00BE7002">
            <w:pPr>
              <w:rPr>
                <w:bCs/>
                <w:color w:val="000000" w:themeColor="text1"/>
                <w:szCs w:val="24"/>
              </w:rPr>
            </w:pPr>
            <w:r w:rsidRPr="00A316AE">
              <w:rPr>
                <w:color w:val="000000" w:themeColor="text1"/>
              </w:rPr>
              <w:t>Sprijinul UE pentru Ucraina</w:t>
            </w:r>
            <w:r w:rsidRPr="00A316AE">
              <w:rPr>
                <w:rStyle w:val="FootnoteReference"/>
                <w:bCs/>
                <w:color w:val="000000" w:themeColor="text1"/>
                <w:szCs w:val="24"/>
              </w:rPr>
              <w:footnoteReference w:id="3"/>
            </w:r>
          </w:p>
          <w:p w14:paraId="77B0C22F" w14:textId="77777777" w:rsidR="00456F0C" w:rsidRPr="00A316AE" w:rsidRDefault="00456F0C" w:rsidP="00BE7002">
            <w:pPr>
              <w:rPr>
                <w:color w:val="000000" w:themeColor="text1"/>
                <w:szCs w:val="24"/>
              </w:rPr>
            </w:pPr>
            <w:r w:rsidRPr="00A316AE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3166AD3" w14:textId="77777777" w:rsidR="00456F0C" w:rsidRPr="00A316AE" w:rsidRDefault="00456F0C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E0D1445" w14:textId="77777777" w:rsidR="00456F0C" w:rsidRPr="00A316AE" w:rsidRDefault="00456F0C" w:rsidP="00CB73C2"/>
        </w:tc>
      </w:tr>
      <w:tr w:rsidR="00456F0C" w:rsidRPr="00A316AE" w14:paraId="22FED0A9" w14:textId="77777777" w:rsidTr="00456F0C">
        <w:tc>
          <w:tcPr>
            <w:tcW w:w="567" w:type="dxa"/>
            <w:tcMar>
              <w:right w:w="0" w:type="dxa"/>
            </w:tcMar>
          </w:tcPr>
          <w:p w14:paraId="0B948A32" w14:textId="77777777" w:rsidR="00456F0C" w:rsidRPr="00A316AE" w:rsidRDefault="00456F0C" w:rsidP="00456F0C">
            <w:pPr>
              <w:pStyle w:val="PointManual"/>
            </w:pPr>
            <w:r w:rsidRPr="00A316AE">
              <w:t>6.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C8655E3" w14:textId="77777777" w:rsidR="00456F0C" w:rsidRPr="00A316AE" w:rsidRDefault="00456F0C" w:rsidP="00BE7002">
            <w:pPr>
              <w:rPr>
                <w:bCs/>
                <w:color w:val="000000" w:themeColor="text1"/>
                <w:szCs w:val="24"/>
              </w:rPr>
            </w:pPr>
            <w:r w:rsidRPr="00A316AE">
              <w:rPr>
                <w:color w:val="000000" w:themeColor="text1"/>
              </w:rPr>
              <w:t>Situația din Orientul Mijlociu și implicațiile acesteia pentru apărarea și securitatea europeană</w:t>
            </w:r>
          </w:p>
          <w:p w14:paraId="2899C85F" w14:textId="77777777" w:rsidR="00456F0C" w:rsidRPr="00A316AE" w:rsidRDefault="00456F0C" w:rsidP="00BE7002">
            <w:r w:rsidRPr="00A316AE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EA8B55C" w14:textId="77777777" w:rsidR="00456F0C" w:rsidRPr="00A316AE" w:rsidRDefault="00456F0C" w:rsidP="00BE700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94263E4" w14:textId="77777777" w:rsidR="00456F0C" w:rsidRPr="00A316AE" w:rsidRDefault="00456F0C" w:rsidP="00BE7002"/>
        </w:tc>
      </w:tr>
      <w:tr w:rsidR="00456F0C" w:rsidRPr="00A316AE" w14:paraId="4E84B349" w14:textId="77777777" w:rsidTr="00456F0C">
        <w:tc>
          <w:tcPr>
            <w:tcW w:w="567" w:type="dxa"/>
            <w:tcMar>
              <w:right w:w="0" w:type="dxa"/>
            </w:tcMar>
          </w:tcPr>
          <w:p w14:paraId="2497AB07" w14:textId="77777777" w:rsidR="00456F0C" w:rsidRPr="00A316AE" w:rsidRDefault="00456F0C" w:rsidP="00456F0C">
            <w:pPr>
              <w:pStyle w:val="PointManual"/>
            </w:pPr>
            <w:r w:rsidRPr="00A316AE">
              <w:lastRenderedPageBreak/>
              <w:t>7.</w:t>
            </w:r>
          </w:p>
        </w:tc>
        <w:tc>
          <w:tcPr>
            <w:tcW w:w="6463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988F7E5" w14:textId="77777777" w:rsidR="00456F0C" w:rsidRPr="00A316AE" w:rsidRDefault="00456F0C" w:rsidP="00E8613E">
            <w:pPr>
              <w:pageBreakBefore/>
              <w:rPr>
                <w:bCs/>
                <w:color w:val="000000" w:themeColor="text1"/>
                <w:szCs w:val="24"/>
              </w:rPr>
            </w:pPr>
            <w:r w:rsidRPr="00A316AE">
              <w:rPr>
                <w:color w:val="000000" w:themeColor="text1"/>
              </w:rPr>
              <w:t>Pregătirea pentru apărare</w:t>
            </w:r>
            <w:r w:rsidRPr="00A316AE">
              <w:rPr>
                <w:rStyle w:val="FootnoteReference"/>
                <w:bCs/>
                <w:color w:val="000000" w:themeColor="text1"/>
                <w:szCs w:val="24"/>
              </w:rPr>
              <w:footnoteReference w:id="4"/>
            </w:r>
          </w:p>
          <w:p w14:paraId="469AE98D" w14:textId="77777777" w:rsidR="00456F0C" w:rsidRPr="00A316AE" w:rsidRDefault="00456F0C" w:rsidP="00BE7002">
            <w:r w:rsidRPr="00A316AE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FFEAC80" w14:textId="77777777" w:rsidR="00456F0C" w:rsidRPr="00A316AE" w:rsidRDefault="00456F0C" w:rsidP="00BE700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82C8205" w14:textId="77777777" w:rsidR="00456F0C" w:rsidRPr="00A316AE" w:rsidRDefault="00456F0C" w:rsidP="00BE7002"/>
        </w:tc>
      </w:tr>
      <w:tr w:rsidR="00456F0C" w:rsidRPr="00A316AE" w14:paraId="71625FF3" w14:textId="77777777" w:rsidTr="00456F0C">
        <w:tc>
          <w:tcPr>
            <w:tcW w:w="567" w:type="dxa"/>
            <w:tcMar>
              <w:right w:w="0" w:type="dxa"/>
            </w:tcMar>
          </w:tcPr>
          <w:p w14:paraId="53DEDD92" w14:textId="77777777" w:rsidR="00456F0C" w:rsidRPr="00A316AE" w:rsidRDefault="00456F0C" w:rsidP="00456F0C">
            <w:pPr>
              <w:pStyle w:val="PointManual"/>
            </w:pPr>
            <w:r w:rsidRPr="00A316AE">
              <w:t>8.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7E71304" w14:textId="77777777" w:rsidR="00456F0C" w:rsidRPr="00A316AE" w:rsidRDefault="00456F0C" w:rsidP="00BE7002">
            <w:r w:rsidRPr="00A316AE">
              <w:rPr>
                <w:color w:val="000000" w:themeColor="text1"/>
              </w:rPr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6D14649" w14:textId="77777777" w:rsidR="00456F0C" w:rsidRPr="00A316AE" w:rsidRDefault="00456F0C" w:rsidP="00BE700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5824374" w14:textId="77777777" w:rsidR="00456F0C" w:rsidRPr="00A316AE" w:rsidRDefault="00456F0C" w:rsidP="00BE7002"/>
        </w:tc>
      </w:tr>
    </w:tbl>
    <w:p w14:paraId="6607F0ED" w14:textId="77777777" w:rsidR="008E62CD" w:rsidRPr="00A316AE" w:rsidRDefault="008E62CD" w:rsidP="008E62CD">
      <w:pPr>
        <w:pStyle w:val="ImageLine"/>
      </w:pPr>
    </w:p>
    <w:p w14:paraId="59B2937B" w14:textId="77777777" w:rsidR="008E62CD" w:rsidRPr="00A316AE" w:rsidRDefault="008E62CD" w:rsidP="006104E0">
      <w:pPr>
        <w:pStyle w:val="Image"/>
        <w:keepNext/>
      </w:pPr>
      <w:r w:rsidRPr="00A316AE">
        <w:rPr>
          <w:noProof/>
        </w:rPr>
        <w:drawing>
          <wp:inline distT="0" distB="0" distL="0" distR="0" wp14:anchorId="1345701E" wp14:editId="69EADE67">
            <wp:extent cx="172442" cy="172442"/>
            <wp:effectExtent l="0" t="0" r="0" b="0"/>
            <wp:docPr id="264491347" name="Picture" descr="Punct pentru sesiunea restrâns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pentru sesiunea restrânsă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316AE">
        <w:tab/>
        <w:t>Punct pentru sesiunea restrânsă</w:t>
      </w:r>
    </w:p>
    <w:bookmarkEnd w:id="0"/>
    <w:p w14:paraId="32D0B84A" w14:textId="77777777" w:rsidR="001B060D" w:rsidRDefault="001B060D" w:rsidP="001B060D">
      <w:pPr>
        <w:pStyle w:val="FinalLine"/>
      </w:pPr>
    </w:p>
    <w:sectPr w:rsidR="001B060D" w:rsidSect="00A316A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footnotePr>
        <w:numStart w:val="2"/>
      </w:footnotePr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1925C" w14:textId="77777777" w:rsidR="001B060D" w:rsidRDefault="001B060D" w:rsidP="00B5488B">
      <w:r>
        <w:separator/>
      </w:r>
    </w:p>
  </w:endnote>
  <w:endnote w:type="continuationSeparator" w:id="0">
    <w:p w14:paraId="51D96839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36E4B" w14:textId="77777777" w:rsidR="009F4125" w:rsidRDefault="009F41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A316AE" w:rsidRPr="00D94637" w14:paraId="29BAE693" w14:textId="77777777" w:rsidTr="00A316AE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23F93033" w14:textId="77777777" w:rsidR="00A316AE" w:rsidRPr="00D94637" w:rsidRDefault="00A316AE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A316AE" w:rsidRPr="00B310DC" w14:paraId="4245D3ED" w14:textId="77777777" w:rsidTr="00A316A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22C6B46" w14:textId="2F2076F8" w:rsidR="00A316AE" w:rsidRPr="00AD7BF2" w:rsidRDefault="00A316AE" w:rsidP="004F54B2">
          <w:pPr>
            <w:pStyle w:val="FooterText"/>
          </w:pPr>
          <w:r>
            <w:t>8658/26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7D1C160C" w14:textId="77777777" w:rsidR="00A316AE" w:rsidRPr="00AD7BF2" w:rsidRDefault="00A316AE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3986BE5A" w14:textId="77777777" w:rsidR="00A316AE" w:rsidRPr="002511D8" w:rsidRDefault="00A316AE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01415426" w14:textId="15784886" w:rsidR="00A316AE" w:rsidRPr="00B310DC" w:rsidRDefault="00A316AE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A316AE" w:rsidRPr="00D94637" w14:paraId="45193F59" w14:textId="77777777" w:rsidTr="00A316AE">
      <w:trPr>
        <w:jc w:val="center"/>
      </w:trPr>
      <w:tc>
        <w:tcPr>
          <w:tcW w:w="1774" w:type="pct"/>
          <w:shd w:val="clear" w:color="auto" w:fill="auto"/>
        </w:tcPr>
        <w:p w14:paraId="0BE005B1" w14:textId="4AFD2795" w:rsidR="00A316AE" w:rsidRPr="00AD7BF2" w:rsidRDefault="00A316AE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2C470708" w14:textId="64F0B592" w:rsidR="00A316AE" w:rsidRPr="00AD7BF2" w:rsidRDefault="00A316AE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3BE58C6F" w14:textId="2B0DCB3C" w:rsidR="00A316AE" w:rsidRPr="00D94637" w:rsidRDefault="00A316AE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0493F96" w14:textId="183D7472" w:rsidR="00A316AE" w:rsidRPr="00695BAF" w:rsidRDefault="00A316AE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15C7EF54" w14:textId="77777777" w:rsidR="00A316AE" w:rsidRPr="00A316AE" w:rsidRDefault="00A316AE" w:rsidP="00A316AE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A316AE" w:rsidRPr="00D94637" w14:paraId="0815C40D" w14:textId="77777777" w:rsidTr="00A316AE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0989D750" w14:textId="77777777" w:rsidR="00A316AE" w:rsidRPr="00D94637" w:rsidRDefault="00A316AE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A316AE" w:rsidRPr="00B310DC" w14:paraId="74DC9931" w14:textId="77777777" w:rsidTr="00A316A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460ECBBD" w14:textId="5FF3F7B9" w:rsidR="00A316AE" w:rsidRPr="00AD7BF2" w:rsidRDefault="00A316AE" w:rsidP="004F54B2">
          <w:pPr>
            <w:pStyle w:val="FooterText"/>
          </w:pPr>
          <w:r>
            <w:t>8658/26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0AAE129" w14:textId="77777777" w:rsidR="00A316AE" w:rsidRPr="00AD7BF2" w:rsidRDefault="00A316AE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768CB104" w14:textId="77777777" w:rsidR="00A316AE" w:rsidRPr="002511D8" w:rsidRDefault="00A316AE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0E6FDF77" w14:textId="3E185BE0" w:rsidR="00A316AE" w:rsidRPr="00B310DC" w:rsidRDefault="00A316AE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A316AE" w:rsidRPr="00D94637" w14:paraId="5CA7E322" w14:textId="77777777" w:rsidTr="00A316AE">
      <w:trPr>
        <w:jc w:val="center"/>
      </w:trPr>
      <w:tc>
        <w:tcPr>
          <w:tcW w:w="1774" w:type="pct"/>
          <w:shd w:val="clear" w:color="auto" w:fill="auto"/>
        </w:tcPr>
        <w:p w14:paraId="4DEDD926" w14:textId="5F0A9F02" w:rsidR="00A316AE" w:rsidRPr="00AD7BF2" w:rsidRDefault="00A316AE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38B05375" w14:textId="396F9A9E" w:rsidR="00A316AE" w:rsidRPr="00AD7BF2" w:rsidRDefault="00A316AE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5F7E825F" w14:textId="55503C1C" w:rsidR="00A316AE" w:rsidRPr="00D94637" w:rsidRDefault="00A316AE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135C72AC" w14:textId="3A0C97A5" w:rsidR="00A316AE" w:rsidRPr="00695BAF" w:rsidRDefault="00A316AE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6EDFA10E" w14:textId="77777777" w:rsidR="00A316AE" w:rsidRPr="00A316AE" w:rsidRDefault="00A316AE" w:rsidP="00A316AE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20CBA" w14:textId="77777777" w:rsidR="001B060D" w:rsidRDefault="001B060D" w:rsidP="00B5488B">
      <w:r>
        <w:separator/>
      </w:r>
    </w:p>
  </w:footnote>
  <w:footnote w:type="continuationSeparator" w:id="0">
    <w:p w14:paraId="2A222DD7" w14:textId="77777777" w:rsidR="001B060D" w:rsidRDefault="001B060D" w:rsidP="00B5488B">
      <w:r>
        <w:continuationSeparator/>
      </w:r>
    </w:p>
  </w:footnote>
  <w:footnote w:id="1">
    <w:p w14:paraId="6F34A2DC" w14:textId="77777777" w:rsidR="009F4125" w:rsidRDefault="009F4125">
      <w:pPr>
        <w:pStyle w:val="FootnoteText"/>
      </w:pPr>
      <w:r>
        <w:rPr>
          <w:rStyle w:val="FootnoteReference"/>
        </w:rPr>
        <w:t>1</w:t>
      </w:r>
      <w:r>
        <w:tab/>
        <w:t>În prezența directorului executiv al Agenției Europene de Apărare</w:t>
      </w:r>
    </w:p>
  </w:footnote>
  <w:footnote w:id="2">
    <w:p w14:paraId="7EC9F156" w14:textId="77777777" w:rsidR="00456F0C" w:rsidRPr="00A316AE" w:rsidRDefault="00456F0C" w:rsidP="00644279">
      <w:pPr>
        <w:pStyle w:val="FootnoteText"/>
      </w:pPr>
      <w:r w:rsidRPr="00A316AE">
        <w:rPr>
          <w:rStyle w:val="FootnoteReference"/>
        </w:rPr>
        <w:footnoteRef/>
      </w:r>
      <w:r w:rsidRPr="00A316AE">
        <w:tab/>
      </w:r>
      <w:r w:rsidRPr="00A316AE">
        <w:t>Clasificată la nivelul RESTREINT UE/EU RESTRICTED</w:t>
      </w:r>
    </w:p>
  </w:footnote>
  <w:footnote w:id="3">
    <w:p w14:paraId="243C5BFE" w14:textId="77777777" w:rsidR="00456F0C" w:rsidRPr="00A316AE" w:rsidRDefault="00456F0C">
      <w:pPr>
        <w:pStyle w:val="FootnoteText"/>
      </w:pPr>
      <w:r w:rsidRPr="00A316AE">
        <w:rPr>
          <w:rStyle w:val="FootnoteReference"/>
        </w:rPr>
        <w:footnoteRef/>
      </w:r>
      <w:r w:rsidRPr="00A316AE">
        <w:tab/>
      </w:r>
      <w:r w:rsidRPr="00A316AE">
        <w:t>În prezența ministrului apărării al Ucrainei (prin videoconferință) și a secretarului general adjunct al NATO.</w:t>
      </w:r>
    </w:p>
  </w:footnote>
  <w:footnote w:id="4">
    <w:p w14:paraId="3AA1DA8B" w14:textId="77777777" w:rsidR="00456F0C" w:rsidRPr="00A316AE" w:rsidRDefault="00456F0C">
      <w:pPr>
        <w:pStyle w:val="FootnoteText"/>
      </w:pPr>
      <w:r w:rsidRPr="00A316AE">
        <w:rPr>
          <w:rStyle w:val="FootnoteReference"/>
        </w:rPr>
        <w:footnoteRef/>
      </w:r>
      <w:r w:rsidRPr="00A316AE">
        <w:tab/>
      </w:r>
      <w:r w:rsidRPr="00A316AE">
        <w:t>Precedat de o scurtă prezentare din partea președintelui Asociației Industriilor Aerospațiale, de Securitate și de Apărare din Europa (numărul din registrul de transparență: 72699997886-5)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8864B" w14:textId="77777777" w:rsidR="009F4125" w:rsidRDefault="009F41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D3C01" w14:textId="254A5795" w:rsidR="00A316AE" w:rsidRPr="00A316AE" w:rsidRDefault="00A316AE" w:rsidP="00A316AE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B76AB" w14:textId="20376378" w:rsidR="00A316AE" w:rsidRPr="00A316AE" w:rsidRDefault="00A316AE" w:rsidP="00A316AE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73729"/>
  </w:hdrShapeDefaults>
  <w:footnotePr>
    <w:numStart w:val="2"/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225034327693012424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2&quot; text=&quot;ORDINE DE ZI PROVIZORIE&quot; /&gt;_x000d__x000a_    &lt;/basicdatatype&gt;_x000d__x000a_  &lt;/metadata&gt;_x000d__x000a_  &lt;metadata key=&quot;md_HeadingText&quot; translate=&quot;false&quot;&gt;_x000d__x000a_    &lt;headingtext text=&quot;ORDINE DE ZI PROVIZORIE&quot;&gt;_x000d__x000a_      &lt;formattedtext&gt;_x000d__x000a_        &lt;xaml text=&quot;ORDINE DE ZI PROVIZORIE&quot;&gt;&amp;lt;FlowDocument xmlns=&quot;http://schemas.microsoft.com/winfx/2006/xaml/presentation&quot;&amp;gt;&amp;lt;Paragraph&amp;gt;ORDINE DE ZI PROVIZORIE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5-11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8658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 25&lt;/text&gt;_x000d__x000a_      &lt;text&gt;RELEX 567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73&lt;/text&gt;_x000d__x000a_  &lt;/metadata&gt;_x000d__x000a_  &lt;metadata key=&quot;md_CouncilConfiguration&quot; translate=&quot;false&quot;&gt;_x000d__x000a_    &lt;basicdatatype&gt;_x000d__x000a_      &lt;configuration key=&quot;&quot; /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/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&gt;_x000d__x000a_    &lt;xaml text=&quot;CONSILIUL UNIUNII EUROPENE (Afaceri Externe/Ap&amp;#259;rare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NSILIUL UNIUNII EUROPENE&amp;lt;Hyperlink NavigateUri=&quot;{x:Null}&quot; Style=&quot;{x:Null}&quot; Name=&quot;Footnote1&quot; Tag=&quot;{}{fn:1}În prezen&amp;#539;a directorului executiv al Agen&amp;#539;iei Europene de Ap&amp;#259;rare{/fn}&quot; ToolTip=&quot;În prezen&amp;#539;a directorului executiv al Agen&amp;#539;iei Europene de Ap&amp;#259;rare&quot;&amp;gt;&amp;lt;Hyperlink.TextDecorations&amp;gt;&amp;lt;TextDecorationCollection /&amp;gt;&amp;lt;/Hyperlink.TextDecorations&amp;gt;&amp;lt;Run BaselineAlignment=&quot;Superscript&quot;&amp;gt;1&amp;lt;/Run&amp;gt;&amp;lt;/Hyperlink&amp;gt;&amp;lt;LineBreak /&amp;gt;(Afaceri Externe/Ap&amp;#259;rare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2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6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5-12T11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4864674819215918972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4-27&lt;/text&gt;_x000d__x000a_  &lt;/metadata&gt;_x000d__x000a_  &lt;metadata key=&quot;md_Prefix&quot;&gt;_x000d__x000a_    &lt;text&gt;CM&lt;/text&gt;_x000d__x000a_  &lt;/metadata&gt;_x000d__x000a_  &lt;metadata key=&quot;md_DocumentNumber&quot;&gt;_x000d__x000a_    &lt;text&gt;2561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RELEX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73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/Defence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Chief Executive of the European Defence Agency{/fn}&quot; ToolTip=&quot;In the presence of the Chief Executive of the European Defence Agency&quot;&amp;gt;&amp;lt;Hyperlink.TextDecorations&amp;gt;&amp;lt;TextDecorationCollection /&amp;gt;&amp;lt;/Hyperlink.TextDecorations&amp;gt;&amp;lt;Run BaselineAlignment=&quot;Superscript&quot;&amp;gt;1&amp;lt;/Run&amp;gt;&amp;lt;/Hyperlink&amp;gt;&amp;lt;LineBreak /&amp;gt;(Foreign Affairs&amp;lt;Run xml:lang=&quot;en-gb&quot;&amp;gt;/Defence&amp;lt;/Run&amp;gt;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5-12T11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1eade4233a703695af707c3dc48eee597681a86dfa6df931fa41f3d1950c948c"/>
  </w:docVars>
  <w:rsids>
    <w:rsidRoot w:val="001B060D"/>
    <w:rsid w:val="00040980"/>
    <w:rsid w:val="000477F2"/>
    <w:rsid w:val="000C2D59"/>
    <w:rsid w:val="000C448C"/>
    <w:rsid w:val="000D51E6"/>
    <w:rsid w:val="000E2267"/>
    <w:rsid w:val="0011589E"/>
    <w:rsid w:val="001208A4"/>
    <w:rsid w:val="00121F77"/>
    <w:rsid w:val="001578B1"/>
    <w:rsid w:val="001B060D"/>
    <w:rsid w:val="00202977"/>
    <w:rsid w:val="0021707D"/>
    <w:rsid w:val="0023612E"/>
    <w:rsid w:val="002730C7"/>
    <w:rsid w:val="002B7630"/>
    <w:rsid w:val="002E1A37"/>
    <w:rsid w:val="00304FA9"/>
    <w:rsid w:val="00326C08"/>
    <w:rsid w:val="00350C40"/>
    <w:rsid w:val="003D040A"/>
    <w:rsid w:val="00431F25"/>
    <w:rsid w:val="00442CAD"/>
    <w:rsid w:val="00456F0C"/>
    <w:rsid w:val="004C60B7"/>
    <w:rsid w:val="00546854"/>
    <w:rsid w:val="00553F04"/>
    <w:rsid w:val="005765E8"/>
    <w:rsid w:val="005966F2"/>
    <w:rsid w:val="005A5570"/>
    <w:rsid w:val="005A61CC"/>
    <w:rsid w:val="005C3952"/>
    <w:rsid w:val="005F038C"/>
    <w:rsid w:val="005F61A1"/>
    <w:rsid w:val="006104E0"/>
    <w:rsid w:val="006213F4"/>
    <w:rsid w:val="00635278"/>
    <w:rsid w:val="00644279"/>
    <w:rsid w:val="00677AD4"/>
    <w:rsid w:val="006A0129"/>
    <w:rsid w:val="006A45BA"/>
    <w:rsid w:val="006D2414"/>
    <w:rsid w:val="006F26D5"/>
    <w:rsid w:val="007010AE"/>
    <w:rsid w:val="00723B34"/>
    <w:rsid w:val="00741DC3"/>
    <w:rsid w:val="00745D84"/>
    <w:rsid w:val="00764D8C"/>
    <w:rsid w:val="00772954"/>
    <w:rsid w:val="00786B8C"/>
    <w:rsid w:val="007B00FE"/>
    <w:rsid w:val="007D3D23"/>
    <w:rsid w:val="008146F9"/>
    <w:rsid w:val="00842DC6"/>
    <w:rsid w:val="008E62CD"/>
    <w:rsid w:val="00920198"/>
    <w:rsid w:val="009860AE"/>
    <w:rsid w:val="009930AF"/>
    <w:rsid w:val="009D152F"/>
    <w:rsid w:val="009F4125"/>
    <w:rsid w:val="009F4B28"/>
    <w:rsid w:val="00A24B00"/>
    <w:rsid w:val="00A31007"/>
    <w:rsid w:val="00A316AE"/>
    <w:rsid w:val="00A43641"/>
    <w:rsid w:val="00A6001C"/>
    <w:rsid w:val="00A747D8"/>
    <w:rsid w:val="00A87B66"/>
    <w:rsid w:val="00B15A67"/>
    <w:rsid w:val="00B229E3"/>
    <w:rsid w:val="00B46BC2"/>
    <w:rsid w:val="00B5488B"/>
    <w:rsid w:val="00B66BBA"/>
    <w:rsid w:val="00BA38E9"/>
    <w:rsid w:val="00BC0BB4"/>
    <w:rsid w:val="00BC3EC8"/>
    <w:rsid w:val="00BC55E2"/>
    <w:rsid w:val="00BD729D"/>
    <w:rsid w:val="00BE7002"/>
    <w:rsid w:val="00BF5875"/>
    <w:rsid w:val="00C02778"/>
    <w:rsid w:val="00C24D81"/>
    <w:rsid w:val="00CB60C4"/>
    <w:rsid w:val="00CC013E"/>
    <w:rsid w:val="00CC47BD"/>
    <w:rsid w:val="00CD380C"/>
    <w:rsid w:val="00D33B55"/>
    <w:rsid w:val="00D64B12"/>
    <w:rsid w:val="00D91559"/>
    <w:rsid w:val="00D95441"/>
    <w:rsid w:val="00DA7ADA"/>
    <w:rsid w:val="00DB0576"/>
    <w:rsid w:val="00DB68F4"/>
    <w:rsid w:val="00DF6C78"/>
    <w:rsid w:val="00DF7902"/>
    <w:rsid w:val="00E17870"/>
    <w:rsid w:val="00E24DE0"/>
    <w:rsid w:val="00E27E9D"/>
    <w:rsid w:val="00E57D40"/>
    <w:rsid w:val="00E73994"/>
    <w:rsid w:val="00E8251D"/>
    <w:rsid w:val="00E8613E"/>
    <w:rsid w:val="00EB13BA"/>
    <w:rsid w:val="00EE3B78"/>
    <w:rsid w:val="00EE4822"/>
    <w:rsid w:val="00EE58DE"/>
    <w:rsid w:val="00F57F4C"/>
    <w:rsid w:val="00F67D61"/>
    <w:rsid w:val="00F93B52"/>
    <w:rsid w:val="00FC5A96"/>
    <w:rsid w:val="00FF3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."/>
  <w:listSeparator w:val=","/>
  <w14:docId w14:val="0396FBB3"/>
  <w15:docId w15:val="{92946F4A-F6A6-4317-B424-5E3DC5BD1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9F4125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9F4125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9F4125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9F4125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9F4125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9F4125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9F4125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9F4125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9F4125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9F4125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9F4125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9F4125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Revision">
    <w:name w:val="Revision"/>
    <w:hidden/>
    <w:uiPriority w:val="99"/>
    <w:semiHidden/>
    <w:rsid w:val="00920198"/>
    <w:pPr>
      <w:spacing w:after="0" w:line="240" w:lineRule="auto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bin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48E5A0-1A86-4D98-8BC0-E2B6AB006D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4DAEC2-7163-4784-BDD3-76B5F16BF9E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3998D91-39D3-44D8-BD1B-8A5727130E6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E326C39-DE10-465B-8F2F-0A06D507EB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13</TotalTime>
  <Pages>2</Pages>
  <Words>126</Words>
  <Characters>696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Stanka</dc:creator>
  <cp:keywords/>
  <dc:description/>
  <cp:lastModifiedBy>PANAIT Patricia</cp:lastModifiedBy>
  <cp:revision>4</cp:revision>
  <dcterms:created xsi:type="dcterms:W3CDTF">2026-05-11T14:43:00Z</dcterms:created>
  <dcterms:modified xsi:type="dcterms:W3CDTF">2026-05-11T15:56:00Z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0x010100BA35A70D7A9DA44587CF3FC6B64A4D5A</vt:lpwstr>
  </property>
  <property fmtid="{D5CDD505-2E9C-101B-9397-08002B2CF9AE}" pid="10" name="Last edited using">
    <vt:lpwstr>DocuWrite 4.14.2, Build 20260121</vt:lpwstr>
  </property>
  <property fmtid="{D5CDD505-2E9C-101B-9397-08002B2CF9AE}" pid="11" name="Meeting Number">
    <vt:lpwstr>4173</vt:lpwstr>
  </property>
</Properties>
</file>