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73893911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04B5E" w:rsidRPr="0056157B" w14:paraId="5223CD6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B54E00B" w14:textId="77777777" w:rsidR="00304B5E" w:rsidRPr="0056157B" w:rsidRDefault="00304B5E" w:rsidP="00634DC7">
                <w:pPr>
                  <w:pStyle w:val="TBNormalTechnicalBlock"/>
                </w:pPr>
              </w:p>
            </w:tc>
          </w:tr>
          <w:tr w:rsidR="00304B5E" w:rsidRPr="0056157B" w14:paraId="51CCB8E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28BC63A" w14:textId="77777777" w:rsidR="00304B5E" w:rsidRPr="0056157B" w:rsidRDefault="00304B5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3FF1082" wp14:editId="3B29169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74088CC" w14:textId="77777777" w:rsidR="00304B5E" w:rsidRPr="0056157B" w:rsidRDefault="00304B5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04B5E" w:rsidRPr="00B84B6D" w14:paraId="1A251DB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DE31A3" w14:textId="77777777" w:rsidR="00304B5E" w:rsidRPr="0056157B" w:rsidRDefault="00304B5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8230B24" w14:textId="77777777" w:rsidR="00304B5E" w:rsidRPr="0056157B" w:rsidRDefault="00304B5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36F1E25" w14:textId="77777777" w:rsidR="00304B5E" w:rsidRPr="0056157B" w:rsidRDefault="00304B5E" w:rsidP="00233A0E">
                <w:pPr>
                  <w:pStyle w:val="TBNormalTechnicalBlock"/>
                  <w:rPr>
                    <w:b/>
                  </w:rPr>
                </w:pPr>
              </w:p>
              <w:p w14:paraId="38E468E1" w14:textId="77777777" w:rsidR="00304B5E" w:rsidRDefault="00304B5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8 May 2026</w:t>
                </w:r>
              </w:p>
              <w:p w14:paraId="2D9847BF" w14:textId="77777777" w:rsidR="00304B5E" w:rsidRPr="0019440B" w:rsidRDefault="00304B5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6053338" w14:textId="77777777" w:rsidR="00304B5E" w:rsidRPr="0019440B" w:rsidRDefault="00304B5E" w:rsidP="00233A0E">
                <w:pPr>
                  <w:pStyle w:val="TBNormalTechnicalBlock"/>
                </w:pPr>
              </w:p>
              <w:p w14:paraId="508AB419" w14:textId="77777777" w:rsidR="00304B5E" w:rsidRDefault="00304B5E" w:rsidP="00233A0E">
                <w:pPr>
                  <w:pStyle w:val="TBNormalTechnicalBlock"/>
                </w:pPr>
                <w:r>
                  <w:t>8719</w:t>
                </w:r>
                <w:r w:rsidRPr="0056157B">
                  <w:t>/</w:t>
                </w:r>
                <w:r>
                  <w:t>26</w:t>
                </w:r>
              </w:p>
              <w:p w14:paraId="742C0B3B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26</w:t>
                </w:r>
              </w:p>
              <w:p w14:paraId="58B7C2B4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EDUC 137</w:t>
                </w:r>
              </w:p>
              <w:p w14:paraId="1CB55F5D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JEUN 68</w:t>
                </w:r>
              </w:p>
              <w:p w14:paraId="751842CE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CULT 65</w:t>
                </w:r>
              </w:p>
              <w:p w14:paraId="3EC7D8BD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AUDIO 64</w:t>
                </w:r>
              </w:p>
              <w:p w14:paraId="13D2A6E6" w14:textId="77777777" w:rsidR="00304B5E" w:rsidRDefault="00304B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SPORT 28</w:t>
                </w:r>
              </w:p>
              <w:p w14:paraId="13599009" w14:textId="77777777" w:rsidR="00304B5E" w:rsidRPr="007C5B64" w:rsidRDefault="00304B5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DF771DF" w14:textId="77777777" w:rsidR="00304B5E" w:rsidRPr="009E0BE9" w:rsidRDefault="00304B5E" w:rsidP="00CD4D38">
                <w:pPr>
                  <w:pStyle w:val="TBDistrbMarkers"/>
                </w:pPr>
                <w:r>
                  <w:t>PARLNAT</w:t>
                </w:r>
              </w:p>
              <w:p w14:paraId="48D87897" w14:textId="77777777" w:rsidR="00304B5E" w:rsidRPr="009E0BE9" w:rsidRDefault="00304B5E" w:rsidP="00233A0E">
                <w:pPr>
                  <w:pStyle w:val="TBNormalTechnicalBlock"/>
                </w:pPr>
              </w:p>
              <w:p w14:paraId="33970702" w14:textId="77777777" w:rsidR="00304B5E" w:rsidRPr="009E0BE9" w:rsidRDefault="00304B5E" w:rsidP="00233A0E">
                <w:pPr>
                  <w:pStyle w:val="TBNormalTechnicalBlock"/>
                </w:pPr>
              </w:p>
              <w:p w14:paraId="43F49C83" w14:textId="77777777" w:rsidR="00304B5E" w:rsidRPr="009E0BE9" w:rsidRDefault="00304B5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04B5E" w:rsidRPr="00ED0749" w14:paraId="0299638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CF0C973" w14:textId="77777777" w:rsidR="00304B5E" w:rsidRPr="00ED0749" w:rsidRDefault="00304B5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C6CF274" w14:textId="77777777" w:rsidR="00304B5E" w:rsidRPr="00ED0749" w:rsidRDefault="00304B5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9E3663" w14:textId="77777777" w:rsidR="00304B5E" w:rsidRPr="00ED0749" w:rsidRDefault="00304B5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18C4401" w14:textId="77777777" w:rsidR="00304B5E" w:rsidRPr="00ED0749" w:rsidRDefault="00304B5E" w:rsidP="00DF1147">
          <w:pPr>
            <w:pStyle w:val="TBEntRefer"/>
            <w:rPr>
              <w:sz w:val="2"/>
              <w:szCs w:val="2"/>
            </w:rPr>
          </w:pPr>
        </w:p>
        <w:p w14:paraId="0D19ADEA" w14:textId="77777777" w:rsidR="00304B5E" w:rsidRPr="00DD01AC" w:rsidRDefault="00304B5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04B5E" w:rsidRPr="00133225" w14:paraId="6431272E" w14:textId="77777777" w:rsidTr="001E5BC3">
            <w:trPr>
              <w:jc w:val="center"/>
            </w:trPr>
            <w:tc>
              <w:tcPr>
                <w:tcW w:w="9645" w:type="dxa"/>
              </w:tcPr>
              <w:p w14:paraId="2D31A26E" w14:textId="77777777" w:rsidR="00304B5E" w:rsidRPr="00C4351E" w:rsidRDefault="00304B5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304B5E" w:rsidRPr="007D53AD" w14:paraId="720EDC67" w14:textId="77777777" w:rsidTr="001E5BC3">
            <w:trPr>
              <w:jc w:val="center"/>
            </w:trPr>
            <w:tc>
              <w:tcPr>
                <w:tcW w:w="9645" w:type="dxa"/>
              </w:tcPr>
              <w:p w14:paraId="4CB90C04" w14:textId="77777777" w:rsidR="00304B5E" w:rsidRPr="007D53AD" w:rsidRDefault="00304B5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(Education, Youth, Culture and Sport)</w:t>
                </w:r>
              </w:p>
            </w:tc>
          </w:tr>
          <w:tr w:rsidR="00304B5E" w:rsidRPr="007D53AD" w14:paraId="549710B3" w14:textId="77777777" w:rsidTr="001E5BC3">
            <w:trPr>
              <w:jc w:val="center"/>
            </w:trPr>
            <w:tc>
              <w:tcPr>
                <w:tcW w:w="9645" w:type="dxa"/>
              </w:tcPr>
              <w:p w14:paraId="3F2A4B49" w14:textId="77777777" w:rsidR="00304B5E" w:rsidRPr="006368AC" w:rsidRDefault="00304B5E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04B5E" w:rsidRPr="007D53AD" w14:paraId="40EC5B65" w14:textId="77777777" w:rsidTr="001E5BC3">
            <w:trPr>
              <w:jc w:val="center"/>
            </w:trPr>
            <w:tc>
              <w:tcPr>
                <w:tcW w:w="9645" w:type="dxa"/>
              </w:tcPr>
              <w:p w14:paraId="4268936C" w14:textId="77777777" w:rsidR="00304B5E" w:rsidRPr="006368AC" w:rsidRDefault="00304B5E" w:rsidP="008639D3">
                <w:pPr>
                  <w:pStyle w:val="TBTableText"/>
                </w:pPr>
                <w:r>
                  <w:t>11 and 12 May 2026 (10:00, 09:30)</w:t>
                </w:r>
              </w:p>
            </w:tc>
          </w:tr>
        </w:tbl>
        <w:p w14:paraId="467AFE45" w14:textId="77777777" w:rsidR="00304B5E" w:rsidRPr="008C6FD6" w:rsidRDefault="00DD27F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777968F7" w14:textId="77777777" w:rsidR="00E3460F" w:rsidRPr="001F50CD" w:rsidRDefault="00E3460F" w:rsidP="00523029">
      <w:pPr>
        <w:spacing w:before="120" w:after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1F50CD">
        <w:rPr>
          <w:b/>
          <w:bCs/>
          <w:u w:val="single"/>
        </w:rPr>
        <w:t>Format</w:t>
      </w:r>
      <w:r w:rsidRPr="001F50CD">
        <w:rPr>
          <w:u w:val="single"/>
        </w:rPr>
        <w:t xml:space="preserve">: </w:t>
      </w:r>
      <w:r w:rsidRPr="001F50CD">
        <w:rPr>
          <w:b/>
          <w:bCs/>
          <w:u w:val="single"/>
        </w:rPr>
        <w:t>2+2 (+2 in listening room)</w:t>
      </w:r>
    </w:p>
    <w:p w14:paraId="07BCCC03" w14:textId="77777777" w:rsidR="00E3460F" w:rsidRPr="00E65A08" w:rsidRDefault="006064F5" w:rsidP="001173E0">
      <w:pPr>
        <w:spacing w:before="240"/>
        <w:rPr>
          <w:rFonts w:eastAsia="Calibri"/>
          <w:b/>
          <w:bCs/>
          <w:color w:val="000000" w:themeColor="text1"/>
          <w:u w:val="single"/>
        </w:rPr>
      </w:pPr>
      <w:r w:rsidRPr="006064F5">
        <w:rPr>
          <w:rFonts w:eastAsia="Calibri"/>
          <w:b/>
          <w:bCs/>
          <w:color w:val="000000" w:themeColor="text1"/>
          <w:u w:val="single"/>
        </w:rPr>
        <w:t xml:space="preserve">MEETING ON MONDAY 11 MAY </w:t>
      </w:r>
      <w:r w:rsidRPr="00662306">
        <w:rPr>
          <w:rFonts w:eastAsia="Calibri"/>
          <w:b/>
          <w:bCs/>
          <w:color w:val="000000" w:themeColor="text1"/>
          <w:u w:val="single"/>
        </w:rPr>
        <w:t xml:space="preserve">2026 </w:t>
      </w:r>
      <w:r w:rsidR="00E3460F" w:rsidRPr="00662306">
        <w:rPr>
          <w:b/>
          <w:bCs/>
          <w:color w:val="000000" w:themeColor="text1"/>
          <w:u w:val="single"/>
        </w:rPr>
        <w:t>(10:00)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45324" w:rsidRPr="00187627" w14:paraId="49793F9F" w14:textId="77777777" w:rsidTr="00845324">
        <w:tc>
          <w:tcPr>
            <w:tcW w:w="567" w:type="dxa"/>
            <w:tcMar>
              <w:right w:w="0" w:type="dxa"/>
            </w:tcMar>
          </w:tcPr>
          <w:p w14:paraId="70EB415D" w14:textId="77777777" w:rsidR="00845324" w:rsidRPr="00845324" w:rsidRDefault="00845324" w:rsidP="00845324">
            <w:pPr>
              <w:pStyle w:val="PointManual"/>
            </w:pPr>
            <w:r w:rsidRPr="00845324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C37886C" w14:textId="77777777" w:rsidR="00845324" w:rsidRPr="00FD6A80" w:rsidRDefault="00845324" w:rsidP="005D229F">
            <w:r w:rsidRPr="00706A9C">
              <w:t>Adoption of the agenda</w:t>
            </w:r>
          </w:p>
        </w:tc>
      </w:tr>
      <w:tr w:rsidR="00845324" w:rsidRPr="00187627" w14:paraId="3BCD8325" w14:textId="77777777" w:rsidTr="00845324">
        <w:tc>
          <w:tcPr>
            <w:tcW w:w="567" w:type="dxa"/>
            <w:tcMar>
              <w:right w:w="0" w:type="dxa"/>
            </w:tcMar>
          </w:tcPr>
          <w:p w14:paraId="4B8A8CEE" w14:textId="77777777" w:rsidR="00845324" w:rsidRPr="00845324" w:rsidRDefault="00845324" w:rsidP="00845324">
            <w:pPr>
              <w:pStyle w:val="PointManual"/>
            </w:pPr>
            <w:r w:rsidRPr="00845324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D4D5BF5" w14:textId="77777777" w:rsidR="00845324" w:rsidRPr="00FD6A80" w:rsidRDefault="00845324" w:rsidP="005D229F">
            <w:r w:rsidRPr="00706A9C">
              <w:t>Approval of "A" items</w:t>
            </w:r>
          </w:p>
        </w:tc>
      </w:tr>
      <w:tr w:rsidR="00845324" w:rsidRPr="006A0C38" w14:paraId="67ED76CE" w14:textId="77777777" w:rsidTr="00845324">
        <w:tc>
          <w:tcPr>
            <w:tcW w:w="567" w:type="dxa"/>
            <w:tcMar>
              <w:right w:w="0" w:type="dxa"/>
            </w:tcMar>
          </w:tcPr>
          <w:p w14:paraId="562D04AC" w14:textId="77777777" w:rsidR="00845324" w:rsidRPr="00845324" w:rsidRDefault="00845324" w:rsidP="00845324"/>
        </w:tc>
        <w:tc>
          <w:tcPr>
            <w:tcW w:w="6463" w:type="dxa"/>
            <w:tcMar>
              <w:top w:w="284" w:type="dxa"/>
            </w:tcMar>
          </w:tcPr>
          <w:p w14:paraId="18191959" w14:textId="77777777" w:rsidR="00845324" w:rsidRPr="001C52FE" w:rsidRDefault="00845324" w:rsidP="005D229F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5EE1D2A" w14:textId="77777777" w:rsidR="00845324" w:rsidRPr="00A91B35" w:rsidRDefault="00845324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AE17FB7" w14:textId="77777777" w:rsidR="00845324" w:rsidRPr="001B020F" w:rsidRDefault="001B020F" w:rsidP="005D229F">
            <w:r w:rsidRPr="001B020F">
              <w:t>8870/26</w:t>
            </w:r>
          </w:p>
        </w:tc>
      </w:tr>
      <w:tr w:rsidR="00845324" w:rsidRPr="006A0C38" w14:paraId="43C57051" w14:textId="77777777" w:rsidTr="00845324">
        <w:tc>
          <w:tcPr>
            <w:tcW w:w="567" w:type="dxa"/>
            <w:tcMar>
              <w:right w:w="0" w:type="dxa"/>
            </w:tcMar>
          </w:tcPr>
          <w:p w14:paraId="1BF3A942" w14:textId="77777777" w:rsidR="00845324" w:rsidRPr="00845324" w:rsidRDefault="00845324" w:rsidP="00845324"/>
        </w:tc>
        <w:tc>
          <w:tcPr>
            <w:tcW w:w="6463" w:type="dxa"/>
            <w:tcMar>
              <w:top w:w="284" w:type="dxa"/>
            </w:tcMar>
          </w:tcPr>
          <w:p w14:paraId="6DB11C72" w14:textId="77777777" w:rsidR="00845324" w:rsidRPr="00706A9C" w:rsidRDefault="00845324" w:rsidP="005D229F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9D2897" w14:textId="77777777" w:rsidR="00845324" w:rsidRPr="00A91B35" w:rsidRDefault="00845324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E2B0757" w14:textId="77777777" w:rsidR="00845324" w:rsidRPr="00157B9E" w:rsidRDefault="001B020F" w:rsidP="005D229F">
            <w:pPr>
              <w:rPr>
                <w:lang w:val="fr-BE"/>
              </w:rPr>
            </w:pPr>
            <w:r w:rsidRPr="001B020F">
              <w:t>8871/26</w:t>
            </w:r>
          </w:p>
        </w:tc>
      </w:tr>
    </w:tbl>
    <w:p w14:paraId="0872B9DB" w14:textId="77777777" w:rsidR="006064F5" w:rsidRPr="006064F5" w:rsidRDefault="006064F5" w:rsidP="00500C3D">
      <w:pPr>
        <w:spacing w:before="480"/>
        <w:rPr>
          <w:u w:val="single"/>
        </w:rPr>
      </w:pPr>
      <w:r w:rsidRPr="006064F5">
        <w:rPr>
          <w:u w:val="single"/>
        </w:rPr>
        <w:t>YOUTH</w:t>
      </w:r>
    </w:p>
    <w:p w14:paraId="3450C5A6" w14:textId="77777777" w:rsidR="006064F5" w:rsidRPr="006064F5" w:rsidRDefault="006064F5" w:rsidP="00500C3D">
      <w:pPr>
        <w:spacing w:before="480"/>
        <w:rPr>
          <w:b/>
          <w:bCs/>
          <w:u w:val="single"/>
        </w:rPr>
      </w:pPr>
      <w:r w:rsidRPr="006064F5">
        <w:rPr>
          <w:b/>
          <w:bCs/>
          <w:szCs w:val="24"/>
          <w:u w:val="single"/>
        </w:rPr>
        <w:t>Non-legislative activities</w:t>
      </w:r>
    </w:p>
    <w:tbl>
      <w:tblPr>
        <w:tblStyle w:val="TableGrid1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6064F5" w14:paraId="3719DB24" w14:textId="77777777" w:rsidTr="00845324">
        <w:trPr>
          <w:trHeight w:val="563"/>
        </w:trPr>
        <w:tc>
          <w:tcPr>
            <w:tcW w:w="567" w:type="dxa"/>
            <w:tcMar>
              <w:right w:w="0" w:type="dxa"/>
            </w:tcMar>
          </w:tcPr>
          <w:p w14:paraId="19BB48E6" w14:textId="77777777" w:rsidR="00845324" w:rsidRPr="00897441" w:rsidRDefault="00897441" w:rsidP="00897441">
            <w:pPr>
              <w:pStyle w:val="PointManual"/>
            </w:pPr>
            <w:r w:rsidRPr="00897441">
              <w:t>3</w:t>
            </w:r>
            <w:r w:rsidR="00845324" w:rsidRPr="00897441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E85FFE" w14:textId="77777777" w:rsidR="00845324" w:rsidRPr="00897441" w:rsidRDefault="00845324" w:rsidP="006064F5">
            <w:pPr>
              <w:rPr>
                <w:rFonts w:eastAsia="Times New Roman" w:cstheme="minorBidi"/>
              </w:rPr>
            </w:pPr>
            <w:r w:rsidRPr="00897441">
              <w:rPr>
                <w:rFonts w:eastAsia="Times New Roman" w:cstheme="minorBidi"/>
              </w:rPr>
              <w:t xml:space="preserve">Resolution on the revision of the EU Youth Strategy Work Plan </w:t>
            </w:r>
            <w:r w:rsidRPr="00897441">
              <w:rPr>
                <w:rFonts w:eastAsia="Times New Roman" w:cstheme="minorBidi"/>
              </w:rPr>
              <w:br/>
              <w:t>2025 -2027</w:t>
            </w:r>
          </w:p>
          <w:p w14:paraId="2DB77535" w14:textId="77777777" w:rsidR="00845324" w:rsidRPr="00897441" w:rsidRDefault="00845324" w:rsidP="006064F5">
            <w:pPr>
              <w:rPr>
                <w:rFonts w:cstheme="minorBidi"/>
                <w:i/>
                <w:iCs/>
              </w:rPr>
            </w:pPr>
            <w:r w:rsidRPr="00897441">
              <w:rPr>
                <w:rFonts w:cstheme="minorBid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18353D" w14:textId="77777777" w:rsidR="00845324" w:rsidRPr="002119A5" w:rsidRDefault="00845324" w:rsidP="002119A5">
            <w:pPr>
              <w:jc w:val="right"/>
              <w:rPr>
                <w:rFonts w:cstheme="minorBidi"/>
                <w:highlight w:val="yellow"/>
              </w:rPr>
            </w:pPr>
            <w:r w:rsidRPr="00182A86">
              <w:rPr>
                <w:rFonts w:cstheme="minorBidi"/>
                <w:noProof/>
              </w:rPr>
              <w:drawing>
                <wp:inline distT="0" distB="0" distL="0" distR="0" wp14:anchorId="325507CF" wp14:editId="03195F54">
                  <wp:extent cx="172442" cy="172442"/>
                  <wp:effectExtent l="0" t="0" r="0" b="0"/>
                  <wp:docPr id="1336118397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11839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BF4DD6" w14:textId="77777777" w:rsidR="00845324" w:rsidRPr="006064F5" w:rsidRDefault="00034FD1" w:rsidP="006064F5">
            <w:pPr>
              <w:rPr>
                <w:rFonts w:cstheme="minorBidi"/>
              </w:rPr>
            </w:pPr>
            <w:r>
              <w:rPr>
                <w:rFonts w:cstheme="minorBidi"/>
              </w:rPr>
              <w:t>8308/26</w:t>
            </w:r>
          </w:p>
        </w:tc>
      </w:tr>
      <w:tr w:rsidR="00845324" w:rsidRPr="006064F5" w14:paraId="0392278B" w14:textId="77777777" w:rsidTr="00845324">
        <w:tc>
          <w:tcPr>
            <w:tcW w:w="567" w:type="dxa"/>
            <w:tcMar>
              <w:right w:w="0" w:type="dxa"/>
            </w:tcMar>
          </w:tcPr>
          <w:p w14:paraId="75F8CA18" w14:textId="77777777" w:rsidR="00845324" w:rsidRPr="00897441" w:rsidRDefault="00897441" w:rsidP="00897441">
            <w:pPr>
              <w:pStyle w:val="PointManual"/>
              <w:pageBreakBefore/>
            </w:pPr>
            <w:r w:rsidRPr="00897441">
              <w:lastRenderedPageBreak/>
              <w:t>4</w:t>
            </w:r>
            <w:r w:rsidR="00845324" w:rsidRPr="00897441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6DE8A3" w14:textId="77777777" w:rsidR="00845324" w:rsidRPr="00897441" w:rsidRDefault="00845324" w:rsidP="001173E0">
            <w:pPr>
              <w:pageBreakBefore/>
              <w:rPr>
                <w:rFonts w:eastAsia="Times New Roman" w:cstheme="minorBidi"/>
              </w:rPr>
            </w:pPr>
            <w:r w:rsidRPr="00897441">
              <w:rPr>
                <w:rFonts w:eastAsia="Times New Roman" w:cstheme="minorBidi"/>
              </w:rPr>
              <w:t>Resolution on the outcomes of the 11th cycle of the EU Youth Dialogue</w:t>
            </w:r>
          </w:p>
          <w:p w14:paraId="6782A109" w14:textId="77777777" w:rsidR="00845324" w:rsidRPr="00897441" w:rsidRDefault="00845324" w:rsidP="006064F5">
            <w:pPr>
              <w:rPr>
                <w:rFonts w:cstheme="minorBidi"/>
                <w:i/>
                <w:iCs/>
              </w:rPr>
            </w:pPr>
            <w:r w:rsidRPr="00897441">
              <w:rPr>
                <w:rFonts w:eastAsia="Times New Roman" w:cstheme="minorBid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68BEB9" w14:textId="77777777" w:rsidR="00845324" w:rsidRPr="006064F5" w:rsidRDefault="00845324" w:rsidP="006064F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7F6AC5CB" wp14:editId="3E330A5D">
                  <wp:extent cx="172442" cy="172442"/>
                  <wp:effectExtent l="0" t="0" r="0" b="0"/>
                  <wp:docPr id="722067686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697AA0" w14:textId="77777777" w:rsidR="00845324" w:rsidRPr="006064F5" w:rsidRDefault="00034FD1" w:rsidP="006064F5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8310/26</w:t>
            </w:r>
          </w:p>
        </w:tc>
      </w:tr>
      <w:tr w:rsidR="00897441" w:rsidRPr="006064F5" w14:paraId="69F8309C" w14:textId="77777777" w:rsidTr="007038ED">
        <w:tc>
          <w:tcPr>
            <w:tcW w:w="567" w:type="dxa"/>
            <w:tcMar>
              <w:right w:w="0" w:type="dxa"/>
            </w:tcMar>
          </w:tcPr>
          <w:p w14:paraId="1903A3B0" w14:textId="77777777" w:rsidR="00897441" w:rsidRPr="00897441" w:rsidRDefault="00897441" w:rsidP="00897441">
            <w:pPr>
              <w:pStyle w:val="PointManual"/>
            </w:pPr>
            <w:r w:rsidRPr="00897441">
              <w:t>5.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AB6683" w14:textId="77777777" w:rsidR="00897441" w:rsidRPr="00897441" w:rsidRDefault="00897441" w:rsidP="00897441">
            <w:pPr>
              <w:ind w:left="23" w:hanging="23"/>
              <w:rPr>
                <w:rFonts w:eastAsia="Times New Roman" w:cstheme="minorBidi"/>
              </w:rPr>
            </w:pPr>
            <w:r w:rsidRPr="00897441">
              <w:rPr>
                <w:rFonts w:eastAsia="Times New Roman" w:cstheme="minorBidi"/>
              </w:rPr>
              <w:t>Ensuring the youth-friendliness of EU and national policies</w:t>
            </w:r>
          </w:p>
          <w:p w14:paraId="398885AF" w14:textId="77777777" w:rsidR="00897441" w:rsidRPr="00897441" w:rsidRDefault="00897441" w:rsidP="00897441">
            <w:pPr>
              <w:pageBreakBefore/>
              <w:rPr>
                <w:rFonts w:eastAsia="Times New Roman" w:cstheme="minorBidi"/>
              </w:rPr>
            </w:pPr>
            <w:r w:rsidRPr="00897441">
              <w:rPr>
                <w:rFonts w:eastAsia="Times New Roman" w:cstheme="minorBidi"/>
                <w:i/>
                <w:iCs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7D5919" w14:textId="77777777" w:rsidR="00897441" w:rsidRPr="00182A86" w:rsidRDefault="00897441" w:rsidP="00897441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472167E1" wp14:editId="679AF143">
                  <wp:extent cx="172442" cy="172442"/>
                  <wp:effectExtent l="0" t="0" r="0" b="0"/>
                  <wp:docPr id="64031915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1915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CFFBB4" w14:textId="77777777" w:rsidR="00897441" w:rsidRDefault="00897441" w:rsidP="00897441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8292/26</w:t>
            </w:r>
          </w:p>
        </w:tc>
      </w:tr>
    </w:tbl>
    <w:p w14:paraId="716DB333" w14:textId="77777777" w:rsidR="002867BA" w:rsidRPr="002867BA" w:rsidRDefault="002867BA" w:rsidP="00500C3D">
      <w:pPr>
        <w:spacing w:before="480"/>
        <w:rPr>
          <w:u w:val="single"/>
        </w:rPr>
      </w:pPr>
      <w:r w:rsidRPr="002867BA">
        <w:rPr>
          <w:u w:val="single"/>
        </w:rPr>
        <w:t>EDUCATION</w:t>
      </w:r>
    </w:p>
    <w:p w14:paraId="1880A643" w14:textId="77777777" w:rsidR="002867BA" w:rsidRPr="002867BA" w:rsidRDefault="002867BA" w:rsidP="002867BA">
      <w:pPr>
        <w:spacing w:before="360"/>
        <w:rPr>
          <w:rFonts w:eastAsia="Calibri"/>
          <w:b/>
          <w:bCs/>
          <w:u w:val="single"/>
        </w:rPr>
      </w:pPr>
      <w:r w:rsidRPr="002867BA">
        <w:rPr>
          <w:rFonts w:eastAsia="Calibri"/>
          <w:b/>
          <w:bCs/>
          <w:u w:val="single"/>
        </w:rPr>
        <w:t>Legislative deliberations</w:t>
      </w:r>
    </w:p>
    <w:p w14:paraId="1A772033" w14:textId="77777777" w:rsidR="002867BA" w:rsidRPr="002867BA" w:rsidRDefault="002867BA" w:rsidP="002867BA">
      <w:pPr>
        <w:spacing w:after="120"/>
        <w:rPr>
          <w:rFonts w:eastAsia="Calibri"/>
          <w:b/>
          <w:bCs/>
        </w:rPr>
      </w:pPr>
      <w:r w:rsidRPr="002867BA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2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2867BA" w14:paraId="70AE29AA" w14:textId="77777777" w:rsidTr="00845324">
        <w:tc>
          <w:tcPr>
            <w:tcW w:w="567" w:type="dxa"/>
            <w:tcMar>
              <w:right w:w="0" w:type="dxa"/>
            </w:tcMar>
          </w:tcPr>
          <w:p w14:paraId="671AFF6B" w14:textId="77777777" w:rsidR="00845324" w:rsidRPr="00845324" w:rsidRDefault="00845324" w:rsidP="00845324">
            <w:pPr>
              <w:pStyle w:val="PointManual"/>
            </w:pPr>
            <w:r w:rsidRPr="00845324">
              <w:t>6.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C5A33C" w14:textId="77777777" w:rsidR="00845324" w:rsidRPr="002867BA" w:rsidRDefault="00845324" w:rsidP="002867BA">
            <w:pPr>
              <w:rPr>
                <w:rFonts w:cstheme="minorBidi"/>
              </w:rPr>
            </w:pPr>
            <w:r w:rsidRPr="002867BA">
              <w:rPr>
                <w:rFonts w:cstheme="minorBidi"/>
              </w:rPr>
              <w:t>Regulation on Erasmus+</w:t>
            </w:r>
          </w:p>
          <w:p w14:paraId="6613F5D5" w14:textId="77777777" w:rsidR="00845324" w:rsidRPr="002867BA" w:rsidRDefault="00845324" w:rsidP="002867BA">
            <w:pPr>
              <w:ind w:left="32"/>
              <w:rPr>
                <w:i/>
                <w:iCs/>
                <w:szCs w:val="24"/>
              </w:rPr>
            </w:pPr>
            <w:r w:rsidRPr="002867BA">
              <w:rPr>
                <w:i/>
                <w:iCs/>
                <w:szCs w:val="24"/>
              </w:rPr>
              <w:t>Partial general approach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CADFB2" w14:textId="77777777" w:rsidR="00845324" w:rsidRPr="002867BA" w:rsidRDefault="00845324" w:rsidP="002867BA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 w:rsidRPr="002867BA">
              <w:rPr>
                <w:noProof/>
                <w:lang w:eastAsia="en-GB"/>
              </w:rPr>
              <w:drawing>
                <wp:inline distT="0" distB="0" distL="0" distR="0" wp14:anchorId="3E267EF7" wp14:editId="65E1AB96">
                  <wp:extent cx="172442" cy="172442"/>
                  <wp:effectExtent l="0" t="0" r="0" b="0"/>
                  <wp:docPr id="227" name="Picture 348000470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67BA">
              <w:rPr>
                <w:noProof/>
                <w:lang w:eastAsia="en-GB"/>
              </w:rPr>
              <w:drawing>
                <wp:inline distT="0" distB="0" distL="0" distR="0" wp14:anchorId="1D807BE0" wp14:editId="651D06CE">
                  <wp:extent cx="172442" cy="172442"/>
                  <wp:effectExtent l="0" t="0" r="0" b="0"/>
                  <wp:docPr id="228" name="Picture 205177339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F4780B" w14:textId="77777777" w:rsidR="00845324" w:rsidRPr="002867BA" w:rsidRDefault="00D57978" w:rsidP="002867BA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 w:rsidRPr="00D57978">
              <w:rPr>
                <w:rFonts w:asciiTheme="majorBidi" w:hAnsiTheme="majorBidi" w:cstheme="majorBidi"/>
                <w:szCs w:val="24"/>
              </w:rPr>
              <w:t>8265/26</w:t>
            </w:r>
          </w:p>
        </w:tc>
      </w:tr>
    </w:tbl>
    <w:p w14:paraId="64815FA2" w14:textId="77777777" w:rsidR="002867BA" w:rsidRPr="002867BA" w:rsidRDefault="002867BA" w:rsidP="00500C3D">
      <w:pPr>
        <w:spacing w:before="480"/>
        <w:rPr>
          <w:b/>
          <w:bCs/>
          <w:szCs w:val="24"/>
          <w:u w:val="single"/>
        </w:rPr>
      </w:pPr>
      <w:r w:rsidRPr="002867BA">
        <w:rPr>
          <w:b/>
          <w:bCs/>
          <w:szCs w:val="24"/>
          <w:u w:val="single"/>
        </w:rPr>
        <w:t>Non-legislative activities</w:t>
      </w:r>
    </w:p>
    <w:tbl>
      <w:tblPr>
        <w:tblStyle w:val="TableGrid2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2867BA" w14:paraId="4B25EFA9" w14:textId="77777777" w:rsidTr="00845324">
        <w:tc>
          <w:tcPr>
            <w:tcW w:w="567" w:type="dxa"/>
            <w:tcMar>
              <w:right w:w="0" w:type="dxa"/>
            </w:tcMar>
          </w:tcPr>
          <w:p w14:paraId="523EB3E0" w14:textId="77777777" w:rsidR="00845324" w:rsidRPr="00897441" w:rsidRDefault="00897441" w:rsidP="00845324">
            <w:pPr>
              <w:pStyle w:val="PointManual"/>
            </w:pPr>
            <w:r w:rsidRPr="00897441">
              <w:t>7</w:t>
            </w:r>
            <w:r w:rsidR="00845324" w:rsidRPr="00897441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87730A" w14:textId="77777777" w:rsidR="00845324" w:rsidRPr="00897441" w:rsidRDefault="00845324" w:rsidP="003E67AB">
            <w:pPr>
              <w:rPr>
                <w:rFonts w:eastAsia="Times New Roman"/>
                <w:szCs w:val="24"/>
              </w:rPr>
            </w:pPr>
            <w:r w:rsidRPr="00897441">
              <w:rPr>
                <w:rFonts w:eastAsia="Calibri"/>
              </w:rPr>
              <w:t xml:space="preserve">Conclusions </w:t>
            </w:r>
            <w:r w:rsidRPr="00897441">
              <w:rPr>
                <w:rFonts w:eastAsia="Times New Roman"/>
                <w:szCs w:val="24"/>
              </w:rPr>
              <w:t>on teachers in the era of artificial intelligence (AI)</w:t>
            </w:r>
          </w:p>
          <w:p w14:paraId="4955183B" w14:textId="77777777" w:rsidR="00845324" w:rsidRPr="00897441" w:rsidRDefault="00845324" w:rsidP="003E67AB">
            <w:pPr>
              <w:ind w:left="32"/>
              <w:rPr>
                <w:rFonts w:eastAsia="Calibri"/>
              </w:rPr>
            </w:pPr>
            <w:r w:rsidRPr="00897441">
              <w:rPr>
                <w:rFonts w:eastAsia="Calibri"/>
                <w:i/>
                <w:iCs/>
              </w:rPr>
              <w:t>Approval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8F61DA" w14:textId="77777777" w:rsidR="00845324" w:rsidRPr="002867BA" w:rsidRDefault="00845324" w:rsidP="003E67AB">
            <w:pPr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259B0326" wp14:editId="46D49B60">
                  <wp:extent cx="172442" cy="172442"/>
                  <wp:effectExtent l="0" t="0" r="0" b="0"/>
                  <wp:docPr id="463670827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A9E0E7" w14:textId="77777777" w:rsidR="00845324" w:rsidRPr="002867BA" w:rsidRDefault="00D57978" w:rsidP="003E67AB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4D31CE">
              <w:rPr>
                <w:rFonts w:asciiTheme="majorBidi" w:hAnsiTheme="majorBidi" w:cstheme="majorBidi"/>
                <w:szCs w:val="24"/>
              </w:rPr>
              <w:t>8262/26</w:t>
            </w:r>
          </w:p>
        </w:tc>
      </w:tr>
      <w:tr w:rsidR="00897441" w:rsidRPr="002867BA" w14:paraId="4F8B1B2A" w14:textId="77777777" w:rsidTr="00845324">
        <w:tc>
          <w:tcPr>
            <w:tcW w:w="567" w:type="dxa"/>
            <w:tcMar>
              <w:right w:w="0" w:type="dxa"/>
            </w:tcMar>
          </w:tcPr>
          <w:p w14:paraId="0967F60C" w14:textId="77777777" w:rsidR="00897441" w:rsidRPr="00897441" w:rsidRDefault="00897441" w:rsidP="00897441">
            <w:pPr>
              <w:pStyle w:val="PointManual"/>
            </w:pPr>
            <w:r w:rsidRPr="00897441">
              <w:t>8.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56E10E" w14:textId="77777777" w:rsidR="00897441" w:rsidRPr="00897441" w:rsidRDefault="00897441" w:rsidP="00897441">
            <w:pPr>
              <w:ind w:left="32" w:hanging="32"/>
              <w:rPr>
                <w:rFonts w:eastAsia="Times New Roman"/>
                <w:szCs w:val="24"/>
                <w:lang w:val="en-US"/>
              </w:rPr>
            </w:pPr>
            <w:r w:rsidRPr="00897441">
              <w:rPr>
                <w:rFonts w:eastAsia="Times New Roman"/>
                <w:szCs w:val="24"/>
              </w:rPr>
              <w:t>Basic skills and the European Education Area: building bridges for the future</w:t>
            </w:r>
          </w:p>
          <w:p w14:paraId="4404C6DA" w14:textId="77777777" w:rsidR="00897441" w:rsidRPr="00897441" w:rsidRDefault="00897441" w:rsidP="00897441">
            <w:pPr>
              <w:rPr>
                <w:rFonts w:eastAsia="Calibri"/>
              </w:rPr>
            </w:pPr>
            <w:r w:rsidRPr="00897441">
              <w:rPr>
                <w:i/>
                <w:iCs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4D8146" w14:textId="77777777" w:rsidR="00897441" w:rsidRPr="00182A86" w:rsidRDefault="00897441" w:rsidP="00897441">
            <w:pPr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65599228" wp14:editId="3848F208">
                  <wp:extent cx="172442" cy="172442"/>
                  <wp:effectExtent l="0" t="0" r="0" b="0"/>
                  <wp:docPr id="16182081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65195E" w14:textId="77777777" w:rsidR="00897441" w:rsidRPr="004D31CE" w:rsidRDefault="00897441" w:rsidP="00897441">
            <w:pPr>
              <w:rPr>
                <w:rFonts w:asciiTheme="majorBidi" w:hAnsiTheme="majorBidi" w:cstheme="majorBidi"/>
                <w:szCs w:val="24"/>
              </w:rPr>
            </w:pPr>
            <w:r w:rsidRPr="003F351E">
              <w:t>8263</w:t>
            </w:r>
            <w:r>
              <w:t>/</w:t>
            </w:r>
            <w:r w:rsidRPr="003F351E">
              <w:t>26</w:t>
            </w:r>
          </w:p>
        </w:tc>
      </w:tr>
    </w:tbl>
    <w:p w14:paraId="269E094E" w14:textId="77777777" w:rsidR="005937F3" w:rsidRPr="005937F3" w:rsidRDefault="005937F3" w:rsidP="005937F3">
      <w:pPr>
        <w:spacing w:before="480"/>
        <w:rPr>
          <w:b/>
          <w:u w:val="single"/>
        </w:rPr>
      </w:pPr>
      <w:r w:rsidRPr="005937F3">
        <w:rPr>
          <w:b/>
          <w:u w:val="single"/>
        </w:rPr>
        <w:t>Any other business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5937F3" w14:paraId="7FEE3178" w14:textId="77777777" w:rsidTr="00845324">
        <w:tc>
          <w:tcPr>
            <w:tcW w:w="567" w:type="dxa"/>
            <w:tcMar>
              <w:right w:w="0" w:type="dxa"/>
            </w:tcMar>
          </w:tcPr>
          <w:p w14:paraId="17D7B028" w14:textId="77777777" w:rsidR="00845324" w:rsidRPr="00845324" w:rsidRDefault="00845324" w:rsidP="00845324">
            <w:pPr>
              <w:pStyle w:val="PointManual"/>
            </w:pPr>
            <w:r w:rsidRPr="00845324">
              <w:t>9.</w:t>
            </w:r>
          </w:p>
        </w:tc>
        <w:tc>
          <w:tcPr>
            <w:tcW w:w="9072" w:type="dxa"/>
            <w:gridSpan w:val="3"/>
            <w:tcMar>
              <w:top w:w="284" w:type="dxa"/>
            </w:tcMar>
          </w:tcPr>
          <w:p w14:paraId="488DB88F" w14:textId="77777777" w:rsidR="00845324" w:rsidRPr="005937F3" w:rsidRDefault="00845324" w:rsidP="005937F3">
            <w:pPr>
              <w:rPr>
                <w:szCs w:val="22"/>
              </w:rPr>
            </w:pPr>
            <w:r w:rsidRPr="005937F3">
              <w:rPr>
                <w:szCs w:val="22"/>
                <w:u w:val="single"/>
              </w:rPr>
              <w:t>Youth</w:t>
            </w:r>
          </w:p>
        </w:tc>
      </w:tr>
      <w:tr w:rsidR="00845324" w:rsidRPr="005937F3" w14:paraId="2789665E" w14:textId="77777777" w:rsidTr="00845324">
        <w:tc>
          <w:tcPr>
            <w:tcW w:w="567" w:type="dxa"/>
            <w:tcMar>
              <w:right w:w="0" w:type="dxa"/>
            </w:tcMar>
          </w:tcPr>
          <w:p w14:paraId="6FECBB88" w14:textId="77777777" w:rsidR="00845324" w:rsidRPr="00845324" w:rsidRDefault="00845324" w:rsidP="00845324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E342D2" w14:textId="77777777" w:rsidR="00845324" w:rsidRPr="005937F3" w:rsidRDefault="00845324" w:rsidP="00F37DD7">
            <w:pPr>
              <w:tabs>
                <w:tab w:val="left" w:pos="589"/>
              </w:tabs>
              <w:ind w:left="589" w:hanging="589"/>
              <w:rPr>
                <w:lang w:eastAsia="fr-BE"/>
              </w:rPr>
            </w:pPr>
            <w:r w:rsidRPr="005937F3">
              <w:rPr>
                <w:lang w:eastAsia="fr-BE"/>
              </w:rPr>
              <w:t>a)</w:t>
            </w:r>
            <w:r w:rsidRPr="005937F3">
              <w:rPr>
                <w:lang w:eastAsia="fr-BE"/>
              </w:rPr>
              <w:tab/>
              <w:t>Outcomes of the discussion at the informal EU Youth Dialogue breakfast meeting</w:t>
            </w:r>
            <w:r w:rsidRPr="00041BFC">
              <w:rPr>
                <w:rStyle w:val="FootnoteReference"/>
              </w:rPr>
              <w:footnoteReference w:id="2"/>
            </w:r>
          </w:p>
          <w:p w14:paraId="14875A38" w14:textId="77777777" w:rsidR="00845324" w:rsidRPr="00F37DD7" w:rsidRDefault="00845324" w:rsidP="00F37DD7">
            <w:pPr>
              <w:pStyle w:val="Text1"/>
              <w:rPr>
                <w:i/>
                <w:iCs/>
                <w:lang w:eastAsia="fr-BE"/>
              </w:rPr>
            </w:pPr>
            <w:r w:rsidRPr="00F37DD7">
              <w:rPr>
                <w:i/>
                <w:iCs/>
                <w:lang w:eastAsia="fr-BE"/>
              </w:rPr>
              <w:t>Information from the Presidency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9CC759" w14:textId="77777777" w:rsidR="00845324" w:rsidRPr="005937F3" w:rsidRDefault="00845324" w:rsidP="005937F3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6179ED27" wp14:editId="1D8BDF9D">
                  <wp:extent cx="172442" cy="172442"/>
                  <wp:effectExtent l="0" t="0" r="0" b="0"/>
                  <wp:docPr id="1529959949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95994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98733B" w14:textId="77777777" w:rsidR="00845324" w:rsidRPr="00D57978" w:rsidRDefault="00845324" w:rsidP="00D57978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9C3A0D" w:rsidRPr="005937F3" w14:paraId="15F7422B" w14:textId="77777777" w:rsidTr="00845324">
        <w:tc>
          <w:tcPr>
            <w:tcW w:w="567" w:type="dxa"/>
            <w:tcMar>
              <w:right w:w="0" w:type="dxa"/>
            </w:tcMar>
          </w:tcPr>
          <w:p w14:paraId="5D28E602" w14:textId="77777777" w:rsidR="009C3A0D" w:rsidRPr="00845324" w:rsidRDefault="009C3A0D" w:rsidP="009C3A0D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0CCDF8" w14:textId="544215B4" w:rsidR="009C3A0D" w:rsidRPr="00737113" w:rsidRDefault="00900B14" w:rsidP="009C3A0D">
            <w:pPr>
              <w:ind w:left="589" w:hanging="567"/>
              <w:rPr>
                <w:lang w:eastAsia="fr-BE"/>
              </w:rPr>
            </w:pPr>
            <w:r>
              <w:rPr>
                <w:rFonts w:eastAsia="Times New Roman" w:cstheme="minorBidi"/>
                <w:szCs w:val="22"/>
              </w:rPr>
              <w:t>b</w:t>
            </w:r>
            <w:r w:rsidR="009C3A0D" w:rsidRPr="00737113">
              <w:rPr>
                <w:rFonts w:eastAsia="Times New Roman" w:cstheme="minorBidi"/>
                <w:szCs w:val="22"/>
              </w:rPr>
              <w:t>)</w:t>
            </w:r>
            <w:r w:rsidR="009C3A0D" w:rsidRPr="00737113">
              <w:rPr>
                <w:rFonts w:eastAsia="Times New Roman" w:cstheme="minorBidi"/>
                <w:szCs w:val="22"/>
              </w:rPr>
              <w:tab/>
            </w:r>
            <w:r w:rsidR="009C3A0D" w:rsidRPr="00737113">
              <w:rPr>
                <w:lang w:val="en-IE" w:eastAsia="fr-BE"/>
              </w:rPr>
              <w:t>Strategy on Intergenerational Fairness</w:t>
            </w:r>
          </w:p>
          <w:p w14:paraId="57466481" w14:textId="77777777" w:rsidR="009C3A0D" w:rsidRPr="005937F3" w:rsidRDefault="009C3A0D" w:rsidP="009C3A0D">
            <w:pPr>
              <w:pStyle w:val="Text1"/>
              <w:rPr>
                <w:lang w:eastAsia="fr-BE"/>
              </w:rPr>
            </w:pPr>
            <w:r w:rsidRPr="00737113">
              <w:rPr>
                <w:i/>
                <w:iCs/>
              </w:rPr>
              <w:t>Information from the Commission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8A98A8" w14:textId="77777777" w:rsidR="009C3A0D" w:rsidRPr="00182A86" w:rsidRDefault="009C3A0D" w:rsidP="009C3A0D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737113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1A0E59D6" wp14:editId="33992B61">
                  <wp:extent cx="172442" cy="172442"/>
                  <wp:effectExtent l="0" t="0" r="0" b="0"/>
                  <wp:docPr id="1410301504" name="Picture 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0F3F2B" w14:textId="77777777" w:rsidR="009C3A0D" w:rsidRPr="00900B14" w:rsidRDefault="00D57978" w:rsidP="00034FD1">
            <w:pPr>
              <w:rPr>
                <w:rFonts w:asciiTheme="majorBidi" w:hAnsiTheme="majorBidi" w:cstheme="majorBidi"/>
                <w:szCs w:val="24"/>
              </w:rPr>
            </w:pPr>
            <w:r w:rsidRPr="006012F9">
              <w:rPr>
                <w:rFonts w:asciiTheme="majorBidi" w:hAnsiTheme="majorBidi" w:cstheme="majorBidi"/>
                <w:szCs w:val="24"/>
              </w:rPr>
              <w:t>7112</w:t>
            </w:r>
            <w:r w:rsidR="00034FD1" w:rsidRPr="006012F9">
              <w:rPr>
                <w:rFonts w:asciiTheme="majorBidi" w:hAnsiTheme="majorBidi" w:cstheme="majorBidi"/>
                <w:szCs w:val="24"/>
              </w:rPr>
              <w:t>/26</w:t>
            </w:r>
          </w:p>
        </w:tc>
      </w:tr>
      <w:tr w:rsidR="009C3A0D" w:rsidRPr="005937F3" w14:paraId="4455DA77" w14:textId="77777777" w:rsidTr="00845324">
        <w:tc>
          <w:tcPr>
            <w:tcW w:w="567" w:type="dxa"/>
            <w:tcMar>
              <w:right w:w="0" w:type="dxa"/>
            </w:tcMar>
          </w:tcPr>
          <w:p w14:paraId="49B23487" w14:textId="77777777" w:rsidR="009C3A0D" w:rsidRPr="00845324" w:rsidRDefault="009C3A0D" w:rsidP="009C3A0D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95EEC4" w14:textId="77777777" w:rsidR="009C3A0D" w:rsidRPr="00737113" w:rsidRDefault="00900B14" w:rsidP="009C3A0D">
            <w:pPr>
              <w:ind w:left="589" w:hanging="567"/>
              <w:rPr>
                <w:lang w:eastAsia="fr-BE"/>
              </w:rPr>
            </w:pPr>
            <w:r>
              <w:rPr>
                <w:rFonts w:eastAsia="Times New Roman" w:cstheme="minorBidi"/>
                <w:szCs w:val="22"/>
              </w:rPr>
              <w:t>c</w:t>
            </w:r>
            <w:r w:rsidR="009C3A0D" w:rsidRPr="00737113">
              <w:rPr>
                <w:rFonts w:eastAsia="Times New Roman" w:cstheme="minorBidi"/>
                <w:szCs w:val="22"/>
              </w:rPr>
              <w:t>)</w:t>
            </w:r>
            <w:r w:rsidR="009C3A0D" w:rsidRPr="00737113">
              <w:rPr>
                <w:rFonts w:eastAsia="Times New Roman" w:cstheme="minorBidi"/>
                <w:szCs w:val="22"/>
              </w:rPr>
              <w:tab/>
            </w:r>
            <w:r w:rsidR="009C3A0D" w:rsidRPr="00737113">
              <w:rPr>
                <w:lang w:val="en-IE" w:eastAsia="fr-BE"/>
              </w:rPr>
              <w:t>Action Plan against cyberbullying</w:t>
            </w:r>
          </w:p>
          <w:p w14:paraId="16F5B93C" w14:textId="77777777" w:rsidR="009C3A0D" w:rsidRPr="005937F3" w:rsidRDefault="009C3A0D" w:rsidP="009C3A0D">
            <w:pPr>
              <w:pStyle w:val="Text1"/>
              <w:rPr>
                <w:lang w:eastAsia="fr-BE"/>
              </w:rPr>
            </w:pPr>
            <w:r w:rsidRPr="00737113">
              <w:rPr>
                <w:i/>
                <w:iCs/>
              </w:rPr>
              <w:t>Information from the Commission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CFF914" w14:textId="77777777" w:rsidR="009C3A0D" w:rsidRPr="00182A86" w:rsidRDefault="009C3A0D" w:rsidP="009C3A0D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737113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1621EA67" wp14:editId="2E2A33CE">
                  <wp:extent cx="172442" cy="172442"/>
                  <wp:effectExtent l="0" t="0" r="0" b="0"/>
                  <wp:docPr id="1842261467" name="Picture 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935CA5" w14:textId="6C21494E" w:rsidR="009C3A0D" w:rsidRPr="00900B14" w:rsidRDefault="00D57978" w:rsidP="00990F73">
            <w:pPr>
              <w:rPr>
                <w:rFonts w:asciiTheme="majorBidi" w:hAnsiTheme="majorBidi" w:cstheme="majorBidi"/>
                <w:szCs w:val="24"/>
              </w:rPr>
            </w:pPr>
            <w:r w:rsidRPr="00034FD1">
              <w:rPr>
                <w:rFonts w:asciiTheme="majorBidi" w:hAnsiTheme="majorBidi" w:cstheme="majorBidi"/>
                <w:szCs w:val="24"/>
              </w:rPr>
              <w:t>6361</w:t>
            </w:r>
            <w:r w:rsidR="00034FD1" w:rsidRPr="00034FD1">
              <w:rPr>
                <w:rFonts w:asciiTheme="majorBidi" w:hAnsiTheme="majorBidi" w:cstheme="majorBidi"/>
                <w:szCs w:val="24"/>
              </w:rPr>
              <w:t>/</w:t>
            </w:r>
            <w:r w:rsidRPr="00034FD1">
              <w:rPr>
                <w:rFonts w:asciiTheme="majorBidi" w:hAnsiTheme="majorBidi" w:cstheme="majorBidi"/>
                <w:szCs w:val="24"/>
              </w:rPr>
              <w:t>26</w:t>
            </w:r>
          </w:p>
        </w:tc>
      </w:tr>
      <w:tr w:rsidR="00845324" w:rsidRPr="005937F3" w14:paraId="0C95B5DC" w14:textId="77777777" w:rsidTr="00845324">
        <w:tc>
          <w:tcPr>
            <w:tcW w:w="567" w:type="dxa"/>
            <w:tcMar>
              <w:right w:w="0" w:type="dxa"/>
            </w:tcMar>
          </w:tcPr>
          <w:p w14:paraId="2CAAEDBC" w14:textId="77777777" w:rsidR="00845324" w:rsidRPr="00845324" w:rsidRDefault="00845324" w:rsidP="00845324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6F0B5B" w14:textId="77777777" w:rsidR="00845324" w:rsidRPr="00C06852" w:rsidRDefault="00900B14" w:rsidP="00F37DD7">
            <w:pPr>
              <w:ind w:left="589" w:hanging="567"/>
              <w:rPr>
                <w:lang w:eastAsia="fr-BE"/>
              </w:rPr>
            </w:pPr>
            <w:r>
              <w:rPr>
                <w:rFonts w:eastAsia="Times New Roman" w:cstheme="minorBidi"/>
                <w:szCs w:val="22"/>
              </w:rPr>
              <w:t>d</w:t>
            </w:r>
            <w:r w:rsidR="00845324" w:rsidRPr="005937F3">
              <w:rPr>
                <w:rFonts w:eastAsia="Times New Roman" w:cstheme="minorBidi"/>
                <w:szCs w:val="22"/>
              </w:rPr>
              <w:t>)</w:t>
            </w:r>
            <w:r w:rsidR="00845324" w:rsidRPr="005937F3">
              <w:rPr>
                <w:rFonts w:eastAsia="Times New Roman" w:cstheme="minorBidi"/>
                <w:szCs w:val="22"/>
              </w:rPr>
              <w:tab/>
            </w:r>
            <w:r w:rsidR="00845324" w:rsidRPr="00C06852">
              <w:rPr>
                <w:lang w:eastAsia="fr-BE"/>
              </w:rPr>
              <w:t>Work programme of the incoming Presidency</w:t>
            </w:r>
          </w:p>
          <w:p w14:paraId="23137588" w14:textId="77777777" w:rsidR="00845324" w:rsidRPr="005937F3" w:rsidRDefault="00845324" w:rsidP="00F37DD7">
            <w:pPr>
              <w:pStyle w:val="Text1"/>
              <w:rPr>
                <w:lang w:val="fr-BE"/>
              </w:rPr>
            </w:pPr>
            <w:r w:rsidRPr="00C06852">
              <w:rPr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90A338" w14:textId="77777777" w:rsidR="00845324" w:rsidRPr="005937F3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D279C2" w14:textId="77777777" w:rsidR="00845324" w:rsidRPr="00422223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845324" w:rsidRPr="005937F3" w14:paraId="43F37342" w14:textId="77777777" w:rsidTr="00845324">
        <w:tc>
          <w:tcPr>
            <w:tcW w:w="567" w:type="dxa"/>
            <w:tcMar>
              <w:right w:w="0" w:type="dxa"/>
            </w:tcMar>
          </w:tcPr>
          <w:p w14:paraId="666E7D1B" w14:textId="77777777" w:rsidR="00845324" w:rsidRPr="00845324" w:rsidRDefault="00845324" w:rsidP="009C3A0D">
            <w:pPr>
              <w:pStyle w:val="PointManual"/>
              <w:pageBreakBefore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C259E3" w14:textId="77777777" w:rsidR="00845324" w:rsidRPr="00F64D17" w:rsidRDefault="00845324" w:rsidP="005937F3">
            <w:pPr>
              <w:rPr>
                <w:rFonts w:cstheme="minorBidi"/>
                <w:lang w:val="en-US" w:eastAsia="fr-BE"/>
              </w:rPr>
            </w:pPr>
            <w:r w:rsidRPr="00F64D17">
              <w:rPr>
                <w:rFonts w:cstheme="minorBidi"/>
                <w:u w:val="single"/>
                <w:lang w:val="en-US"/>
              </w:rPr>
              <w:t>Education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FF3494" w14:textId="77777777" w:rsidR="00845324" w:rsidRPr="00F64D17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A90E6D0" w14:textId="77777777" w:rsidR="00845324" w:rsidRPr="00F64D17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F828D8" w:rsidRPr="005937F3" w14:paraId="00A345D9" w14:textId="77777777" w:rsidTr="00946878">
        <w:tc>
          <w:tcPr>
            <w:tcW w:w="567" w:type="dxa"/>
            <w:tcMar>
              <w:right w:w="0" w:type="dxa"/>
            </w:tcMar>
          </w:tcPr>
          <w:p w14:paraId="6D997F91" w14:textId="77777777" w:rsidR="00F828D8" w:rsidRPr="00845324" w:rsidRDefault="00F828D8" w:rsidP="00F828D8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BFE0A7" w14:textId="77777777" w:rsidR="00F828D8" w:rsidRPr="00C06852" w:rsidRDefault="00B518E9" w:rsidP="00F828D8">
            <w:pPr>
              <w:ind w:left="589" w:hanging="567"/>
              <w:rPr>
                <w:lang w:eastAsia="fr-BE"/>
              </w:rPr>
            </w:pPr>
            <w:r>
              <w:rPr>
                <w:rFonts w:eastAsia="Times New Roman" w:cstheme="minorBidi"/>
                <w:szCs w:val="22"/>
              </w:rPr>
              <w:t>e</w:t>
            </w:r>
            <w:r w:rsidR="00F828D8" w:rsidRPr="00C06852">
              <w:rPr>
                <w:rFonts w:eastAsia="Times New Roman" w:cstheme="minorBidi"/>
                <w:szCs w:val="22"/>
              </w:rPr>
              <w:t>)</w:t>
            </w:r>
            <w:r w:rsidR="00F828D8" w:rsidRPr="00C06852">
              <w:rPr>
                <w:rFonts w:eastAsia="Times New Roman" w:cstheme="minorBidi"/>
                <w:szCs w:val="22"/>
              </w:rPr>
              <w:tab/>
            </w:r>
            <w:r w:rsidR="00F828D8" w:rsidRPr="00C06852">
              <w:rPr>
                <w:lang w:val="en-IE" w:eastAsia="fr-BE"/>
              </w:rPr>
              <w:t xml:space="preserve">Navigating </w:t>
            </w:r>
            <w:r w:rsidR="00F828D8" w:rsidRPr="00E96C88">
              <w:rPr>
                <w:lang w:val="en-IE" w:eastAsia="fr-BE"/>
              </w:rPr>
              <w:t xml:space="preserve">the AI </w:t>
            </w:r>
            <w:r w:rsidR="00E96C88" w:rsidRPr="00E96C88">
              <w:rPr>
                <w:lang w:val="en-IE" w:eastAsia="fr-BE"/>
              </w:rPr>
              <w:t>e</w:t>
            </w:r>
            <w:r w:rsidR="00F828D8" w:rsidRPr="00E96C88">
              <w:rPr>
                <w:lang w:val="en-IE" w:eastAsia="fr-BE"/>
              </w:rPr>
              <w:t xml:space="preserve">ra: How </w:t>
            </w:r>
            <w:r w:rsidR="00E96C88" w:rsidRPr="00E96C88">
              <w:rPr>
                <w:lang w:val="en-IE" w:eastAsia="fr-BE"/>
              </w:rPr>
              <w:t>p</w:t>
            </w:r>
            <w:r w:rsidR="00F828D8" w:rsidRPr="00E96C88">
              <w:rPr>
                <w:lang w:val="en-IE" w:eastAsia="fr-BE"/>
              </w:rPr>
              <w:t>roject</w:t>
            </w:r>
            <w:r w:rsidR="00F828D8" w:rsidRPr="00C06852">
              <w:rPr>
                <w:lang w:val="en-IE" w:eastAsia="fr-BE"/>
              </w:rPr>
              <w:t xml:space="preserve"> </w:t>
            </w:r>
            <w:r w:rsidR="00F828D8" w:rsidRPr="00F64D17">
              <w:rPr>
                <w:lang w:val="en-IE" w:eastAsia="fr-BE"/>
              </w:rPr>
              <w:t xml:space="preserve">BrAIn </w:t>
            </w:r>
            <w:r w:rsidR="00BC0DD8" w:rsidRPr="00F64D17">
              <w:rPr>
                <w:lang w:val="en-IE" w:eastAsia="fr-BE"/>
              </w:rPr>
              <w:t xml:space="preserve">is </w:t>
            </w:r>
            <w:r w:rsidR="00F828D8" w:rsidRPr="00F64D17">
              <w:rPr>
                <w:lang w:val="en-IE" w:eastAsia="fr-BE"/>
              </w:rPr>
              <w:t>upgrading</w:t>
            </w:r>
            <w:r w:rsidR="00F828D8" w:rsidRPr="00C06852">
              <w:rPr>
                <w:lang w:val="en-IE" w:eastAsia="fr-BE"/>
              </w:rPr>
              <w:t xml:space="preserve"> Croatian education</w:t>
            </w:r>
          </w:p>
          <w:p w14:paraId="401A2DA0" w14:textId="77777777" w:rsidR="00F828D8" w:rsidRPr="00C06852" w:rsidRDefault="00F828D8" w:rsidP="00F828D8">
            <w:pPr>
              <w:pStyle w:val="Text1"/>
              <w:rPr>
                <w:rFonts w:eastAsia="Times New Roman" w:cstheme="minorBidi"/>
              </w:rPr>
            </w:pPr>
            <w:r w:rsidRPr="00C06852">
              <w:rPr>
                <w:i/>
                <w:iCs/>
              </w:rPr>
              <w:t>Information from Croatia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552D7D" w14:textId="77777777" w:rsidR="00F828D8" w:rsidRPr="003D654A" w:rsidRDefault="00F828D8" w:rsidP="00F828D8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9A5A6D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24123D21" wp14:editId="6ABFE5EA">
                  <wp:extent cx="172442" cy="172442"/>
                  <wp:effectExtent l="0" t="0" r="0" b="0"/>
                  <wp:docPr id="234680599" name="Picture 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BEF080" w14:textId="77777777" w:rsidR="00505A2D" w:rsidRPr="008E4C84" w:rsidRDefault="00505A2D" w:rsidP="00034FD1">
            <w:pPr>
              <w:rPr>
                <w:rFonts w:asciiTheme="majorBidi" w:hAnsiTheme="majorBidi" w:cstheme="majorBidi"/>
                <w:szCs w:val="24"/>
                <w:lang w:val="fr-BE"/>
              </w:rPr>
            </w:pPr>
            <w:r w:rsidRPr="008E4C84">
              <w:rPr>
                <w:rFonts w:asciiTheme="majorBidi" w:hAnsiTheme="majorBidi" w:cstheme="majorBidi"/>
                <w:szCs w:val="24"/>
                <w:lang w:val="fr-BE"/>
              </w:rPr>
              <w:t>8626/26</w:t>
            </w:r>
          </w:p>
          <w:p w14:paraId="1D1D1B0B" w14:textId="77777777" w:rsidR="00F828D8" w:rsidRPr="008E4C84" w:rsidRDefault="00F828D8" w:rsidP="002466E6">
            <w:pPr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  <w:tr w:rsidR="00B55A5C" w:rsidRPr="005937F3" w14:paraId="3A666ACA" w14:textId="77777777" w:rsidTr="00946878">
        <w:tc>
          <w:tcPr>
            <w:tcW w:w="567" w:type="dxa"/>
            <w:tcMar>
              <w:right w:w="0" w:type="dxa"/>
            </w:tcMar>
          </w:tcPr>
          <w:p w14:paraId="12BB48F0" w14:textId="77777777" w:rsidR="00B55A5C" w:rsidRPr="00845324" w:rsidRDefault="00B55A5C" w:rsidP="00B55A5C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E9CE05" w14:textId="77777777" w:rsidR="00B55A5C" w:rsidRPr="00F64D17" w:rsidRDefault="00B518E9" w:rsidP="00B55A5C">
            <w:pPr>
              <w:ind w:left="589" w:hanging="567"/>
              <w:rPr>
                <w:rFonts w:eastAsia="Calibri" w:cstheme="minorBidi"/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f</w:t>
            </w:r>
            <w:r w:rsidR="00B55A5C" w:rsidRPr="00F64D17">
              <w:rPr>
                <w:rFonts w:eastAsia="Times New Roman" w:cstheme="minorBidi"/>
                <w:szCs w:val="22"/>
              </w:rPr>
              <w:t>)</w:t>
            </w:r>
            <w:r w:rsidR="00B55A5C" w:rsidRPr="00F64D17">
              <w:rPr>
                <w:rFonts w:eastAsia="Times New Roman" w:cstheme="minorBidi"/>
                <w:szCs w:val="22"/>
              </w:rPr>
              <w:tab/>
            </w:r>
            <w:r w:rsidR="00B55A5C" w:rsidRPr="00F64D17">
              <w:rPr>
                <w:rFonts w:eastAsia="Calibri"/>
                <w:szCs w:val="22"/>
              </w:rPr>
              <w:t>Coordinated action for child online safety</w:t>
            </w:r>
          </w:p>
          <w:p w14:paraId="659168F3" w14:textId="77777777" w:rsidR="00B55A5C" w:rsidRPr="00B518E9" w:rsidRDefault="00B55A5C" w:rsidP="00B518E9">
            <w:pPr>
              <w:pStyle w:val="Text1"/>
              <w:rPr>
                <w:rFonts w:eastAsia="Times New Roman"/>
                <w:i/>
                <w:iCs/>
              </w:rPr>
            </w:pPr>
            <w:r w:rsidRPr="00F64D17">
              <w:rPr>
                <w:i/>
                <w:iCs/>
              </w:rPr>
              <w:t>Information from Slovakia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740D3E" w14:textId="77777777" w:rsidR="00B55A5C" w:rsidRPr="009A5A6D" w:rsidRDefault="00B55A5C" w:rsidP="00B55A5C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F64D17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5EE4346C" wp14:editId="73BBFB15">
                  <wp:extent cx="172442" cy="172442"/>
                  <wp:effectExtent l="0" t="0" r="0" b="0"/>
                  <wp:docPr id="192835461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35461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CCAA1" w14:textId="77777777" w:rsidR="00B55A5C" w:rsidRPr="008E4C84" w:rsidRDefault="00B55A5C" w:rsidP="00B55A5C">
            <w:pPr>
              <w:rPr>
                <w:rFonts w:asciiTheme="majorBidi" w:hAnsiTheme="majorBidi" w:cstheme="majorBidi"/>
                <w:szCs w:val="24"/>
              </w:rPr>
            </w:pPr>
            <w:r w:rsidRPr="008E4C84">
              <w:rPr>
                <w:rFonts w:asciiTheme="majorBidi" w:hAnsiTheme="majorBidi" w:cstheme="majorBidi"/>
                <w:szCs w:val="24"/>
              </w:rPr>
              <w:t>8559/1/26 REV1</w:t>
            </w:r>
          </w:p>
        </w:tc>
      </w:tr>
      <w:tr w:rsidR="00B55A5C" w:rsidRPr="005937F3" w14:paraId="2B687406" w14:textId="77777777" w:rsidTr="00845324">
        <w:tc>
          <w:tcPr>
            <w:tcW w:w="567" w:type="dxa"/>
            <w:tcMar>
              <w:right w:w="0" w:type="dxa"/>
            </w:tcMar>
          </w:tcPr>
          <w:p w14:paraId="061B9B3B" w14:textId="77777777" w:rsidR="00B55A5C" w:rsidRPr="00845324" w:rsidRDefault="00B55A5C" w:rsidP="00B55A5C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1EE3B9" w14:textId="77777777" w:rsidR="00B55A5C" w:rsidRPr="00C06852" w:rsidRDefault="00B518E9" w:rsidP="00B55A5C">
            <w:pPr>
              <w:ind w:left="589" w:hanging="567"/>
              <w:rPr>
                <w:rFonts w:eastAsia="Calibri" w:cstheme="minorBidi"/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g</w:t>
            </w:r>
            <w:r w:rsidR="00B55A5C" w:rsidRPr="00C06852">
              <w:rPr>
                <w:rFonts w:eastAsia="Times New Roman" w:cstheme="minorBidi"/>
                <w:szCs w:val="22"/>
              </w:rPr>
              <w:t>)</w:t>
            </w:r>
            <w:r w:rsidR="00B55A5C" w:rsidRPr="00C06852">
              <w:rPr>
                <w:rFonts w:eastAsia="Times New Roman" w:cstheme="minorBidi"/>
                <w:szCs w:val="22"/>
              </w:rPr>
              <w:tab/>
            </w:r>
            <w:r w:rsidR="00B55A5C" w:rsidRPr="00C06852">
              <w:rPr>
                <w:rFonts w:eastAsia="Calibri" w:cstheme="minorBidi"/>
                <w:lang w:val="en-US"/>
              </w:rPr>
              <w:t>Work programme of the incoming Presidency</w:t>
            </w:r>
          </w:p>
          <w:p w14:paraId="7813205F" w14:textId="77777777" w:rsidR="00B55A5C" w:rsidRPr="00C06852" w:rsidRDefault="00B55A5C" w:rsidP="00B55A5C">
            <w:pPr>
              <w:pStyle w:val="Text1"/>
              <w:rPr>
                <w:rFonts w:cstheme="minorBidi"/>
                <w:i/>
                <w:iCs/>
                <w:lang w:val="en-US" w:eastAsia="fr-BE"/>
              </w:rPr>
            </w:pPr>
            <w:r w:rsidRPr="00C06852">
              <w:rPr>
                <w:rFonts w:eastAsia="Calibri" w:cstheme="minorBidi"/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CDD992" w14:textId="77777777" w:rsidR="00B55A5C" w:rsidRPr="005937F3" w:rsidRDefault="00B55A5C" w:rsidP="00B55A5C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206FA9" w14:textId="77777777" w:rsidR="00B55A5C" w:rsidRPr="005937F3" w:rsidRDefault="00B55A5C" w:rsidP="00B55A5C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6137C48C" w14:textId="77777777" w:rsidR="00960C60" w:rsidRPr="000D26DC" w:rsidRDefault="001E72C4" w:rsidP="009C3A0D">
      <w:pPr>
        <w:spacing w:before="600"/>
        <w:rPr>
          <w:b/>
          <w:bCs/>
          <w:color w:val="000000" w:themeColor="text1"/>
          <w:u w:val="single"/>
        </w:rPr>
      </w:pPr>
      <w:r w:rsidRPr="007D3AE1">
        <w:rPr>
          <w:rFonts w:asciiTheme="majorBidi" w:hAnsiTheme="majorBidi" w:cstheme="majorBidi"/>
          <w:b/>
          <w:bCs/>
          <w:szCs w:val="24"/>
          <w:u w:val="single"/>
        </w:rPr>
        <w:t>MEETING ON TUESDAY 12 MAY</w:t>
      </w:r>
      <w:r w:rsidRPr="007D3AE1">
        <w:rPr>
          <w:b/>
          <w:bCs/>
          <w:u w:val="single"/>
        </w:rPr>
        <w:t xml:space="preserve"> </w:t>
      </w:r>
      <w:r w:rsidRPr="000D26DC">
        <w:rPr>
          <w:b/>
          <w:bCs/>
          <w:u w:val="single"/>
        </w:rPr>
        <w:t>2026</w:t>
      </w:r>
      <w:r w:rsidRPr="000D26DC">
        <w:rPr>
          <w:b/>
          <w:bCs/>
          <w:color w:val="000000" w:themeColor="text1"/>
          <w:u w:val="single"/>
        </w:rPr>
        <w:t xml:space="preserve"> </w:t>
      </w:r>
      <w:r w:rsidR="00960C60" w:rsidRPr="000D26DC">
        <w:rPr>
          <w:b/>
          <w:bCs/>
          <w:color w:val="000000" w:themeColor="text1"/>
          <w:u w:val="single"/>
        </w:rPr>
        <w:t>(</w:t>
      </w:r>
      <w:r w:rsidR="000604F5" w:rsidRPr="000D26DC">
        <w:rPr>
          <w:b/>
          <w:bCs/>
          <w:color w:val="000000" w:themeColor="text1"/>
          <w:u w:val="single"/>
        </w:rPr>
        <w:t>9</w:t>
      </w:r>
      <w:r w:rsidR="00960C60" w:rsidRPr="000D26DC">
        <w:rPr>
          <w:b/>
          <w:bCs/>
          <w:color w:val="000000" w:themeColor="text1"/>
          <w:u w:val="single"/>
        </w:rPr>
        <w:t>:</w:t>
      </w:r>
      <w:r w:rsidR="000D26DC" w:rsidRPr="000D26DC">
        <w:rPr>
          <w:b/>
          <w:bCs/>
          <w:color w:val="000000" w:themeColor="text1"/>
          <w:u w:val="single"/>
        </w:rPr>
        <w:t>3</w:t>
      </w:r>
      <w:r w:rsidR="00960C60" w:rsidRPr="000D26DC">
        <w:rPr>
          <w:b/>
          <w:bCs/>
          <w:color w:val="000000" w:themeColor="text1"/>
          <w:u w:val="single"/>
        </w:rPr>
        <w:t>0)</w:t>
      </w:r>
    </w:p>
    <w:p w14:paraId="337C1BCE" w14:textId="77777777" w:rsidR="00823F42" w:rsidRDefault="00823F42" w:rsidP="00575EBD">
      <w:pPr>
        <w:spacing w:before="480"/>
        <w:rPr>
          <w:u w:val="single"/>
        </w:rPr>
      </w:pPr>
      <w:r w:rsidRPr="001E72C4">
        <w:rPr>
          <w:u w:val="single"/>
        </w:rPr>
        <w:t>CULTURE, AUDIOVISUAL AND MEDIA</w:t>
      </w:r>
    </w:p>
    <w:p w14:paraId="3B438BB9" w14:textId="77777777" w:rsidR="001E72C4" w:rsidRPr="001E72C4" w:rsidRDefault="001E72C4" w:rsidP="006929A7">
      <w:pPr>
        <w:spacing w:before="360"/>
        <w:rPr>
          <w:rFonts w:eastAsia="Calibri"/>
          <w:b/>
          <w:bCs/>
          <w:u w:val="single"/>
        </w:rPr>
      </w:pPr>
      <w:r w:rsidRPr="001E72C4">
        <w:rPr>
          <w:rFonts w:eastAsia="Calibri"/>
          <w:b/>
          <w:bCs/>
          <w:u w:val="single"/>
        </w:rPr>
        <w:t>Legislative deliberations</w:t>
      </w:r>
    </w:p>
    <w:p w14:paraId="2954028A" w14:textId="77777777" w:rsidR="001E72C4" w:rsidRPr="001E72C4" w:rsidRDefault="001E72C4" w:rsidP="001E72C4">
      <w:pPr>
        <w:spacing w:after="120"/>
        <w:rPr>
          <w:rFonts w:eastAsia="Calibri"/>
          <w:b/>
          <w:bCs/>
        </w:rPr>
      </w:pPr>
      <w:r w:rsidRPr="001E72C4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8E4C84" w14:paraId="6E272B71" w14:textId="77777777" w:rsidTr="00845324">
        <w:tc>
          <w:tcPr>
            <w:tcW w:w="567" w:type="dxa"/>
            <w:tcMar>
              <w:right w:w="0" w:type="dxa"/>
            </w:tcMar>
          </w:tcPr>
          <w:p w14:paraId="16F222CE" w14:textId="77777777" w:rsidR="00845324" w:rsidRPr="00845324" w:rsidRDefault="00845324" w:rsidP="00845324">
            <w:pPr>
              <w:pStyle w:val="PointManual"/>
            </w:pPr>
            <w:r w:rsidRPr="00845324">
              <w:t>1</w:t>
            </w:r>
            <w:r w:rsidR="00523029">
              <w:t>0</w:t>
            </w:r>
            <w:r w:rsidRPr="00845324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2DF4ED" w14:textId="77777777" w:rsidR="00845324" w:rsidRPr="001E72C4" w:rsidRDefault="00845324" w:rsidP="001E72C4">
            <w:pPr>
              <w:rPr>
                <w:rFonts w:eastAsia="Times New Roman" w:cstheme="minorBidi"/>
                <w:i/>
                <w:iCs/>
              </w:rPr>
            </w:pPr>
            <w:r w:rsidRPr="001E72C4">
              <w:rPr>
                <w:rFonts w:cstheme="minorBidi"/>
              </w:rPr>
              <w:t>Regulation on AgoraEU</w:t>
            </w:r>
          </w:p>
          <w:p w14:paraId="181A1BDD" w14:textId="77777777" w:rsidR="00845324" w:rsidRPr="001E72C4" w:rsidRDefault="00845324" w:rsidP="001E72C4">
            <w:pPr>
              <w:rPr>
                <w:rFonts w:cstheme="minorBidi"/>
              </w:rPr>
            </w:pPr>
            <w:r w:rsidRPr="001E72C4">
              <w:rPr>
                <w:rFonts w:eastAsia="Times New Roman" w:cstheme="minorBidi"/>
                <w:i/>
                <w:iCs/>
              </w:rPr>
              <w:t>Partial general approach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ABB91D" w14:textId="77777777" w:rsidR="00845324" w:rsidRPr="001E72C4" w:rsidRDefault="0084532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E72C4">
              <w:rPr>
                <w:noProof/>
                <w:lang w:eastAsia="en-GB"/>
              </w:rPr>
              <w:drawing>
                <wp:inline distT="0" distB="0" distL="0" distR="0" wp14:anchorId="0D9C4B65" wp14:editId="4005116C">
                  <wp:extent cx="172442" cy="172442"/>
                  <wp:effectExtent l="0" t="0" r="0" b="0"/>
                  <wp:docPr id="229" name="Picture 104301043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72C4">
              <w:rPr>
                <w:noProof/>
                <w:lang w:eastAsia="en-GB"/>
              </w:rPr>
              <w:drawing>
                <wp:inline distT="0" distB="0" distL="0" distR="0" wp14:anchorId="1D7A2AC3" wp14:editId="72C73C1A">
                  <wp:extent cx="172442" cy="172442"/>
                  <wp:effectExtent l="0" t="0" r="0" b="0"/>
                  <wp:docPr id="230" name="Picture 92038792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E9607C" w14:textId="77777777" w:rsidR="00845324" w:rsidRPr="008E4C84" w:rsidRDefault="00D57978" w:rsidP="001E72C4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 w:rsidRPr="008E4C84">
              <w:rPr>
                <w:rFonts w:asciiTheme="majorBidi" w:hAnsiTheme="majorBidi" w:cstheme="majorBidi"/>
                <w:szCs w:val="24"/>
                <w:lang w:val="en-US"/>
              </w:rPr>
              <w:t>8313</w:t>
            </w:r>
            <w:r w:rsidR="00642A87" w:rsidRPr="008E4C84">
              <w:rPr>
                <w:rFonts w:asciiTheme="majorBidi" w:hAnsiTheme="majorBidi" w:cstheme="majorBidi"/>
                <w:szCs w:val="24"/>
                <w:lang w:val="en-US"/>
              </w:rPr>
              <w:t>/26</w:t>
            </w:r>
            <w:r w:rsidR="00B518E9" w:rsidRPr="008E4C84">
              <w:rPr>
                <w:rFonts w:asciiTheme="majorBidi" w:hAnsiTheme="majorBidi" w:cstheme="majorBidi"/>
                <w:szCs w:val="24"/>
                <w:lang w:val="en-US"/>
              </w:rPr>
              <w:t xml:space="preserve"> + ADD 1</w:t>
            </w:r>
          </w:p>
        </w:tc>
      </w:tr>
    </w:tbl>
    <w:p w14:paraId="6FBA894E" w14:textId="77777777" w:rsidR="001E72C4" w:rsidRPr="001E72C4" w:rsidRDefault="001E72C4" w:rsidP="006929A7">
      <w:pPr>
        <w:spacing w:before="360"/>
        <w:rPr>
          <w:b/>
          <w:u w:val="single"/>
        </w:rPr>
      </w:pPr>
      <w:r w:rsidRPr="001E72C4">
        <w:rPr>
          <w:b/>
          <w:u w:val="single"/>
        </w:rPr>
        <w:t>Non-legislative activities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1E72C4" w14:paraId="70124CAC" w14:textId="77777777" w:rsidTr="00845324">
        <w:tc>
          <w:tcPr>
            <w:tcW w:w="567" w:type="dxa"/>
            <w:tcMar>
              <w:right w:w="0" w:type="dxa"/>
            </w:tcMar>
          </w:tcPr>
          <w:p w14:paraId="62326DE5" w14:textId="77777777" w:rsidR="00845324" w:rsidRPr="00845324" w:rsidRDefault="00845324" w:rsidP="00845324">
            <w:pPr>
              <w:pStyle w:val="PointManual"/>
            </w:pPr>
            <w:r w:rsidRPr="00845324">
              <w:t>1</w:t>
            </w:r>
            <w:r w:rsidR="00523029">
              <w:t>1</w:t>
            </w:r>
            <w:r w:rsidRPr="00845324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  <w:vAlign w:val="center"/>
          </w:tcPr>
          <w:p w14:paraId="43AECE12" w14:textId="77777777" w:rsidR="00845324" w:rsidRPr="001E72C4" w:rsidRDefault="00845324" w:rsidP="001E72C4">
            <w:pPr>
              <w:rPr>
                <w:rFonts w:cstheme="minorBidi"/>
              </w:rPr>
            </w:pPr>
            <w:bookmarkStart w:id="2" w:name="_Hlk212221087"/>
            <w:r w:rsidRPr="001E72C4">
              <w:rPr>
                <w:rFonts w:cstheme="minorBidi"/>
              </w:rPr>
              <w:t>EU work plan for culture 2027-2030</w:t>
            </w:r>
          </w:p>
          <w:bookmarkEnd w:id="2"/>
          <w:p w14:paraId="24246740" w14:textId="77777777" w:rsidR="00845324" w:rsidRPr="001E72C4" w:rsidRDefault="00845324" w:rsidP="001E72C4">
            <w:pPr>
              <w:rPr>
                <w:rFonts w:cstheme="minorBidi"/>
                <w:i/>
                <w:szCs w:val="24"/>
                <w:lang w:val="en-US"/>
              </w:rPr>
            </w:pPr>
            <w:r w:rsidRPr="001E72C4">
              <w:rPr>
                <w:rFonts w:cstheme="minorBidi"/>
                <w:i/>
                <w:szCs w:val="24"/>
                <w:lang w:val="en-US"/>
              </w:rPr>
              <w:t>Exchange of views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99CC82" w14:textId="77777777" w:rsidR="00845324" w:rsidRPr="001E72C4" w:rsidRDefault="0084532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6059934D" wp14:editId="6774D380">
                  <wp:extent cx="172442" cy="172442"/>
                  <wp:effectExtent l="0" t="0" r="0" b="0"/>
                  <wp:docPr id="348800282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474AED" w14:textId="77777777" w:rsidR="00845324" w:rsidRPr="001E72C4" w:rsidRDefault="00034FD1" w:rsidP="001E72C4">
            <w:pPr>
              <w:spacing w:line="360" w:lineRule="auto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8311/26</w:t>
            </w:r>
          </w:p>
        </w:tc>
      </w:tr>
    </w:tbl>
    <w:p w14:paraId="091455E1" w14:textId="77777777" w:rsidR="005E2FE6" w:rsidRDefault="005E2FE6" w:rsidP="00575EBD">
      <w:pPr>
        <w:spacing w:before="480"/>
        <w:rPr>
          <w:u w:val="single"/>
        </w:rPr>
      </w:pPr>
      <w:r w:rsidRPr="001E72C4">
        <w:rPr>
          <w:u w:val="single"/>
        </w:rPr>
        <w:t>SPORT</w:t>
      </w:r>
    </w:p>
    <w:p w14:paraId="6C2F41B9" w14:textId="77777777" w:rsidR="001E72C4" w:rsidRPr="001E72C4" w:rsidRDefault="001E72C4" w:rsidP="006929A7">
      <w:pPr>
        <w:spacing w:before="360"/>
        <w:rPr>
          <w:b/>
          <w:u w:val="single"/>
        </w:rPr>
      </w:pPr>
      <w:r w:rsidRPr="001E72C4">
        <w:rPr>
          <w:b/>
          <w:u w:val="single"/>
        </w:rPr>
        <w:t>Non-legislative activities</w:t>
      </w:r>
    </w:p>
    <w:tbl>
      <w:tblPr>
        <w:tblStyle w:val="TableGrid5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09"/>
        <w:gridCol w:w="1871"/>
      </w:tblGrid>
      <w:tr w:rsidR="00034FD1" w:rsidRPr="001E72C4" w14:paraId="582BD2AD" w14:textId="77777777" w:rsidTr="00845324">
        <w:tc>
          <w:tcPr>
            <w:tcW w:w="567" w:type="dxa"/>
            <w:tcMar>
              <w:right w:w="0" w:type="dxa"/>
            </w:tcMar>
          </w:tcPr>
          <w:p w14:paraId="6BF93DC1" w14:textId="77777777" w:rsidR="00034FD1" w:rsidRPr="00395B63" w:rsidRDefault="00034FD1" w:rsidP="00034FD1">
            <w:pPr>
              <w:pStyle w:val="PointManual"/>
            </w:pPr>
            <w:r w:rsidRPr="00395B63">
              <w:t>1</w:t>
            </w:r>
            <w:r w:rsidR="00395B63" w:rsidRPr="00395B63">
              <w:t>2</w:t>
            </w:r>
            <w:r w:rsidRPr="00395B63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C31683" w14:textId="77777777" w:rsidR="00034FD1" w:rsidRPr="00395B63" w:rsidRDefault="00034FD1" w:rsidP="00034FD1">
            <w:pPr>
              <w:ind w:left="32" w:hanging="32"/>
            </w:pPr>
            <w:r w:rsidRPr="00395B63">
              <w:t>Conclusions on sport tourism as a contributor to sustainable development</w:t>
            </w:r>
          </w:p>
          <w:p w14:paraId="7E43941A" w14:textId="77777777" w:rsidR="00034FD1" w:rsidRPr="00395B63" w:rsidRDefault="00034FD1" w:rsidP="00034FD1">
            <w:pPr>
              <w:ind w:left="32"/>
              <w:rPr>
                <w:i/>
                <w:iCs/>
              </w:rPr>
            </w:pPr>
            <w:r w:rsidRPr="00395B63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959499" w14:textId="77777777" w:rsidR="00034FD1" w:rsidRPr="001E72C4" w:rsidRDefault="00034FD1" w:rsidP="00034FD1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07E2D03C" wp14:editId="235B5581">
                  <wp:extent cx="172442" cy="172442"/>
                  <wp:effectExtent l="0" t="0" r="0" b="0"/>
                  <wp:docPr id="1585787750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62725B77" w14:textId="77777777" w:rsidR="00034FD1" w:rsidRPr="003E67AB" w:rsidRDefault="00034FD1" w:rsidP="00034FD1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  <w:lang w:val="en-US"/>
              </w:rPr>
            </w:pPr>
            <w:r w:rsidRPr="003E67AB">
              <w:rPr>
                <w:rFonts w:asciiTheme="majorBidi" w:hAnsiTheme="majorBidi" w:cstheme="majorBidi"/>
                <w:color w:val="000000" w:themeColor="text1"/>
                <w:szCs w:val="24"/>
              </w:rPr>
              <w:t>8255/26</w:t>
            </w:r>
          </w:p>
        </w:tc>
      </w:tr>
      <w:tr w:rsidR="00395B63" w:rsidRPr="001E72C4" w14:paraId="66499F2A" w14:textId="77777777" w:rsidTr="00845324">
        <w:tc>
          <w:tcPr>
            <w:tcW w:w="567" w:type="dxa"/>
            <w:tcMar>
              <w:right w:w="0" w:type="dxa"/>
            </w:tcMar>
          </w:tcPr>
          <w:p w14:paraId="243E121D" w14:textId="77777777" w:rsidR="00395B63" w:rsidRPr="00395B63" w:rsidRDefault="00395B63" w:rsidP="00395B63">
            <w:pPr>
              <w:pStyle w:val="PointManual"/>
            </w:pPr>
            <w:r w:rsidRPr="00395B63">
              <w:t>13.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499F26" w14:textId="77777777" w:rsidR="00395B63" w:rsidRPr="00395B63" w:rsidRDefault="00395B63" w:rsidP="00395B63">
            <w:pPr>
              <w:ind w:left="32" w:hanging="32"/>
            </w:pPr>
            <w:r w:rsidRPr="00395B63">
              <w:t>Mental health in sport: from individual resilience to system responsibility</w:t>
            </w:r>
            <w:r w:rsidRPr="00395B63">
              <w:rPr>
                <w:rStyle w:val="FootnoteReference"/>
              </w:rPr>
              <w:footnoteReference w:id="3"/>
            </w:r>
            <w:r w:rsidRPr="00395B63">
              <w:rPr>
                <w:rStyle w:val="FootnoteReference"/>
              </w:rPr>
              <w:footnoteReference w:id="4"/>
            </w:r>
          </w:p>
          <w:p w14:paraId="2F6B72FC" w14:textId="77777777" w:rsidR="00395B63" w:rsidRPr="00395B63" w:rsidRDefault="00395B63" w:rsidP="00395B63">
            <w:pPr>
              <w:ind w:left="32" w:hanging="32"/>
            </w:pPr>
            <w:r w:rsidRPr="00395B63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2702E4" w14:textId="77777777" w:rsidR="00395B63" w:rsidRPr="00182A86" w:rsidRDefault="00395B63" w:rsidP="00395B63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  <w:lang w:val="en-US"/>
              </w:rPr>
            </w:pPr>
            <w:r w:rsidRPr="00182A86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01EC0930" wp14:editId="57292950">
                  <wp:extent cx="172442" cy="172442"/>
                  <wp:effectExtent l="0" t="0" r="0" b="0"/>
                  <wp:docPr id="1642215465" name="Picture 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1BA6BA66" w14:textId="77777777" w:rsidR="00395B63" w:rsidRPr="003E67AB" w:rsidRDefault="00395B63" w:rsidP="00395B63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</w:rPr>
            </w:pPr>
            <w:r w:rsidRPr="003E67AB">
              <w:rPr>
                <w:rFonts w:asciiTheme="majorBidi" w:hAnsiTheme="majorBidi" w:cstheme="majorBidi"/>
                <w:color w:val="000000" w:themeColor="text1"/>
                <w:szCs w:val="24"/>
              </w:rPr>
              <w:t>7935/26</w:t>
            </w:r>
          </w:p>
        </w:tc>
      </w:tr>
    </w:tbl>
    <w:p w14:paraId="316BEC5E" w14:textId="77777777" w:rsidR="00960C60" w:rsidRPr="007104C7" w:rsidRDefault="00960C60" w:rsidP="00575EBD">
      <w:pPr>
        <w:pageBreakBefore/>
        <w:spacing w:before="480"/>
        <w:rPr>
          <w:b/>
          <w:bCs/>
          <w:color w:val="000000" w:themeColor="text1"/>
          <w:u w:val="single"/>
        </w:rPr>
      </w:pPr>
      <w:bookmarkStart w:id="3" w:name="_Hlk213769402"/>
      <w:r w:rsidRPr="007104C7">
        <w:rPr>
          <w:b/>
          <w:bCs/>
          <w:color w:val="000000" w:themeColor="text1"/>
          <w:u w:val="single"/>
        </w:rPr>
        <w:t>Any other business</w:t>
      </w:r>
    </w:p>
    <w:tbl>
      <w:tblPr>
        <w:tblStyle w:val="TableGrid6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2"/>
        <w:gridCol w:w="1871"/>
      </w:tblGrid>
      <w:tr w:rsidR="00845324" w:rsidRPr="007104C7" w14:paraId="15772CD2" w14:textId="77777777" w:rsidTr="00067D78">
        <w:trPr>
          <w:trHeight w:val="596"/>
        </w:trPr>
        <w:tc>
          <w:tcPr>
            <w:tcW w:w="567" w:type="dxa"/>
            <w:tcMar>
              <w:right w:w="0" w:type="dxa"/>
            </w:tcMar>
          </w:tcPr>
          <w:p w14:paraId="1457B163" w14:textId="77777777" w:rsidR="00845324" w:rsidRPr="00845324" w:rsidRDefault="00845324" w:rsidP="00845324">
            <w:pPr>
              <w:pStyle w:val="PointManual"/>
            </w:pPr>
            <w:r w:rsidRPr="00845324">
              <w:t>1</w:t>
            </w:r>
            <w:r w:rsidR="00523029">
              <w:t>4</w:t>
            </w:r>
            <w:r w:rsidRPr="00845324">
              <w:t>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3CD146" w14:textId="77777777" w:rsidR="00845324" w:rsidRPr="007104C7" w:rsidRDefault="00845324" w:rsidP="007104C7">
            <w:pPr>
              <w:rPr>
                <w:rFonts w:cstheme="minorBidi"/>
                <w:szCs w:val="24"/>
                <w:u w:val="single"/>
                <w:lang w:val="en-US"/>
              </w:rPr>
            </w:pPr>
            <w:r w:rsidRPr="007104C7">
              <w:rPr>
                <w:rFonts w:cstheme="minorBidi"/>
                <w:szCs w:val="24"/>
                <w:u w:val="single"/>
                <w:lang w:val="en-US"/>
              </w:rPr>
              <w:t>Culture, audiovisual and media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3527A5" w14:textId="77777777" w:rsidR="00845324" w:rsidRPr="007104C7" w:rsidRDefault="00845324" w:rsidP="007104C7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3ECE25" w14:textId="77777777" w:rsidR="00845324" w:rsidRPr="007104C7" w:rsidRDefault="00845324" w:rsidP="007104C7">
            <w:pPr>
              <w:rPr>
                <w:rFonts w:cstheme="minorBidi"/>
                <w:szCs w:val="24"/>
                <w:lang w:val="en-US"/>
              </w:rPr>
            </w:pPr>
          </w:p>
        </w:tc>
      </w:tr>
      <w:tr w:rsidR="00AA48F3" w:rsidRPr="007104C7" w14:paraId="0665748C" w14:textId="77777777" w:rsidTr="00112119">
        <w:trPr>
          <w:trHeight w:val="1290"/>
        </w:trPr>
        <w:tc>
          <w:tcPr>
            <w:tcW w:w="567" w:type="dxa"/>
            <w:tcMar>
              <w:right w:w="0" w:type="dxa"/>
            </w:tcMar>
          </w:tcPr>
          <w:p w14:paraId="17FF43CA" w14:textId="77777777" w:rsidR="00AA48F3" w:rsidRPr="00845324" w:rsidRDefault="00AA48F3" w:rsidP="00AA48F3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D86B82" w14:textId="77777777" w:rsidR="00AA48F3" w:rsidRPr="00E30E55" w:rsidRDefault="00EA4674" w:rsidP="00AA48F3">
            <w:pPr>
              <w:ind w:left="589" w:hanging="567"/>
              <w:rPr>
                <w:lang w:val="en-US"/>
              </w:rPr>
            </w:pPr>
            <w:r w:rsidRPr="00E30E55">
              <w:rPr>
                <w:rFonts w:eastAsia="Times New Roman" w:cstheme="minorBidi"/>
                <w:szCs w:val="22"/>
                <w:lang w:val="en-US"/>
              </w:rPr>
              <w:t>a</w:t>
            </w:r>
            <w:r w:rsidR="00AA48F3" w:rsidRPr="00E30E55">
              <w:rPr>
                <w:rFonts w:eastAsia="Times New Roman" w:cstheme="minorBidi"/>
                <w:szCs w:val="22"/>
              </w:rPr>
              <w:t>)</w:t>
            </w:r>
            <w:r w:rsidR="00AA48F3" w:rsidRPr="00E30E55">
              <w:rPr>
                <w:rFonts w:eastAsia="Times New Roman" w:cstheme="minorBidi"/>
                <w:szCs w:val="22"/>
              </w:rPr>
              <w:tab/>
            </w:r>
            <w:r w:rsidR="0058076F" w:rsidRPr="00E30E55">
              <w:rPr>
                <w:rFonts w:eastAsia="Times New Roman" w:cstheme="minorBidi"/>
                <w:szCs w:val="22"/>
              </w:rPr>
              <w:t>Strengthening the independent and pluralistic European media landscape – futureproofing AVMSD rules</w:t>
            </w:r>
          </w:p>
          <w:p w14:paraId="27A12CE0" w14:textId="77777777" w:rsidR="001852CC" w:rsidRPr="00E30E55" w:rsidRDefault="00EA4674" w:rsidP="0058076F">
            <w:pPr>
              <w:pStyle w:val="Text1"/>
              <w:rPr>
                <w:rFonts w:cstheme="minorBidi"/>
                <w:szCs w:val="24"/>
                <w:u w:val="single"/>
                <w:lang w:val="en-US"/>
              </w:rPr>
            </w:pPr>
            <w:r w:rsidRPr="00E30E55">
              <w:rPr>
                <w:i/>
                <w:iCs/>
              </w:rPr>
              <w:t>Information from</w:t>
            </w:r>
            <w:r w:rsidRPr="00E30E55">
              <w:t xml:space="preserve"> </w:t>
            </w:r>
            <w:r w:rsidRPr="00E30E55">
              <w:rPr>
                <w:i/>
                <w:iCs/>
              </w:rPr>
              <w:t>Austria,</w:t>
            </w:r>
            <w:r w:rsidRPr="00E30E55">
              <w:t xml:space="preserve"> </w:t>
            </w:r>
            <w:r w:rsidRPr="00E30E55">
              <w:rPr>
                <w:i/>
                <w:iCs/>
              </w:rPr>
              <w:t xml:space="preserve">Croatia, Estonia, </w:t>
            </w:r>
            <w:bookmarkStart w:id="4" w:name="_Hlk228800448"/>
            <w:r w:rsidRPr="00E30E55">
              <w:rPr>
                <w:i/>
                <w:iCs/>
                <w:lang w:val="en-US"/>
              </w:rPr>
              <w:t>Finland, France, Germany, Italy, Latvia,</w:t>
            </w:r>
            <w:r w:rsidR="00857DFC" w:rsidRPr="00E30E55">
              <w:t xml:space="preserve"> </w:t>
            </w:r>
            <w:r w:rsidR="00857DFC" w:rsidRPr="00E30E55">
              <w:rPr>
                <w:i/>
                <w:iCs/>
                <w:lang w:val="en-US"/>
              </w:rPr>
              <w:t>the Netherlands,</w:t>
            </w:r>
            <w:r w:rsidRPr="00E30E55">
              <w:rPr>
                <w:i/>
                <w:iCs/>
                <w:lang w:val="en-US"/>
              </w:rPr>
              <w:t xml:space="preserve"> Poland</w:t>
            </w:r>
            <w:bookmarkEnd w:id="4"/>
            <w:r w:rsidRPr="00E30E55">
              <w:t xml:space="preserve"> </w:t>
            </w:r>
            <w:r w:rsidRPr="00E30E55">
              <w:rPr>
                <w:i/>
                <w:iCs/>
              </w:rPr>
              <w:t>and</w:t>
            </w:r>
            <w:r w:rsidRPr="00E30E55">
              <w:t xml:space="preserve"> </w:t>
            </w:r>
            <w:r w:rsidRPr="00E30E55">
              <w:rPr>
                <w:i/>
                <w:iCs/>
                <w:lang w:val="en-US"/>
              </w:rPr>
              <w:t>Spain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434E43" w14:textId="77777777" w:rsidR="00AA48F3" w:rsidRPr="001F4A9E" w:rsidRDefault="00AA48F3" w:rsidP="00AA48F3">
            <w:pPr>
              <w:jc w:val="right"/>
              <w:rPr>
                <w:rFonts w:cstheme="minorBidi"/>
                <w:szCs w:val="24"/>
                <w:lang w:val="en-US"/>
              </w:rPr>
            </w:pPr>
            <w:r w:rsidRPr="001F4A9E">
              <w:rPr>
                <w:rFonts w:cstheme="minorBidi"/>
                <w:noProof/>
                <w:szCs w:val="24"/>
                <w:lang w:val="en-US"/>
              </w:rPr>
              <w:drawing>
                <wp:inline distT="0" distB="0" distL="0" distR="0" wp14:anchorId="6122C8B7" wp14:editId="0E7AFF7B">
                  <wp:extent cx="172442" cy="172442"/>
                  <wp:effectExtent l="0" t="0" r="0" b="0"/>
                  <wp:docPr id="99975228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1E45B8" w14:textId="77777777" w:rsidR="00505A2D" w:rsidRPr="001F4A9E" w:rsidRDefault="00505A2D" w:rsidP="00034FD1">
            <w:pPr>
              <w:rPr>
                <w:rFonts w:asciiTheme="majorBidi" w:hAnsiTheme="majorBidi" w:cstheme="majorBidi"/>
                <w:szCs w:val="24"/>
              </w:rPr>
            </w:pPr>
            <w:r w:rsidRPr="007C6904">
              <w:rPr>
                <w:rFonts w:asciiTheme="majorBidi" w:hAnsiTheme="majorBidi" w:cstheme="majorBidi"/>
                <w:szCs w:val="24"/>
              </w:rPr>
              <w:t>8621/26</w:t>
            </w:r>
          </w:p>
        </w:tc>
      </w:tr>
      <w:tr w:rsidR="00112119" w:rsidRPr="00900B14" w14:paraId="4B778588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7D34C405" w14:textId="77777777" w:rsidR="00112119" w:rsidRPr="00845324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50F79D" w14:textId="77777777" w:rsidR="00112119" w:rsidRPr="00E30E55" w:rsidRDefault="008E09E8" w:rsidP="00112119">
            <w:pPr>
              <w:ind w:left="589" w:hanging="567"/>
            </w:pPr>
            <w:r w:rsidRPr="00E30E55">
              <w:rPr>
                <w:rFonts w:eastAsia="Times New Roman" w:cstheme="minorBidi"/>
                <w:szCs w:val="22"/>
                <w:lang w:val="en-US"/>
              </w:rPr>
              <w:t>b</w:t>
            </w:r>
            <w:r w:rsidRPr="00E30E55">
              <w:rPr>
                <w:rFonts w:eastAsia="Times New Roman" w:cstheme="minorBidi"/>
                <w:szCs w:val="22"/>
              </w:rPr>
              <w:t>)</w:t>
            </w:r>
            <w:r w:rsidRPr="00E30E55">
              <w:rPr>
                <w:rFonts w:eastAsia="Times New Roman" w:cstheme="minorBidi"/>
                <w:szCs w:val="22"/>
              </w:rPr>
              <w:tab/>
            </w:r>
            <w:bookmarkStart w:id="5" w:name="_Hlk228875048"/>
            <w:r w:rsidR="00112119" w:rsidRPr="00E30E55">
              <w:t>On the necessity of assessing the EU copyright legal framework to consider AI development</w:t>
            </w:r>
            <w:bookmarkEnd w:id="5"/>
          </w:p>
          <w:p w14:paraId="79382F5A" w14:textId="77777777" w:rsidR="00112119" w:rsidRPr="00E30E55" w:rsidRDefault="00E405E8" w:rsidP="008E09E8">
            <w:pPr>
              <w:pStyle w:val="Text1"/>
              <w:rPr>
                <w:i/>
                <w:iCs/>
              </w:rPr>
            </w:pPr>
            <w:r w:rsidRPr="00E30E55">
              <w:rPr>
                <w:i/>
                <w:iCs/>
              </w:rPr>
              <w:t xml:space="preserve">Information from </w:t>
            </w:r>
            <w:r w:rsidR="00857DFC" w:rsidRPr="00E30E55">
              <w:rPr>
                <w:i/>
                <w:iCs/>
              </w:rPr>
              <w:t xml:space="preserve">Austria, </w:t>
            </w:r>
            <w:r w:rsidRPr="00E30E55">
              <w:rPr>
                <w:i/>
                <w:iCs/>
              </w:rPr>
              <w:t>Estonia, Germany, Greece, Portugal, Slovakia, Slovenia, and Spain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7D907E" w14:textId="77777777" w:rsidR="00112119" w:rsidRPr="001F4A9E" w:rsidRDefault="00112119" w:rsidP="00112119">
            <w:pPr>
              <w:jc w:val="right"/>
              <w:rPr>
                <w:rFonts w:cstheme="minorBidi"/>
                <w:szCs w:val="24"/>
                <w:lang w:val="en-US"/>
              </w:rPr>
            </w:pPr>
            <w:r w:rsidRPr="001F4A9E">
              <w:rPr>
                <w:noProof/>
                <w:lang w:val="da-DK"/>
              </w:rPr>
              <w:drawing>
                <wp:inline distT="0" distB="0" distL="0" distR="0" wp14:anchorId="1FA7D3D9" wp14:editId="0476EE39">
                  <wp:extent cx="172442" cy="172442"/>
                  <wp:effectExtent l="0" t="0" r="0" b="0"/>
                  <wp:docPr id="12840821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5595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1D3B45" w14:textId="77777777" w:rsidR="00112119" w:rsidRPr="008E4C84" w:rsidRDefault="00112119" w:rsidP="008E09E8">
            <w:pPr>
              <w:rPr>
                <w:rFonts w:cstheme="minorBidi"/>
                <w:szCs w:val="24"/>
                <w:lang w:val="es-ES"/>
              </w:rPr>
            </w:pPr>
            <w:r w:rsidRPr="008E4C84">
              <w:rPr>
                <w:rFonts w:cstheme="minorBidi"/>
                <w:szCs w:val="24"/>
                <w:lang w:val="es-ES"/>
              </w:rPr>
              <w:t>8565/26</w:t>
            </w:r>
          </w:p>
        </w:tc>
      </w:tr>
      <w:tr w:rsidR="00112119" w:rsidRPr="00191E3F" w14:paraId="736DEFAE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434A867A" w14:textId="77777777" w:rsidR="00112119" w:rsidRPr="00AE02EA" w:rsidRDefault="00112119" w:rsidP="00112119">
            <w:pPr>
              <w:pStyle w:val="PointManual"/>
              <w:rPr>
                <w:lang w:val="es-ES"/>
              </w:rPr>
            </w:pPr>
            <w:bookmarkStart w:id="6" w:name="_Hlk228890241"/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15C885" w14:textId="77777777" w:rsidR="00AE18EA" w:rsidRPr="00AA238E" w:rsidRDefault="00AE18EA" w:rsidP="00AE18EA">
            <w:pPr>
              <w:ind w:left="589" w:hanging="567"/>
              <w:rPr>
                <w:lang w:val="en-US"/>
              </w:rPr>
            </w:pPr>
            <w:r>
              <w:rPr>
                <w:rFonts w:eastAsia="Times New Roman" w:cstheme="minorBidi"/>
                <w:szCs w:val="22"/>
                <w:lang w:val="en-US"/>
              </w:rPr>
              <w:t>c</w:t>
            </w:r>
            <w:r w:rsidRPr="007104C7">
              <w:rPr>
                <w:rFonts w:eastAsia="Times New Roman" w:cstheme="minorBidi"/>
                <w:szCs w:val="22"/>
              </w:rPr>
              <w:t>)</w:t>
            </w:r>
            <w:r w:rsidRPr="007104C7">
              <w:rPr>
                <w:rFonts w:eastAsia="Times New Roman" w:cstheme="minorBidi"/>
                <w:szCs w:val="22"/>
              </w:rPr>
              <w:tab/>
            </w:r>
            <w:r w:rsidRPr="00AA238E">
              <w:rPr>
                <w:rFonts w:eastAsia="Calibri"/>
                <w:szCs w:val="24"/>
                <w:lang w:val="en-US"/>
              </w:rPr>
              <w:t xml:space="preserve">International Conference for the Reconstruction of Ukraine (URC) </w:t>
            </w:r>
            <w:r>
              <w:rPr>
                <w:rFonts w:eastAsia="Calibri"/>
                <w:szCs w:val="24"/>
                <w:lang w:val="en-US"/>
              </w:rPr>
              <w:t>(</w:t>
            </w:r>
            <w:r w:rsidRPr="00AA238E">
              <w:rPr>
                <w:rFonts w:eastAsia="Calibri"/>
                <w:szCs w:val="24"/>
                <w:lang w:val="en-US"/>
              </w:rPr>
              <w:t>June 25-26 in Gdańsk, Poland</w:t>
            </w:r>
            <w:r>
              <w:rPr>
                <w:rFonts w:eastAsia="Calibri"/>
                <w:szCs w:val="24"/>
                <w:lang w:val="en-US"/>
              </w:rPr>
              <w:t>)</w:t>
            </w:r>
            <w:r w:rsidRPr="00AA238E">
              <w:rPr>
                <w:rFonts w:eastAsia="Calibri"/>
                <w:szCs w:val="24"/>
                <w:lang w:val="en-US"/>
              </w:rPr>
              <w:t xml:space="preserve"> </w:t>
            </w:r>
            <w:r>
              <w:rPr>
                <w:rFonts w:eastAsia="Calibri"/>
                <w:szCs w:val="24"/>
                <w:lang w:val="en-US"/>
              </w:rPr>
              <w:br/>
            </w:r>
            <w:r w:rsidRPr="00AE18EA">
              <w:rPr>
                <w:rFonts w:eastAsia="Calibri"/>
                <w:szCs w:val="24"/>
                <w:lang w:val="en-US"/>
              </w:rPr>
              <w:t>- reconstruction of Ukraine’s cultural sector</w:t>
            </w:r>
          </w:p>
          <w:p w14:paraId="67BA53C1" w14:textId="77777777" w:rsidR="00112119" w:rsidRPr="00A31928" w:rsidRDefault="00AE18EA" w:rsidP="00AE18EA">
            <w:pPr>
              <w:pStyle w:val="Text1"/>
              <w:rPr>
                <w:rFonts w:eastAsia="Times New Roman" w:cstheme="minorBidi"/>
              </w:rPr>
            </w:pPr>
            <w:r w:rsidRPr="00C06852">
              <w:rPr>
                <w:i/>
                <w:iCs/>
              </w:rPr>
              <w:t>Information from Poland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2C1137" w14:textId="77777777" w:rsidR="00112119" w:rsidRPr="00A31928" w:rsidRDefault="00112119" w:rsidP="00112119">
            <w:pPr>
              <w:jc w:val="right"/>
              <w:rPr>
                <w:rFonts w:cstheme="minorBidi"/>
                <w:szCs w:val="24"/>
                <w:lang w:val="en-US"/>
              </w:rPr>
            </w:pPr>
            <w:r>
              <w:rPr>
                <w:rFonts w:cstheme="minorBidi"/>
                <w:noProof/>
                <w:szCs w:val="24"/>
                <w:lang w:val="en-US"/>
              </w:rPr>
              <w:drawing>
                <wp:inline distT="0" distB="0" distL="0" distR="0" wp14:anchorId="619DB1A2" wp14:editId="79B48524">
                  <wp:extent cx="172442" cy="172442"/>
                  <wp:effectExtent l="0" t="0" r="0" b="0"/>
                  <wp:docPr id="129300049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9D5FB9" w14:textId="77777777" w:rsidR="00112119" w:rsidRPr="008E4C84" w:rsidRDefault="00112119" w:rsidP="00112119">
            <w:pPr>
              <w:rPr>
                <w:rFonts w:asciiTheme="majorBidi" w:hAnsiTheme="majorBidi" w:cstheme="majorBidi"/>
                <w:szCs w:val="24"/>
              </w:rPr>
            </w:pPr>
            <w:bookmarkStart w:id="7" w:name="_Hlk229039632"/>
            <w:r w:rsidRPr="008E4C84">
              <w:rPr>
                <w:rFonts w:asciiTheme="majorBidi" w:hAnsiTheme="majorBidi" w:cstheme="majorBidi"/>
                <w:szCs w:val="24"/>
              </w:rPr>
              <w:t>8619/</w:t>
            </w:r>
            <w:r w:rsidR="00007624" w:rsidRPr="008E4C84">
              <w:rPr>
                <w:rFonts w:asciiTheme="majorBidi" w:hAnsiTheme="majorBidi" w:cstheme="majorBidi"/>
                <w:szCs w:val="24"/>
                <w:lang w:val="fr-BE"/>
              </w:rPr>
              <w:t>1/26 REV1</w:t>
            </w:r>
            <w:bookmarkEnd w:id="7"/>
          </w:p>
        </w:tc>
      </w:tr>
      <w:bookmarkEnd w:id="6"/>
      <w:tr w:rsidR="00112119" w:rsidRPr="007104C7" w14:paraId="4B7A4F13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5B90DE3F" w14:textId="77777777" w:rsidR="00112119" w:rsidRPr="00CB1B89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AAF06D" w14:textId="77777777" w:rsidR="00112119" w:rsidRPr="00C06852" w:rsidRDefault="00AE18EA" w:rsidP="00112119">
            <w:pPr>
              <w:ind w:left="589" w:hanging="567"/>
              <w:rPr>
                <w:lang w:val="en-US"/>
              </w:rPr>
            </w:pPr>
            <w:r>
              <w:rPr>
                <w:rFonts w:eastAsia="Times New Roman" w:cstheme="minorBidi"/>
                <w:szCs w:val="22"/>
                <w:lang w:val="en-US"/>
              </w:rPr>
              <w:t>d</w:t>
            </w:r>
            <w:r w:rsidR="00112119" w:rsidRPr="00C06852">
              <w:rPr>
                <w:rFonts w:eastAsia="Times New Roman" w:cstheme="minorBidi"/>
                <w:szCs w:val="22"/>
              </w:rPr>
              <w:t>)</w:t>
            </w:r>
            <w:r w:rsidR="00112119" w:rsidRPr="00C06852">
              <w:rPr>
                <w:rFonts w:eastAsia="Times New Roman" w:cstheme="minorBidi"/>
                <w:szCs w:val="22"/>
              </w:rPr>
              <w:tab/>
            </w:r>
            <w:r w:rsidR="00112119" w:rsidRPr="00C06852">
              <w:t>Return of Russia to the 61st International Art Exhibition of La Biennale d</w:t>
            </w:r>
            <w:r w:rsidR="004354A4">
              <w:t>i</w:t>
            </w:r>
            <w:r w:rsidR="00112119" w:rsidRPr="00C06852">
              <w:t xml:space="preserve"> Venezia and ensuring a common EU approach</w:t>
            </w:r>
          </w:p>
          <w:p w14:paraId="3BD661C3" w14:textId="77777777" w:rsidR="004354A4" w:rsidRPr="00C06852" w:rsidRDefault="00AE18EA" w:rsidP="004354A4">
            <w:pPr>
              <w:pStyle w:val="Text1"/>
              <w:rPr>
                <w:rFonts w:eastAsia="Times New Roman" w:cstheme="minorBidi"/>
                <w:lang w:val="en-US"/>
              </w:rPr>
            </w:pPr>
            <w:r w:rsidRPr="00C06852">
              <w:rPr>
                <w:i/>
                <w:iCs/>
              </w:rPr>
              <w:t xml:space="preserve">Information from </w:t>
            </w:r>
            <w:r w:rsidRPr="00715624">
              <w:rPr>
                <w:i/>
                <w:iCs/>
              </w:rPr>
              <w:t>Austria, Belgium, Croatia, Denmark, Estonia, Finland, Germany, Latvia, Lithuania</w:t>
            </w:r>
            <w:r w:rsidRPr="00AE18EA">
              <w:rPr>
                <w:i/>
                <w:iCs/>
              </w:rPr>
              <w:t>, the</w:t>
            </w:r>
            <w:r>
              <w:rPr>
                <w:i/>
                <w:iCs/>
              </w:rPr>
              <w:t xml:space="preserve"> </w:t>
            </w:r>
            <w:r w:rsidRPr="00715624">
              <w:rPr>
                <w:i/>
                <w:iCs/>
              </w:rPr>
              <w:t>Netherlands, Poland, Portugal, Spain and Sweden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71395A" w14:textId="77777777" w:rsidR="00112119" w:rsidRPr="00C75D4A" w:rsidRDefault="00112119" w:rsidP="00112119">
            <w:pPr>
              <w:rPr>
                <w:rFonts w:cstheme="minorBidi"/>
                <w:szCs w:val="24"/>
                <w:highlight w:val="cyan"/>
                <w:lang w:val="en-US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B1FE6C" w14:textId="77777777" w:rsidR="00112119" w:rsidRPr="008E4C84" w:rsidRDefault="00112119" w:rsidP="00112119">
            <w:pPr>
              <w:rPr>
                <w:rFonts w:asciiTheme="majorBidi" w:hAnsiTheme="majorBidi" w:cstheme="majorBidi"/>
                <w:szCs w:val="24"/>
                <w:lang w:val="fr-BE"/>
              </w:rPr>
            </w:pPr>
            <w:r w:rsidRPr="008E4C84">
              <w:rPr>
                <w:rFonts w:asciiTheme="majorBidi" w:hAnsiTheme="majorBidi" w:cstheme="majorBidi"/>
                <w:szCs w:val="24"/>
                <w:lang w:val="fr-BE"/>
              </w:rPr>
              <w:t>8620/</w:t>
            </w:r>
            <w:r w:rsidR="006012F9" w:rsidRPr="008E4C84">
              <w:rPr>
                <w:rFonts w:asciiTheme="majorBidi" w:hAnsiTheme="majorBidi" w:cstheme="majorBidi"/>
                <w:szCs w:val="24"/>
                <w:lang w:val="fr-BE"/>
              </w:rPr>
              <w:t>1/</w:t>
            </w:r>
            <w:r w:rsidRPr="008E4C84">
              <w:rPr>
                <w:rFonts w:asciiTheme="majorBidi" w:hAnsiTheme="majorBidi" w:cstheme="majorBidi"/>
                <w:szCs w:val="24"/>
                <w:lang w:val="fr-BE"/>
              </w:rPr>
              <w:t>26</w:t>
            </w:r>
            <w:r w:rsidR="006012F9" w:rsidRPr="008E4C84">
              <w:rPr>
                <w:rFonts w:asciiTheme="majorBidi" w:hAnsiTheme="majorBidi" w:cstheme="majorBidi"/>
                <w:szCs w:val="24"/>
                <w:lang w:val="fr-BE"/>
              </w:rPr>
              <w:t xml:space="preserve"> REV 1</w:t>
            </w:r>
          </w:p>
        </w:tc>
      </w:tr>
      <w:tr w:rsidR="00112119" w:rsidRPr="007104C7" w14:paraId="23E610F9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2E385D93" w14:textId="77777777" w:rsidR="00112119" w:rsidRPr="00C845D6" w:rsidRDefault="00112119" w:rsidP="00112119">
            <w:pPr>
              <w:pStyle w:val="PointManual"/>
              <w:rPr>
                <w:lang w:val="fr-BE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6AA9CB" w14:textId="77777777" w:rsidR="00112119" w:rsidRPr="00C06852" w:rsidRDefault="007C29DA" w:rsidP="00112119">
            <w:pPr>
              <w:ind w:left="589" w:hanging="567"/>
              <w:rPr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e</w:t>
            </w:r>
            <w:r w:rsidR="00112119" w:rsidRPr="00C06852">
              <w:rPr>
                <w:rFonts w:eastAsia="Times New Roman" w:cstheme="minorBidi"/>
                <w:szCs w:val="22"/>
              </w:rPr>
              <w:t>)</w:t>
            </w:r>
            <w:r w:rsidR="00112119" w:rsidRPr="00C06852">
              <w:rPr>
                <w:rFonts w:eastAsia="Times New Roman" w:cstheme="minorBidi"/>
                <w:szCs w:val="22"/>
              </w:rPr>
              <w:tab/>
            </w:r>
            <w:r w:rsidR="00112119" w:rsidRPr="00C06852">
              <w:rPr>
                <w:lang w:val="en-US"/>
              </w:rPr>
              <w:t>Work programme of the incoming Presidency</w:t>
            </w:r>
          </w:p>
          <w:p w14:paraId="6E009EF8" w14:textId="77777777" w:rsidR="00112119" w:rsidRPr="00C06852" w:rsidRDefault="00112119" w:rsidP="00112119">
            <w:pPr>
              <w:pStyle w:val="Text1"/>
              <w:rPr>
                <w:rFonts w:cstheme="minorBidi"/>
                <w:i/>
                <w:iCs/>
                <w:szCs w:val="24"/>
                <w:u w:val="single"/>
                <w:lang w:val="en-US"/>
              </w:rPr>
            </w:pPr>
            <w:r w:rsidRPr="00C06852">
              <w:rPr>
                <w:i/>
                <w:iCs/>
              </w:rPr>
              <w:t>Information from Ireland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DF8236" w14:textId="77777777" w:rsidR="00112119" w:rsidRPr="00C75D4A" w:rsidRDefault="00112119" w:rsidP="00112119">
            <w:pPr>
              <w:rPr>
                <w:rFonts w:cstheme="minorBidi"/>
                <w:szCs w:val="24"/>
                <w:highlight w:val="cyan"/>
                <w:lang w:val="en-US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931DAC" w14:textId="77777777" w:rsidR="00112119" w:rsidRPr="00C75D4A" w:rsidRDefault="00112119" w:rsidP="00112119">
            <w:pPr>
              <w:rPr>
                <w:rFonts w:cstheme="minorBidi"/>
                <w:szCs w:val="24"/>
                <w:highlight w:val="cyan"/>
                <w:lang w:val="en-US"/>
              </w:rPr>
            </w:pPr>
          </w:p>
        </w:tc>
      </w:tr>
      <w:tr w:rsidR="00112119" w:rsidRPr="007104C7" w14:paraId="5F603A40" w14:textId="77777777" w:rsidTr="00B70A5E">
        <w:tc>
          <w:tcPr>
            <w:tcW w:w="567" w:type="dxa"/>
            <w:tcMar>
              <w:right w:w="0" w:type="dxa"/>
            </w:tcMar>
          </w:tcPr>
          <w:p w14:paraId="4C25F0DB" w14:textId="77777777" w:rsidR="00112119" w:rsidRPr="00845324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95D793" w14:textId="77777777" w:rsidR="00112119" w:rsidRPr="007104C7" w:rsidRDefault="00112119" w:rsidP="00112119">
            <w:pPr>
              <w:ind w:left="567" w:hanging="567"/>
              <w:rPr>
                <w:u w:val="single"/>
                <w:lang w:val="da-DK"/>
              </w:rPr>
            </w:pPr>
            <w:r w:rsidRPr="007104C7">
              <w:rPr>
                <w:u w:val="single"/>
                <w:lang w:val="da-DK"/>
              </w:rPr>
              <w:t>Sport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7C1053" w14:textId="77777777" w:rsidR="00112119" w:rsidRPr="007104C7" w:rsidRDefault="00112119" w:rsidP="00112119">
            <w:pPr>
              <w:ind w:left="567" w:hanging="567"/>
              <w:rPr>
                <w:lang w:val="da-DK"/>
              </w:rPr>
            </w:pP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8B0589" w14:textId="77777777" w:rsidR="00112119" w:rsidRPr="007104C7" w:rsidRDefault="00112119" w:rsidP="00112119">
            <w:pPr>
              <w:ind w:left="567" w:hanging="567"/>
              <w:rPr>
                <w:lang w:val="da-DK"/>
              </w:rPr>
            </w:pPr>
          </w:p>
        </w:tc>
      </w:tr>
      <w:tr w:rsidR="00112119" w:rsidRPr="007104C7" w14:paraId="1549FEC5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09A78F28" w14:textId="77777777" w:rsidR="00112119" w:rsidRPr="00845324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2BA634" w14:textId="77777777" w:rsidR="00112119" w:rsidRPr="007104C7" w:rsidRDefault="007C29DA" w:rsidP="00112119">
            <w:pPr>
              <w:ind w:left="589" w:hanging="567"/>
              <w:rPr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f</w:t>
            </w:r>
            <w:r w:rsidR="00112119" w:rsidRPr="007104C7">
              <w:rPr>
                <w:rFonts w:eastAsia="Times New Roman" w:cstheme="minorBidi"/>
                <w:szCs w:val="22"/>
              </w:rPr>
              <w:t>)</w:t>
            </w:r>
            <w:r w:rsidR="00112119" w:rsidRPr="007104C7">
              <w:rPr>
                <w:rFonts w:eastAsia="Times New Roman" w:cstheme="minorBidi"/>
                <w:szCs w:val="22"/>
              </w:rPr>
              <w:tab/>
            </w:r>
            <w:r w:rsidR="00112119" w:rsidRPr="0058076F">
              <w:rPr>
                <w:rFonts w:eastAsia="Times New Roman" w:cstheme="minorBidi"/>
                <w:szCs w:val="22"/>
              </w:rPr>
              <w:t xml:space="preserve">Brain </w:t>
            </w:r>
            <w:r w:rsidR="00112119" w:rsidRPr="00112119">
              <w:rPr>
                <w:rFonts w:eastAsia="Times New Roman" w:cstheme="minorBidi"/>
                <w:szCs w:val="22"/>
              </w:rPr>
              <w:t>injuries</w:t>
            </w:r>
            <w:r w:rsidR="00112119" w:rsidRPr="0058076F">
              <w:rPr>
                <w:rFonts w:eastAsia="Times New Roman" w:cstheme="minorBidi"/>
                <w:szCs w:val="22"/>
              </w:rPr>
              <w:t xml:space="preserve"> in sports</w:t>
            </w:r>
          </w:p>
          <w:p w14:paraId="31940D55" w14:textId="77777777" w:rsidR="00112119" w:rsidRDefault="00112119" w:rsidP="00112119">
            <w:pPr>
              <w:pStyle w:val="Text1"/>
              <w:rPr>
                <w:rFonts w:eastAsia="Times New Roman" w:cstheme="minorBidi"/>
              </w:rPr>
            </w:pPr>
            <w:r w:rsidRPr="00737113">
              <w:rPr>
                <w:i/>
                <w:iCs/>
              </w:rPr>
              <w:t>Information from the Netherlands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D033D9" w14:textId="77777777" w:rsidR="00112119" w:rsidRPr="007104C7" w:rsidRDefault="00112119" w:rsidP="00112119">
            <w:pPr>
              <w:spacing w:line="360" w:lineRule="auto"/>
              <w:ind w:left="567" w:hanging="567"/>
              <w:jc w:val="right"/>
              <w:rPr>
                <w:lang w:val="da-DK"/>
              </w:rPr>
            </w:pPr>
            <w:r w:rsidRPr="00C562FA">
              <w:rPr>
                <w:rFonts w:cstheme="minorBidi"/>
                <w:noProof/>
                <w:szCs w:val="24"/>
                <w:lang w:val="en-US"/>
              </w:rPr>
              <w:drawing>
                <wp:inline distT="0" distB="0" distL="0" distR="0" wp14:anchorId="1D64A87F" wp14:editId="39A0D1B3">
                  <wp:extent cx="172442" cy="172442"/>
                  <wp:effectExtent l="0" t="0" r="0" b="0"/>
                  <wp:docPr id="132725449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61C7A0" w14:textId="77777777" w:rsidR="00112119" w:rsidRPr="00034FD1" w:rsidRDefault="00112119" w:rsidP="00112119">
            <w:pPr>
              <w:ind w:left="567" w:hanging="567"/>
              <w:rPr>
                <w:rFonts w:asciiTheme="majorBidi" w:hAnsiTheme="majorBidi" w:cstheme="majorBidi"/>
                <w:szCs w:val="24"/>
                <w:lang w:val="en-US"/>
              </w:rPr>
            </w:pPr>
            <w:r w:rsidRPr="00034FD1">
              <w:rPr>
                <w:rFonts w:asciiTheme="majorBidi" w:hAnsiTheme="majorBidi" w:cstheme="majorBidi"/>
                <w:szCs w:val="24"/>
                <w:lang w:val="en-US"/>
              </w:rPr>
              <w:t>8540/26</w:t>
            </w:r>
          </w:p>
          <w:p w14:paraId="27341D05" w14:textId="77777777" w:rsidR="00112119" w:rsidRPr="007104C7" w:rsidRDefault="00112119" w:rsidP="00112119">
            <w:pPr>
              <w:ind w:left="567" w:hanging="567"/>
              <w:jc w:val="right"/>
              <w:rPr>
                <w:lang w:val="da-DK"/>
              </w:rPr>
            </w:pPr>
          </w:p>
        </w:tc>
      </w:tr>
      <w:tr w:rsidR="00112119" w:rsidRPr="007104C7" w14:paraId="11AD60AC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52BF76A6" w14:textId="77777777" w:rsidR="00112119" w:rsidRPr="00845324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37A928" w14:textId="77777777" w:rsidR="00112119" w:rsidRDefault="007C29DA" w:rsidP="00112119">
            <w:pPr>
              <w:ind w:left="589" w:hanging="567"/>
              <w:rPr>
                <w:rFonts w:eastAsia="Times New Roman" w:cstheme="minorBidi"/>
                <w:szCs w:val="22"/>
              </w:rPr>
            </w:pPr>
            <w:r>
              <w:rPr>
                <w:rFonts w:eastAsia="Times New Roman" w:cstheme="minorBidi"/>
                <w:szCs w:val="22"/>
              </w:rPr>
              <w:t>g</w:t>
            </w:r>
            <w:r w:rsidR="00112119" w:rsidRPr="007104C7">
              <w:rPr>
                <w:rFonts w:eastAsia="Times New Roman" w:cstheme="minorBidi"/>
                <w:szCs w:val="22"/>
              </w:rPr>
              <w:t>)</w:t>
            </w:r>
            <w:r w:rsidR="00112119" w:rsidRPr="007104C7">
              <w:rPr>
                <w:rFonts w:eastAsia="Times New Roman" w:cstheme="minorBidi"/>
                <w:szCs w:val="22"/>
              </w:rPr>
              <w:tab/>
            </w:r>
            <w:r w:rsidR="00112119" w:rsidRPr="0058076F">
              <w:rPr>
                <w:rFonts w:eastAsia="Times New Roman" w:cstheme="minorBidi"/>
                <w:szCs w:val="22"/>
              </w:rPr>
              <w:t>Lipica conclusions</w:t>
            </w:r>
          </w:p>
          <w:p w14:paraId="706117C1" w14:textId="77777777" w:rsidR="00112119" w:rsidRDefault="00112119" w:rsidP="00112119">
            <w:pPr>
              <w:pStyle w:val="Text1"/>
              <w:rPr>
                <w:rFonts w:eastAsia="Times New Roman" w:cstheme="minorBidi"/>
              </w:rPr>
            </w:pPr>
            <w:r w:rsidRPr="00737113">
              <w:rPr>
                <w:i/>
                <w:iCs/>
              </w:rPr>
              <w:t>Information from Slovenia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D9381B" w14:textId="77777777" w:rsidR="00112119" w:rsidRPr="007104C7" w:rsidRDefault="00112119" w:rsidP="00112119">
            <w:pPr>
              <w:spacing w:line="360" w:lineRule="auto"/>
              <w:ind w:left="567" w:hanging="567"/>
              <w:jc w:val="right"/>
              <w:rPr>
                <w:lang w:val="da-DK"/>
              </w:rPr>
            </w:pPr>
            <w:r w:rsidRPr="00C562FA">
              <w:rPr>
                <w:rFonts w:cstheme="minorBidi"/>
                <w:noProof/>
                <w:szCs w:val="24"/>
                <w:lang w:val="en-US"/>
              </w:rPr>
              <w:drawing>
                <wp:inline distT="0" distB="0" distL="0" distR="0" wp14:anchorId="69999764" wp14:editId="4451CF97">
                  <wp:extent cx="172442" cy="172442"/>
                  <wp:effectExtent l="0" t="0" r="0" b="0"/>
                  <wp:docPr id="181208362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4A3A5A" w14:textId="1967802D" w:rsidR="00112119" w:rsidRPr="007104C7" w:rsidRDefault="00112119" w:rsidP="00112119">
            <w:pPr>
              <w:ind w:left="567" w:hanging="567"/>
              <w:rPr>
                <w:lang w:val="da-DK"/>
              </w:rPr>
            </w:pPr>
            <w:r w:rsidRPr="00034FD1">
              <w:rPr>
                <w:rFonts w:asciiTheme="majorBidi" w:hAnsiTheme="majorBidi" w:cstheme="majorBidi"/>
                <w:szCs w:val="24"/>
                <w:lang w:val="en-US"/>
              </w:rPr>
              <w:t>8541/26</w:t>
            </w:r>
          </w:p>
        </w:tc>
      </w:tr>
      <w:tr w:rsidR="00112119" w:rsidRPr="005F0172" w14:paraId="4A5BBD68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43624F05" w14:textId="77777777" w:rsidR="00112119" w:rsidRPr="00845324" w:rsidRDefault="00112119" w:rsidP="007C29DA">
            <w:pPr>
              <w:pStyle w:val="PointManual"/>
              <w:pageBreakBefore/>
            </w:pPr>
            <w:bookmarkStart w:id="8" w:name="_Hlk228884808"/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7E56EC" w14:textId="77777777" w:rsidR="00112119" w:rsidRPr="00C676C1" w:rsidRDefault="007C29DA" w:rsidP="00112119">
            <w:pPr>
              <w:ind w:left="589" w:hanging="567"/>
              <w:rPr>
                <w:rFonts w:eastAsia="Times New Roman" w:cstheme="minorBidi"/>
                <w:szCs w:val="22"/>
              </w:rPr>
            </w:pPr>
            <w:r>
              <w:rPr>
                <w:rFonts w:eastAsia="Times New Roman" w:cstheme="minorBidi"/>
                <w:szCs w:val="22"/>
              </w:rPr>
              <w:t>h</w:t>
            </w:r>
            <w:r w:rsidR="00112119" w:rsidRPr="007104C7">
              <w:rPr>
                <w:rFonts w:eastAsia="Times New Roman" w:cstheme="minorBidi"/>
                <w:szCs w:val="22"/>
              </w:rPr>
              <w:t>)</w:t>
            </w:r>
            <w:r w:rsidR="00112119" w:rsidRPr="007104C7">
              <w:rPr>
                <w:rFonts w:eastAsia="Times New Roman" w:cstheme="minorBidi"/>
                <w:szCs w:val="22"/>
              </w:rPr>
              <w:tab/>
            </w:r>
            <w:r w:rsidR="00112119" w:rsidRPr="002466E6">
              <w:rPr>
                <w:rFonts w:eastAsia="Times New Roman" w:cstheme="minorBidi"/>
                <w:szCs w:val="22"/>
              </w:rPr>
              <w:t xml:space="preserve">The impact of allowing athletes from Russia and Belarus to compete internationally under their </w:t>
            </w:r>
            <w:r w:rsidR="00112119" w:rsidRPr="008A4D35">
              <w:rPr>
                <w:rFonts w:eastAsia="Times New Roman" w:cstheme="minorBidi"/>
                <w:szCs w:val="22"/>
              </w:rPr>
              <w:t xml:space="preserve">national symbols on the </w:t>
            </w:r>
            <w:r w:rsidR="00112119" w:rsidRPr="00C676C1">
              <w:rPr>
                <w:rFonts w:eastAsia="Times New Roman" w:cstheme="minorBidi"/>
                <w:szCs w:val="22"/>
              </w:rPr>
              <w:t>organisation of sporting events in Europe</w:t>
            </w:r>
          </w:p>
          <w:p w14:paraId="62D968FC" w14:textId="77777777" w:rsidR="00112119" w:rsidRPr="007C29DA" w:rsidRDefault="00112119" w:rsidP="007C29DA">
            <w:pPr>
              <w:pStyle w:val="Text1"/>
              <w:rPr>
                <w:i/>
                <w:iCs/>
              </w:rPr>
            </w:pPr>
            <w:r w:rsidRPr="00C676C1">
              <w:rPr>
                <w:i/>
                <w:iCs/>
              </w:rPr>
              <w:t>Information from Poland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9D6FCD" w14:textId="77777777" w:rsidR="00112119" w:rsidRPr="00A31928" w:rsidRDefault="00112119" w:rsidP="00112119">
            <w:pPr>
              <w:spacing w:line="360" w:lineRule="auto"/>
              <w:ind w:left="567" w:hanging="567"/>
              <w:jc w:val="right"/>
              <w:rPr>
                <w:lang w:val="da-DK"/>
              </w:rPr>
            </w:pPr>
            <w:r w:rsidRPr="00A31928">
              <w:rPr>
                <w:rFonts w:cstheme="minorBidi"/>
                <w:noProof/>
                <w:szCs w:val="24"/>
                <w:lang w:val="en-US"/>
              </w:rPr>
              <w:drawing>
                <wp:inline distT="0" distB="0" distL="0" distR="0" wp14:anchorId="11959BCA" wp14:editId="3386563F">
                  <wp:extent cx="172442" cy="172442"/>
                  <wp:effectExtent l="0" t="0" r="0" b="0"/>
                  <wp:docPr id="121813972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D6E6A9" w14:textId="6223E89D" w:rsidR="00112119" w:rsidRPr="00A31928" w:rsidRDefault="00112119" w:rsidP="00112119">
            <w:pPr>
              <w:rPr>
                <w:lang w:val="da-DK"/>
              </w:rPr>
            </w:pPr>
            <w:bookmarkStart w:id="9" w:name="_Hlk228809076"/>
            <w:r w:rsidRPr="004A19C8">
              <w:rPr>
                <w:rFonts w:asciiTheme="majorBidi" w:hAnsiTheme="majorBidi" w:cstheme="majorBidi"/>
                <w:szCs w:val="24"/>
                <w:lang w:val="fr-BE"/>
              </w:rPr>
              <w:t>8539/</w:t>
            </w:r>
            <w:r w:rsidR="005F0172" w:rsidRPr="004A19C8">
              <w:rPr>
                <w:rFonts w:asciiTheme="majorBidi" w:hAnsiTheme="majorBidi" w:cstheme="majorBidi"/>
                <w:szCs w:val="24"/>
                <w:lang w:val="fr-BE"/>
              </w:rPr>
              <w:t>1/</w:t>
            </w:r>
            <w:r w:rsidR="005F0172" w:rsidRPr="007C6904">
              <w:rPr>
                <w:rFonts w:asciiTheme="majorBidi" w:hAnsiTheme="majorBidi" w:cstheme="majorBidi"/>
                <w:szCs w:val="24"/>
                <w:lang w:val="fr-BE"/>
              </w:rPr>
              <w:t>26 REV</w:t>
            </w:r>
            <w:r w:rsidR="007C29DA" w:rsidRPr="007C6904">
              <w:rPr>
                <w:rFonts w:asciiTheme="majorBidi" w:hAnsiTheme="majorBidi" w:cstheme="majorBidi"/>
                <w:szCs w:val="24"/>
                <w:lang w:val="fr-BE"/>
              </w:rPr>
              <w:t xml:space="preserve"> </w:t>
            </w:r>
            <w:r w:rsidR="005F0172" w:rsidRPr="007C6904">
              <w:rPr>
                <w:rFonts w:asciiTheme="majorBidi" w:hAnsiTheme="majorBidi" w:cstheme="majorBidi"/>
                <w:szCs w:val="24"/>
                <w:lang w:val="fr-BE"/>
              </w:rPr>
              <w:t>1</w:t>
            </w:r>
            <w:bookmarkEnd w:id="9"/>
          </w:p>
        </w:tc>
      </w:tr>
      <w:bookmarkEnd w:id="8"/>
      <w:tr w:rsidR="00112119" w:rsidRPr="00191E3F" w14:paraId="7E6ED595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3C7E1AB8" w14:textId="77777777" w:rsidR="00112119" w:rsidRPr="00642A87" w:rsidRDefault="00112119" w:rsidP="00112119">
            <w:pPr>
              <w:pStyle w:val="PointManual"/>
              <w:rPr>
                <w:lang w:val="fr-BE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D3D9D0" w14:textId="77777777" w:rsidR="00112119" w:rsidRPr="0058076F" w:rsidRDefault="007C29DA" w:rsidP="00112119">
            <w:pPr>
              <w:ind w:left="589" w:hanging="567"/>
              <w:rPr>
                <w:rFonts w:eastAsia="Times New Roman" w:cstheme="minorBidi"/>
              </w:rPr>
            </w:pPr>
            <w:r>
              <w:rPr>
                <w:rFonts w:eastAsia="Times New Roman" w:cstheme="minorBidi"/>
                <w:szCs w:val="22"/>
              </w:rPr>
              <w:t>i</w:t>
            </w:r>
            <w:r w:rsidR="00112119" w:rsidRPr="007104C7">
              <w:rPr>
                <w:rFonts w:eastAsia="Times New Roman" w:cstheme="minorBidi"/>
                <w:szCs w:val="22"/>
              </w:rPr>
              <w:t>)</w:t>
            </w:r>
            <w:r w:rsidR="00112119" w:rsidRPr="007104C7">
              <w:rPr>
                <w:rFonts w:eastAsia="Times New Roman" w:cstheme="minorBidi"/>
                <w:szCs w:val="22"/>
              </w:rPr>
              <w:tab/>
            </w:r>
            <w:r w:rsidR="00112119" w:rsidRPr="0058076F">
              <w:rPr>
                <w:rFonts w:eastAsia="Times New Roman" w:cstheme="minorBidi"/>
              </w:rPr>
              <w:t>Participation of Russian and Belarusian athletes in sport competitions in Europe: policy and security considerations</w:t>
            </w:r>
          </w:p>
          <w:p w14:paraId="7657D9A6" w14:textId="77777777" w:rsidR="00112119" w:rsidRDefault="00112119" w:rsidP="00112119">
            <w:pPr>
              <w:pStyle w:val="Text1"/>
              <w:rPr>
                <w:rFonts w:eastAsia="Times New Roman" w:cstheme="minorBidi"/>
                <w:lang w:val="en-US"/>
              </w:rPr>
            </w:pPr>
            <w:r w:rsidRPr="0058076F">
              <w:rPr>
                <w:rFonts w:eastAsia="Times New Roman" w:cstheme="minorBidi"/>
                <w:i/>
                <w:iCs/>
                <w:szCs w:val="22"/>
              </w:rPr>
              <w:t xml:space="preserve">Information from </w:t>
            </w:r>
            <w:r w:rsidRPr="00112119">
              <w:rPr>
                <w:i/>
                <w:iCs/>
              </w:rPr>
              <w:t>the</w:t>
            </w:r>
            <w:r w:rsidRPr="0058076F">
              <w:rPr>
                <w:rFonts w:eastAsia="Times New Roman" w:cstheme="minorBidi"/>
                <w:i/>
                <w:iCs/>
                <w:szCs w:val="22"/>
              </w:rPr>
              <w:t xml:space="preserve"> Commission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45B463" w14:textId="77777777" w:rsidR="00112119" w:rsidRPr="00A31928" w:rsidRDefault="00112119" w:rsidP="00112119">
            <w:pPr>
              <w:spacing w:line="360" w:lineRule="auto"/>
              <w:ind w:left="567" w:hanging="567"/>
              <w:jc w:val="right"/>
              <w:rPr>
                <w:rFonts w:cstheme="minorBidi"/>
                <w:noProof/>
                <w:szCs w:val="24"/>
                <w:lang w:val="en-US"/>
              </w:rPr>
            </w:pPr>
            <w:r w:rsidRPr="00490A75">
              <w:rPr>
                <w:noProof/>
                <w:lang w:val="da-DK"/>
              </w:rPr>
              <w:drawing>
                <wp:inline distT="0" distB="0" distL="0" distR="0" wp14:anchorId="43A77BC3" wp14:editId="0B43CF9E">
                  <wp:extent cx="172442" cy="172442"/>
                  <wp:effectExtent l="0" t="0" r="0" b="0"/>
                  <wp:docPr id="196985595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5595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25EFD7" w14:textId="77777777" w:rsidR="00112119" w:rsidRPr="00A31928" w:rsidRDefault="00112119" w:rsidP="00112119">
            <w:pPr>
              <w:rPr>
                <w:rFonts w:asciiTheme="majorBidi" w:hAnsiTheme="majorBidi" w:cstheme="majorBidi"/>
                <w:szCs w:val="24"/>
                <w:lang w:val="fr-BE"/>
              </w:rPr>
            </w:pPr>
            <w:r w:rsidRPr="00D57978">
              <w:rPr>
                <w:rFonts w:asciiTheme="majorBidi" w:hAnsiTheme="majorBidi" w:cstheme="majorBidi"/>
                <w:szCs w:val="24"/>
                <w:lang w:val="en-US"/>
              </w:rPr>
              <w:t>8301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/</w:t>
            </w:r>
            <w:r w:rsidRPr="00D57978">
              <w:rPr>
                <w:rFonts w:asciiTheme="majorBidi" w:hAnsiTheme="majorBidi" w:cstheme="majorBidi"/>
                <w:szCs w:val="24"/>
                <w:lang w:val="en-US"/>
              </w:rPr>
              <w:t>26</w:t>
            </w:r>
          </w:p>
        </w:tc>
      </w:tr>
      <w:tr w:rsidR="00112119" w:rsidRPr="007104C7" w14:paraId="62B54BC9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7D04A418" w14:textId="77777777" w:rsidR="00112119" w:rsidRPr="002466E6" w:rsidRDefault="00112119" w:rsidP="00112119">
            <w:pPr>
              <w:pStyle w:val="PointManual"/>
              <w:rPr>
                <w:lang w:val="fr-BE"/>
              </w:rPr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182D5F" w14:textId="77777777" w:rsidR="00112119" w:rsidRPr="00C06852" w:rsidRDefault="007C29DA" w:rsidP="00112119">
            <w:pPr>
              <w:ind w:left="589" w:hanging="567"/>
              <w:rPr>
                <w:lang w:val="en-US"/>
              </w:rPr>
            </w:pPr>
            <w:r>
              <w:rPr>
                <w:rFonts w:eastAsia="Times New Roman" w:cstheme="minorBidi"/>
                <w:szCs w:val="22"/>
              </w:rPr>
              <w:t>j</w:t>
            </w:r>
            <w:r w:rsidR="00112119" w:rsidRPr="007104C7">
              <w:rPr>
                <w:rFonts w:eastAsia="Times New Roman" w:cstheme="minorBidi"/>
                <w:szCs w:val="22"/>
              </w:rPr>
              <w:t>)</w:t>
            </w:r>
            <w:r w:rsidR="00112119" w:rsidRPr="007104C7">
              <w:rPr>
                <w:rFonts w:eastAsia="Times New Roman" w:cstheme="minorBidi"/>
                <w:szCs w:val="22"/>
              </w:rPr>
              <w:tab/>
            </w:r>
            <w:r w:rsidR="00112119" w:rsidRPr="00C06852">
              <w:rPr>
                <w:lang w:val="en-US"/>
              </w:rPr>
              <w:t>Work programme of the incoming Presidency</w:t>
            </w:r>
          </w:p>
          <w:p w14:paraId="58916AB4" w14:textId="77777777" w:rsidR="00112119" w:rsidRPr="007104C7" w:rsidRDefault="00112119" w:rsidP="00112119">
            <w:pPr>
              <w:pStyle w:val="Text1"/>
              <w:rPr>
                <w:i/>
                <w:iCs/>
                <w:lang w:val="da-DK"/>
              </w:rPr>
            </w:pPr>
            <w:r w:rsidRPr="00C06852">
              <w:rPr>
                <w:i/>
                <w:iCs/>
              </w:rPr>
              <w:t>Information from Ireland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B76962" w14:textId="77777777" w:rsidR="00112119" w:rsidRPr="007104C7" w:rsidRDefault="00112119" w:rsidP="00112119">
            <w:pPr>
              <w:spacing w:line="360" w:lineRule="auto"/>
              <w:ind w:left="567" w:hanging="567"/>
              <w:rPr>
                <w:lang w:val="da-DK"/>
              </w:rPr>
            </w:pP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52C751" w14:textId="77777777" w:rsidR="00112119" w:rsidRPr="007104C7" w:rsidRDefault="00112119" w:rsidP="00112119">
            <w:pPr>
              <w:spacing w:line="360" w:lineRule="auto"/>
              <w:ind w:left="567" w:hanging="567"/>
              <w:rPr>
                <w:lang w:val="da-DK"/>
              </w:rPr>
            </w:pPr>
          </w:p>
        </w:tc>
      </w:tr>
      <w:bookmarkEnd w:id="3"/>
    </w:tbl>
    <w:p w14:paraId="6029444C" w14:textId="77777777" w:rsidR="00431C2C" w:rsidRDefault="00431C2C" w:rsidP="00DD27F6">
      <w:pPr>
        <w:pStyle w:val="ImageLine"/>
        <w:spacing w:before="480"/>
      </w:pPr>
    </w:p>
    <w:p w14:paraId="2A2DEF21" w14:textId="77777777" w:rsidR="00431C2C" w:rsidRPr="00D60853" w:rsidRDefault="00DD27F6" w:rsidP="00DD27F6">
      <w:pPr>
        <w:pStyle w:val="Image"/>
        <w:spacing w:after="0"/>
      </w:pPr>
      <w:r>
        <w:pict w14:anchorId="5C0A0E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ublic debate proposed by the Presidency (Article 8(2) of the Council's Rules of Procedure)" style="width:14.25pt;height:14.25pt;visibility:visible;mso-wrap-style:square">
            <v:imagedata r:id="rId15" o:title="Public debate proposed by the Presidency (Article 8(2) of the Council's Rules of Procedure)"/>
          </v:shape>
        </w:pict>
      </w:r>
      <w:r w:rsidR="00431C2C" w:rsidRPr="00182A86">
        <w:tab/>
        <w:t>Public debate proposed by the Presidency (Article 8(2) of the Council's Rules of Procedure)</w:t>
      </w:r>
    </w:p>
    <w:p w14:paraId="3F3B7E75" w14:textId="77777777" w:rsidR="00D60853" w:rsidRPr="00D60853" w:rsidRDefault="00D60853" w:rsidP="00DD27F6">
      <w:pPr>
        <w:pStyle w:val="Image"/>
        <w:spacing w:after="0"/>
        <w:rPr>
          <w:rFonts w:eastAsia="Calibri"/>
        </w:rPr>
      </w:pPr>
      <w:r w:rsidRPr="00D60853">
        <w:rPr>
          <w:rFonts w:eastAsia="Calibri"/>
          <w:noProof/>
          <w:lang w:val="da-DK" w:eastAsia="en-GB"/>
        </w:rPr>
        <w:drawing>
          <wp:inline distT="0" distB="0" distL="0" distR="0" wp14:anchorId="0747EEF8" wp14:editId="6DA76673">
            <wp:extent cx="172442" cy="172442"/>
            <wp:effectExtent l="0" t="0" r="0" b="0"/>
            <wp:docPr id="297273870" name="Picture 29727387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853">
        <w:rPr>
          <w:rFonts w:eastAsia="Calibri"/>
        </w:rPr>
        <w:tab/>
        <w:t>First reading</w:t>
      </w:r>
    </w:p>
    <w:p w14:paraId="686F348E" w14:textId="77777777" w:rsidR="00431C2C" w:rsidRPr="00D60853" w:rsidRDefault="00431C2C" w:rsidP="00DD27F6">
      <w:pPr>
        <w:pStyle w:val="Image"/>
        <w:keepNext/>
        <w:spacing w:after="0"/>
      </w:pPr>
      <w:r w:rsidRPr="00D60853">
        <w:rPr>
          <w:noProof/>
        </w:rPr>
        <w:drawing>
          <wp:inline distT="0" distB="0" distL="0" distR="0" wp14:anchorId="432EEA63" wp14:editId="79E2A7AF">
            <wp:extent cx="172442" cy="172442"/>
            <wp:effectExtent l="0" t="0" r="0" b="0"/>
            <wp:docPr id="1630698954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98954" name="Picture 10" descr="Item based on a Commission proposal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853">
        <w:tab/>
        <w:t>Item based on a Commission proposal</w:t>
      </w:r>
    </w:p>
    <w:bookmarkEnd w:id="1"/>
    <w:p w14:paraId="0D401490" w14:textId="77777777" w:rsidR="00431C2C" w:rsidRDefault="00431C2C" w:rsidP="00431C2C">
      <w:pPr>
        <w:pStyle w:val="FinalLine"/>
      </w:pPr>
    </w:p>
    <w:sectPr w:rsidR="00431C2C" w:rsidSect="00CC21EE">
      <w:headerReference w:type="default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187A" w14:textId="77777777" w:rsidR="00431C2C" w:rsidRDefault="00431C2C" w:rsidP="00B5488B">
      <w:r>
        <w:separator/>
      </w:r>
    </w:p>
  </w:endnote>
  <w:endnote w:type="continuationSeparator" w:id="0">
    <w:p w14:paraId="71D9E110" w14:textId="77777777" w:rsidR="00431C2C" w:rsidRDefault="00431C2C" w:rsidP="00B5488B">
      <w:r>
        <w:continuationSeparator/>
      </w:r>
    </w:p>
  </w:endnote>
  <w:endnote w:type="continuationNotice" w:id="1">
    <w:p w14:paraId="5593B23C" w14:textId="77777777" w:rsidR="00317556" w:rsidRDefault="0031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1D47233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737A87A" w14:textId="77777777" w:rsidR="00DD27F6" w:rsidRPr="00D94637" w:rsidRDefault="00DD27F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7EEBCAC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D1DE498" w14:textId="77777777" w:rsidR="00DD27F6" w:rsidRPr="00AD7BF2" w:rsidRDefault="00DD27F6" w:rsidP="004F54B2">
          <w:pPr>
            <w:pStyle w:val="FooterText"/>
          </w:pPr>
          <w:r>
            <w:t>8719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D7743D" w14:textId="77777777" w:rsidR="00DD27F6" w:rsidRPr="00AD7BF2" w:rsidRDefault="00DD27F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A92F38A" w14:textId="77777777" w:rsidR="00DD27F6" w:rsidRPr="002511D8" w:rsidRDefault="00DD27F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295FBDA" w14:textId="77777777" w:rsidR="00DD27F6" w:rsidRPr="00B310DC" w:rsidRDefault="00DD27F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0489836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6D067B4" w14:textId="77777777" w:rsidR="00DD27F6" w:rsidRPr="00AD7BF2" w:rsidRDefault="00DD27F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4272BA5" w14:textId="77777777" w:rsidR="00DD27F6" w:rsidRPr="00AD7BF2" w:rsidRDefault="00DD27F6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DC24F2E" w14:textId="77777777" w:rsidR="00DD27F6" w:rsidRPr="00D94637" w:rsidRDefault="00DD27F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2646377" w14:textId="77777777" w:rsidR="00DD27F6" w:rsidRPr="00695BAF" w:rsidRDefault="00DD27F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1C040A24" w14:textId="77777777" w:rsidR="00951409" w:rsidRDefault="00951409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735036F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AE891FA" w14:textId="77777777" w:rsidR="00DD27F6" w:rsidRPr="00D94637" w:rsidRDefault="00DD27F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0" w:name="FOOTER_STANDARD"/>
        </w:p>
      </w:tc>
    </w:tr>
    <w:tr w:rsidR="004F54B2" w:rsidRPr="00B310DC" w14:paraId="0C530643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7D1641C" w14:textId="77777777" w:rsidR="00DD27F6" w:rsidRPr="00AD7BF2" w:rsidRDefault="00DD27F6" w:rsidP="004F54B2">
          <w:pPr>
            <w:pStyle w:val="FooterText"/>
          </w:pPr>
          <w:r>
            <w:t>8719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6FA5525" w14:textId="77777777" w:rsidR="00DD27F6" w:rsidRPr="00AD7BF2" w:rsidRDefault="00DD27F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CA15783" w14:textId="77777777" w:rsidR="00DD27F6" w:rsidRPr="002511D8" w:rsidRDefault="00DD27F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4A72C16" w14:textId="77777777" w:rsidR="00DD27F6" w:rsidRPr="00B310DC" w:rsidRDefault="00DD27F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3F085A0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6823E9A4" w14:textId="77777777" w:rsidR="00DD27F6" w:rsidRPr="00AD7BF2" w:rsidRDefault="00DD27F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4C72659" w14:textId="77777777" w:rsidR="00DD27F6" w:rsidRPr="00AD7BF2" w:rsidRDefault="00DD27F6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7170225" w14:textId="77777777" w:rsidR="00DD27F6" w:rsidRPr="00D94637" w:rsidRDefault="00DD27F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BA08CD" w14:textId="77777777" w:rsidR="00DD27F6" w:rsidRPr="00695BAF" w:rsidRDefault="00DD27F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0"/>
  </w:tbl>
  <w:p w14:paraId="4D432D35" w14:textId="77777777" w:rsidR="00951409" w:rsidRDefault="0095140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311B" w14:textId="77777777" w:rsidR="00431C2C" w:rsidRDefault="00431C2C" w:rsidP="00B5488B">
      <w:r>
        <w:separator/>
      </w:r>
    </w:p>
  </w:footnote>
  <w:footnote w:type="continuationSeparator" w:id="0">
    <w:p w14:paraId="46B01BA9" w14:textId="77777777" w:rsidR="00431C2C" w:rsidRDefault="00431C2C" w:rsidP="00B5488B">
      <w:r>
        <w:continuationSeparator/>
      </w:r>
    </w:p>
  </w:footnote>
  <w:footnote w:type="continuationNotice" w:id="1">
    <w:p w14:paraId="4D99A72A" w14:textId="77777777" w:rsidR="00317556" w:rsidRDefault="00317556"/>
  </w:footnote>
  <w:footnote w:id="2">
    <w:p w14:paraId="43BD62BB" w14:textId="77777777" w:rsidR="00845324" w:rsidRPr="0093387B" w:rsidRDefault="00845324" w:rsidP="00DD27F6">
      <w:pPr>
        <w:ind w:left="567" w:hanging="567"/>
        <w:rPr>
          <w:szCs w:val="24"/>
        </w:rPr>
      </w:pPr>
      <w:r w:rsidRPr="0093387B">
        <w:rPr>
          <w:rStyle w:val="FootnoteReference"/>
          <w:szCs w:val="24"/>
        </w:rPr>
        <w:footnoteRef/>
      </w:r>
      <w:r w:rsidRPr="0093387B">
        <w:rPr>
          <w:szCs w:val="24"/>
        </w:rPr>
        <w:tab/>
        <w:t>In the presence of a representative of the Cyprus Youth Council and a representative of the European Youth Forum.</w:t>
      </w:r>
    </w:p>
  </w:footnote>
  <w:footnote w:id="3">
    <w:p w14:paraId="538167F0" w14:textId="77777777" w:rsidR="00395B63" w:rsidRPr="0093387B" w:rsidRDefault="00395B63" w:rsidP="003B6B0A">
      <w:pPr>
        <w:pStyle w:val="FootnoteText"/>
        <w:rPr>
          <w:szCs w:val="24"/>
          <w:lang w:val="cs-CZ"/>
        </w:rPr>
      </w:pPr>
      <w:r w:rsidRPr="0093387B">
        <w:rPr>
          <w:rStyle w:val="FootnoteReference"/>
          <w:szCs w:val="24"/>
        </w:rPr>
        <w:footnoteRef/>
      </w:r>
      <w:r w:rsidRPr="0093387B">
        <w:rPr>
          <w:szCs w:val="24"/>
        </w:rPr>
        <w:tab/>
        <w:t>In the presence of a former artistic gymnast</w:t>
      </w:r>
      <w:r>
        <w:rPr>
          <w:szCs w:val="24"/>
        </w:rPr>
        <w:t xml:space="preserve"> and current member of the International Olympic Committee.</w:t>
      </w:r>
    </w:p>
  </w:footnote>
  <w:footnote w:id="4">
    <w:p w14:paraId="267D5162" w14:textId="77777777" w:rsidR="00395B63" w:rsidRPr="00D26F0F" w:rsidRDefault="00395B63" w:rsidP="003B6B0A">
      <w:pPr>
        <w:pStyle w:val="FootnoteText"/>
        <w:rPr>
          <w:sz w:val="22"/>
          <w:szCs w:val="22"/>
        </w:rPr>
      </w:pPr>
      <w:r w:rsidRPr="0093387B">
        <w:rPr>
          <w:rStyle w:val="FootnoteReference"/>
          <w:szCs w:val="24"/>
        </w:rPr>
        <w:footnoteRef/>
      </w:r>
      <w:r w:rsidRPr="0093387B">
        <w:rPr>
          <w:szCs w:val="24"/>
        </w:rPr>
        <w:tab/>
        <w:t xml:space="preserve">In the presence of a </w:t>
      </w:r>
      <w:r>
        <w:rPr>
          <w:szCs w:val="24"/>
        </w:rPr>
        <w:t>p</w:t>
      </w:r>
      <w:r w:rsidRPr="0093387B">
        <w:rPr>
          <w:szCs w:val="24"/>
        </w:rPr>
        <w:t>hysical education teacher and professional football coach.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BEAE" w14:textId="77777777" w:rsidR="00951409" w:rsidRDefault="00DD27F6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9471" w14:textId="77777777" w:rsidR="00951409" w:rsidRDefault="00DD27F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11878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0978570819820447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8&lt;/text&gt;_x000d__x000a_  &lt;/metadata&gt;_x000d__x000a_  &lt;metadata key=&quot;md_Prefix&quot;&gt;_x000d__x000a_    &lt;text&gt;&lt;/text&gt;_x000d__x000a_  &lt;/metadata&gt;_x000d__x000a_  &lt;metadata key=&quot;md_DocumentNumber&quot;&gt;_x000d__x000a_    &lt;text&gt;87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6&lt;/text&gt;_x000d__x000a_      &lt;text&gt;EDUC 137&lt;/text&gt;_x000d__x000a_      &lt;text&gt;JEUN 68&lt;/text&gt;_x000d__x000a_      &lt;text&gt;CULT 65&lt;/text&gt;_x000d__x000a_      &lt;text&gt;AUDIO 64&lt;/text&gt;_x000d__x000a_      &lt;text&gt;SPORT 2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ducation, Youth, Culture and Spor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ducation, Youth, Culture and Spor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1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74042264022574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8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DUC&lt;/text&gt;_x000d__x000a_      &lt;text&gt;JEUN&lt;/text&gt;_x000d__x000a_      &lt;text&gt;CULT&lt;/text&gt;_x000d__x000a_      &lt;text&gt;AUDIO&lt;/text&gt;_x000d__x000a_      &lt;text&gt;SPORT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ducation, Youth, Culture and Spor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ducation, Youth, Culture and Spor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5-11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QCDateTime" w:val="2026-04-24 16:29:11"/>
    <w:docVar w:name="DW_AutoOpen" w:val="True"/>
    <w:docVar w:name="DW_DocType" w:val="DW_AGENDA2"/>
    <w:docVar w:name="DW_TechnicalBlockHash" w:val="1d1a1c5e7769d4a02e4682be6a1df02380c4156316bd168768bba93d671d6e7b"/>
  </w:docVars>
  <w:rsids>
    <w:rsidRoot w:val="00431C2C"/>
    <w:rsid w:val="0000329B"/>
    <w:rsid w:val="00007624"/>
    <w:rsid w:val="000115E0"/>
    <w:rsid w:val="000165C7"/>
    <w:rsid w:val="00017E11"/>
    <w:rsid w:val="000259FC"/>
    <w:rsid w:val="00026F67"/>
    <w:rsid w:val="000312A3"/>
    <w:rsid w:val="0003423C"/>
    <w:rsid w:val="00034FD1"/>
    <w:rsid w:val="00041BFC"/>
    <w:rsid w:val="0004295A"/>
    <w:rsid w:val="00045389"/>
    <w:rsid w:val="0004542B"/>
    <w:rsid w:val="00057C75"/>
    <w:rsid w:val="000604F5"/>
    <w:rsid w:val="00062180"/>
    <w:rsid w:val="00067D78"/>
    <w:rsid w:val="000830A5"/>
    <w:rsid w:val="000832E3"/>
    <w:rsid w:val="00096CF7"/>
    <w:rsid w:val="000A102E"/>
    <w:rsid w:val="000A6A0A"/>
    <w:rsid w:val="000A7C6A"/>
    <w:rsid w:val="000B6E5C"/>
    <w:rsid w:val="000C3F4D"/>
    <w:rsid w:val="000C41EA"/>
    <w:rsid w:val="000D26DC"/>
    <w:rsid w:val="000D6619"/>
    <w:rsid w:val="000D6D71"/>
    <w:rsid w:val="000E2267"/>
    <w:rsid w:val="000F0201"/>
    <w:rsid w:val="000F2908"/>
    <w:rsid w:val="000F6C55"/>
    <w:rsid w:val="00101229"/>
    <w:rsid w:val="00103932"/>
    <w:rsid w:val="001054D6"/>
    <w:rsid w:val="00106DF6"/>
    <w:rsid w:val="00112119"/>
    <w:rsid w:val="00114580"/>
    <w:rsid w:val="001173E0"/>
    <w:rsid w:val="00125AA8"/>
    <w:rsid w:val="00143831"/>
    <w:rsid w:val="00143C40"/>
    <w:rsid w:val="001443CB"/>
    <w:rsid w:val="00147C5E"/>
    <w:rsid w:val="00151451"/>
    <w:rsid w:val="001519F4"/>
    <w:rsid w:val="00157B9E"/>
    <w:rsid w:val="001631A0"/>
    <w:rsid w:val="00175EB8"/>
    <w:rsid w:val="0017720B"/>
    <w:rsid w:val="00182A86"/>
    <w:rsid w:val="001852CC"/>
    <w:rsid w:val="00191E3F"/>
    <w:rsid w:val="001A1531"/>
    <w:rsid w:val="001A1EB6"/>
    <w:rsid w:val="001A33C0"/>
    <w:rsid w:val="001B020F"/>
    <w:rsid w:val="001B7752"/>
    <w:rsid w:val="001C2DB7"/>
    <w:rsid w:val="001C40D2"/>
    <w:rsid w:val="001D79F2"/>
    <w:rsid w:val="001E219D"/>
    <w:rsid w:val="001E72C4"/>
    <w:rsid w:val="001F4A9E"/>
    <w:rsid w:val="001F50CD"/>
    <w:rsid w:val="00200BC5"/>
    <w:rsid w:val="0020220B"/>
    <w:rsid w:val="0020303C"/>
    <w:rsid w:val="00203E30"/>
    <w:rsid w:val="002119A5"/>
    <w:rsid w:val="00215FFA"/>
    <w:rsid w:val="002203E1"/>
    <w:rsid w:val="0022460C"/>
    <w:rsid w:val="002344BF"/>
    <w:rsid w:val="002357F1"/>
    <w:rsid w:val="00237BFA"/>
    <w:rsid w:val="002466E6"/>
    <w:rsid w:val="00246F5E"/>
    <w:rsid w:val="002509AF"/>
    <w:rsid w:val="00251FCC"/>
    <w:rsid w:val="00257356"/>
    <w:rsid w:val="0025765A"/>
    <w:rsid w:val="00280D02"/>
    <w:rsid w:val="002832CA"/>
    <w:rsid w:val="0028627E"/>
    <w:rsid w:val="002867BA"/>
    <w:rsid w:val="00286E0A"/>
    <w:rsid w:val="00291752"/>
    <w:rsid w:val="002942D4"/>
    <w:rsid w:val="00295DCA"/>
    <w:rsid w:val="002B6215"/>
    <w:rsid w:val="002C2AC8"/>
    <w:rsid w:val="002C6AD9"/>
    <w:rsid w:val="002C7BB2"/>
    <w:rsid w:val="002D0531"/>
    <w:rsid w:val="002D33E3"/>
    <w:rsid w:val="002E19ED"/>
    <w:rsid w:val="002E2B64"/>
    <w:rsid w:val="002F1E3E"/>
    <w:rsid w:val="002F3AB6"/>
    <w:rsid w:val="00304B5E"/>
    <w:rsid w:val="00310454"/>
    <w:rsid w:val="0031195E"/>
    <w:rsid w:val="00312FB4"/>
    <w:rsid w:val="00317556"/>
    <w:rsid w:val="003177D3"/>
    <w:rsid w:val="00320790"/>
    <w:rsid w:val="0032154D"/>
    <w:rsid w:val="00326C08"/>
    <w:rsid w:val="00327FD4"/>
    <w:rsid w:val="00333CEF"/>
    <w:rsid w:val="0033720B"/>
    <w:rsid w:val="0034010B"/>
    <w:rsid w:val="00341F49"/>
    <w:rsid w:val="00342BEC"/>
    <w:rsid w:val="00344A24"/>
    <w:rsid w:val="0034761C"/>
    <w:rsid w:val="00352CEB"/>
    <w:rsid w:val="003647EE"/>
    <w:rsid w:val="0037018B"/>
    <w:rsid w:val="00374A04"/>
    <w:rsid w:val="0037636A"/>
    <w:rsid w:val="00382559"/>
    <w:rsid w:val="00383B27"/>
    <w:rsid w:val="00385EA4"/>
    <w:rsid w:val="003942E8"/>
    <w:rsid w:val="00395B63"/>
    <w:rsid w:val="00396993"/>
    <w:rsid w:val="003A1E6D"/>
    <w:rsid w:val="003A456D"/>
    <w:rsid w:val="003A556C"/>
    <w:rsid w:val="003A7EB7"/>
    <w:rsid w:val="003B37A7"/>
    <w:rsid w:val="003B6B0A"/>
    <w:rsid w:val="003C10C5"/>
    <w:rsid w:val="003D654A"/>
    <w:rsid w:val="003E1AED"/>
    <w:rsid w:val="003E35F8"/>
    <w:rsid w:val="003E62D8"/>
    <w:rsid w:val="003E67AB"/>
    <w:rsid w:val="003F2EC0"/>
    <w:rsid w:val="003F77B8"/>
    <w:rsid w:val="0042047C"/>
    <w:rsid w:val="004217D2"/>
    <w:rsid w:val="00422223"/>
    <w:rsid w:val="004253CE"/>
    <w:rsid w:val="00431C2C"/>
    <w:rsid w:val="00431D90"/>
    <w:rsid w:val="004354A4"/>
    <w:rsid w:val="00436D4C"/>
    <w:rsid w:val="00445410"/>
    <w:rsid w:val="0045355E"/>
    <w:rsid w:val="00454BD8"/>
    <w:rsid w:val="00457F94"/>
    <w:rsid w:val="00460C3E"/>
    <w:rsid w:val="00460D09"/>
    <w:rsid w:val="004614A9"/>
    <w:rsid w:val="00463EDD"/>
    <w:rsid w:val="00471681"/>
    <w:rsid w:val="00480639"/>
    <w:rsid w:val="00487D89"/>
    <w:rsid w:val="00490A75"/>
    <w:rsid w:val="00496092"/>
    <w:rsid w:val="004A07EB"/>
    <w:rsid w:val="004A19B2"/>
    <w:rsid w:val="004A19C8"/>
    <w:rsid w:val="004A2127"/>
    <w:rsid w:val="004B41D2"/>
    <w:rsid w:val="004B6D75"/>
    <w:rsid w:val="004C1F78"/>
    <w:rsid w:val="004C60B7"/>
    <w:rsid w:val="004C7A45"/>
    <w:rsid w:val="004D116F"/>
    <w:rsid w:val="004E224C"/>
    <w:rsid w:val="004E4ED7"/>
    <w:rsid w:val="004F2BDC"/>
    <w:rsid w:val="00500C3D"/>
    <w:rsid w:val="005035E7"/>
    <w:rsid w:val="00503EF2"/>
    <w:rsid w:val="00505A2D"/>
    <w:rsid w:val="00506D37"/>
    <w:rsid w:val="00512287"/>
    <w:rsid w:val="00516A26"/>
    <w:rsid w:val="0052027B"/>
    <w:rsid w:val="0052279C"/>
    <w:rsid w:val="00523029"/>
    <w:rsid w:val="005304E1"/>
    <w:rsid w:val="00533915"/>
    <w:rsid w:val="00533C92"/>
    <w:rsid w:val="00546854"/>
    <w:rsid w:val="00547EE2"/>
    <w:rsid w:val="00554DDE"/>
    <w:rsid w:val="00575EBD"/>
    <w:rsid w:val="005761BC"/>
    <w:rsid w:val="0057767B"/>
    <w:rsid w:val="0058076F"/>
    <w:rsid w:val="005846E4"/>
    <w:rsid w:val="005937F3"/>
    <w:rsid w:val="00593E5B"/>
    <w:rsid w:val="005A025F"/>
    <w:rsid w:val="005A1936"/>
    <w:rsid w:val="005C012E"/>
    <w:rsid w:val="005C2857"/>
    <w:rsid w:val="005C2E9B"/>
    <w:rsid w:val="005C3952"/>
    <w:rsid w:val="005C61F9"/>
    <w:rsid w:val="005D4C16"/>
    <w:rsid w:val="005E171A"/>
    <w:rsid w:val="005E2FE6"/>
    <w:rsid w:val="005F0172"/>
    <w:rsid w:val="006012F9"/>
    <w:rsid w:val="00601D38"/>
    <w:rsid w:val="0060399D"/>
    <w:rsid w:val="006064F5"/>
    <w:rsid w:val="006146BE"/>
    <w:rsid w:val="00617DB2"/>
    <w:rsid w:val="00620AA2"/>
    <w:rsid w:val="006213F4"/>
    <w:rsid w:val="0062400C"/>
    <w:rsid w:val="00625526"/>
    <w:rsid w:val="00634E4F"/>
    <w:rsid w:val="00641A54"/>
    <w:rsid w:val="00642A87"/>
    <w:rsid w:val="00662306"/>
    <w:rsid w:val="0066428E"/>
    <w:rsid w:val="00665C8B"/>
    <w:rsid w:val="00670830"/>
    <w:rsid w:val="00676985"/>
    <w:rsid w:val="0068016A"/>
    <w:rsid w:val="0069060F"/>
    <w:rsid w:val="00692056"/>
    <w:rsid w:val="006929A7"/>
    <w:rsid w:val="006A1971"/>
    <w:rsid w:val="006A224E"/>
    <w:rsid w:val="006A300E"/>
    <w:rsid w:val="006A591C"/>
    <w:rsid w:val="006B0188"/>
    <w:rsid w:val="006C08E4"/>
    <w:rsid w:val="006C2726"/>
    <w:rsid w:val="006C31C2"/>
    <w:rsid w:val="006D2028"/>
    <w:rsid w:val="006D21A1"/>
    <w:rsid w:val="006D2414"/>
    <w:rsid w:val="006D5699"/>
    <w:rsid w:val="006E0A0D"/>
    <w:rsid w:val="006F16F7"/>
    <w:rsid w:val="006F76D1"/>
    <w:rsid w:val="00700482"/>
    <w:rsid w:val="00702549"/>
    <w:rsid w:val="00705EEE"/>
    <w:rsid w:val="007104C7"/>
    <w:rsid w:val="007131C5"/>
    <w:rsid w:val="00714676"/>
    <w:rsid w:val="007218E7"/>
    <w:rsid w:val="00722894"/>
    <w:rsid w:val="007272F3"/>
    <w:rsid w:val="00731184"/>
    <w:rsid w:val="007322A7"/>
    <w:rsid w:val="0073443B"/>
    <w:rsid w:val="00736E70"/>
    <w:rsid w:val="00740473"/>
    <w:rsid w:val="00741DC3"/>
    <w:rsid w:val="00746C88"/>
    <w:rsid w:val="0076575E"/>
    <w:rsid w:val="00767B87"/>
    <w:rsid w:val="007710C8"/>
    <w:rsid w:val="0077290D"/>
    <w:rsid w:val="00772954"/>
    <w:rsid w:val="007732DC"/>
    <w:rsid w:val="00786DA1"/>
    <w:rsid w:val="00787769"/>
    <w:rsid w:val="0079152E"/>
    <w:rsid w:val="00791A65"/>
    <w:rsid w:val="00792179"/>
    <w:rsid w:val="007976CD"/>
    <w:rsid w:val="007A28C6"/>
    <w:rsid w:val="007A720D"/>
    <w:rsid w:val="007C064E"/>
    <w:rsid w:val="007C1C49"/>
    <w:rsid w:val="007C29DA"/>
    <w:rsid w:val="007C624A"/>
    <w:rsid w:val="007C6904"/>
    <w:rsid w:val="007D38CF"/>
    <w:rsid w:val="007D7152"/>
    <w:rsid w:val="007E0A55"/>
    <w:rsid w:val="007E1F8C"/>
    <w:rsid w:val="007E2968"/>
    <w:rsid w:val="007E4354"/>
    <w:rsid w:val="007E6FB5"/>
    <w:rsid w:val="007F6791"/>
    <w:rsid w:val="007F6E78"/>
    <w:rsid w:val="0080407B"/>
    <w:rsid w:val="0081221E"/>
    <w:rsid w:val="008146F9"/>
    <w:rsid w:val="00815639"/>
    <w:rsid w:val="00823F42"/>
    <w:rsid w:val="00833044"/>
    <w:rsid w:val="00833471"/>
    <w:rsid w:val="00834FF1"/>
    <w:rsid w:val="0083758A"/>
    <w:rsid w:val="00843528"/>
    <w:rsid w:val="00845324"/>
    <w:rsid w:val="0085363C"/>
    <w:rsid w:val="00857DFC"/>
    <w:rsid w:val="008616B6"/>
    <w:rsid w:val="00863F13"/>
    <w:rsid w:val="00872E5D"/>
    <w:rsid w:val="0088122F"/>
    <w:rsid w:val="00884E26"/>
    <w:rsid w:val="00897441"/>
    <w:rsid w:val="008A2B27"/>
    <w:rsid w:val="008A4D35"/>
    <w:rsid w:val="008A7CA3"/>
    <w:rsid w:val="008C10A8"/>
    <w:rsid w:val="008C6C3F"/>
    <w:rsid w:val="008E09E8"/>
    <w:rsid w:val="008E2940"/>
    <w:rsid w:val="008E4C84"/>
    <w:rsid w:val="008E6FF5"/>
    <w:rsid w:val="008F3835"/>
    <w:rsid w:val="008F4CA3"/>
    <w:rsid w:val="008F6AEA"/>
    <w:rsid w:val="00900B14"/>
    <w:rsid w:val="00907811"/>
    <w:rsid w:val="009136C4"/>
    <w:rsid w:val="00916315"/>
    <w:rsid w:val="00916BCA"/>
    <w:rsid w:val="00926A66"/>
    <w:rsid w:val="0093387B"/>
    <w:rsid w:val="00937B83"/>
    <w:rsid w:val="00951409"/>
    <w:rsid w:val="00955013"/>
    <w:rsid w:val="00955A44"/>
    <w:rsid w:val="00960C60"/>
    <w:rsid w:val="00962228"/>
    <w:rsid w:val="00973E37"/>
    <w:rsid w:val="00975A71"/>
    <w:rsid w:val="00982749"/>
    <w:rsid w:val="00990F73"/>
    <w:rsid w:val="009930AF"/>
    <w:rsid w:val="009949C7"/>
    <w:rsid w:val="009A39D6"/>
    <w:rsid w:val="009A6B07"/>
    <w:rsid w:val="009B0182"/>
    <w:rsid w:val="009B036F"/>
    <w:rsid w:val="009B3087"/>
    <w:rsid w:val="009B3A23"/>
    <w:rsid w:val="009C3A0D"/>
    <w:rsid w:val="009C4080"/>
    <w:rsid w:val="009C51EE"/>
    <w:rsid w:val="009D0346"/>
    <w:rsid w:val="009D2484"/>
    <w:rsid w:val="009D7261"/>
    <w:rsid w:val="009D7718"/>
    <w:rsid w:val="009E6D9D"/>
    <w:rsid w:val="00A048ED"/>
    <w:rsid w:val="00A11203"/>
    <w:rsid w:val="00A16B9C"/>
    <w:rsid w:val="00A25CD1"/>
    <w:rsid w:val="00A31007"/>
    <w:rsid w:val="00A31928"/>
    <w:rsid w:val="00A31FB6"/>
    <w:rsid w:val="00A337CB"/>
    <w:rsid w:val="00A3499E"/>
    <w:rsid w:val="00A42590"/>
    <w:rsid w:val="00A43242"/>
    <w:rsid w:val="00A56AFE"/>
    <w:rsid w:val="00A60C51"/>
    <w:rsid w:val="00A61A14"/>
    <w:rsid w:val="00A62DBD"/>
    <w:rsid w:val="00A65D96"/>
    <w:rsid w:val="00A67CC1"/>
    <w:rsid w:val="00A67EB4"/>
    <w:rsid w:val="00A730F9"/>
    <w:rsid w:val="00A74160"/>
    <w:rsid w:val="00A806C5"/>
    <w:rsid w:val="00A85491"/>
    <w:rsid w:val="00A973CB"/>
    <w:rsid w:val="00A97D55"/>
    <w:rsid w:val="00AA1870"/>
    <w:rsid w:val="00AA19A7"/>
    <w:rsid w:val="00AA1B2F"/>
    <w:rsid w:val="00AA48F3"/>
    <w:rsid w:val="00AA65FA"/>
    <w:rsid w:val="00AB1106"/>
    <w:rsid w:val="00AB2D0B"/>
    <w:rsid w:val="00AB39E8"/>
    <w:rsid w:val="00AC124F"/>
    <w:rsid w:val="00AC240C"/>
    <w:rsid w:val="00AC3046"/>
    <w:rsid w:val="00AC79A3"/>
    <w:rsid w:val="00AD2BF8"/>
    <w:rsid w:val="00AD589A"/>
    <w:rsid w:val="00AE02EA"/>
    <w:rsid w:val="00AE18EA"/>
    <w:rsid w:val="00AE4E56"/>
    <w:rsid w:val="00AE55C5"/>
    <w:rsid w:val="00AE79C0"/>
    <w:rsid w:val="00AF3DF7"/>
    <w:rsid w:val="00AF4842"/>
    <w:rsid w:val="00AF4CD4"/>
    <w:rsid w:val="00B01D13"/>
    <w:rsid w:val="00B03BF1"/>
    <w:rsid w:val="00B147DF"/>
    <w:rsid w:val="00B2583C"/>
    <w:rsid w:val="00B32B3C"/>
    <w:rsid w:val="00B401E3"/>
    <w:rsid w:val="00B438A9"/>
    <w:rsid w:val="00B4404F"/>
    <w:rsid w:val="00B50011"/>
    <w:rsid w:val="00B518E9"/>
    <w:rsid w:val="00B52249"/>
    <w:rsid w:val="00B5488B"/>
    <w:rsid w:val="00B55A5C"/>
    <w:rsid w:val="00B56993"/>
    <w:rsid w:val="00B56EE8"/>
    <w:rsid w:val="00B60274"/>
    <w:rsid w:val="00B61892"/>
    <w:rsid w:val="00B6219F"/>
    <w:rsid w:val="00B64C6A"/>
    <w:rsid w:val="00B65C3D"/>
    <w:rsid w:val="00B65DC7"/>
    <w:rsid w:val="00B70A5E"/>
    <w:rsid w:val="00B754AC"/>
    <w:rsid w:val="00B75F7A"/>
    <w:rsid w:val="00B774C0"/>
    <w:rsid w:val="00B81009"/>
    <w:rsid w:val="00B84D70"/>
    <w:rsid w:val="00B861BE"/>
    <w:rsid w:val="00B8732E"/>
    <w:rsid w:val="00B87F19"/>
    <w:rsid w:val="00B9753B"/>
    <w:rsid w:val="00BA68A3"/>
    <w:rsid w:val="00BB732B"/>
    <w:rsid w:val="00BC0DD8"/>
    <w:rsid w:val="00BC249C"/>
    <w:rsid w:val="00BC5FDC"/>
    <w:rsid w:val="00BD0B6F"/>
    <w:rsid w:val="00BD1217"/>
    <w:rsid w:val="00BE3C24"/>
    <w:rsid w:val="00BE64E1"/>
    <w:rsid w:val="00BF155C"/>
    <w:rsid w:val="00C02778"/>
    <w:rsid w:val="00C03895"/>
    <w:rsid w:val="00C047CF"/>
    <w:rsid w:val="00C06852"/>
    <w:rsid w:val="00C13B8A"/>
    <w:rsid w:val="00C26C71"/>
    <w:rsid w:val="00C32639"/>
    <w:rsid w:val="00C4409D"/>
    <w:rsid w:val="00C648C5"/>
    <w:rsid w:val="00C6683E"/>
    <w:rsid w:val="00C66A1F"/>
    <w:rsid w:val="00C67072"/>
    <w:rsid w:val="00C676C1"/>
    <w:rsid w:val="00C67D37"/>
    <w:rsid w:val="00C706A1"/>
    <w:rsid w:val="00C71D5D"/>
    <w:rsid w:val="00C75417"/>
    <w:rsid w:val="00C75D4A"/>
    <w:rsid w:val="00C77989"/>
    <w:rsid w:val="00C8002D"/>
    <w:rsid w:val="00C82BE6"/>
    <w:rsid w:val="00C845D6"/>
    <w:rsid w:val="00C84A34"/>
    <w:rsid w:val="00C968BE"/>
    <w:rsid w:val="00CA3522"/>
    <w:rsid w:val="00CA62D2"/>
    <w:rsid w:val="00CB1B89"/>
    <w:rsid w:val="00CB3B66"/>
    <w:rsid w:val="00CB5472"/>
    <w:rsid w:val="00CB5582"/>
    <w:rsid w:val="00CB7DED"/>
    <w:rsid w:val="00CC013E"/>
    <w:rsid w:val="00CC21EE"/>
    <w:rsid w:val="00CC2F1B"/>
    <w:rsid w:val="00CC5CD1"/>
    <w:rsid w:val="00CC6B8F"/>
    <w:rsid w:val="00CD3656"/>
    <w:rsid w:val="00CD512D"/>
    <w:rsid w:val="00CD5354"/>
    <w:rsid w:val="00CD5B8D"/>
    <w:rsid w:val="00CD61F2"/>
    <w:rsid w:val="00CE003C"/>
    <w:rsid w:val="00CE1B98"/>
    <w:rsid w:val="00CF5324"/>
    <w:rsid w:val="00D1183E"/>
    <w:rsid w:val="00D16C86"/>
    <w:rsid w:val="00D16D50"/>
    <w:rsid w:val="00D26F0F"/>
    <w:rsid w:val="00D30D87"/>
    <w:rsid w:val="00D372E8"/>
    <w:rsid w:val="00D448E5"/>
    <w:rsid w:val="00D45F8C"/>
    <w:rsid w:val="00D461C2"/>
    <w:rsid w:val="00D57978"/>
    <w:rsid w:val="00D60446"/>
    <w:rsid w:val="00D60853"/>
    <w:rsid w:val="00D6320F"/>
    <w:rsid w:val="00D66E45"/>
    <w:rsid w:val="00D67E92"/>
    <w:rsid w:val="00DA009A"/>
    <w:rsid w:val="00DA33CD"/>
    <w:rsid w:val="00DA41D3"/>
    <w:rsid w:val="00DC39CC"/>
    <w:rsid w:val="00DD27F6"/>
    <w:rsid w:val="00DD4F3E"/>
    <w:rsid w:val="00DF15D1"/>
    <w:rsid w:val="00DF1C5C"/>
    <w:rsid w:val="00DF590A"/>
    <w:rsid w:val="00DF6196"/>
    <w:rsid w:val="00E01A64"/>
    <w:rsid w:val="00E042F4"/>
    <w:rsid w:val="00E10363"/>
    <w:rsid w:val="00E1601E"/>
    <w:rsid w:val="00E16687"/>
    <w:rsid w:val="00E2533F"/>
    <w:rsid w:val="00E30E55"/>
    <w:rsid w:val="00E333A9"/>
    <w:rsid w:val="00E3460F"/>
    <w:rsid w:val="00E3638A"/>
    <w:rsid w:val="00E405E8"/>
    <w:rsid w:val="00E414F4"/>
    <w:rsid w:val="00E4751A"/>
    <w:rsid w:val="00E50CBD"/>
    <w:rsid w:val="00E60221"/>
    <w:rsid w:val="00E60261"/>
    <w:rsid w:val="00E6458D"/>
    <w:rsid w:val="00E77A2C"/>
    <w:rsid w:val="00E80046"/>
    <w:rsid w:val="00E8251D"/>
    <w:rsid w:val="00E830F7"/>
    <w:rsid w:val="00E902E3"/>
    <w:rsid w:val="00E90AD3"/>
    <w:rsid w:val="00E928F8"/>
    <w:rsid w:val="00E93138"/>
    <w:rsid w:val="00E94903"/>
    <w:rsid w:val="00E9668F"/>
    <w:rsid w:val="00E96C88"/>
    <w:rsid w:val="00E972E8"/>
    <w:rsid w:val="00EA4674"/>
    <w:rsid w:val="00EA57F5"/>
    <w:rsid w:val="00EB0BFB"/>
    <w:rsid w:val="00EB18DD"/>
    <w:rsid w:val="00EB7E04"/>
    <w:rsid w:val="00EC60C1"/>
    <w:rsid w:val="00EC6489"/>
    <w:rsid w:val="00ED2581"/>
    <w:rsid w:val="00ED6129"/>
    <w:rsid w:val="00EE3B78"/>
    <w:rsid w:val="00EF122B"/>
    <w:rsid w:val="00EF5AA1"/>
    <w:rsid w:val="00F0312E"/>
    <w:rsid w:val="00F14A66"/>
    <w:rsid w:val="00F16DD4"/>
    <w:rsid w:val="00F17CB2"/>
    <w:rsid w:val="00F255C4"/>
    <w:rsid w:val="00F33376"/>
    <w:rsid w:val="00F33404"/>
    <w:rsid w:val="00F37DD7"/>
    <w:rsid w:val="00F4299B"/>
    <w:rsid w:val="00F44DE6"/>
    <w:rsid w:val="00F50F2C"/>
    <w:rsid w:val="00F56B96"/>
    <w:rsid w:val="00F57A94"/>
    <w:rsid w:val="00F625F5"/>
    <w:rsid w:val="00F64D17"/>
    <w:rsid w:val="00F64E12"/>
    <w:rsid w:val="00F657B0"/>
    <w:rsid w:val="00F665AD"/>
    <w:rsid w:val="00F671FC"/>
    <w:rsid w:val="00F67D61"/>
    <w:rsid w:val="00F705B7"/>
    <w:rsid w:val="00F7400F"/>
    <w:rsid w:val="00F766F5"/>
    <w:rsid w:val="00F77255"/>
    <w:rsid w:val="00F77291"/>
    <w:rsid w:val="00F77C63"/>
    <w:rsid w:val="00F828D8"/>
    <w:rsid w:val="00F85B69"/>
    <w:rsid w:val="00F862AA"/>
    <w:rsid w:val="00F86FF7"/>
    <w:rsid w:val="00F9010C"/>
    <w:rsid w:val="00FA6CF6"/>
    <w:rsid w:val="00FA790C"/>
    <w:rsid w:val="00FC3F52"/>
    <w:rsid w:val="00FC5374"/>
    <w:rsid w:val="00FC7257"/>
    <w:rsid w:val="00FD36FF"/>
    <w:rsid w:val="00FD660D"/>
    <w:rsid w:val="00FE58BC"/>
    <w:rsid w:val="00FF6A54"/>
    <w:rsid w:val="22871167"/>
    <w:rsid w:val="30882C5F"/>
    <w:rsid w:val="3B235702"/>
    <w:rsid w:val="5C6FE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,"/>
  <w14:docId w14:val="0041CADA"/>
  <w15:docId w15:val="{CEA03D8E-9117-4B46-AE84-5DFB6C2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304B5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04B5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04B5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04B5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04B5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04B5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04B5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04B5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04B5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04B5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04B5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431C2C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31C2C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431C2C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431C2C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31C2C"/>
    <w:rPr>
      <w:color w:val="808080"/>
    </w:rPr>
  </w:style>
  <w:style w:type="paragraph" w:customStyle="1" w:styleId="TBDistrbMarkers">
    <w:name w:val="TBDistrbMarkers"/>
    <w:basedOn w:val="TBNormalTechnicalBlock"/>
    <w:qFormat/>
    <w:rsid w:val="00304B5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43">
    <w:name w:val="Table Grid43"/>
    <w:basedOn w:val="TableNormal"/>
    <w:next w:val="TableGrid"/>
    <w:uiPriority w:val="59"/>
    <w:rsid w:val="0088122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C67072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D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5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5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41F4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6064F5"/>
    <w:pPr>
      <w:spacing w:after="0" w:line="240" w:lineRule="auto"/>
    </w:pPr>
    <w:rPr>
      <w:sz w:val="20"/>
      <w:szCs w:val="20"/>
    </w:rPr>
    <w:tblPr/>
  </w:style>
  <w:style w:type="table" w:customStyle="1" w:styleId="TableGrid2">
    <w:name w:val="Table Grid2"/>
    <w:basedOn w:val="TableNormal"/>
    <w:next w:val="TableGrid"/>
    <w:uiPriority w:val="59"/>
    <w:rsid w:val="002867BA"/>
    <w:pPr>
      <w:spacing w:after="0" w:line="240" w:lineRule="auto"/>
    </w:pPr>
    <w:rPr>
      <w:sz w:val="20"/>
      <w:szCs w:val="20"/>
    </w:rPr>
    <w:tblPr/>
  </w:style>
  <w:style w:type="table" w:customStyle="1" w:styleId="TableGrid3">
    <w:name w:val="Table Grid3"/>
    <w:basedOn w:val="TableNormal"/>
    <w:next w:val="TableGrid"/>
    <w:uiPriority w:val="59"/>
    <w:rsid w:val="005937F3"/>
    <w:pPr>
      <w:spacing w:after="0" w:line="240" w:lineRule="auto"/>
    </w:pPr>
    <w:rPr>
      <w:sz w:val="20"/>
      <w:szCs w:val="20"/>
    </w:rPr>
    <w:tblPr/>
  </w:style>
  <w:style w:type="table" w:customStyle="1" w:styleId="TableGrid4">
    <w:name w:val="Table Grid4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5">
    <w:name w:val="Table Grid5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6">
    <w:name w:val="Table Grid6"/>
    <w:basedOn w:val="TableNormal"/>
    <w:next w:val="TableGrid"/>
    <w:uiPriority w:val="59"/>
    <w:rsid w:val="007104C7"/>
    <w:pPr>
      <w:spacing w:after="0" w:line="240" w:lineRule="auto"/>
    </w:pPr>
    <w:rPr>
      <w:sz w:val="20"/>
      <w:szCs w:val="20"/>
    </w:rPr>
    <w:tblPr/>
  </w:style>
  <w:style w:type="paragraph" w:styleId="Revision">
    <w:name w:val="Revision"/>
    <w:hidden/>
    <w:uiPriority w:val="99"/>
    <w:semiHidden/>
    <w:rsid w:val="00786DA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E50C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98243-1C2C-410C-A879-109DA3D21935}"/>
</file>

<file path=customXml/itemProps2.xml><?xml version="1.0" encoding="utf-8"?>
<ds:datastoreItem xmlns:ds="http://schemas.openxmlformats.org/officeDocument/2006/customXml" ds:itemID="{8A21E4CF-2860-4BD9-A744-48397E4CDED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e587da0c-d763-46c5-a21f-ad6adb185bb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1BC181-02CF-4267-88C7-F91C86E40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99609C-4F7F-4B0B-8A54-85B9F2A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128</TotalTime>
  <Pages>5</Pages>
  <Words>633</Words>
  <Characters>3732</Characters>
  <Application>Microsoft Office Word</Application>
  <DocSecurity>0</DocSecurity>
  <Lines>266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24</cp:revision>
  <cp:lastPrinted>2026-05-08T12:44:00Z</cp:lastPrinted>
  <dcterms:created xsi:type="dcterms:W3CDTF">2026-05-07T14:53:00Z</dcterms:created>
  <dcterms:modified xsi:type="dcterms:W3CDTF">2026-05-08T13:05:00Z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