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6940737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31D04" w:rsidRPr="0056157B" w14:paraId="097ED18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A52E742" w14:textId="2F028BD3" w:rsidR="00E31D04" w:rsidRPr="0056157B" w:rsidRDefault="00E31D04" w:rsidP="00634DC7">
                <w:pPr>
                  <w:pStyle w:val="TBNormalTechnicalBlock"/>
                </w:pPr>
              </w:p>
            </w:tc>
          </w:tr>
          <w:tr w:rsidR="00E31D04" w:rsidRPr="0056157B" w14:paraId="68AAEDC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138055F" w14:textId="77777777" w:rsidR="00E31D04" w:rsidRPr="0056157B" w:rsidRDefault="00E31D0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50384A" wp14:editId="7B8C311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D33009A" w14:textId="77777777" w:rsidR="00E31D04" w:rsidRPr="0056157B" w:rsidRDefault="00E31D0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E31D04" w:rsidRPr="00B84B6D" w14:paraId="0C7B119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07109B2" w14:textId="77777777" w:rsidR="00E31D04" w:rsidRPr="0056157B" w:rsidRDefault="00E31D0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B8DA4B2" w14:textId="77777777" w:rsidR="00E31D04" w:rsidRPr="0056157B" w:rsidRDefault="00E31D0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3F3E887" w14:textId="77777777" w:rsidR="00E31D04" w:rsidRPr="0056157B" w:rsidRDefault="00E31D04" w:rsidP="00233A0E">
                <w:pPr>
                  <w:pStyle w:val="TBNormalTechnicalBlock"/>
                  <w:rPr>
                    <w:b/>
                  </w:rPr>
                </w:pPr>
              </w:p>
              <w:p w14:paraId="4F2C5A4C" w14:textId="77777777" w:rsidR="00E31D04" w:rsidRDefault="00E31D0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22 May 2026</w:t>
                </w:r>
              </w:p>
              <w:p w14:paraId="7390F045" w14:textId="77777777" w:rsidR="00E31D04" w:rsidRPr="0019440B" w:rsidRDefault="00E31D0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A5E7F07" w14:textId="77777777" w:rsidR="00E31D04" w:rsidRPr="0019440B" w:rsidRDefault="00E31D04" w:rsidP="00233A0E">
                <w:pPr>
                  <w:pStyle w:val="TBNormalTechnicalBlock"/>
                </w:pPr>
              </w:p>
              <w:p w14:paraId="363C020A" w14:textId="77777777" w:rsidR="00E31D04" w:rsidRDefault="00E31D04" w:rsidP="00233A0E">
                <w:pPr>
                  <w:pStyle w:val="TBNormalTechnicalBlock"/>
                </w:pPr>
                <w:r>
                  <w:t>9132</w:t>
                </w:r>
                <w:r w:rsidRPr="0056157B">
                  <w:t>/</w:t>
                </w:r>
                <w:r>
                  <w:t>26</w:t>
                </w:r>
              </w:p>
              <w:p w14:paraId="372712F3" w14:textId="77777777" w:rsidR="00E31D04" w:rsidRDefault="00E31D0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25</w:t>
                </w:r>
              </w:p>
              <w:p w14:paraId="710EBB88" w14:textId="77777777" w:rsidR="00E31D04" w:rsidRDefault="00E31D0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637</w:t>
                </w:r>
              </w:p>
              <w:p w14:paraId="5D3D46A4" w14:textId="77777777" w:rsidR="00E31D04" w:rsidRPr="007C5B64" w:rsidRDefault="00E31D0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2CBF3B2" w14:textId="77777777" w:rsidR="00E31D04" w:rsidRPr="009E0BE9" w:rsidRDefault="00E31D04" w:rsidP="00CD4D38">
                <w:pPr>
                  <w:pStyle w:val="TBDistrbMarkers"/>
                </w:pPr>
                <w:r>
                  <w:t>PARLNAT</w:t>
                </w:r>
              </w:p>
              <w:p w14:paraId="3550BFA4" w14:textId="77777777" w:rsidR="00E31D04" w:rsidRPr="009E0BE9" w:rsidRDefault="00E31D04" w:rsidP="00233A0E">
                <w:pPr>
                  <w:pStyle w:val="TBNormalTechnicalBlock"/>
                </w:pPr>
              </w:p>
              <w:p w14:paraId="75D4D775" w14:textId="77777777" w:rsidR="00E31D04" w:rsidRPr="009E0BE9" w:rsidRDefault="00E31D04" w:rsidP="00233A0E">
                <w:pPr>
                  <w:pStyle w:val="TBNormalTechnicalBlock"/>
                </w:pPr>
              </w:p>
              <w:p w14:paraId="015A9E64" w14:textId="77777777" w:rsidR="00E31D04" w:rsidRPr="009E0BE9" w:rsidRDefault="00E31D0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31D04" w:rsidRPr="00ED0749" w14:paraId="7361CF5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85F58C0" w14:textId="77777777" w:rsidR="00E31D04" w:rsidRPr="00ED0749" w:rsidRDefault="00E31D0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CDCA33E" w14:textId="77777777" w:rsidR="00E31D04" w:rsidRPr="00ED0749" w:rsidRDefault="00E31D0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76F4975" w14:textId="77777777" w:rsidR="00E31D04" w:rsidRPr="00ED0749" w:rsidRDefault="00E31D0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A5D1607" w14:textId="77777777" w:rsidR="00E31D04" w:rsidRPr="00ED0749" w:rsidRDefault="00E31D04" w:rsidP="00DF1147">
          <w:pPr>
            <w:pStyle w:val="TBEntRefer"/>
            <w:rPr>
              <w:sz w:val="2"/>
              <w:szCs w:val="2"/>
            </w:rPr>
          </w:pPr>
        </w:p>
        <w:p w14:paraId="3022CC1B" w14:textId="77777777" w:rsidR="00E31D04" w:rsidRPr="00DD01AC" w:rsidRDefault="00E31D0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31D04" w:rsidRPr="00133225" w14:paraId="21D6333F" w14:textId="77777777" w:rsidTr="001E5BC3">
            <w:trPr>
              <w:jc w:val="center"/>
            </w:trPr>
            <w:tc>
              <w:tcPr>
                <w:tcW w:w="9645" w:type="dxa"/>
              </w:tcPr>
              <w:p w14:paraId="41FCFF2D" w14:textId="77777777" w:rsidR="00E31D04" w:rsidRPr="00C4351E" w:rsidRDefault="00E31D04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E31D04" w:rsidRPr="007D53AD" w14:paraId="00639D28" w14:textId="77777777" w:rsidTr="001E5BC3">
            <w:trPr>
              <w:jc w:val="center"/>
            </w:trPr>
            <w:tc>
              <w:tcPr>
                <w:tcW w:w="9645" w:type="dxa"/>
              </w:tcPr>
              <w:p w14:paraId="3178BFD2" w14:textId="77777777" w:rsidR="00E31D04" w:rsidRPr="007D53AD" w:rsidRDefault="00E31D0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E31D04" w:rsidRPr="007D53AD" w14:paraId="3171C3C6" w14:textId="77777777" w:rsidTr="001E5BC3">
            <w:trPr>
              <w:jc w:val="center"/>
            </w:trPr>
            <w:tc>
              <w:tcPr>
                <w:tcW w:w="9645" w:type="dxa"/>
              </w:tcPr>
              <w:p w14:paraId="0890AE0C" w14:textId="77777777" w:rsidR="00E31D04" w:rsidRPr="006368AC" w:rsidRDefault="00E31D04" w:rsidP="00E60AAC">
                <w:pPr>
                  <w:pStyle w:val="TBTableText"/>
                </w:pPr>
                <w:r>
                  <w:t>11 May 2026</w:t>
                </w:r>
              </w:p>
            </w:tc>
          </w:tr>
        </w:tbl>
        <w:p w14:paraId="74705ABC" w14:textId="77777777" w:rsidR="00E31D04" w:rsidRPr="008C6FD6" w:rsidRDefault="00D10A2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14:paraId="6FD0CEB6" w14:textId="77777777" w:rsidTr="00C6330D">
        <w:tc>
          <w:tcPr>
            <w:tcW w:w="567" w:type="dxa"/>
            <w:tcMar>
              <w:right w:w="0" w:type="dxa"/>
            </w:tcMar>
          </w:tcPr>
          <w:p w14:paraId="6EA295C1" w14:textId="2D7ACB3A" w:rsidR="00C6330D" w:rsidRPr="00D405FE" w:rsidRDefault="00C6330D" w:rsidP="00D405FE">
            <w:pPr>
              <w:pStyle w:val="PointManual"/>
              <w:pageBreakBefore/>
              <w:rPr>
                <w:b/>
                <w:bCs/>
              </w:rPr>
            </w:pPr>
            <w:bookmarkStart w:id="1" w:name="ControlPages"/>
            <w:bookmarkEnd w:id="1"/>
            <w:r w:rsidRPr="00D405FE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A88D6BA" w:rsidR="00C6330D" w:rsidRPr="00D405FE" w:rsidRDefault="00C6330D" w:rsidP="00CB73C2">
            <w:pPr>
              <w:rPr>
                <w:b/>
                <w:bCs/>
                <w:lang w:val="en-US"/>
              </w:rPr>
            </w:pPr>
            <w:r w:rsidRPr="00D405FE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C6330D" w:rsidRDefault="00C633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C6330D" w:rsidRDefault="00C6330D" w:rsidP="00CB73C2">
            <w:pPr>
              <w:rPr>
                <w:lang w:val="en-US"/>
              </w:rPr>
            </w:pPr>
          </w:p>
        </w:tc>
      </w:tr>
      <w:tr w:rsidR="00D405FE" w14:paraId="59AFAAD7" w14:textId="77777777" w:rsidTr="00E75AA3">
        <w:tc>
          <w:tcPr>
            <w:tcW w:w="567" w:type="dxa"/>
            <w:tcMar>
              <w:right w:w="0" w:type="dxa"/>
            </w:tcMar>
          </w:tcPr>
          <w:p w14:paraId="62F18E05" w14:textId="77777777" w:rsidR="00D405FE" w:rsidRPr="00C6330D" w:rsidRDefault="00D405FE" w:rsidP="00D405FE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F75CCC" w14:textId="18697A2A" w:rsidR="00D405FE" w:rsidRDefault="00D405FE" w:rsidP="00CB73C2">
            <w:pPr>
              <w:rPr>
                <w:lang w:val="en-US"/>
              </w:rPr>
            </w:pPr>
            <w:r w:rsidRPr="00B84B0E">
              <w:rPr>
                <w:u w:val="single"/>
                <w:lang w:val="en-US"/>
              </w:rPr>
              <w:t>The Council</w:t>
            </w:r>
            <w:r w:rsidRPr="00D405FE">
              <w:rPr>
                <w:lang w:val="en-US"/>
              </w:rPr>
              <w:t xml:space="preserve"> adopted the agenda set out in document </w:t>
            </w:r>
            <w:r>
              <w:rPr>
                <w:lang w:val="en-US"/>
              </w:rPr>
              <w:t>86</w:t>
            </w:r>
            <w:r w:rsidR="00C73EEC">
              <w:rPr>
                <w:lang w:val="en-US"/>
              </w:rPr>
              <w:t>06</w:t>
            </w:r>
            <w:r w:rsidRPr="00D405FE">
              <w:rPr>
                <w:lang w:val="en-US"/>
              </w:rPr>
              <w:t>/26.</w:t>
            </w:r>
          </w:p>
        </w:tc>
      </w:tr>
      <w:tr w:rsidR="00C6330D" w14:paraId="3BEA511A" w14:textId="77777777" w:rsidTr="00C6330D">
        <w:tc>
          <w:tcPr>
            <w:tcW w:w="567" w:type="dxa"/>
            <w:tcMar>
              <w:right w:w="0" w:type="dxa"/>
            </w:tcMar>
          </w:tcPr>
          <w:p w14:paraId="49BF732C" w14:textId="56DCA496" w:rsidR="00C6330D" w:rsidRPr="00D405FE" w:rsidRDefault="00C6330D" w:rsidP="00C6330D">
            <w:pPr>
              <w:pStyle w:val="PointManual"/>
              <w:rPr>
                <w:b/>
                <w:bCs/>
              </w:rPr>
            </w:pPr>
            <w:r w:rsidRPr="00D405FE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684A520" w:rsidR="00C6330D" w:rsidRPr="00D405FE" w:rsidRDefault="00C6330D" w:rsidP="00CB73C2">
            <w:pPr>
              <w:rPr>
                <w:b/>
                <w:bCs/>
                <w:lang w:val="en-US"/>
              </w:rPr>
            </w:pPr>
            <w:r w:rsidRPr="00D405FE">
              <w:rPr>
                <w:b/>
                <w:bCs/>
                <w:lang w:val="en-US"/>
              </w:rPr>
              <w:t>Approval of "A" items</w:t>
            </w:r>
          </w:p>
          <w:p w14:paraId="45010F8A" w14:textId="608346DB" w:rsidR="00C6330D" w:rsidRPr="00702459" w:rsidRDefault="00C6330D" w:rsidP="00045CB0">
            <w:pPr>
              <w:pStyle w:val="PointManual"/>
              <w:rPr>
                <w:b/>
                <w:bCs/>
                <w:lang w:val="en-US"/>
              </w:rPr>
            </w:pPr>
            <w:r w:rsidRPr="00702459">
              <w:rPr>
                <w:b/>
                <w:bCs/>
                <w:lang w:val="en-US"/>
              </w:rPr>
              <w:t>a)</w:t>
            </w:r>
            <w:r w:rsidRPr="00702459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C6330D" w:rsidRDefault="00C633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0B5C3F" w14:textId="77777777" w:rsidR="00C6330D" w:rsidRDefault="00C6330D" w:rsidP="00CB73C2">
            <w:pPr>
              <w:rPr>
                <w:lang w:val="en-US"/>
              </w:rPr>
            </w:pPr>
          </w:p>
          <w:p w14:paraId="186027FA" w14:textId="65657C8A" w:rsidR="00C6330D" w:rsidRDefault="00C6330D" w:rsidP="00CB73C2">
            <w:pPr>
              <w:rPr>
                <w:lang w:val="en-US"/>
              </w:rPr>
            </w:pPr>
            <w:r>
              <w:rPr>
                <w:lang w:val="en-US"/>
              </w:rPr>
              <w:t>9017/26</w:t>
            </w:r>
          </w:p>
        </w:tc>
      </w:tr>
      <w:tr w:rsidR="00D405FE" w14:paraId="49B7F332" w14:textId="77777777" w:rsidTr="004744A2">
        <w:tc>
          <w:tcPr>
            <w:tcW w:w="567" w:type="dxa"/>
            <w:tcMar>
              <w:right w:w="0" w:type="dxa"/>
            </w:tcMar>
          </w:tcPr>
          <w:p w14:paraId="4D5303B6" w14:textId="77777777" w:rsidR="00D405FE" w:rsidRPr="00C6330D" w:rsidRDefault="00D405FE" w:rsidP="00C6330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78FE12" w14:textId="3B7F0F8C" w:rsidR="00D405FE" w:rsidRDefault="00702459" w:rsidP="00CB73C2">
            <w:pPr>
              <w:rPr>
                <w:lang w:val="en-US"/>
              </w:rPr>
            </w:pPr>
            <w:r w:rsidRPr="00B84B0E">
              <w:rPr>
                <w:u w:val="single"/>
                <w:lang w:val="en-US"/>
              </w:rPr>
              <w:t>The Council</w:t>
            </w:r>
            <w:r w:rsidRPr="00702459">
              <w:rPr>
                <w:lang w:val="en-US"/>
              </w:rPr>
              <w:t xml:space="preserve"> adopted all A items listed in the document above, including all linguistic COR and REV documents presented for adoption. Statements to these items are set out in the Addendum.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14:paraId="5EF51404" w14:textId="77777777" w:rsidTr="00C6330D">
        <w:tc>
          <w:tcPr>
            <w:tcW w:w="567" w:type="dxa"/>
            <w:tcMar>
              <w:right w:w="0" w:type="dxa"/>
            </w:tcMar>
          </w:tcPr>
          <w:p w14:paraId="4934F84B" w14:textId="03B7C157" w:rsidR="00C6330D" w:rsidRPr="00C6330D" w:rsidRDefault="00C6330D" w:rsidP="00C6330D">
            <w:pPr>
              <w:pStyle w:val="PointManual"/>
            </w:pPr>
            <w:r w:rsidRPr="00C6330D">
              <w:t>3.</w:t>
            </w:r>
          </w:p>
        </w:tc>
        <w:tc>
          <w:tcPr>
            <w:tcW w:w="6463" w:type="dxa"/>
          </w:tcPr>
          <w:p w14:paraId="527D080C" w14:textId="5B619243" w:rsidR="00C6330D" w:rsidRDefault="00C6330D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449ED289" w14:textId="77777777" w:rsidTr="00C6330D">
        <w:tc>
          <w:tcPr>
            <w:tcW w:w="567" w:type="dxa"/>
            <w:tcMar>
              <w:right w:w="0" w:type="dxa"/>
            </w:tcMar>
          </w:tcPr>
          <w:p w14:paraId="530515DC" w14:textId="5CF5A1E8" w:rsidR="00C6330D" w:rsidRPr="00C6330D" w:rsidRDefault="00C6330D" w:rsidP="00C6330D">
            <w:pPr>
              <w:pStyle w:val="PointManual"/>
            </w:pPr>
            <w:r w:rsidRPr="00C6330D">
              <w:t>4.</w:t>
            </w:r>
          </w:p>
        </w:tc>
        <w:tc>
          <w:tcPr>
            <w:tcW w:w="6463" w:type="dxa"/>
          </w:tcPr>
          <w:p w14:paraId="63967113" w14:textId="4B3BDFCA" w:rsidR="00C6330D" w:rsidRPr="00993EE2" w:rsidRDefault="00C6330D" w:rsidP="000527C0">
            <w:r w:rsidRPr="00993EE2">
              <w:t xml:space="preserve">Updated comprehensive </w:t>
            </w:r>
            <w:r>
              <w:t>t</w:t>
            </w:r>
            <w:r w:rsidRPr="00993EE2">
              <w:t xml:space="preserve">hreat </w:t>
            </w:r>
            <w:r>
              <w:t>a</w:t>
            </w:r>
            <w:r w:rsidRPr="00993EE2">
              <w:t>nalysis</w:t>
            </w:r>
            <w:r>
              <w:rPr>
                <w:rStyle w:val="FootnoteReference"/>
              </w:rPr>
              <w:footnoteReference w:id="1"/>
            </w:r>
          </w:p>
          <w:p w14:paraId="0F2ADDF4" w14:textId="77777777" w:rsidR="00C6330D" w:rsidRDefault="00C6330D" w:rsidP="000527C0">
            <w:pPr>
              <w:rPr>
                <w:i/>
                <w:iCs/>
              </w:rPr>
            </w:pPr>
            <w:r>
              <w:rPr>
                <w:i/>
                <w:iCs/>
              </w:rPr>
              <w:t>Presentation</w:t>
            </w:r>
          </w:p>
          <w:p w14:paraId="29994F9F" w14:textId="7A918339" w:rsidR="00C6330D" w:rsidRPr="004E2474" w:rsidRDefault="00C6330D" w:rsidP="000527C0">
            <w:pPr>
              <w:rPr>
                <w:i/>
                <w:iCs/>
              </w:rPr>
            </w:pPr>
            <w:r w:rsidRPr="00993EE2"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25478D1A" w:rsidR="00C6330D" w:rsidRDefault="00C6330D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FCD31F" wp14:editId="46CB396C">
                  <wp:extent cx="172442" cy="172442"/>
                  <wp:effectExtent l="0" t="0" r="0" b="0"/>
                  <wp:docPr id="1226518897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4E61E0A0" w14:textId="77777777" w:rsidTr="00C6330D">
        <w:tc>
          <w:tcPr>
            <w:tcW w:w="567" w:type="dxa"/>
            <w:tcMar>
              <w:right w:w="0" w:type="dxa"/>
            </w:tcMar>
          </w:tcPr>
          <w:p w14:paraId="511B0E25" w14:textId="732A5913" w:rsidR="00C6330D" w:rsidRPr="00C6330D" w:rsidRDefault="00C6330D" w:rsidP="00C6330D">
            <w:pPr>
              <w:pStyle w:val="PointManual"/>
            </w:pPr>
            <w:r w:rsidRPr="00C6330D">
              <w:t>5.</w:t>
            </w:r>
          </w:p>
        </w:tc>
        <w:tc>
          <w:tcPr>
            <w:tcW w:w="6463" w:type="dxa"/>
          </w:tcPr>
          <w:p w14:paraId="5FE344C0" w14:textId="7C0E713C" w:rsidR="00C6330D" w:rsidRPr="00495692" w:rsidRDefault="00C6330D" w:rsidP="000527C0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2"/>
            </w:r>
          </w:p>
          <w:p w14:paraId="2E841769" w14:textId="2CD17143" w:rsidR="00C6330D" w:rsidRDefault="00C6330D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5E81BF02" w14:textId="77777777" w:rsidTr="00C6330D">
        <w:tc>
          <w:tcPr>
            <w:tcW w:w="567" w:type="dxa"/>
            <w:tcMar>
              <w:right w:w="0" w:type="dxa"/>
            </w:tcMar>
          </w:tcPr>
          <w:p w14:paraId="0A472572" w14:textId="2FC0BA5C" w:rsidR="00C6330D" w:rsidRPr="00C6330D" w:rsidRDefault="00C6330D" w:rsidP="00C6330D">
            <w:pPr>
              <w:pStyle w:val="PointManual"/>
            </w:pPr>
            <w:r w:rsidRPr="00C6330D">
              <w:t>6.</w:t>
            </w:r>
          </w:p>
        </w:tc>
        <w:tc>
          <w:tcPr>
            <w:tcW w:w="6463" w:type="dxa"/>
            <w:shd w:val="clear" w:color="auto" w:fill="auto"/>
          </w:tcPr>
          <w:p w14:paraId="79F2E650" w14:textId="5EA20FDB" w:rsidR="00C6330D" w:rsidRPr="00495692" w:rsidRDefault="00C6330D" w:rsidP="00744938">
            <w:pPr>
              <w:pageBreakBefore/>
            </w:pPr>
            <w:r>
              <w:t>Situation in the Middle East</w:t>
            </w:r>
          </w:p>
          <w:p w14:paraId="62A3B069" w14:textId="767A7622" w:rsidR="00C6330D" w:rsidRDefault="00C6330D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5588A796" w14:textId="77777777" w:rsidTr="00C6330D">
        <w:tc>
          <w:tcPr>
            <w:tcW w:w="567" w:type="dxa"/>
            <w:tcMar>
              <w:right w:w="0" w:type="dxa"/>
            </w:tcMar>
          </w:tcPr>
          <w:p w14:paraId="687BD12B" w14:textId="550B8CF9" w:rsidR="00C6330D" w:rsidRPr="00C6330D" w:rsidRDefault="00C6330D" w:rsidP="00C6330D">
            <w:pPr>
              <w:pStyle w:val="PointManual"/>
            </w:pPr>
            <w:r w:rsidRPr="00C6330D">
              <w:t>7.</w:t>
            </w:r>
          </w:p>
        </w:tc>
        <w:tc>
          <w:tcPr>
            <w:tcW w:w="6463" w:type="dxa"/>
          </w:tcPr>
          <w:p w14:paraId="5312E5EB" w14:textId="43FD5392" w:rsidR="00C6330D" w:rsidRDefault="00C6330D" w:rsidP="000527C0">
            <w:r>
              <w:t>Western Balkans</w:t>
            </w:r>
          </w:p>
          <w:p w14:paraId="53242CCC" w14:textId="170B540C" w:rsidR="00C6330D" w:rsidRDefault="00C6330D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6D25A94F" w14:textId="77777777" w:rsidTr="00C6330D">
        <w:tc>
          <w:tcPr>
            <w:tcW w:w="567" w:type="dxa"/>
            <w:tcMar>
              <w:right w:w="0" w:type="dxa"/>
            </w:tcMar>
          </w:tcPr>
          <w:p w14:paraId="256087D3" w14:textId="1DBBDF46" w:rsidR="00C6330D" w:rsidRPr="00C6330D" w:rsidRDefault="00C6330D" w:rsidP="00D405FE">
            <w:pPr>
              <w:pStyle w:val="PointManual"/>
            </w:pPr>
            <w:r w:rsidRPr="00C6330D">
              <w:t>8.</w:t>
            </w:r>
          </w:p>
        </w:tc>
        <w:tc>
          <w:tcPr>
            <w:tcW w:w="6463" w:type="dxa"/>
          </w:tcPr>
          <w:p w14:paraId="3D6AD38D" w14:textId="0714006A" w:rsidR="00C6330D" w:rsidRDefault="00C6330D" w:rsidP="009E6342">
            <w:pPr>
              <w:pageBreakBefore/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6330D" w:rsidRDefault="00C6330D" w:rsidP="009E6342">
            <w:pPr>
              <w:pStyle w:val="NormalRight"/>
              <w:pageBreakBefore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6330D" w:rsidRDefault="00C6330D" w:rsidP="009E6342">
            <w:pPr>
              <w:pageBreakBefore/>
              <w:rPr>
                <w:lang w:val="en-US"/>
              </w:rPr>
            </w:pPr>
          </w:p>
        </w:tc>
      </w:tr>
      <w:tr w:rsidR="00C6330D" w14:paraId="7B1F7DA8" w14:textId="77777777" w:rsidTr="00C6330D">
        <w:tc>
          <w:tcPr>
            <w:tcW w:w="567" w:type="dxa"/>
            <w:tcMar>
              <w:right w:w="0" w:type="dxa"/>
            </w:tcMar>
          </w:tcPr>
          <w:p w14:paraId="2B857726" w14:textId="77777777" w:rsidR="00C6330D" w:rsidRPr="00C6330D" w:rsidRDefault="00C6330D" w:rsidP="00C6330D"/>
        </w:tc>
        <w:tc>
          <w:tcPr>
            <w:tcW w:w="6463" w:type="dxa"/>
          </w:tcPr>
          <w:p w14:paraId="5C20FA8E" w14:textId="0D3E5667" w:rsidR="00C6330D" w:rsidRPr="00C8620A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 w:rsidRPr="00C8620A">
              <w:rPr>
                <w:lang w:val="en-US"/>
              </w:rPr>
              <w:t>Three Seas Initiative summit and business forum</w:t>
            </w:r>
          </w:p>
          <w:p w14:paraId="2C51F97A" w14:textId="7838F06D" w:rsidR="00C6330D" w:rsidRPr="008A3FEC" w:rsidRDefault="00C6330D" w:rsidP="008A3FEC">
            <w:pPr>
              <w:ind w:left="567" w:hanging="22"/>
              <w:rPr>
                <w:i/>
                <w:iCs/>
              </w:rPr>
            </w:pPr>
            <w:r w:rsidRPr="00C8620A">
              <w:rPr>
                <w:i/>
                <w:iCs/>
                <w:lang w:val="en-US"/>
              </w:rPr>
              <w:t>Information from Croatia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DC7CB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A91F38" w14:textId="690A57A2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9008/26</w:t>
            </w:r>
          </w:p>
        </w:tc>
      </w:tr>
      <w:tr w:rsidR="00C6330D" w14:paraId="49205D7A" w14:textId="77777777" w:rsidTr="00C6330D">
        <w:tc>
          <w:tcPr>
            <w:tcW w:w="567" w:type="dxa"/>
            <w:tcMar>
              <w:right w:w="0" w:type="dxa"/>
            </w:tcMar>
          </w:tcPr>
          <w:p w14:paraId="0C5DD5B1" w14:textId="77777777" w:rsidR="00C6330D" w:rsidRPr="00C6330D" w:rsidRDefault="00C6330D" w:rsidP="00C6330D"/>
        </w:tc>
        <w:tc>
          <w:tcPr>
            <w:tcW w:w="6463" w:type="dxa"/>
          </w:tcPr>
          <w:p w14:paraId="7B232A0A" w14:textId="05118667" w:rsidR="00C6330D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>
              <w:rPr>
                <w:lang w:val="en-US"/>
              </w:rPr>
              <w:t>Recent violation of Romanian airspace by Russian drones</w:t>
            </w:r>
          </w:p>
          <w:p w14:paraId="58F1CD16" w14:textId="3B31E197" w:rsidR="00C6330D" w:rsidRPr="009F37CA" w:rsidRDefault="00C6330D" w:rsidP="009F37CA">
            <w:pPr>
              <w:pStyle w:val="ListParagraph"/>
              <w:ind w:left="567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559D93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8AFD33" w14:textId="01C32F7D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9023/26</w:t>
            </w:r>
          </w:p>
        </w:tc>
      </w:tr>
      <w:tr w:rsidR="00C6330D" w14:paraId="03056D01" w14:textId="77777777" w:rsidTr="00C6330D">
        <w:tc>
          <w:tcPr>
            <w:tcW w:w="567" w:type="dxa"/>
            <w:tcMar>
              <w:right w:w="0" w:type="dxa"/>
            </w:tcMar>
          </w:tcPr>
          <w:p w14:paraId="73C5D4CE" w14:textId="77777777" w:rsidR="00C6330D" w:rsidRPr="00C6330D" w:rsidRDefault="00C6330D" w:rsidP="00C6330D"/>
        </w:tc>
        <w:tc>
          <w:tcPr>
            <w:tcW w:w="6463" w:type="dxa"/>
          </w:tcPr>
          <w:p w14:paraId="618BC719" w14:textId="4F25AF60" w:rsidR="00C6330D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>
              <w:rPr>
                <w:lang w:val="en-US"/>
              </w:rPr>
              <w:t xml:space="preserve">High-level event on the Vertical Gas Corridor </w:t>
            </w:r>
            <w:r w:rsidRPr="009F37CA">
              <w:t>organised</w:t>
            </w:r>
            <w:r>
              <w:rPr>
                <w:lang w:val="en-US"/>
              </w:rPr>
              <w:t xml:space="preserve"> in the margins of the European Political Community</w:t>
            </w:r>
          </w:p>
          <w:p w14:paraId="596625A1" w14:textId="0B1A8EB6" w:rsidR="00C6330D" w:rsidRPr="009F37CA" w:rsidRDefault="00C6330D" w:rsidP="009F37CA">
            <w:pPr>
              <w:pStyle w:val="ListParagraph"/>
              <w:ind w:left="567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BE8A0C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C2D22A" w14:textId="790FED0D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9024/26</w:t>
            </w:r>
          </w:p>
        </w:tc>
      </w:tr>
      <w:tr w:rsidR="00006C5F" w:rsidRPr="00006C5F" w14:paraId="0955738C" w14:textId="77777777" w:rsidTr="00C6330D">
        <w:tc>
          <w:tcPr>
            <w:tcW w:w="567" w:type="dxa"/>
            <w:tcMar>
              <w:right w:w="0" w:type="dxa"/>
            </w:tcMar>
          </w:tcPr>
          <w:p w14:paraId="43137252" w14:textId="77777777" w:rsidR="00006C5F" w:rsidRPr="00DC766D" w:rsidRDefault="00006C5F" w:rsidP="00D10A2A">
            <w:pPr>
              <w:pageBreakBefore/>
            </w:pPr>
          </w:p>
        </w:tc>
        <w:tc>
          <w:tcPr>
            <w:tcW w:w="6463" w:type="dxa"/>
          </w:tcPr>
          <w:p w14:paraId="1B0C9FB6" w14:textId="68A17FA3" w:rsidR="00006C5F" w:rsidRPr="00DC766D" w:rsidRDefault="00006C5F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DC766D">
              <w:t>MED9 informal ministerial meeting (Rome, 7 May 2026)</w:t>
            </w:r>
            <w:r w:rsidR="00433DFD" w:rsidRPr="00DC766D">
              <w:t>: a coalition for global access to fertilisers and food security amid the Hormuz crisis</w:t>
            </w:r>
          </w:p>
          <w:p w14:paraId="5C159DD0" w14:textId="55C764C7" w:rsidR="00006C5F" w:rsidRPr="00DC766D" w:rsidRDefault="00006C5F" w:rsidP="00006C5F">
            <w:pPr>
              <w:pStyle w:val="ListParagraph"/>
              <w:ind w:left="567"/>
              <w:rPr>
                <w:i/>
                <w:iCs/>
              </w:rPr>
            </w:pPr>
            <w:r w:rsidRPr="00DC766D">
              <w:rPr>
                <w:i/>
                <w:iCs/>
              </w:rPr>
              <w:t xml:space="preserve">Information from </w:t>
            </w:r>
            <w:r w:rsidR="00840FF6" w:rsidRPr="00DC766D">
              <w:rPr>
                <w:i/>
                <w:iCs/>
              </w:rPr>
              <w:t xml:space="preserve">Italy and </w:t>
            </w:r>
            <w:r w:rsidRPr="00DC766D">
              <w:rPr>
                <w:i/>
                <w:iCs/>
              </w:rPr>
              <w:t xml:space="preserve">Croatia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540F3A" w14:textId="77777777" w:rsidR="00006C5F" w:rsidRPr="00006C5F" w:rsidRDefault="00006C5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D8F5AA" w14:textId="3FF1A2DD" w:rsidR="00006C5F" w:rsidRPr="00006C5F" w:rsidRDefault="00240585" w:rsidP="000527C0">
            <w:r w:rsidRPr="00DC766D">
              <w:t>9100/26</w:t>
            </w:r>
          </w:p>
        </w:tc>
      </w:tr>
    </w:tbl>
    <w:p w14:paraId="30628E92" w14:textId="77777777" w:rsidR="00744938" w:rsidRPr="00EE58DE" w:rsidRDefault="00744938" w:rsidP="00744938">
      <w:pPr>
        <w:pStyle w:val="ImageLine"/>
        <w:rPr>
          <w:lang w:val="en-US"/>
        </w:rPr>
      </w:pPr>
    </w:p>
    <w:p w14:paraId="186C73DF" w14:textId="77777777" w:rsidR="00744938" w:rsidRDefault="00744938" w:rsidP="009E759A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7AE90179" wp14:editId="57EA6FB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sectPr w:rsidR="001B060D" w:rsidSect="00E31D04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Pr="009F37CA" w:rsidRDefault="001B060D" w:rsidP="00B5488B">
      <w:r w:rsidRPr="009F37CA">
        <w:separator/>
      </w:r>
    </w:p>
  </w:endnote>
  <w:endnote w:type="continuationSeparator" w:id="0">
    <w:p w14:paraId="791AD635" w14:textId="77777777" w:rsidR="001B060D" w:rsidRPr="009F37CA" w:rsidRDefault="001B060D" w:rsidP="00B5488B">
      <w:r w:rsidRPr="009F37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31D04" w:rsidRPr="00D94637" w14:paraId="71F7C417" w14:textId="77777777" w:rsidTr="00E31D0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A942FBB" w14:textId="77777777" w:rsidR="00E31D04" w:rsidRPr="00D94637" w:rsidRDefault="00E31D0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E31D04" w:rsidRPr="00B310DC" w14:paraId="1134B2CE" w14:textId="77777777" w:rsidTr="00E31D0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92A982C" w14:textId="4D2088AB" w:rsidR="00E31D04" w:rsidRPr="00AD7BF2" w:rsidRDefault="00E31D04" w:rsidP="004F54B2">
          <w:pPr>
            <w:pStyle w:val="FooterText"/>
          </w:pPr>
          <w:r>
            <w:t>9132/26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1CA688" w14:textId="77777777" w:rsidR="00E31D04" w:rsidRPr="00AD7BF2" w:rsidRDefault="00E31D0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02D5B04" w14:textId="77777777" w:rsidR="00E31D04" w:rsidRPr="002511D8" w:rsidRDefault="00E31D0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709775C" w14:textId="329FDC41" w:rsidR="00E31D04" w:rsidRPr="00B310DC" w:rsidRDefault="00E31D0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E31D04" w:rsidRPr="00D94637" w14:paraId="2B61574C" w14:textId="77777777" w:rsidTr="00E31D04">
      <w:trPr>
        <w:jc w:val="center"/>
      </w:trPr>
      <w:tc>
        <w:tcPr>
          <w:tcW w:w="1774" w:type="pct"/>
          <w:shd w:val="clear" w:color="auto" w:fill="auto"/>
        </w:tcPr>
        <w:p w14:paraId="2DBC4D06" w14:textId="6003B316" w:rsidR="00E31D04" w:rsidRPr="00AD7BF2" w:rsidRDefault="00E31D0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BE39DE5" w14:textId="41E69586" w:rsidR="00E31D04" w:rsidRPr="00AD7BF2" w:rsidRDefault="00E31D0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62D354E" w14:textId="546F3EA5" w:rsidR="00E31D04" w:rsidRPr="00D94637" w:rsidRDefault="00E31D0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F62C662" w14:textId="311D58B2" w:rsidR="00E31D04" w:rsidRPr="00695BAF" w:rsidRDefault="00E31D0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E31D04" w:rsidRDefault="001B060D" w:rsidP="00E31D04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31D04" w:rsidRPr="00D94637" w14:paraId="6322BD59" w14:textId="77777777" w:rsidTr="00E31D0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C56A5C8" w14:textId="77777777" w:rsidR="00E31D04" w:rsidRPr="00D94637" w:rsidRDefault="00E31D0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31D04" w:rsidRPr="00B310DC" w14:paraId="1AACC754" w14:textId="77777777" w:rsidTr="00E31D0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C6FB6A" w14:textId="3E7128BD" w:rsidR="00E31D04" w:rsidRPr="00AD7BF2" w:rsidRDefault="00E31D04" w:rsidP="004F54B2">
          <w:pPr>
            <w:pStyle w:val="FooterText"/>
          </w:pPr>
          <w:r>
            <w:t>9132/26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A7E38E" w14:textId="77777777" w:rsidR="00E31D04" w:rsidRPr="00AD7BF2" w:rsidRDefault="00E31D0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5D19473" w14:textId="77777777" w:rsidR="00E31D04" w:rsidRPr="002511D8" w:rsidRDefault="00E31D0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4390621" w14:textId="11A68721" w:rsidR="00E31D04" w:rsidRPr="00B310DC" w:rsidRDefault="00E31D0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31D04" w:rsidRPr="00D94637" w14:paraId="0A193139" w14:textId="77777777" w:rsidTr="00E31D04">
      <w:trPr>
        <w:jc w:val="center"/>
      </w:trPr>
      <w:tc>
        <w:tcPr>
          <w:tcW w:w="1774" w:type="pct"/>
          <w:shd w:val="clear" w:color="auto" w:fill="auto"/>
        </w:tcPr>
        <w:p w14:paraId="7167A2DA" w14:textId="3FE15980" w:rsidR="00E31D04" w:rsidRPr="00AD7BF2" w:rsidRDefault="00E31D0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FDF6E05" w14:textId="267BD36F" w:rsidR="00E31D04" w:rsidRPr="00AD7BF2" w:rsidRDefault="00E31D0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98C9427" w14:textId="1B2EF9DD" w:rsidR="00E31D04" w:rsidRPr="00D94637" w:rsidRDefault="00E31D0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11C69F2" w14:textId="704F70D9" w:rsidR="00E31D04" w:rsidRPr="00695BAF" w:rsidRDefault="00E31D0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E31D04" w:rsidRDefault="001B060D" w:rsidP="00E31D0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Pr="009F37CA" w:rsidRDefault="001B060D" w:rsidP="00B5488B">
      <w:r w:rsidRPr="009F37CA">
        <w:separator/>
      </w:r>
    </w:p>
  </w:footnote>
  <w:footnote w:type="continuationSeparator" w:id="0">
    <w:p w14:paraId="5F85E392" w14:textId="77777777" w:rsidR="001B060D" w:rsidRPr="009F37CA" w:rsidRDefault="001B060D" w:rsidP="00B5488B">
      <w:r w:rsidRPr="009F37CA">
        <w:continuationSeparator/>
      </w:r>
    </w:p>
  </w:footnote>
  <w:footnote w:id="1">
    <w:p w14:paraId="28631946" w14:textId="028C02AA" w:rsidR="00C6330D" w:rsidRPr="009F37CA" w:rsidRDefault="00C6330D">
      <w:pPr>
        <w:pStyle w:val="FootnoteText"/>
      </w:pPr>
      <w:r w:rsidRPr="009F37CA">
        <w:rPr>
          <w:rStyle w:val="FootnoteReference"/>
        </w:rPr>
        <w:footnoteRef/>
      </w:r>
      <w:r w:rsidRPr="009F37CA">
        <w:tab/>
        <w:t>Classified at level RESTREINT UE/EU</w:t>
      </w:r>
      <w:r w:rsidR="00C418BC">
        <w:t xml:space="preserve"> </w:t>
      </w:r>
      <w:r w:rsidRPr="009F37CA">
        <w:t>RESTRICTED</w:t>
      </w:r>
    </w:p>
  </w:footnote>
  <w:footnote w:id="2">
    <w:p w14:paraId="0D1BE73B" w14:textId="11ADCFCE" w:rsidR="00C6330D" w:rsidRDefault="00C6330D">
      <w:pPr>
        <w:pStyle w:val="FootnoteText"/>
      </w:pPr>
      <w:r w:rsidRPr="009F37CA">
        <w:rPr>
          <w:rStyle w:val="FootnoteReference"/>
        </w:rPr>
        <w:footnoteRef/>
      </w:r>
      <w:r w:rsidRPr="009F37CA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4FD95D89" w:rsidR="001B060D" w:rsidRPr="00E31D04" w:rsidRDefault="00E31D04" w:rsidP="00E31D0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2AC1832" w:rsidR="001B060D" w:rsidRPr="00E31D04" w:rsidRDefault="00E31D04" w:rsidP="00E31D0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8027463920867107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2&lt;/text&gt;_x000d__x000a_  &lt;/metadata&gt;_x000d__x000a_  &lt;metadata key=&quot;md_Prefix&quot;&gt;_x000d__x000a_    &lt;text&gt;&lt;/text&gt;_x000d__x000a_  &lt;/metadata&gt;_x000d__x000a_  &lt;metadata key=&quot;md_DocumentNumber&quot;&gt;_x000d__x000a_    &lt;text&gt;913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25&lt;/text&gt;_x000d__x000a_      &lt;text&gt;RELEX 63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1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356607977286809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8&lt;/text&gt;_x000d__x000a_  &lt;/metadata&gt;_x000d__x000a_  &lt;metadata key=&quot;md_Prefix&quot;&gt;_x000d__x000a_    &lt;text&gt;&lt;/text&gt;_x000d__x000a_  &lt;/metadata&gt;_x000d__x000a_  &lt;metadata key=&quot;md_DocumentNumber&quot;&gt;_x000d__x000a_    &lt;text&gt;860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4&lt;/text&gt;_x000d__x000a_      &lt;text&gt;RELEX 55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7862a80ff3811be21ddc0ccecf7213699eeaca86e195f3a76e77abbad73bd79"/>
  </w:docVars>
  <w:rsids>
    <w:rsidRoot w:val="001B060D"/>
    <w:rsid w:val="00006C5F"/>
    <w:rsid w:val="00045CB0"/>
    <w:rsid w:val="000527C0"/>
    <w:rsid w:val="000718D7"/>
    <w:rsid w:val="000B4A3A"/>
    <w:rsid w:val="000C7D7B"/>
    <w:rsid w:val="000E2267"/>
    <w:rsid w:val="00114B30"/>
    <w:rsid w:val="001208A4"/>
    <w:rsid w:val="0012493E"/>
    <w:rsid w:val="00125F41"/>
    <w:rsid w:val="00154918"/>
    <w:rsid w:val="001B060D"/>
    <w:rsid w:val="0020224D"/>
    <w:rsid w:val="00240585"/>
    <w:rsid w:val="0024203C"/>
    <w:rsid w:val="00271E92"/>
    <w:rsid w:val="002846D4"/>
    <w:rsid w:val="002B329C"/>
    <w:rsid w:val="002B7630"/>
    <w:rsid w:val="002C19D0"/>
    <w:rsid w:val="002E6C0F"/>
    <w:rsid w:val="0030214E"/>
    <w:rsid w:val="00304FA9"/>
    <w:rsid w:val="003151B2"/>
    <w:rsid w:val="00326C08"/>
    <w:rsid w:val="00340B9E"/>
    <w:rsid w:val="003410DB"/>
    <w:rsid w:val="00350C40"/>
    <w:rsid w:val="0035598E"/>
    <w:rsid w:val="00362987"/>
    <w:rsid w:val="003A0ECA"/>
    <w:rsid w:val="003A2878"/>
    <w:rsid w:val="003A2DB1"/>
    <w:rsid w:val="003B0803"/>
    <w:rsid w:val="003B78ED"/>
    <w:rsid w:val="003D040A"/>
    <w:rsid w:val="003E175D"/>
    <w:rsid w:val="00433DFD"/>
    <w:rsid w:val="00442CAD"/>
    <w:rsid w:val="004833F3"/>
    <w:rsid w:val="004908D1"/>
    <w:rsid w:val="0049500C"/>
    <w:rsid w:val="004C60B7"/>
    <w:rsid w:val="004D6385"/>
    <w:rsid w:val="004E2474"/>
    <w:rsid w:val="004F077D"/>
    <w:rsid w:val="005118EC"/>
    <w:rsid w:val="00512F87"/>
    <w:rsid w:val="005219D7"/>
    <w:rsid w:val="00535E5C"/>
    <w:rsid w:val="00546854"/>
    <w:rsid w:val="005528D7"/>
    <w:rsid w:val="00573922"/>
    <w:rsid w:val="00595143"/>
    <w:rsid w:val="005A5570"/>
    <w:rsid w:val="005C28EC"/>
    <w:rsid w:val="005C3952"/>
    <w:rsid w:val="005F1E1B"/>
    <w:rsid w:val="005F75C5"/>
    <w:rsid w:val="006030A4"/>
    <w:rsid w:val="006213F4"/>
    <w:rsid w:val="0068415A"/>
    <w:rsid w:val="006A0129"/>
    <w:rsid w:val="006A7505"/>
    <w:rsid w:val="006B7FF3"/>
    <w:rsid w:val="006D2414"/>
    <w:rsid w:val="007010AE"/>
    <w:rsid w:val="00702459"/>
    <w:rsid w:val="00723B34"/>
    <w:rsid w:val="00741DC3"/>
    <w:rsid w:val="00744938"/>
    <w:rsid w:val="00745D84"/>
    <w:rsid w:val="00752852"/>
    <w:rsid w:val="00753872"/>
    <w:rsid w:val="00772954"/>
    <w:rsid w:val="0077672B"/>
    <w:rsid w:val="00786B8C"/>
    <w:rsid w:val="007D247D"/>
    <w:rsid w:val="007D54B2"/>
    <w:rsid w:val="007F0DFF"/>
    <w:rsid w:val="007F4B22"/>
    <w:rsid w:val="008074BB"/>
    <w:rsid w:val="008146F9"/>
    <w:rsid w:val="00840FF6"/>
    <w:rsid w:val="00885916"/>
    <w:rsid w:val="008A1B32"/>
    <w:rsid w:val="008A3FEC"/>
    <w:rsid w:val="008D6215"/>
    <w:rsid w:val="009004F3"/>
    <w:rsid w:val="00902B39"/>
    <w:rsid w:val="00972F12"/>
    <w:rsid w:val="00982DEE"/>
    <w:rsid w:val="009860AE"/>
    <w:rsid w:val="009930AF"/>
    <w:rsid w:val="009A0A85"/>
    <w:rsid w:val="009B1EF6"/>
    <w:rsid w:val="009B37C0"/>
    <w:rsid w:val="009D3204"/>
    <w:rsid w:val="009D3D66"/>
    <w:rsid w:val="009E6342"/>
    <w:rsid w:val="009E759A"/>
    <w:rsid w:val="009F37CA"/>
    <w:rsid w:val="00A31007"/>
    <w:rsid w:val="00A427F0"/>
    <w:rsid w:val="00A47C0B"/>
    <w:rsid w:val="00A93922"/>
    <w:rsid w:val="00B5488B"/>
    <w:rsid w:val="00B84B0E"/>
    <w:rsid w:val="00BB4E0C"/>
    <w:rsid w:val="00BC0BB4"/>
    <w:rsid w:val="00BC3EC8"/>
    <w:rsid w:val="00BD729D"/>
    <w:rsid w:val="00C02778"/>
    <w:rsid w:val="00C114BD"/>
    <w:rsid w:val="00C168CC"/>
    <w:rsid w:val="00C24D81"/>
    <w:rsid w:val="00C308FA"/>
    <w:rsid w:val="00C418BC"/>
    <w:rsid w:val="00C54511"/>
    <w:rsid w:val="00C6330D"/>
    <w:rsid w:val="00C73EEC"/>
    <w:rsid w:val="00C8620A"/>
    <w:rsid w:val="00CC013E"/>
    <w:rsid w:val="00CD5FE6"/>
    <w:rsid w:val="00CE5305"/>
    <w:rsid w:val="00D10A2A"/>
    <w:rsid w:val="00D405FE"/>
    <w:rsid w:val="00D51AA8"/>
    <w:rsid w:val="00D64B12"/>
    <w:rsid w:val="00D73C77"/>
    <w:rsid w:val="00D95441"/>
    <w:rsid w:val="00DB0576"/>
    <w:rsid w:val="00DC6EBC"/>
    <w:rsid w:val="00DC766D"/>
    <w:rsid w:val="00DD008F"/>
    <w:rsid w:val="00DE00E1"/>
    <w:rsid w:val="00DE2265"/>
    <w:rsid w:val="00DF7902"/>
    <w:rsid w:val="00E0015B"/>
    <w:rsid w:val="00E241BB"/>
    <w:rsid w:val="00E31D04"/>
    <w:rsid w:val="00E36F4A"/>
    <w:rsid w:val="00E42479"/>
    <w:rsid w:val="00E60D3E"/>
    <w:rsid w:val="00E62BF9"/>
    <w:rsid w:val="00E6774F"/>
    <w:rsid w:val="00E70A2F"/>
    <w:rsid w:val="00E73994"/>
    <w:rsid w:val="00E8251D"/>
    <w:rsid w:val="00E85ABF"/>
    <w:rsid w:val="00EE3B78"/>
    <w:rsid w:val="00EE58DE"/>
    <w:rsid w:val="00F30E0D"/>
    <w:rsid w:val="00F31DE6"/>
    <w:rsid w:val="00F4476A"/>
    <w:rsid w:val="00F57F4C"/>
    <w:rsid w:val="00F67D61"/>
    <w:rsid w:val="00FA716D"/>
    <w:rsid w:val="00FC1784"/>
    <w:rsid w:val="00FC768C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31D0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31D0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31D0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31D0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31D0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31D0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31D0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E31D0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31D0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31D0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31D0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E31D0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E62BF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6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B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BF9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BF9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9A220D-71DC-4A17-BBAC-61B6B8940368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16B949D-A0DA-45F6-97CE-7DC07ABB0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DDB224-453E-4713-8181-CAC2FF1632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215</Words>
  <Characters>1170</Characters>
  <Application>Microsoft Office Word</Application>
  <DocSecurity>0</DocSecurity>
  <Lines>106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4</cp:revision>
  <dcterms:created xsi:type="dcterms:W3CDTF">2026-05-22T11:46:00Z</dcterms:created>
  <dcterms:modified xsi:type="dcterms:W3CDTF">2026-05-22T11:47:00Z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