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84237911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327C7" w:rsidRPr="0056157B" w14:paraId="1FD72B5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722745F" w14:textId="77777777" w:rsidR="001327C7" w:rsidRPr="0056157B" w:rsidRDefault="001327C7" w:rsidP="00634DC7">
                <w:pPr>
                  <w:pStyle w:val="TBNormalTechnicalBlock"/>
                </w:pPr>
              </w:p>
            </w:tc>
          </w:tr>
          <w:tr w:rsidR="001327C7" w:rsidRPr="0056157B" w14:paraId="578706C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CA77A3C" w14:textId="77777777" w:rsidR="001327C7" w:rsidRPr="0056157B" w:rsidRDefault="001327C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135A141" wp14:editId="0177DB3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0091567" w14:textId="77777777" w:rsidR="001327C7" w:rsidRPr="0056157B" w:rsidRDefault="001327C7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1327C7" w:rsidRPr="00B84B6D" w14:paraId="796685E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21CE65F" w14:textId="77777777" w:rsidR="001327C7" w:rsidRPr="0056157B" w:rsidRDefault="001327C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9BECD09" w14:textId="77777777" w:rsidR="001327C7" w:rsidRPr="0056157B" w:rsidRDefault="001327C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7CCBC4C" w14:textId="77777777" w:rsidR="001327C7" w:rsidRPr="0056157B" w:rsidRDefault="001327C7" w:rsidP="00233A0E">
                <w:pPr>
                  <w:pStyle w:val="TBNormalTechnicalBlock"/>
                  <w:rPr>
                    <w:b/>
                  </w:rPr>
                </w:pPr>
              </w:p>
              <w:p w14:paraId="546063E9" w14:textId="77777777" w:rsidR="001327C7" w:rsidRDefault="001327C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22 mai 2026</w:t>
                </w:r>
              </w:p>
              <w:p w14:paraId="10E5B33F" w14:textId="77777777" w:rsidR="001327C7" w:rsidRPr="0019440B" w:rsidRDefault="001327C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71A23F2" w14:textId="77777777" w:rsidR="001327C7" w:rsidRPr="0019440B" w:rsidRDefault="001327C7" w:rsidP="00233A0E">
                <w:pPr>
                  <w:pStyle w:val="TBNormalTechnicalBlock"/>
                </w:pPr>
              </w:p>
              <w:p w14:paraId="20E1CD43" w14:textId="77777777" w:rsidR="001327C7" w:rsidRDefault="001327C7" w:rsidP="00233A0E">
                <w:pPr>
                  <w:pStyle w:val="TBNormalTechnicalBlock"/>
                </w:pPr>
                <w:r>
                  <w:t>9132</w:t>
                </w:r>
                <w:r w:rsidRPr="0056157B">
                  <w:t>/</w:t>
                </w:r>
                <w:r>
                  <w:t>26</w:t>
                </w:r>
              </w:p>
              <w:p w14:paraId="118C4EB9" w14:textId="77777777" w:rsidR="001327C7" w:rsidRDefault="001327C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25</w:t>
                </w:r>
              </w:p>
              <w:p w14:paraId="4EB4B858" w14:textId="77777777" w:rsidR="001327C7" w:rsidRDefault="001327C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637</w:t>
                </w:r>
              </w:p>
              <w:p w14:paraId="0610D719" w14:textId="77777777" w:rsidR="001327C7" w:rsidRPr="007C5B64" w:rsidRDefault="001327C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F18865D" w14:textId="77777777" w:rsidR="001327C7" w:rsidRPr="009E0BE9" w:rsidRDefault="001327C7" w:rsidP="00CD4D38">
                <w:pPr>
                  <w:pStyle w:val="TBDistrbMarkers"/>
                </w:pPr>
                <w:r>
                  <w:t>PARLNAT</w:t>
                </w:r>
              </w:p>
              <w:p w14:paraId="7AE78508" w14:textId="77777777" w:rsidR="001327C7" w:rsidRPr="009E0BE9" w:rsidRDefault="001327C7" w:rsidP="00233A0E">
                <w:pPr>
                  <w:pStyle w:val="TBNormalTechnicalBlock"/>
                </w:pPr>
              </w:p>
              <w:p w14:paraId="1EE78FA6" w14:textId="77777777" w:rsidR="001327C7" w:rsidRPr="009E0BE9" w:rsidRDefault="001327C7" w:rsidP="00233A0E">
                <w:pPr>
                  <w:pStyle w:val="TBNormalTechnicalBlock"/>
                </w:pPr>
              </w:p>
              <w:p w14:paraId="347EA401" w14:textId="77777777" w:rsidR="001327C7" w:rsidRPr="009E0BE9" w:rsidRDefault="001327C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327C7" w:rsidRPr="00ED0749" w14:paraId="7F7CD36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D2B5943" w14:textId="77777777" w:rsidR="001327C7" w:rsidRPr="00ED0749" w:rsidRDefault="001327C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30C4CA9" w14:textId="77777777" w:rsidR="001327C7" w:rsidRPr="00ED0749" w:rsidRDefault="001327C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9E5C9D4" w14:textId="77777777" w:rsidR="001327C7" w:rsidRPr="00ED0749" w:rsidRDefault="001327C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2C82841" w14:textId="77777777" w:rsidR="001327C7" w:rsidRPr="00ED0749" w:rsidRDefault="001327C7" w:rsidP="00DF1147">
          <w:pPr>
            <w:pStyle w:val="TBEntRefer"/>
            <w:rPr>
              <w:sz w:val="2"/>
              <w:szCs w:val="2"/>
            </w:rPr>
          </w:pPr>
        </w:p>
        <w:p w14:paraId="03BD4B37" w14:textId="77777777" w:rsidR="001327C7" w:rsidRPr="00DD01AC" w:rsidRDefault="001327C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327C7" w:rsidRPr="00133225" w14:paraId="31BB52F9" w14:textId="77777777" w:rsidTr="001E5BC3">
            <w:trPr>
              <w:jc w:val="center"/>
            </w:trPr>
            <w:tc>
              <w:tcPr>
                <w:tcW w:w="9645" w:type="dxa"/>
              </w:tcPr>
              <w:p w14:paraId="0FFB2B5D" w14:textId="77777777" w:rsidR="001327C7" w:rsidRPr="00C4351E" w:rsidRDefault="001327C7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1327C7" w:rsidRPr="007D53AD" w14:paraId="701A4818" w14:textId="77777777" w:rsidTr="001E5BC3">
            <w:trPr>
              <w:jc w:val="center"/>
            </w:trPr>
            <w:tc>
              <w:tcPr>
                <w:tcW w:w="9645" w:type="dxa"/>
              </w:tcPr>
              <w:p w14:paraId="7A6AD92B" w14:textId="77777777" w:rsidR="001327C7" w:rsidRPr="007D53AD" w:rsidRDefault="001327C7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1327C7" w:rsidRPr="007D53AD" w14:paraId="09D9F7C3" w14:textId="77777777" w:rsidTr="001E5BC3">
            <w:trPr>
              <w:jc w:val="center"/>
            </w:trPr>
            <w:tc>
              <w:tcPr>
                <w:tcW w:w="9645" w:type="dxa"/>
              </w:tcPr>
              <w:p w14:paraId="3B4CBC20" w14:textId="77777777" w:rsidR="001327C7" w:rsidRPr="006368AC" w:rsidRDefault="001327C7" w:rsidP="00E60AAC">
                <w:pPr>
                  <w:pStyle w:val="TBTableText"/>
                </w:pPr>
                <w:r>
                  <w:t>11 mai 2026</w:t>
                </w:r>
              </w:p>
            </w:tc>
          </w:tr>
        </w:tbl>
        <w:p w14:paraId="0A02A90B" w14:textId="77777777" w:rsidR="001327C7" w:rsidRPr="008C6FD6" w:rsidRDefault="003D2137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:rsidRPr="001327C7" w14:paraId="5FF139B6" w14:textId="77777777" w:rsidTr="00C6330D">
        <w:tc>
          <w:tcPr>
            <w:tcW w:w="567" w:type="dxa"/>
            <w:tcMar>
              <w:right w:w="0" w:type="dxa"/>
            </w:tcMar>
          </w:tcPr>
          <w:p w14:paraId="231BBD20" w14:textId="77777777" w:rsidR="00C6330D" w:rsidRPr="001327C7" w:rsidRDefault="00C6330D" w:rsidP="00D405FE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1327C7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A333BF4" w14:textId="77777777" w:rsidR="00C6330D" w:rsidRPr="001327C7" w:rsidRDefault="00C6330D" w:rsidP="00CB73C2">
            <w:pPr>
              <w:rPr>
                <w:b/>
                <w:bCs/>
              </w:rPr>
            </w:pPr>
            <w:r w:rsidRPr="001327C7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8FFCD9" w14:textId="77777777" w:rsidR="00C6330D" w:rsidRPr="001327C7" w:rsidRDefault="00C633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E3D864" w14:textId="77777777" w:rsidR="00C6330D" w:rsidRPr="001327C7" w:rsidRDefault="00C6330D" w:rsidP="00CB73C2"/>
        </w:tc>
      </w:tr>
      <w:tr w:rsidR="00D405FE" w:rsidRPr="001327C7" w14:paraId="2804D316" w14:textId="77777777" w:rsidTr="00E75AA3">
        <w:tc>
          <w:tcPr>
            <w:tcW w:w="567" w:type="dxa"/>
            <w:tcMar>
              <w:right w:w="0" w:type="dxa"/>
            </w:tcMar>
          </w:tcPr>
          <w:p w14:paraId="443FDC99" w14:textId="77777777" w:rsidR="00D405FE" w:rsidRPr="001327C7" w:rsidRDefault="00D405FE" w:rsidP="00D405FE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FEBF7C" w14:textId="77777777" w:rsidR="00D405FE" w:rsidRPr="001327C7" w:rsidRDefault="00D405FE" w:rsidP="00CB73C2">
            <w:r w:rsidRPr="001327C7">
              <w:rPr>
                <w:u w:val="single"/>
              </w:rPr>
              <w:t>Consiliul</w:t>
            </w:r>
            <w:r w:rsidRPr="001327C7">
              <w:t xml:space="preserve"> a adoptat ordinea de zi care figurează în documentul 8606/26.</w:t>
            </w:r>
          </w:p>
        </w:tc>
      </w:tr>
      <w:tr w:rsidR="00C6330D" w:rsidRPr="001327C7" w14:paraId="1C9540CD" w14:textId="77777777" w:rsidTr="00C6330D">
        <w:tc>
          <w:tcPr>
            <w:tcW w:w="567" w:type="dxa"/>
            <w:tcMar>
              <w:right w:w="0" w:type="dxa"/>
            </w:tcMar>
          </w:tcPr>
          <w:p w14:paraId="5C22C111" w14:textId="77777777" w:rsidR="00C6330D" w:rsidRPr="001327C7" w:rsidRDefault="00C6330D" w:rsidP="00C6330D">
            <w:pPr>
              <w:pStyle w:val="PointManual"/>
              <w:rPr>
                <w:b/>
                <w:bCs/>
              </w:rPr>
            </w:pPr>
            <w:r w:rsidRPr="001327C7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C558D5B" w14:textId="77777777" w:rsidR="00C6330D" w:rsidRPr="001327C7" w:rsidRDefault="00C6330D" w:rsidP="00CB73C2">
            <w:pPr>
              <w:rPr>
                <w:b/>
                <w:bCs/>
              </w:rPr>
            </w:pPr>
            <w:r w:rsidRPr="001327C7">
              <w:rPr>
                <w:b/>
              </w:rPr>
              <w:t>Aprobarea punctelor „A”</w:t>
            </w:r>
          </w:p>
          <w:p w14:paraId="391CB047" w14:textId="77777777" w:rsidR="00C6330D" w:rsidRPr="001327C7" w:rsidRDefault="00C6330D" w:rsidP="00045CB0">
            <w:pPr>
              <w:pStyle w:val="PointManual"/>
              <w:rPr>
                <w:b/>
                <w:bCs/>
              </w:rPr>
            </w:pPr>
            <w:r w:rsidRPr="001327C7">
              <w:rPr>
                <w:b/>
              </w:rPr>
              <w:t>a)</w:t>
            </w:r>
            <w:r w:rsidRPr="001327C7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A373EE" w14:textId="77777777" w:rsidR="00C6330D" w:rsidRPr="001327C7" w:rsidRDefault="00C633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A326A9" w14:textId="77777777" w:rsidR="00C6330D" w:rsidRPr="001327C7" w:rsidRDefault="00C6330D" w:rsidP="00CB73C2"/>
          <w:p w14:paraId="1F0EF9E3" w14:textId="77777777" w:rsidR="00C6330D" w:rsidRPr="001327C7" w:rsidRDefault="00C6330D" w:rsidP="00CB73C2">
            <w:r w:rsidRPr="001327C7">
              <w:t>9017/26</w:t>
            </w:r>
          </w:p>
        </w:tc>
      </w:tr>
      <w:tr w:rsidR="00D405FE" w:rsidRPr="001327C7" w14:paraId="30D56A0B" w14:textId="77777777" w:rsidTr="004744A2">
        <w:tc>
          <w:tcPr>
            <w:tcW w:w="567" w:type="dxa"/>
            <w:tcMar>
              <w:right w:w="0" w:type="dxa"/>
            </w:tcMar>
          </w:tcPr>
          <w:p w14:paraId="24E3A8F4" w14:textId="77777777" w:rsidR="00D405FE" w:rsidRPr="001327C7" w:rsidRDefault="00D405FE" w:rsidP="00C6330D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CD5601F" w14:textId="77777777" w:rsidR="00D405FE" w:rsidRPr="001327C7" w:rsidRDefault="00702459" w:rsidP="00CB73C2">
            <w:r w:rsidRPr="001327C7">
              <w:rPr>
                <w:u w:val="single"/>
              </w:rPr>
              <w:t>Consiliul</w:t>
            </w:r>
            <w:r w:rsidRPr="001327C7">
              <w:t xml:space="preserve"> a adoptat toate punctele „A” care figurează în documentul sus-menționat, inclusiv toate documentele COR și REV lingvistice prezentate în vederea adoptării. În addendum figurează declarații cu privire la aceste puncte.</w:t>
            </w:r>
          </w:p>
        </w:tc>
      </w:tr>
    </w:tbl>
    <w:p w14:paraId="0651E73D" w14:textId="77777777" w:rsidR="004E2474" w:rsidRPr="001327C7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1327C7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:rsidRPr="001327C7" w14:paraId="2048E849" w14:textId="77777777" w:rsidTr="00C6330D">
        <w:tc>
          <w:tcPr>
            <w:tcW w:w="567" w:type="dxa"/>
            <w:tcMar>
              <w:right w:w="0" w:type="dxa"/>
            </w:tcMar>
          </w:tcPr>
          <w:p w14:paraId="0F20CE54" w14:textId="77777777" w:rsidR="00C6330D" w:rsidRPr="001327C7" w:rsidRDefault="00C6330D" w:rsidP="00C6330D">
            <w:pPr>
              <w:pStyle w:val="PointManual"/>
            </w:pPr>
            <w:r w:rsidRPr="001327C7">
              <w:t>3.</w:t>
            </w:r>
          </w:p>
        </w:tc>
        <w:tc>
          <w:tcPr>
            <w:tcW w:w="6463" w:type="dxa"/>
          </w:tcPr>
          <w:p w14:paraId="789824B5" w14:textId="77777777" w:rsidR="00C6330D" w:rsidRPr="001327C7" w:rsidRDefault="00C6330D" w:rsidP="000527C0">
            <w:r w:rsidRPr="001327C7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C53CCB" w14:textId="77777777" w:rsidR="00C6330D" w:rsidRPr="001327C7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BA407D" w14:textId="77777777" w:rsidR="00C6330D" w:rsidRPr="001327C7" w:rsidRDefault="00C6330D" w:rsidP="000527C0"/>
        </w:tc>
      </w:tr>
      <w:tr w:rsidR="00C6330D" w:rsidRPr="001327C7" w14:paraId="5345FE20" w14:textId="77777777" w:rsidTr="00C6330D">
        <w:tc>
          <w:tcPr>
            <w:tcW w:w="567" w:type="dxa"/>
            <w:tcMar>
              <w:right w:w="0" w:type="dxa"/>
            </w:tcMar>
          </w:tcPr>
          <w:p w14:paraId="2803E913" w14:textId="77777777" w:rsidR="00C6330D" w:rsidRPr="001327C7" w:rsidRDefault="00C6330D" w:rsidP="00C6330D">
            <w:pPr>
              <w:pStyle w:val="PointManual"/>
            </w:pPr>
            <w:r w:rsidRPr="001327C7">
              <w:t>4.</w:t>
            </w:r>
          </w:p>
        </w:tc>
        <w:tc>
          <w:tcPr>
            <w:tcW w:w="6463" w:type="dxa"/>
          </w:tcPr>
          <w:p w14:paraId="39114C5A" w14:textId="77777777" w:rsidR="00C6330D" w:rsidRPr="001327C7" w:rsidRDefault="00C6330D" w:rsidP="000527C0">
            <w:r w:rsidRPr="001327C7">
              <w:t>Analiza cuprinzătoare actualizată a amenințărilor</w:t>
            </w:r>
            <w:r w:rsidRPr="001327C7">
              <w:rPr>
                <w:rStyle w:val="FootnoteReference"/>
              </w:rPr>
              <w:footnoteReference w:id="1"/>
            </w:r>
          </w:p>
          <w:p w14:paraId="67AAF95A" w14:textId="77777777" w:rsidR="00C6330D" w:rsidRPr="001327C7" w:rsidRDefault="00C6330D" w:rsidP="000527C0">
            <w:pPr>
              <w:rPr>
                <w:i/>
                <w:iCs/>
              </w:rPr>
            </w:pPr>
            <w:r w:rsidRPr="001327C7">
              <w:rPr>
                <w:i/>
              </w:rPr>
              <w:t>Prezentare</w:t>
            </w:r>
          </w:p>
          <w:p w14:paraId="252CD7AD" w14:textId="77777777" w:rsidR="00C6330D" w:rsidRPr="001327C7" w:rsidRDefault="00C6330D" w:rsidP="000527C0">
            <w:pPr>
              <w:rPr>
                <w:i/>
                <w:iCs/>
              </w:rPr>
            </w:pPr>
            <w:r w:rsidRPr="001327C7">
              <w:rPr>
                <w:i/>
              </w:rPr>
              <w:t>Orientări pentru lucrările viitoare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5AC37E" w14:textId="77777777" w:rsidR="00C6330D" w:rsidRPr="001327C7" w:rsidRDefault="00C6330D" w:rsidP="000527C0">
            <w:pPr>
              <w:pStyle w:val="NormalRight"/>
            </w:pPr>
            <w:r w:rsidRPr="001327C7">
              <w:rPr>
                <w:noProof/>
              </w:rPr>
              <w:drawing>
                <wp:inline distT="0" distB="0" distL="0" distR="0" wp14:anchorId="6E215A9E" wp14:editId="109E46FD">
                  <wp:extent cx="172442" cy="172442"/>
                  <wp:effectExtent l="0" t="0" r="0" b="0"/>
                  <wp:docPr id="1226518897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0A82BA" w14:textId="77777777" w:rsidR="00C6330D" w:rsidRPr="001327C7" w:rsidRDefault="00C6330D" w:rsidP="000527C0"/>
        </w:tc>
      </w:tr>
      <w:tr w:rsidR="00C6330D" w:rsidRPr="001327C7" w14:paraId="05973368" w14:textId="77777777" w:rsidTr="00C6330D">
        <w:tc>
          <w:tcPr>
            <w:tcW w:w="567" w:type="dxa"/>
            <w:tcMar>
              <w:right w:w="0" w:type="dxa"/>
            </w:tcMar>
          </w:tcPr>
          <w:p w14:paraId="3F32E253" w14:textId="77777777" w:rsidR="00C6330D" w:rsidRPr="001327C7" w:rsidRDefault="00C6330D" w:rsidP="00C6330D">
            <w:pPr>
              <w:pStyle w:val="PointManual"/>
            </w:pPr>
            <w:r w:rsidRPr="001327C7">
              <w:t>5.</w:t>
            </w:r>
          </w:p>
        </w:tc>
        <w:tc>
          <w:tcPr>
            <w:tcW w:w="6463" w:type="dxa"/>
          </w:tcPr>
          <w:p w14:paraId="1E2155AF" w14:textId="77777777" w:rsidR="00C6330D" w:rsidRPr="001327C7" w:rsidRDefault="00C6330D" w:rsidP="000527C0">
            <w:r w:rsidRPr="001327C7">
              <w:t>Războiul de agresiune al Rusiei împotriva Ucrainei</w:t>
            </w:r>
            <w:r w:rsidRPr="001327C7">
              <w:rPr>
                <w:rStyle w:val="FootnoteReference"/>
              </w:rPr>
              <w:footnoteReference w:id="2"/>
            </w:r>
          </w:p>
          <w:p w14:paraId="7FE0D1A5" w14:textId="77777777" w:rsidR="00C6330D" w:rsidRPr="001327C7" w:rsidRDefault="00C6330D" w:rsidP="000527C0">
            <w:r w:rsidRPr="001327C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D7942F" w14:textId="77777777" w:rsidR="00C6330D" w:rsidRPr="001327C7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5CC8FB" w14:textId="77777777" w:rsidR="00C6330D" w:rsidRPr="001327C7" w:rsidRDefault="00C6330D" w:rsidP="000527C0"/>
        </w:tc>
      </w:tr>
      <w:tr w:rsidR="00C6330D" w:rsidRPr="001327C7" w14:paraId="2CF419FF" w14:textId="77777777" w:rsidTr="00C6330D">
        <w:tc>
          <w:tcPr>
            <w:tcW w:w="567" w:type="dxa"/>
            <w:tcMar>
              <w:right w:w="0" w:type="dxa"/>
            </w:tcMar>
          </w:tcPr>
          <w:p w14:paraId="149BD7AE" w14:textId="77777777" w:rsidR="00C6330D" w:rsidRPr="001327C7" w:rsidRDefault="00C6330D" w:rsidP="00C6330D">
            <w:pPr>
              <w:pStyle w:val="PointManual"/>
            </w:pPr>
            <w:r w:rsidRPr="001327C7">
              <w:t>6.</w:t>
            </w:r>
          </w:p>
        </w:tc>
        <w:tc>
          <w:tcPr>
            <w:tcW w:w="6463" w:type="dxa"/>
            <w:shd w:val="clear" w:color="auto" w:fill="auto"/>
          </w:tcPr>
          <w:p w14:paraId="39ADD8D9" w14:textId="77777777" w:rsidR="00C6330D" w:rsidRPr="001327C7" w:rsidRDefault="00C6330D" w:rsidP="00744938">
            <w:pPr>
              <w:pageBreakBefore/>
            </w:pPr>
            <w:r w:rsidRPr="001327C7">
              <w:t>Situația din Orientul Mijlociu</w:t>
            </w:r>
          </w:p>
          <w:p w14:paraId="5D64BDDE" w14:textId="77777777" w:rsidR="00C6330D" w:rsidRPr="001327C7" w:rsidRDefault="00C6330D" w:rsidP="000527C0">
            <w:r w:rsidRPr="001327C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D4E0F6" w14:textId="77777777" w:rsidR="00C6330D" w:rsidRPr="001327C7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C72C1D" w14:textId="77777777" w:rsidR="00C6330D" w:rsidRPr="001327C7" w:rsidRDefault="00C6330D" w:rsidP="000527C0"/>
        </w:tc>
      </w:tr>
      <w:tr w:rsidR="00C6330D" w:rsidRPr="001327C7" w14:paraId="472D659C" w14:textId="77777777" w:rsidTr="00C6330D">
        <w:tc>
          <w:tcPr>
            <w:tcW w:w="567" w:type="dxa"/>
            <w:tcMar>
              <w:right w:w="0" w:type="dxa"/>
            </w:tcMar>
          </w:tcPr>
          <w:p w14:paraId="2B960DBA" w14:textId="77777777" w:rsidR="00C6330D" w:rsidRPr="001327C7" w:rsidRDefault="00C6330D" w:rsidP="00C6330D">
            <w:pPr>
              <w:pStyle w:val="PointManual"/>
            </w:pPr>
            <w:r w:rsidRPr="001327C7">
              <w:t>7.</w:t>
            </w:r>
          </w:p>
        </w:tc>
        <w:tc>
          <w:tcPr>
            <w:tcW w:w="6463" w:type="dxa"/>
          </w:tcPr>
          <w:p w14:paraId="369953FD" w14:textId="77777777" w:rsidR="00C6330D" w:rsidRPr="001327C7" w:rsidRDefault="00C6330D" w:rsidP="000527C0">
            <w:r w:rsidRPr="001327C7">
              <w:t>Balcanii de Vest</w:t>
            </w:r>
          </w:p>
          <w:p w14:paraId="3337EC53" w14:textId="77777777" w:rsidR="00C6330D" w:rsidRPr="001327C7" w:rsidRDefault="00C6330D" w:rsidP="000527C0">
            <w:r w:rsidRPr="001327C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71F6B6" w14:textId="77777777" w:rsidR="00C6330D" w:rsidRPr="001327C7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124D54" w14:textId="77777777" w:rsidR="00C6330D" w:rsidRPr="001327C7" w:rsidRDefault="00C6330D" w:rsidP="000527C0"/>
        </w:tc>
      </w:tr>
      <w:tr w:rsidR="00C6330D" w:rsidRPr="001327C7" w14:paraId="2EA640EE" w14:textId="77777777" w:rsidTr="00C6330D">
        <w:tc>
          <w:tcPr>
            <w:tcW w:w="567" w:type="dxa"/>
            <w:tcMar>
              <w:right w:w="0" w:type="dxa"/>
            </w:tcMar>
          </w:tcPr>
          <w:p w14:paraId="339FE033" w14:textId="77777777" w:rsidR="00C6330D" w:rsidRPr="001327C7" w:rsidRDefault="00C6330D" w:rsidP="00D405FE">
            <w:pPr>
              <w:pStyle w:val="PointManual"/>
            </w:pPr>
            <w:r w:rsidRPr="001327C7">
              <w:t>8.</w:t>
            </w:r>
          </w:p>
        </w:tc>
        <w:tc>
          <w:tcPr>
            <w:tcW w:w="6463" w:type="dxa"/>
          </w:tcPr>
          <w:p w14:paraId="1768C5CB" w14:textId="77777777" w:rsidR="00C6330D" w:rsidRPr="001327C7" w:rsidRDefault="00C6330D" w:rsidP="009E6342">
            <w:pPr>
              <w:pageBreakBefore/>
            </w:pPr>
            <w:r w:rsidRPr="001327C7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78B83E" w14:textId="77777777" w:rsidR="00C6330D" w:rsidRPr="001327C7" w:rsidRDefault="00C6330D" w:rsidP="009E6342">
            <w:pPr>
              <w:pStyle w:val="NormalRight"/>
              <w:pageBreakBefore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40DE8B" w14:textId="77777777" w:rsidR="00C6330D" w:rsidRPr="001327C7" w:rsidRDefault="00C6330D" w:rsidP="009E6342">
            <w:pPr>
              <w:pageBreakBefore/>
            </w:pPr>
          </w:p>
        </w:tc>
      </w:tr>
      <w:tr w:rsidR="00C6330D" w:rsidRPr="001327C7" w14:paraId="3146BCA4" w14:textId="77777777" w:rsidTr="00C6330D">
        <w:tc>
          <w:tcPr>
            <w:tcW w:w="567" w:type="dxa"/>
            <w:tcMar>
              <w:right w:w="0" w:type="dxa"/>
            </w:tcMar>
          </w:tcPr>
          <w:p w14:paraId="3B15BA69" w14:textId="77777777" w:rsidR="00C6330D" w:rsidRPr="001327C7" w:rsidRDefault="00C6330D" w:rsidP="00C6330D"/>
        </w:tc>
        <w:tc>
          <w:tcPr>
            <w:tcW w:w="6463" w:type="dxa"/>
          </w:tcPr>
          <w:p w14:paraId="4B9D20B7" w14:textId="77777777" w:rsidR="00C6330D" w:rsidRPr="001327C7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1327C7">
              <w:t>Summitul Inițiativei celor Trei Mări și forumul de afaceri aferent</w:t>
            </w:r>
          </w:p>
          <w:p w14:paraId="65FCECC3" w14:textId="77777777" w:rsidR="00C6330D" w:rsidRPr="001327C7" w:rsidRDefault="00C6330D" w:rsidP="008A3FEC">
            <w:pPr>
              <w:ind w:left="567" w:hanging="22"/>
              <w:rPr>
                <w:i/>
                <w:iCs/>
              </w:rPr>
            </w:pPr>
            <w:r w:rsidRPr="001327C7">
              <w:rPr>
                <w:i/>
              </w:rPr>
              <w:t>Informare din partea Croației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13DE57" w14:textId="77777777" w:rsidR="00C6330D" w:rsidRPr="001327C7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457FDB" w14:textId="77777777" w:rsidR="00C6330D" w:rsidRPr="001327C7" w:rsidRDefault="00C6330D" w:rsidP="000527C0">
            <w:r w:rsidRPr="001327C7">
              <w:t>9008/26</w:t>
            </w:r>
          </w:p>
        </w:tc>
      </w:tr>
      <w:tr w:rsidR="00C6330D" w:rsidRPr="001327C7" w14:paraId="52AC07E7" w14:textId="77777777" w:rsidTr="00C6330D">
        <w:tc>
          <w:tcPr>
            <w:tcW w:w="567" w:type="dxa"/>
            <w:tcMar>
              <w:right w:w="0" w:type="dxa"/>
            </w:tcMar>
          </w:tcPr>
          <w:p w14:paraId="01BFAF62" w14:textId="77777777" w:rsidR="00C6330D" w:rsidRPr="001327C7" w:rsidRDefault="00C6330D" w:rsidP="00C6330D"/>
        </w:tc>
        <w:tc>
          <w:tcPr>
            <w:tcW w:w="6463" w:type="dxa"/>
          </w:tcPr>
          <w:p w14:paraId="31B7E0E0" w14:textId="77777777" w:rsidR="00C6330D" w:rsidRPr="001327C7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1327C7">
              <w:t>Recenta încălcare a spațiului aerian al României de către dronele rusești</w:t>
            </w:r>
          </w:p>
          <w:p w14:paraId="763AB389" w14:textId="77777777" w:rsidR="00C6330D" w:rsidRPr="001327C7" w:rsidRDefault="00C6330D" w:rsidP="009F37CA">
            <w:pPr>
              <w:pStyle w:val="ListParagraph"/>
              <w:ind w:left="567"/>
              <w:rPr>
                <w:i/>
                <w:iCs/>
              </w:rPr>
            </w:pPr>
            <w:r w:rsidRPr="001327C7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068E86" w14:textId="77777777" w:rsidR="00C6330D" w:rsidRPr="001327C7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9678FB" w14:textId="77777777" w:rsidR="00C6330D" w:rsidRPr="001327C7" w:rsidRDefault="00C6330D" w:rsidP="000527C0">
            <w:r w:rsidRPr="001327C7">
              <w:t>9023/26</w:t>
            </w:r>
          </w:p>
        </w:tc>
      </w:tr>
      <w:tr w:rsidR="00C6330D" w:rsidRPr="001327C7" w14:paraId="74401128" w14:textId="77777777" w:rsidTr="00C6330D">
        <w:tc>
          <w:tcPr>
            <w:tcW w:w="567" w:type="dxa"/>
            <w:tcMar>
              <w:right w:w="0" w:type="dxa"/>
            </w:tcMar>
          </w:tcPr>
          <w:p w14:paraId="2CB81724" w14:textId="77777777" w:rsidR="00C6330D" w:rsidRPr="001327C7" w:rsidRDefault="00C6330D" w:rsidP="00C6330D"/>
        </w:tc>
        <w:tc>
          <w:tcPr>
            <w:tcW w:w="6463" w:type="dxa"/>
          </w:tcPr>
          <w:p w14:paraId="2D5C7AF9" w14:textId="77777777" w:rsidR="00C6330D" w:rsidRPr="001327C7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1327C7">
              <w:t>Eveniment la nivel înalt privind Coridorul vertical de gaze naturale, organizat în marja comunității politice europene</w:t>
            </w:r>
          </w:p>
          <w:p w14:paraId="4FE67374" w14:textId="77777777" w:rsidR="00C6330D" w:rsidRPr="001327C7" w:rsidRDefault="00C6330D" w:rsidP="009F37CA">
            <w:pPr>
              <w:pStyle w:val="ListParagraph"/>
              <w:ind w:left="567"/>
              <w:rPr>
                <w:i/>
                <w:iCs/>
              </w:rPr>
            </w:pPr>
            <w:r w:rsidRPr="001327C7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E8108A" w14:textId="77777777" w:rsidR="00C6330D" w:rsidRPr="001327C7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CF7173" w14:textId="77777777" w:rsidR="00C6330D" w:rsidRPr="001327C7" w:rsidRDefault="00C6330D" w:rsidP="000527C0">
            <w:r w:rsidRPr="001327C7">
              <w:t>9024/26</w:t>
            </w:r>
          </w:p>
        </w:tc>
      </w:tr>
      <w:tr w:rsidR="00006C5F" w:rsidRPr="001327C7" w14:paraId="08C3F935" w14:textId="77777777" w:rsidTr="00C6330D">
        <w:tc>
          <w:tcPr>
            <w:tcW w:w="567" w:type="dxa"/>
            <w:tcMar>
              <w:right w:w="0" w:type="dxa"/>
            </w:tcMar>
          </w:tcPr>
          <w:p w14:paraId="58DF1734" w14:textId="77777777" w:rsidR="00006C5F" w:rsidRPr="001327C7" w:rsidRDefault="00006C5F" w:rsidP="00D10A2A">
            <w:pPr>
              <w:pageBreakBefore/>
            </w:pPr>
          </w:p>
        </w:tc>
        <w:tc>
          <w:tcPr>
            <w:tcW w:w="6463" w:type="dxa"/>
          </w:tcPr>
          <w:p w14:paraId="018A007C" w14:textId="77777777" w:rsidR="00006C5F" w:rsidRPr="001327C7" w:rsidRDefault="00006C5F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1327C7">
              <w:t>Reuniunea ministerială informală din cadrul MED9 (Roma, 7 mai 2026): o coaliție pentru accesul mondial la îngrășăminte și securitatea alimentară în contextul crizei din strâmtoarea Ormuz</w:t>
            </w:r>
          </w:p>
          <w:p w14:paraId="26413950" w14:textId="77777777" w:rsidR="00006C5F" w:rsidRPr="001327C7" w:rsidRDefault="00006C5F" w:rsidP="00006C5F">
            <w:pPr>
              <w:pStyle w:val="ListParagraph"/>
              <w:ind w:left="567"/>
              <w:rPr>
                <w:i/>
                <w:iCs/>
              </w:rPr>
            </w:pPr>
            <w:r w:rsidRPr="001327C7">
              <w:rPr>
                <w:i/>
              </w:rPr>
              <w:t>Informare din partea Italiei și a Croației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40889B" w14:textId="77777777" w:rsidR="00006C5F" w:rsidRPr="001327C7" w:rsidRDefault="00006C5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C57FC8" w14:textId="77777777" w:rsidR="00006C5F" w:rsidRPr="001327C7" w:rsidRDefault="00240585" w:rsidP="000527C0">
            <w:r w:rsidRPr="001327C7">
              <w:t>9100/26</w:t>
            </w:r>
          </w:p>
        </w:tc>
      </w:tr>
    </w:tbl>
    <w:p w14:paraId="613C2471" w14:textId="77777777" w:rsidR="00744938" w:rsidRPr="001327C7" w:rsidRDefault="00744938" w:rsidP="00744938">
      <w:pPr>
        <w:pStyle w:val="ImageLine"/>
      </w:pPr>
    </w:p>
    <w:p w14:paraId="5B4EFA1C" w14:textId="77777777" w:rsidR="00744938" w:rsidRPr="001327C7" w:rsidRDefault="00744938" w:rsidP="009E759A">
      <w:pPr>
        <w:pStyle w:val="Image"/>
        <w:keepNext/>
      </w:pPr>
      <w:r w:rsidRPr="001327C7">
        <w:rPr>
          <w:noProof/>
        </w:rPr>
        <w:drawing>
          <wp:inline distT="0" distB="0" distL="0" distR="0" wp14:anchorId="23160C23" wp14:editId="1FDC6559">
            <wp:extent cx="172442" cy="172442"/>
            <wp:effectExtent l="0" t="0" r="0" b="0"/>
            <wp:docPr id="808837706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7C7">
        <w:tab/>
        <w:t>Punct pentru sesiunea restrânsă</w:t>
      </w:r>
    </w:p>
    <w:bookmarkEnd w:id="1"/>
    <w:p w14:paraId="7FDDF60F" w14:textId="77777777" w:rsidR="001B060D" w:rsidRDefault="001B060D" w:rsidP="001B060D">
      <w:pPr>
        <w:pStyle w:val="FinalLine"/>
      </w:pPr>
    </w:p>
    <w:sectPr w:rsidR="001B060D" w:rsidSect="001327C7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043E" w14:textId="77777777" w:rsidR="001B060D" w:rsidRPr="009F37CA" w:rsidRDefault="001B060D" w:rsidP="00B5488B">
      <w:r w:rsidRPr="009F37CA">
        <w:separator/>
      </w:r>
    </w:p>
  </w:endnote>
  <w:endnote w:type="continuationSeparator" w:id="0">
    <w:p w14:paraId="5E4537B4" w14:textId="77777777" w:rsidR="001B060D" w:rsidRPr="009F37CA" w:rsidRDefault="001B060D" w:rsidP="00B5488B">
      <w:r w:rsidRPr="009F37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57761A4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5CA85AF" w14:textId="77777777" w:rsidR="003D2137" w:rsidRPr="00D94637" w:rsidRDefault="003D213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3DE62E9A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FE9ACF7" w14:textId="77777777" w:rsidR="003D2137" w:rsidRPr="00AD7BF2" w:rsidRDefault="003D2137" w:rsidP="004F54B2">
          <w:pPr>
            <w:pStyle w:val="FooterText"/>
          </w:pPr>
          <w:r>
            <w:t>9132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29D5826" w14:textId="77777777" w:rsidR="003D2137" w:rsidRPr="00AD7BF2" w:rsidRDefault="003D213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94B6A2A" w14:textId="77777777" w:rsidR="003D2137" w:rsidRPr="002511D8" w:rsidRDefault="003D213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D34CE97" w14:textId="77777777" w:rsidR="003D2137" w:rsidRPr="00B310DC" w:rsidRDefault="003D213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C12775D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4296A92E" w14:textId="77777777" w:rsidR="003D2137" w:rsidRPr="00AD7BF2" w:rsidRDefault="003D213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8E51E62" w14:textId="77777777" w:rsidR="003D2137" w:rsidRPr="00AD7BF2" w:rsidRDefault="003D213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8CB52D1" w14:textId="77777777" w:rsidR="003D2137" w:rsidRPr="00D94637" w:rsidRDefault="003D213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B350520" w14:textId="77777777" w:rsidR="003D2137" w:rsidRPr="00695BAF" w:rsidRDefault="003D213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B7A0359" w14:textId="77777777" w:rsidR="00432BA7" w:rsidRDefault="00432BA7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1EB02B98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A202820" w14:textId="77777777" w:rsidR="003D2137" w:rsidRPr="00D94637" w:rsidRDefault="003D213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33C1C762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7852322" w14:textId="77777777" w:rsidR="003D2137" w:rsidRPr="00AD7BF2" w:rsidRDefault="003D2137" w:rsidP="004F54B2">
          <w:pPr>
            <w:pStyle w:val="FooterText"/>
          </w:pPr>
          <w:r>
            <w:t>9132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A1C30A" w14:textId="77777777" w:rsidR="003D2137" w:rsidRPr="00AD7BF2" w:rsidRDefault="003D213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DC441DB" w14:textId="77777777" w:rsidR="003D2137" w:rsidRPr="002511D8" w:rsidRDefault="003D213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D1F45B2" w14:textId="77777777" w:rsidR="003D2137" w:rsidRPr="00B310DC" w:rsidRDefault="003D213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7208A362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2C0ACF0C" w14:textId="77777777" w:rsidR="003D2137" w:rsidRPr="00AD7BF2" w:rsidRDefault="003D213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5B5CE09" w14:textId="77777777" w:rsidR="003D2137" w:rsidRPr="00AD7BF2" w:rsidRDefault="003D213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AADFE79" w14:textId="77777777" w:rsidR="003D2137" w:rsidRPr="00D94637" w:rsidRDefault="003D213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0081B36" w14:textId="77777777" w:rsidR="003D2137" w:rsidRPr="00695BAF" w:rsidRDefault="003D213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070CC5B" w14:textId="77777777" w:rsidR="00432BA7" w:rsidRDefault="00432BA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39E55" w14:textId="77777777" w:rsidR="001B060D" w:rsidRPr="009F37CA" w:rsidRDefault="001B060D" w:rsidP="00B5488B">
      <w:r w:rsidRPr="009F37CA">
        <w:separator/>
      </w:r>
    </w:p>
  </w:footnote>
  <w:footnote w:type="continuationSeparator" w:id="0">
    <w:p w14:paraId="2129F391" w14:textId="77777777" w:rsidR="001B060D" w:rsidRPr="009F37CA" w:rsidRDefault="001B060D" w:rsidP="00B5488B">
      <w:r w:rsidRPr="009F37CA">
        <w:continuationSeparator/>
      </w:r>
    </w:p>
  </w:footnote>
  <w:footnote w:id="1">
    <w:p w14:paraId="50CEE9D4" w14:textId="77777777" w:rsidR="00C6330D" w:rsidRPr="001327C7" w:rsidRDefault="00C6330D">
      <w:pPr>
        <w:pStyle w:val="FootnoteText"/>
      </w:pPr>
      <w:r w:rsidRPr="001327C7">
        <w:rPr>
          <w:rStyle w:val="FootnoteReference"/>
        </w:rPr>
        <w:footnoteRef/>
      </w:r>
      <w:r w:rsidRPr="001327C7">
        <w:tab/>
        <w:t>Clasificat la nivelul RESTREINT UE/EU RESTRICTED.</w:t>
      </w:r>
    </w:p>
  </w:footnote>
  <w:footnote w:id="2">
    <w:p w14:paraId="2CED4607" w14:textId="77777777" w:rsidR="00C6330D" w:rsidRPr="001327C7" w:rsidRDefault="00C6330D">
      <w:pPr>
        <w:pStyle w:val="FootnoteText"/>
      </w:pPr>
      <w:r w:rsidRPr="001327C7">
        <w:rPr>
          <w:rStyle w:val="FootnoteReference"/>
        </w:rPr>
        <w:footnoteRef/>
      </w:r>
      <w:r w:rsidRPr="001327C7">
        <w:tab/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AA258" w14:textId="77777777" w:rsidR="00432BA7" w:rsidRDefault="003D2137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F465B" w14:textId="77777777" w:rsidR="00432BA7" w:rsidRDefault="003D213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5037411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5735951193205598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2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13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25&lt;/text&gt;_x000d__x000a_      &lt;text&gt;RELEX 63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11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2356607977286809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8&lt;/text&gt;_x000d__x000a_  &lt;/metadata&gt;_x000d__x000a_  &lt;metadata key=&quot;md_Prefix&quot;&gt;_x000d__x000a_    &lt;text&gt;&lt;/text&gt;_x000d__x000a_  &lt;/metadata&gt;_x000d__x000a_  &lt;metadata key=&quot;md_DocumentNumber&quot;&gt;_x000d__x000a_    &lt;text&gt;860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4&lt;/text&gt;_x000d__x000a_      &lt;text&gt;RELEX 55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1T09:4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ca5c0bd035a25b4e793a80a5b040c8f8f4e5f1d6cf3a902fe372f114261831b"/>
  </w:docVars>
  <w:rsids>
    <w:rsidRoot w:val="001B060D"/>
    <w:rsid w:val="00006C5F"/>
    <w:rsid w:val="00045CB0"/>
    <w:rsid w:val="000527C0"/>
    <w:rsid w:val="000718D7"/>
    <w:rsid w:val="000B4A3A"/>
    <w:rsid w:val="000C7D7B"/>
    <w:rsid w:val="000E2267"/>
    <w:rsid w:val="00114B30"/>
    <w:rsid w:val="001208A4"/>
    <w:rsid w:val="0012493E"/>
    <w:rsid w:val="00125F41"/>
    <w:rsid w:val="001327C7"/>
    <w:rsid w:val="00154918"/>
    <w:rsid w:val="00191638"/>
    <w:rsid w:val="001B060D"/>
    <w:rsid w:val="0020224D"/>
    <w:rsid w:val="00213E60"/>
    <w:rsid w:val="00240585"/>
    <w:rsid w:val="0024203C"/>
    <w:rsid w:val="00271E92"/>
    <w:rsid w:val="002846D4"/>
    <w:rsid w:val="002B329C"/>
    <w:rsid w:val="002B7630"/>
    <w:rsid w:val="002C19D0"/>
    <w:rsid w:val="002E02D9"/>
    <w:rsid w:val="002E6C0F"/>
    <w:rsid w:val="0030214E"/>
    <w:rsid w:val="00304FA9"/>
    <w:rsid w:val="003151B2"/>
    <w:rsid w:val="00326C08"/>
    <w:rsid w:val="00340B9E"/>
    <w:rsid w:val="003410DB"/>
    <w:rsid w:val="00350C40"/>
    <w:rsid w:val="0035598E"/>
    <w:rsid w:val="00362987"/>
    <w:rsid w:val="003A0ECA"/>
    <w:rsid w:val="003A2878"/>
    <w:rsid w:val="003A2DB1"/>
    <w:rsid w:val="003B0803"/>
    <w:rsid w:val="003B78ED"/>
    <w:rsid w:val="003D040A"/>
    <w:rsid w:val="003D2137"/>
    <w:rsid w:val="003E175D"/>
    <w:rsid w:val="003E4555"/>
    <w:rsid w:val="004141CD"/>
    <w:rsid w:val="00432BA7"/>
    <w:rsid w:val="00433DFD"/>
    <w:rsid w:val="00442CAD"/>
    <w:rsid w:val="004833F3"/>
    <w:rsid w:val="004908D1"/>
    <w:rsid w:val="0049500C"/>
    <w:rsid w:val="004C60B7"/>
    <w:rsid w:val="004D6385"/>
    <w:rsid w:val="004E2474"/>
    <w:rsid w:val="004F077D"/>
    <w:rsid w:val="005118EC"/>
    <w:rsid w:val="00512F87"/>
    <w:rsid w:val="005219D7"/>
    <w:rsid w:val="00535E5C"/>
    <w:rsid w:val="00546854"/>
    <w:rsid w:val="005528D7"/>
    <w:rsid w:val="00573922"/>
    <w:rsid w:val="00595143"/>
    <w:rsid w:val="005A5570"/>
    <w:rsid w:val="005C28EC"/>
    <w:rsid w:val="005C3952"/>
    <w:rsid w:val="005F1E1B"/>
    <w:rsid w:val="005F75C5"/>
    <w:rsid w:val="006030A4"/>
    <w:rsid w:val="00604C06"/>
    <w:rsid w:val="006213F4"/>
    <w:rsid w:val="0068415A"/>
    <w:rsid w:val="006A0129"/>
    <w:rsid w:val="006A7505"/>
    <w:rsid w:val="006B7FF3"/>
    <w:rsid w:val="006D2414"/>
    <w:rsid w:val="007010AE"/>
    <w:rsid w:val="00702459"/>
    <w:rsid w:val="00713F69"/>
    <w:rsid w:val="00723B34"/>
    <w:rsid w:val="00741DC3"/>
    <w:rsid w:val="00744938"/>
    <w:rsid w:val="00745D84"/>
    <w:rsid w:val="00752852"/>
    <w:rsid w:val="00753872"/>
    <w:rsid w:val="00772954"/>
    <w:rsid w:val="0077672B"/>
    <w:rsid w:val="00786B8C"/>
    <w:rsid w:val="007D247D"/>
    <w:rsid w:val="007D54B2"/>
    <w:rsid w:val="007F0DFF"/>
    <w:rsid w:val="007F4B22"/>
    <w:rsid w:val="00802531"/>
    <w:rsid w:val="008074BB"/>
    <w:rsid w:val="00807ABB"/>
    <w:rsid w:val="008146F9"/>
    <w:rsid w:val="00840FF6"/>
    <w:rsid w:val="00844793"/>
    <w:rsid w:val="00885916"/>
    <w:rsid w:val="008A1B32"/>
    <w:rsid w:val="008A3FEC"/>
    <w:rsid w:val="008D6215"/>
    <w:rsid w:val="009004F3"/>
    <w:rsid w:val="00902B39"/>
    <w:rsid w:val="00972F12"/>
    <w:rsid w:val="00982DEE"/>
    <w:rsid w:val="009860AE"/>
    <w:rsid w:val="009930AF"/>
    <w:rsid w:val="009A0A85"/>
    <w:rsid w:val="009A480B"/>
    <w:rsid w:val="009B1EF6"/>
    <w:rsid w:val="009B37C0"/>
    <w:rsid w:val="009D3204"/>
    <w:rsid w:val="009D3D66"/>
    <w:rsid w:val="009E6342"/>
    <w:rsid w:val="009E759A"/>
    <w:rsid w:val="009F37CA"/>
    <w:rsid w:val="00A31007"/>
    <w:rsid w:val="00A427F0"/>
    <w:rsid w:val="00A47C0B"/>
    <w:rsid w:val="00A93922"/>
    <w:rsid w:val="00B5488B"/>
    <w:rsid w:val="00B84B0E"/>
    <w:rsid w:val="00B96FE7"/>
    <w:rsid w:val="00BB4E0C"/>
    <w:rsid w:val="00BC0BB4"/>
    <w:rsid w:val="00BC3EC8"/>
    <w:rsid w:val="00BD729D"/>
    <w:rsid w:val="00C02778"/>
    <w:rsid w:val="00C114BD"/>
    <w:rsid w:val="00C168CC"/>
    <w:rsid w:val="00C24D81"/>
    <w:rsid w:val="00C308FA"/>
    <w:rsid w:val="00C418BC"/>
    <w:rsid w:val="00C54511"/>
    <w:rsid w:val="00C6330D"/>
    <w:rsid w:val="00C73EEC"/>
    <w:rsid w:val="00C8620A"/>
    <w:rsid w:val="00CC013E"/>
    <w:rsid w:val="00CD5FE6"/>
    <w:rsid w:val="00CE5305"/>
    <w:rsid w:val="00D10A2A"/>
    <w:rsid w:val="00D405FE"/>
    <w:rsid w:val="00D51AA8"/>
    <w:rsid w:val="00D64B12"/>
    <w:rsid w:val="00D73C77"/>
    <w:rsid w:val="00D95441"/>
    <w:rsid w:val="00DB0576"/>
    <w:rsid w:val="00DC6EBC"/>
    <w:rsid w:val="00DC766D"/>
    <w:rsid w:val="00DD008F"/>
    <w:rsid w:val="00DE00E1"/>
    <w:rsid w:val="00DE2265"/>
    <w:rsid w:val="00DF7902"/>
    <w:rsid w:val="00E0015B"/>
    <w:rsid w:val="00E241BB"/>
    <w:rsid w:val="00E31D04"/>
    <w:rsid w:val="00E36F4A"/>
    <w:rsid w:val="00E42479"/>
    <w:rsid w:val="00E60D3E"/>
    <w:rsid w:val="00E62BF9"/>
    <w:rsid w:val="00E6774F"/>
    <w:rsid w:val="00E70A2F"/>
    <w:rsid w:val="00E73994"/>
    <w:rsid w:val="00E8251D"/>
    <w:rsid w:val="00E85ABF"/>
    <w:rsid w:val="00EE3B78"/>
    <w:rsid w:val="00EE58DE"/>
    <w:rsid w:val="00F30E0D"/>
    <w:rsid w:val="00F31DE6"/>
    <w:rsid w:val="00F4476A"/>
    <w:rsid w:val="00F57F4C"/>
    <w:rsid w:val="00F67D61"/>
    <w:rsid w:val="00F93AFF"/>
    <w:rsid w:val="00FA716D"/>
    <w:rsid w:val="00FC1784"/>
    <w:rsid w:val="00FC768C"/>
    <w:rsid w:val="00FD127D"/>
    <w:rsid w:val="00F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  <w14:docId w14:val="756E3730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327C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327C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327C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327C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327C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327C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327C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327C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327C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327C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327C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1327C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E62BF9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62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2B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2BF9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BF9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DB224-453E-4713-8181-CAC2FF1632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B949D-A0DA-45F6-97CE-7DC07ABB0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9A220D-71DC-4A17-BBAC-61B6B8940368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3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STROESCU Silviu-Octavian</cp:lastModifiedBy>
  <cp:revision>5</cp:revision>
  <dcterms:created xsi:type="dcterms:W3CDTF">2026-06-01T10:02:00Z</dcterms:created>
  <dcterms:modified xsi:type="dcterms:W3CDTF">2026-06-01T10:04:00Z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