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2008786155"/>
        <w:lock w:val="contentLocked"/>
      </w:sdtPr>
      <w:sdtEndPr>
        <w:rPr>
          <w:rFonts w:eastAsiaTheme="minorHAnsi" w:cs="Times New Roman"/>
          <w:sz w:val="24"/>
          <w:szCs w:val="22"/>
          <w:lang w:eastAsia="ro-RO" w:bidi="ro-RO"/>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3A4BC5" w:rsidRPr="0056157B" w14:paraId="04301531" w14:textId="77777777" w:rsidTr="001B4E46">
            <w:trPr>
              <w:cantSplit/>
              <w:trHeight w:val="510"/>
              <w:jc w:val="center"/>
            </w:trPr>
            <w:tc>
              <w:tcPr>
                <w:tcW w:w="11317" w:type="dxa"/>
                <w:gridSpan w:val="6"/>
                <w:vAlign w:val="bottom"/>
              </w:tcPr>
              <w:p w14:paraId="27A87227" w14:textId="68FD96AD" w:rsidR="003A4BC5" w:rsidRPr="0056157B" w:rsidRDefault="003A4BC5" w:rsidP="00634DC7">
                <w:pPr>
                  <w:pStyle w:val="TBNormalTechnicalBlock"/>
                </w:pPr>
              </w:p>
            </w:tc>
          </w:tr>
          <w:tr w:rsidR="003A4BC5" w:rsidRPr="0056157B" w14:paraId="0284D531" w14:textId="77777777" w:rsidTr="00FA42B9">
            <w:trPr>
              <w:cantSplit/>
              <w:trHeight w:val="567"/>
              <w:jc w:val="center"/>
            </w:trPr>
            <w:tc>
              <w:tcPr>
                <w:tcW w:w="1806" w:type="dxa"/>
                <w:gridSpan w:val="2"/>
                <w:vAlign w:val="bottom"/>
              </w:tcPr>
              <w:p w14:paraId="43A9B62B" w14:textId="77777777" w:rsidR="003A4BC5" w:rsidRPr="0056157B" w:rsidRDefault="003A4BC5" w:rsidP="00EB10A0">
                <w:pPr>
                  <w:pStyle w:val="TBEntInstit"/>
                  <w:spacing w:after="60"/>
                </w:pPr>
                <w:r w:rsidRPr="006C5D93">
                  <w:rPr>
                    <w:noProof/>
                  </w:rPr>
                  <w:drawing>
                    <wp:inline distT="0" distB="0" distL="0" distR="0" wp14:anchorId="221D4725" wp14:editId="583F1A1A">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60BE6064" w14:textId="77777777" w:rsidR="003A4BC5" w:rsidRPr="0056157B" w:rsidRDefault="003A4BC5" w:rsidP="0001269D">
                <w:pPr>
                  <w:pStyle w:val="TBInstitution"/>
                </w:pPr>
                <w:r>
                  <w:t>Consiliul</w:t>
                </w:r>
                <w:r>
                  <w:br/>
                  <w:t>Uniunii Europene</w:t>
                </w:r>
              </w:p>
            </w:tc>
          </w:tr>
          <w:tr w:rsidR="003A4BC5" w:rsidRPr="00B84B6D" w14:paraId="07332366" w14:textId="77777777" w:rsidTr="00F14284">
            <w:trPr>
              <w:gridBefore w:val="1"/>
              <w:gridAfter w:val="1"/>
              <w:wBefore w:w="849" w:type="dxa"/>
              <w:wAfter w:w="849" w:type="dxa"/>
              <w:cantSplit/>
              <w:trHeight w:val="837"/>
              <w:jc w:val="center"/>
            </w:trPr>
            <w:tc>
              <w:tcPr>
                <w:tcW w:w="3810" w:type="dxa"/>
                <w:gridSpan w:val="2"/>
                <w:vAlign w:val="center"/>
              </w:tcPr>
              <w:p w14:paraId="3CF36BC1" w14:textId="77777777" w:rsidR="003A4BC5" w:rsidRPr="0056157B" w:rsidRDefault="003A4BC5" w:rsidP="00512AC5">
                <w:pPr>
                  <w:pStyle w:val="TBEntReferNew"/>
                </w:pPr>
              </w:p>
            </w:tc>
            <w:tc>
              <w:tcPr>
                <w:tcW w:w="281" w:type="dxa"/>
                <w:vMerge w:val="restart"/>
                <w:vAlign w:val="bottom"/>
              </w:tcPr>
              <w:p w14:paraId="6179925F" w14:textId="77777777" w:rsidR="003A4BC5" w:rsidRPr="0056157B" w:rsidRDefault="003A4BC5" w:rsidP="00F14284">
                <w:pPr>
                  <w:jc w:val="right"/>
                  <w:rPr>
                    <w:b/>
                    <w:szCs w:val="23"/>
                  </w:rPr>
                </w:pPr>
              </w:p>
            </w:tc>
            <w:tc>
              <w:tcPr>
                <w:tcW w:w="5528" w:type="dxa"/>
                <w:vMerge w:val="restart"/>
              </w:tcPr>
              <w:p w14:paraId="0FF12D64" w14:textId="77777777" w:rsidR="003A4BC5" w:rsidRPr="0056157B" w:rsidRDefault="003A4BC5" w:rsidP="00233A0E">
                <w:pPr>
                  <w:pStyle w:val="TBNormalTechnicalBlock"/>
                  <w:rPr>
                    <w:b/>
                  </w:rPr>
                </w:pPr>
              </w:p>
              <w:p w14:paraId="326717DE" w14:textId="77777777" w:rsidR="003A4BC5" w:rsidRDefault="003A4BC5" w:rsidP="00C60C67">
                <w:pPr>
                  <w:pStyle w:val="TBNormalTechnicalBlock"/>
                  <w:tabs>
                    <w:tab w:val="right" w:pos="2840"/>
                    <w:tab w:val="right" w:pos="4821"/>
                  </w:tabs>
                </w:pPr>
                <w:r>
                  <w:t>Bruxelles, 17 iunie 2026</w:t>
                </w:r>
              </w:p>
              <w:p w14:paraId="380B5E84" w14:textId="77777777" w:rsidR="003A4BC5" w:rsidRPr="0019440B" w:rsidRDefault="003A4BC5" w:rsidP="00C60C67">
                <w:pPr>
                  <w:pStyle w:val="TBNormalTechnicalBlock"/>
                  <w:tabs>
                    <w:tab w:val="right" w:pos="2840"/>
                    <w:tab w:val="right" w:pos="4821"/>
                  </w:tabs>
                </w:pPr>
                <w:r>
                  <w:t>(OR. en</w:t>
                </w:r>
                <w:r w:rsidRPr="0019440B">
                  <w:t>)</w:t>
                </w:r>
              </w:p>
              <w:p w14:paraId="2735B0A4" w14:textId="77777777" w:rsidR="003A4BC5" w:rsidRPr="0019440B" w:rsidRDefault="003A4BC5" w:rsidP="00233A0E">
                <w:pPr>
                  <w:pStyle w:val="TBNormalTechnicalBlock"/>
                </w:pPr>
              </w:p>
              <w:p w14:paraId="51C65061" w14:textId="77777777" w:rsidR="003A4BC5" w:rsidRDefault="003A4BC5" w:rsidP="00233A0E">
                <w:pPr>
                  <w:pStyle w:val="TBNormalTechnicalBlock"/>
                </w:pPr>
                <w:r>
                  <w:t>9260/1</w:t>
                </w:r>
                <w:r w:rsidRPr="0056157B">
                  <w:t>/</w:t>
                </w:r>
                <w:r>
                  <w:t>26</w:t>
                </w:r>
              </w:p>
              <w:p w14:paraId="40067A0C" w14:textId="77777777" w:rsidR="003A4BC5" w:rsidRPr="0056157B" w:rsidRDefault="003A4BC5" w:rsidP="00233A0E">
                <w:pPr>
                  <w:pStyle w:val="TBNormalTechnicalBlock"/>
                </w:pPr>
                <w:r>
                  <w:t>REV 1</w:t>
                </w:r>
              </w:p>
              <w:p w14:paraId="5384EBE9" w14:textId="77777777" w:rsidR="003A4BC5" w:rsidRDefault="003A4BC5">
                <w:pPr>
                  <w:pStyle w:val="TBNormalTechnicalBlock"/>
                  <w:tabs>
                    <w:tab w:val="right" w:pos="3268"/>
                    <w:tab w:val="right" w:pos="5522"/>
                  </w:tabs>
                  <w:spacing w:before="0" w:line="240" w:lineRule="auto"/>
                </w:pPr>
                <w:r>
                  <w:t>PV CONS 27</w:t>
                </w:r>
              </w:p>
              <w:p w14:paraId="2D5B2369" w14:textId="77777777" w:rsidR="003A4BC5" w:rsidRDefault="003A4BC5">
                <w:pPr>
                  <w:pStyle w:val="TBNormalTechnicalBlock"/>
                  <w:tabs>
                    <w:tab w:val="right" w:pos="3268"/>
                    <w:tab w:val="right" w:pos="5522"/>
                  </w:tabs>
                  <w:spacing w:before="0" w:line="240" w:lineRule="auto"/>
                </w:pPr>
                <w:r>
                  <w:t>EDUC 164</w:t>
                </w:r>
              </w:p>
              <w:p w14:paraId="1C6A3DDA" w14:textId="77777777" w:rsidR="003A4BC5" w:rsidRDefault="003A4BC5">
                <w:pPr>
                  <w:pStyle w:val="TBNormalTechnicalBlock"/>
                  <w:tabs>
                    <w:tab w:val="right" w:pos="3268"/>
                    <w:tab w:val="right" w:pos="5522"/>
                  </w:tabs>
                  <w:spacing w:before="0" w:line="240" w:lineRule="auto"/>
                </w:pPr>
                <w:r>
                  <w:t>JEUN 76</w:t>
                </w:r>
              </w:p>
              <w:p w14:paraId="32D38B58" w14:textId="77777777" w:rsidR="003A4BC5" w:rsidRDefault="003A4BC5">
                <w:pPr>
                  <w:pStyle w:val="TBNormalTechnicalBlock"/>
                  <w:tabs>
                    <w:tab w:val="right" w:pos="3268"/>
                    <w:tab w:val="right" w:pos="5522"/>
                  </w:tabs>
                  <w:spacing w:before="0" w:line="240" w:lineRule="auto"/>
                </w:pPr>
                <w:r>
                  <w:t>CULT 72</w:t>
                </w:r>
              </w:p>
              <w:p w14:paraId="78957CD1" w14:textId="77777777" w:rsidR="003A4BC5" w:rsidRDefault="003A4BC5">
                <w:pPr>
                  <w:pStyle w:val="TBNormalTechnicalBlock"/>
                  <w:tabs>
                    <w:tab w:val="right" w:pos="3268"/>
                    <w:tab w:val="right" w:pos="5522"/>
                  </w:tabs>
                  <w:spacing w:before="0" w:line="240" w:lineRule="auto"/>
                </w:pPr>
                <w:r>
                  <w:t>AUDIO 71</w:t>
                </w:r>
              </w:p>
              <w:p w14:paraId="19E25391" w14:textId="77777777" w:rsidR="003A4BC5" w:rsidRDefault="003A4BC5">
                <w:pPr>
                  <w:pStyle w:val="TBNormalTechnicalBlock"/>
                  <w:tabs>
                    <w:tab w:val="right" w:pos="3268"/>
                    <w:tab w:val="right" w:pos="5522"/>
                  </w:tabs>
                  <w:spacing w:before="0" w:line="240" w:lineRule="auto"/>
                </w:pPr>
                <w:r>
                  <w:t>SPORT 32</w:t>
                </w:r>
              </w:p>
              <w:p w14:paraId="1AAC9C0C" w14:textId="77777777" w:rsidR="003A4BC5" w:rsidRPr="007C5B64" w:rsidRDefault="003A4BC5" w:rsidP="007C5B64">
                <w:pPr>
                  <w:pStyle w:val="TBDistrbMarkers"/>
                  <w:rPr>
                    <w:sz w:val="4"/>
                    <w:szCs w:val="4"/>
                  </w:rPr>
                </w:pPr>
              </w:p>
              <w:p w14:paraId="6AEB3EF1" w14:textId="77777777" w:rsidR="003A4BC5" w:rsidRPr="009E0BE9" w:rsidRDefault="003A4BC5" w:rsidP="00CD4D38">
                <w:pPr>
                  <w:pStyle w:val="TBDistrbMarkers"/>
                </w:pPr>
                <w:r>
                  <w:t>PARLNAT</w:t>
                </w:r>
              </w:p>
              <w:p w14:paraId="5DDA816F" w14:textId="77777777" w:rsidR="003A4BC5" w:rsidRPr="009E0BE9" w:rsidRDefault="003A4BC5" w:rsidP="00233A0E">
                <w:pPr>
                  <w:pStyle w:val="TBNormalTechnicalBlock"/>
                </w:pPr>
              </w:p>
              <w:p w14:paraId="22A47018" w14:textId="77777777" w:rsidR="003A4BC5" w:rsidRPr="009E0BE9" w:rsidRDefault="003A4BC5" w:rsidP="00233A0E">
                <w:pPr>
                  <w:pStyle w:val="TBNormalTechnicalBlock"/>
                </w:pPr>
              </w:p>
              <w:p w14:paraId="196D0A5C" w14:textId="77777777" w:rsidR="003A4BC5" w:rsidRPr="009E0BE9" w:rsidRDefault="003A4BC5" w:rsidP="00DE1A2F">
                <w:pPr>
                  <w:pStyle w:val="TBNormalTechnicalBlock"/>
                  <w:tabs>
                    <w:tab w:val="right" w:pos="2840"/>
                    <w:tab w:val="right" w:pos="4821"/>
                  </w:tabs>
                </w:pPr>
              </w:p>
            </w:tc>
          </w:tr>
          <w:tr w:rsidR="003A4BC5" w:rsidRPr="00ED0749" w14:paraId="7FF18C9C" w14:textId="77777777" w:rsidTr="00FA42B9">
            <w:trPr>
              <w:gridBefore w:val="1"/>
              <w:gridAfter w:val="1"/>
              <w:wBefore w:w="849" w:type="dxa"/>
              <w:wAfter w:w="849" w:type="dxa"/>
              <w:cantSplit/>
              <w:trHeight w:val="997"/>
              <w:jc w:val="center"/>
            </w:trPr>
            <w:tc>
              <w:tcPr>
                <w:tcW w:w="3810" w:type="dxa"/>
                <w:gridSpan w:val="2"/>
                <w:vAlign w:val="center"/>
              </w:tcPr>
              <w:p w14:paraId="4FE1A777" w14:textId="77777777" w:rsidR="003A4BC5" w:rsidRPr="00ED0749" w:rsidRDefault="003A4BC5" w:rsidP="00AE0965">
                <w:pPr>
                  <w:pStyle w:val="TBSousEmbargo"/>
                </w:pPr>
              </w:p>
            </w:tc>
            <w:tc>
              <w:tcPr>
                <w:tcW w:w="281" w:type="dxa"/>
                <w:vMerge/>
                <w:vAlign w:val="center"/>
              </w:tcPr>
              <w:p w14:paraId="1EE26EE7" w14:textId="77777777" w:rsidR="003A4BC5" w:rsidRPr="00ED0749" w:rsidRDefault="003A4BC5" w:rsidP="00C205CF">
                <w:pPr>
                  <w:rPr>
                    <w:b/>
                    <w:szCs w:val="23"/>
                  </w:rPr>
                </w:pPr>
              </w:p>
            </w:tc>
            <w:tc>
              <w:tcPr>
                <w:tcW w:w="5528" w:type="dxa"/>
                <w:vMerge/>
              </w:tcPr>
              <w:p w14:paraId="6FC55241" w14:textId="77777777" w:rsidR="003A4BC5" w:rsidRPr="00ED0749" w:rsidRDefault="003A4BC5">
                <w:pPr>
                  <w:pStyle w:val="TBEntRefer"/>
                  <w:rPr>
                    <w:szCs w:val="23"/>
                  </w:rPr>
                </w:pPr>
              </w:p>
            </w:tc>
          </w:tr>
        </w:tbl>
        <w:p w14:paraId="70AC2665" w14:textId="77777777" w:rsidR="003A4BC5" w:rsidRPr="00ED0749" w:rsidRDefault="003A4BC5" w:rsidP="00DF1147">
          <w:pPr>
            <w:pStyle w:val="TBEntRefer"/>
            <w:rPr>
              <w:sz w:val="2"/>
              <w:szCs w:val="2"/>
            </w:rPr>
          </w:pPr>
        </w:p>
        <w:p w14:paraId="1749D5EC" w14:textId="77777777" w:rsidR="003A4BC5" w:rsidRPr="00DD01AC" w:rsidRDefault="003A4BC5"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3A4BC5" w:rsidRPr="00133225" w14:paraId="5694B8E8" w14:textId="77777777" w:rsidTr="001E5BC3">
            <w:trPr>
              <w:jc w:val="center"/>
            </w:trPr>
            <w:tc>
              <w:tcPr>
                <w:tcW w:w="9645" w:type="dxa"/>
              </w:tcPr>
              <w:p w14:paraId="06A08180" w14:textId="77777777" w:rsidR="003A4BC5" w:rsidRPr="00C4351E" w:rsidRDefault="003A4BC5" w:rsidP="00C728BF">
                <w:pPr>
                  <w:pStyle w:val="TBHeadingTable"/>
                </w:pPr>
                <w:r>
                  <w:t>PROIECT DE PROCES-VERBAL</w:t>
                </w:r>
              </w:p>
            </w:tc>
          </w:tr>
          <w:tr w:rsidR="003A4BC5" w:rsidRPr="007D53AD" w14:paraId="1BDB9006" w14:textId="77777777" w:rsidTr="001E5BC3">
            <w:trPr>
              <w:jc w:val="center"/>
            </w:trPr>
            <w:tc>
              <w:tcPr>
                <w:tcW w:w="9645" w:type="dxa"/>
              </w:tcPr>
              <w:p w14:paraId="228678F8" w14:textId="77777777" w:rsidR="003A4BC5" w:rsidRPr="007D53AD" w:rsidRDefault="003A4BC5" w:rsidP="006368AC">
                <w:pPr>
                  <w:pStyle w:val="TBTableText"/>
                </w:pPr>
                <w:r>
                  <w:t>CONSILIUL UNIUNII EUROPENE</w:t>
                </w:r>
                <w:r>
                  <w:br/>
                  <w:t>(</w:t>
                </w:r>
                <w:r>
                  <w:rPr>
                    <w:u w:val="single"/>
                  </w:rPr>
                  <w:t>Educație</w:t>
                </w:r>
                <w:r>
                  <w:t xml:space="preserve">, </w:t>
                </w:r>
                <w:r>
                  <w:rPr>
                    <w:u w:val="single"/>
                  </w:rPr>
                  <w:t>Tineret</w:t>
                </w:r>
                <w:r>
                  <w:t xml:space="preserve">, </w:t>
                </w:r>
                <w:r>
                  <w:rPr>
                    <w:u w:val="single"/>
                  </w:rPr>
                  <w:t>Cultură</w:t>
                </w:r>
                <w:r>
                  <w:t xml:space="preserve"> și </w:t>
                </w:r>
                <w:r>
                  <w:rPr>
                    <w:u w:val="single"/>
                  </w:rPr>
                  <w:t>Sport</w:t>
                </w:r>
                <w:r>
                  <w:t>)</w:t>
                </w:r>
              </w:p>
            </w:tc>
          </w:tr>
          <w:tr w:rsidR="003A4BC5" w:rsidRPr="007D53AD" w14:paraId="5BF6A9E9" w14:textId="77777777" w:rsidTr="001E5BC3">
            <w:trPr>
              <w:jc w:val="center"/>
            </w:trPr>
            <w:tc>
              <w:tcPr>
                <w:tcW w:w="9645" w:type="dxa"/>
              </w:tcPr>
              <w:p w14:paraId="5130E60F" w14:textId="77777777" w:rsidR="003A4BC5" w:rsidRPr="006368AC" w:rsidRDefault="003A4BC5" w:rsidP="00E60AAC">
                <w:pPr>
                  <w:pStyle w:val="TBTableText"/>
                </w:pPr>
                <w:r>
                  <w:t>11 și 12 mai 2026</w:t>
                </w:r>
              </w:p>
            </w:tc>
          </w:tr>
        </w:tbl>
        <w:p w14:paraId="20E12F08" w14:textId="77777777" w:rsidR="003A4BC5" w:rsidRPr="008C6FD6" w:rsidRDefault="003A4BC5" w:rsidP="008C6FD6">
          <w:pPr>
            <w:spacing w:before="20" w:after="240" w:line="20" w:lineRule="exact"/>
            <w:rPr>
              <w:sz w:val="2"/>
              <w:szCs w:val="2"/>
            </w:rPr>
          </w:pPr>
        </w:p>
        <w:bookmarkStart w:id="0" w:name="SplitParasInCell_2" w:displacedByCustomXml="next"/>
        <w:bookmarkEnd w:id="0" w:displacedByCustomXml="next"/>
      </w:sdtContent>
    </w:sdt>
    <w:p w14:paraId="0F7E64C3" w14:textId="77777777" w:rsidR="004E44F5" w:rsidRPr="003A4BC5" w:rsidRDefault="004E44F5" w:rsidP="008E7ABF">
      <w:pPr>
        <w:pageBreakBefore/>
        <w:spacing w:before="600" w:after="120"/>
      </w:pPr>
      <w:bookmarkStart w:id="1" w:name="DQC_RangeToBeChecked"/>
      <w:r w:rsidRPr="003A4BC5">
        <w:rPr>
          <w:b/>
          <w:color w:val="000000" w:themeColor="text1"/>
          <w:u w:val="single"/>
        </w:rPr>
        <w:lastRenderedPageBreak/>
        <w:t>REUNIUNEA DE LUNI, 11 mai 2026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4E44F5" w:rsidRPr="003A4BC5" w14:paraId="33386401" w14:textId="77777777" w:rsidTr="00974CDC">
        <w:tc>
          <w:tcPr>
            <w:tcW w:w="567" w:type="dxa"/>
            <w:tcMar>
              <w:right w:w="0" w:type="dxa"/>
            </w:tcMar>
          </w:tcPr>
          <w:p w14:paraId="7EEC457B" w14:textId="77777777" w:rsidR="004E44F5" w:rsidRPr="003A4BC5" w:rsidRDefault="004E44F5" w:rsidP="004E44F5">
            <w:pPr>
              <w:pStyle w:val="PointManual"/>
              <w:rPr>
                <w:b/>
                <w:bCs/>
              </w:rPr>
            </w:pPr>
            <w:r w:rsidRPr="003A4BC5">
              <w:rPr>
                <w:b/>
              </w:rPr>
              <w:t>1.</w:t>
            </w:r>
          </w:p>
        </w:tc>
        <w:tc>
          <w:tcPr>
            <w:tcW w:w="9299" w:type="dxa"/>
            <w:tcMar>
              <w:top w:w="284" w:type="dxa"/>
            </w:tcMar>
          </w:tcPr>
          <w:p w14:paraId="49328C2D" w14:textId="77777777" w:rsidR="004E44F5" w:rsidRPr="003A4BC5" w:rsidRDefault="004E44F5" w:rsidP="00974CDC">
            <w:pPr>
              <w:rPr>
                <w:b/>
                <w:bCs/>
              </w:rPr>
            </w:pPr>
            <w:r w:rsidRPr="003A4BC5">
              <w:rPr>
                <w:b/>
              </w:rPr>
              <w:t>Adoptarea ordinii de zi</w:t>
            </w:r>
          </w:p>
        </w:tc>
      </w:tr>
    </w:tbl>
    <w:p w14:paraId="1561430C" w14:textId="77777777" w:rsidR="004E44F5" w:rsidRPr="003A4BC5" w:rsidRDefault="004E44F5" w:rsidP="00883DFC">
      <w:pPr>
        <w:pStyle w:val="Text1"/>
        <w:spacing w:before="240" w:after="240" w:line="360" w:lineRule="auto"/>
        <w:ind w:left="709"/>
      </w:pPr>
      <w:r w:rsidRPr="003A4BC5">
        <w:rPr>
          <w:u w:val="single"/>
        </w:rPr>
        <w:t>Consiliul</w:t>
      </w:r>
      <w:r w:rsidRPr="003A4BC5">
        <w:t xml:space="preserve"> a adoptat ordinea de zi care figurează în documentul 8719/26.</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DF1C2A" w:rsidRPr="003A4BC5" w14:paraId="2E74C22F" w14:textId="77777777" w:rsidTr="00CE3E8A">
        <w:tc>
          <w:tcPr>
            <w:tcW w:w="567" w:type="dxa"/>
            <w:tcMar>
              <w:right w:w="0" w:type="dxa"/>
            </w:tcMar>
          </w:tcPr>
          <w:p w14:paraId="4F55DE2D" w14:textId="77777777" w:rsidR="00DF1C2A" w:rsidRPr="003A4BC5" w:rsidRDefault="00DF1C2A" w:rsidP="00CE3E8A">
            <w:pPr>
              <w:pStyle w:val="PointManual"/>
              <w:rPr>
                <w:b/>
                <w:bCs/>
              </w:rPr>
            </w:pPr>
            <w:r w:rsidRPr="003A4BC5">
              <w:rPr>
                <w:b/>
              </w:rPr>
              <w:t>2.</w:t>
            </w:r>
          </w:p>
        </w:tc>
        <w:tc>
          <w:tcPr>
            <w:tcW w:w="9299" w:type="dxa"/>
            <w:gridSpan w:val="3"/>
            <w:tcMar>
              <w:top w:w="284" w:type="dxa"/>
            </w:tcMar>
          </w:tcPr>
          <w:p w14:paraId="2C3954BE" w14:textId="77777777" w:rsidR="00DF1C2A" w:rsidRPr="003A4BC5" w:rsidRDefault="00DF1C2A" w:rsidP="00CE3E8A">
            <w:pPr>
              <w:rPr>
                <w:b/>
                <w:bCs/>
              </w:rPr>
            </w:pPr>
            <w:r w:rsidRPr="003A4BC5">
              <w:rPr>
                <w:b/>
              </w:rPr>
              <w:t>Aprobarea punctelor „A”</w:t>
            </w:r>
          </w:p>
        </w:tc>
      </w:tr>
      <w:tr w:rsidR="00DF1C2A" w:rsidRPr="003A4BC5" w14:paraId="46470980" w14:textId="77777777" w:rsidTr="00CE3E8A">
        <w:tc>
          <w:tcPr>
            <w:tcW w:w="567" w:type="dxa"/>
            <w:tcMar>
              <w:right w:w="0" w:type="dxa"/>
            </w:tcMar>
          </w:tcPr>
          <w:p w14:paraId="504A51A6" w14:textId="77777777" w:rsidR="00DF1C2A" w:rsidRPr="003A4BC5" w:rsidRDefault="00DF1C2A" w:rsidP="00CE3E8A">
            <w:pPr>
              <w:rPr>
                <w:b/>
                <w:bCs/>
              </w:rPr>
            </w:pPr>
          </w:p>
        </w:tc>
        <w:tc>
          <w:tcPr>
            <w:tcW w:w="6463" w:type="dxa"/>
            <w:tcMar>
              <w:top w:w="284" w:type="dxa"/>
            </w:tcMar>
          </w:tcPr>
          <w:p w14:paraId="4E2B3F92" w14:textId="77777777" w:rsidR="00DF1C2A" w:rsidRPr="003A4BC5" w:rsidRDefault="00C47464" w:rsidP="00CE3E8A">
            <w:pPr>
              <w:pStyle w:val="PointManual"/>
              <w:rPr>
                <w:b/>
                <w:bCs/>
              </w:rPr>
            </w:pPr>
            <w:r w:rsidRPr="003A4BC5">
              <w:rPr>
                <w:b/>
              </w:rPr>
              <w:t>a)</w:t>
            </w:r>
            <w:r w:rsidRPr="003A4BC5">
              <w:rPr>
                <w:b/>
              </w:rPr>
              <w:tab/>
              <w:t>Lista fără caracter legislativ</w:t>
            </w:r>
          </w:p>
        </w:tc>
        <w:tc>
          <w:tcPr>
            <w:tcW w:w="737" w:type="dxa"/>
            <w:tcMar>
              <w:top w:w="284" w:type="dxa"/>
              <w:left w:w="28" w:type="dxa"/>
              <w:right w:w="113" w:type="dxa"/>
            </w:tcMar>
          </w:tcPr>
          <w:p w14:paraId="6C329DF3" w14:textId="77777777" w:rsidR="00DF1C2A" w:rsidRPr="003A4BC5" w:rsidRDefault="00DF1C2A" w:rsidP="00CE3E8A">
            <w:pPr>
              <w:pStyle w:val="NormalRight"/>
            </w:pPr>
          </w:p>
        </w:tc>
        <w:tc>
          <w:tcPr>
            <w:tcW w:w="2099" w:type="dxa"/>
            <w:tcMar>
              <w:top w:w="284" w:type="dxa"/>
              <w:right w:w="0" w:type="dxa"/>
            </w:tcMar>
          </w:tcPr>
          <w:p w14:paraId="6CE27247" w14:textId="77777777" w:rsidR="00DF1C2A" w:rsidRPr="003A4BC5" w:rsidRDefault="002D51EA" w:rsidP="00CE3E8A">
            <w:r w:rsidRPr="003A4BC5">
              <w:t>8870/26</w:t>
            </w:r>
          </w:p>
        </w:tc>
      </w:tr>
    </w:tbl>
    <w:p w14:paraId="2E444925" w14:textId="77777777" w:rsidR="00DF1C2A" w:rsidRPr="003A4BC5" w:rsidRDefault="00DF1C2A" w:rsidP="00DF1C2A">
      <w:pPr>
        <w:pStyle w:val="Text1"/>
        <w:spacing w:before="200" w:after="200" w:line="360" w:lineRule="auto"/>
        <w:ind w:left="709"/>
      </w:pPr>
      <w:r w:rsidRPr="003A4BC5">
        <w:rPr>
          <w:u w:val="single"/>
        </w:rPr>
        <w:t>Consiliul</w:t>
      </w:r>
      <w:r w:rsidRPr="003A4BC5">
        <w:t xml:space="preserve"> a adoptat toate punctele „A” care figurează în documentul sus-menționat, inclusiv toate documentele COR și REV lingvistice prezentate în vederea adoptării.</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C47464" w:rsidRPr="003A4BC5" w14:paraId="2D26CFCA" w14:textId="77777777" w:rsidTr="005154E6">
        <w:tc>
          <w:tcPr>
            <w:tcW w:w="567" w:type="dxa"/>
            <w:tcMar>
              <w:right w:w="0" w:type="dxa"/>
            </w:tcMar>
          </w:tcPr>
          <w:p w14:paraId="0CB6DB86" w14:textId="77777777" w:rsidR="00C47464" w:rsidRPr="003A4BC5" w:rsidRDefault="00C47464" w:rsidP="005154E6"/>
        </w:tc>
        <w:tc>
          <w:tcPr>
            <w:tcW w:w="6463" w:type="dxa"/>
            <w:tcMar>
              <w:top w:w="284" w:type="dxa"/>
            </w:tcMar>
          </w:tcPr>
          <w:p w14:paraId="5E10574E" w14:textId="77777777" w:rsidR="00C47464" w:rsidRPr="003A4BC5" w:rsidRDefault="00C47464" w:rsidP="005154E6">
            <w:pPr>
              <w:pStyle w:val="PointManual"/>
            </w:pPr>
            <w:r w:rsidRPr="003A4BC5">
              <w:rPr>
                <w:b/>
              </w:rPr>
              <w:t>b)</w:t>
            </w:r>
            <w:r w:rsidRPr="003A4BC5">
              <w:rPr>
                <w:b/>
              </w:rPr>
              <w:tab/>
              <w:t>Lista cu caracter legislativ</w:t>
            </w:r>
            <w:r w:rsidRPr="003A4BC5">
              <w:t xml:space="preserve"> [Deliberare publică în temeiul articolului 16 alineatul (8) din Tratatul privind Uniunea Europeană]</w:t>
            </w:r>
          </w:p>
        </w:tc>
        <w:tc>
          <w:tcPr>
            <w:tcW w:w="737" w:type="dxa"/>
            <w:tcMar>
              <w:top w:w="284" w:type="dxa"/>
              <w:left w:w="28" w:type="dxa"/>
              <w:right w:w="113" w:type="dxa"/>
            </w:tcMar>
          </w:tcPr>
          <w:p w14:paraId="33F22AF2" w14:textId="77777777" w:rsidR="00C47464" w:rsidRPr="003A4BC5" w:rsidRDefault="00C47464" w:rsidP="005154E6">
            <w:pPr>
              <w:pStyle w:val="NormalRight"/>
            </w:pPr>
          </w:p>
        </w:tc>
        <w:tc>
          <w:tcPr>
            <w:tcW w:w="2099" w:type="dxa"/>
            <w:tcMar>
              <w:top w:w="284" w:type="dxa"/>
              <w:right w:w="0" w:type="dxa"/>
            </w:tcMar>
          </w:tcPr>
          <w:p w14:paraId="6C66570F" w14:textId="77777777" w:rsidR="00C47464" w:rsidRPr="003A4BC5" w:rsidRDefault="00C47464" w:rsidP="005154E6">
            <w:r w:rsidRPr="003A4BC5">
              <w:t>8871/26</w:t>
            </w:r>
          </w:p>
        </w:tc>
      </w:tr>
    </w:tbl>
    <w:p w14:paraId="44FE3D3E" w14:textId="77777777" w:rsidR="00323916" w:rsidRPr="003A4BC5" w:rsidRDefault="00323916" w:rsidP="00323916">
      <w:pPr>
        <w:pStyle w:val="TableTitle"/>
      </w:pPr>
      <w:r w:rsidRPr="003A4BC5">
        <w:t>Ocuparea forței de muncă și politica socială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23916" w:rsidRPr="003A4BC5" w14:paraId="0AE9AD65" w14:textId="77777777" w:rsidTr="004F7333">
        <w:tc>
          <w:tcPr>
            <w:tcW w:w="567" w:type="dxa"/>
            <w:tcMar>
              <w:right w:w="0" w:type="dxa"/>
            </w:tcMar>
          </w:tcPr>
          <w:p w14:paraId="68804A97" w14:textId="77777777" w:rsidR="00323916" w:rsidRPr="003A4BC5" w:rsidRDefault="00323916" w:rsidP="004F7333">
            <w:pPr>
              <w:pStyle w:val="PointManual"/>
              <w:rPr>
                <w:b/>
                <w:bCs/>
              </w:rPr>
            </w:pPr>
            <w:r w:rsidRPr="003A4BC5">
              <w:rPr>
                <w:b/>
              </w:rPr>
              <w:t>1.</w:t>
            </w:r>
          </w:p>
        </w:tc>
        <w:tc>
          <w:tcPr>
            <w:tcW w:w="6463" w:type="dxa"/>
            <w:tcMar>
              <w:top w:w="284" w:type="dxa"/>
            </w:tcMar>
          </w:tcPr>
          <w:p w14:paraId="1CBA5F3F" w14:textId="77777777" w:rsidR="00323916" w:rsidRPr="003A4BC5" w:rsidRDefault="00323916" w:rsidP="004F7333">
            <w:pPr>
              <w:rPr>
                <w:b/>
                <w:bCs/>
              </w:rPr>
            </w:pPr>
            <w:r w:rsidRPr="003A4BC5">
              <w:rPr>
                <w:b/>
              </w:rPr>
              <w:t>Regulament de modificare a Regulamentului (UE) 2021/691 în ceea ce privește sprijinul acordat lucrătorilor afectați de disponibilizări iminente din întreprinderile în curs de restructurare</w:t>
            </w:r>
          </w:p>
          <w:p w14:paraId="34E4A5F1" w14:textId="77777777" w:rsidR="00323916" w:rsidRPr="003A4BC5" w:rsidRDefault="00323916" w:rsidP="004F7333">
            <w:r w:rsidRPr="003A4BC5">
              <w:rPr>
                <w:i/>
              </w:rPr>
              <w:t>Adoptarea actului legislativ</w:t>
            </w:r>
          </w:p>
          <w:p w14:paraId="42BECEEA" w14:textId="77777777" w:rsidR="00323916" w:rsidRPr="003A4BC5" w:rsidRDefault="00323916" w:rsidP="004F7333">
            <w:r w:rsidRPr="003A4BC5">
              <w:t>aprobat de Coreper, partea I, la 6.5.2026</w:t>
            </w:r>
          </w:p>
        </w:tc>
        <w:tc>
          <w:tcPr>
            <w:tcW w:w="737" w:type="dxa"/>
            <w:tcMar>
              <w:top w:w="284" w:type="dxa"/>
              <w:left w:w="28" w:type="dxa"/>
              <w:right w:w="113" w:type="dxa"/>
            </w:tcMar>
          </w:tcPr>
          <w:p w14:paraId="2D14C1F9" w14:textId="77777777" w:rsidR="00323916" w:rsidRPr="003A4BC5" w:rsidRDefault="00323916" w:rsidP="004F7333">
            <w:pPr>
              <w:pStyle w:val="NormalRight"/>
            </w:pPr>
            <w:r w:rsidRPr="003A4BC5">
              <w:rPr>
                <w:noProof/>
              </w:rPr>
              <w:drawing>
                <wp:inline distT="0" distB="0" distL="0" distR="0" wp14:anchorId="3F2878FB" wp14:editId="0EB61A31">
                  <wp:extent cx="172442" cy="172442"/>
                  <wp:effectExtent l="0" t="0" r="0" b="0"/>
                  <wp:docPr id="182035274"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35274" name="Picture 3"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A4BC5">
              <w:rPr>
                <w:noProof/>
              </w:rPr>
              <w:drawing>
                <wp:inline distT="0" distB="0" distL="0" distR="0" wp14:anchorId="7B177794" wp14:editId="4E53684B">
                  <wp:extent cx="172442" cy="172442"/>
                  <wp:effectExtent l="0" t="0" r="0" b="0"/>
                  <wp:docPr id="34442570"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42570" name="Picture 4"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0623491" w14:textId="77777777" w:rsidR="00323916" w:rsidRPr="003A4BC5" w:rsidRDefault="00323916" w:rsidP="004F7333">
            <w:r w:rsidRPr="003A4BC5">
              <w:t>8480/26</w:t>
            </w:r>
          </w:p>
          <w:p w14:paraId="2287609D" w14:textId="77777777" w:rsidR="00323916" w:rsidRPr="003A4BC5" w:rsidRDefault="00323916" w:rsidP="004F7333">
            <w:r w:rsidRPr="003A4BC5">
              <w:t>PE-CONS 15/26</w:t>
            </w:r>
          </w:p>
          <w:p w14:paraId="3E923AE1" w14:textId="77777777" w:rsidR="00323916" w:rsidRPr="003A4BC5" w:rsidRDefault="00323916" w:rsidP="004F7333">
            <w:r w:rsidRPr="003A4BC5">
              <w:t>SOC</w:t>
            </w:r>
          </w:p>
        </w:tc>
      </w:tr>
    </w:tbl>
    <w:p w14:paraId="41ADC57F" w14:textId="77777777" w:rsidR="00323916" w:rsidRPr="003A4BC5" w:rsidRDefault="00444A65" w:rsidP="00323916">
      <w:pPr>
        <w:pStyle w:val="Text1"/>
        <w:spacing w:before="200" w:after="200" w:line="360" w:lineRule="auto"/>
        <w:ind w:left="709"/>
        <w:rPr>
          <w:rFonts w:asciiTheme="majorBidi" w:hAnsiTheme="majorBidi" w:cstheme="majorBidi"/>
          <w:szCs w:val="24"/>
        </w:rPr>
      </w:pPr>
      <w:r w:rsidRPr="003A4BC5">
        <w:rPr>
          <w:rFonts w:asciiTheme="majorBidi" w:hAnsiTheme="majorBidi"/>
          <w:u w:val="single"/>
        </w:rPr>
        <w:t>Consiliul</w:t>
      </w:r>
      <w:r w:rsidRPr="003A4BC5">
        <w:rPr>
          <w:rFonts w:asciiTheme="majorBidi" w:hAnsiTheme="majorBidi"/>
        </w:rPr>
        <w:t xml:space="preserve"> a aprobat poziția în primă lectură a Parlamentului European, iar actul propus a fost adoptat în temeiul articolului 294 alineatul (4) din Tratatul privind funcționarea Uniunii Europene (temei juridic: articolul 175 al treilea paragraf din TFUE), cu votul împotrivă al </w:t>
      </w:r>
      <w:r w:rsidRPr="003A4BC5">
        <w:rPr>
          <w:rFonts w:asciiTheme="majorBidi" w:hAnsiTheme="majorBidi"/>
          <w:u w:val="single"/>
        </w:rPr>
        <w:t>Suediei</w:t>
      </w:r>
      <w:r w:rsidRPr="003A4BC5">
        <w:rPr>
          <w:rFonts w:asciiTheme="majorBidi" w:hAnsiTheme="majorBidi"/>
        </w:rPr>
        <w:t xml:space="preserve"> și cu abținerea </w:t>
      </w:r>
      <w:r w:rsidRPr="003A4BC5">
        <w:rPr>
          <w:rFonts w:asciiTheme="majorBidi" w:hAnsiTheme="majorBidi"/>
          <w:u w:val="single"/>
        </w:rPr>
        <w:t>Austriei</w:t>
      </w:r>
      <w:r w:rsidRPr="003A4BC5">
        <w:rPr>
          <w:rFonts w:asciiTheme="majorBidi" w:hAnsiTheme="majorBidi"/>
        </w:rPr>
        <w:t xml:space="preserve"> și a </w:t>
      </w:r>
      <w:r w:rsidRPr="003A4BC5">
        <w:rPr>
          <w:rFonts w:asciiTheme="majorBidi" w:hAnsiTheme="majorBidi"/>
          <w:u w:val="single"/>
        </w:rPr>
        <w:t>Poloniei</w:t>
      </w:r>
      <w:r w:rsidRPr="003A4BC5">
        <w:rPr>
          <w:rFonts w:asciiTheme="majorBidi" w:hAnsiTheme="majorBidi"/>
        </w:rPr>
        <w:t>.</w:t>
      </w:r>
    </w:p>
    <w:p w14:paraId="427E6FC1" w14:textId="77777777" w:rsidR="00323916" w:rsidRPr="003A4BC5" w:rsidRDefault="00323916" w:rsidP="00DF6BC9">
      <w:pPr>
        <w:pStyle w:val="TableTitle"/>
        <w:spacing w:before="0"/>
      </w:pPr>
      <w:r w:rsidRPr="003A4BC5">
        <w:t>Afaceri generale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23916" w:rsidRPr="003A4BC5" w14:paraId="0DBFE082" w14:textId="77777777" w:rsidTr="00DF37C5">
        <w:tc>
          <w:tcPr>
            <w:tcW w:w="567" w:type="dxa"/>
            <w:shd w:val="clear" w:color="auto" w:fill="auto"/>
            <w:tcMar>
              <w:right w:w="0" w:type="dxa"/>
            </w:tcMar>
          </w:tcPr>
          <w:p w14:paraId="0792180F" w14:textId="77777777" w:rsidR="00323916" w:rsidRPr="003A4BC5" w:rsidRDefault="00323916" w:rsidP="004F7333">
            <w:pPr>
              <w:pStyle w:val="PointManual"/>
              <w:rPr>
                <w:b/>
                <w:bCs/>
              </w:rPr>
            </w:pPr>
            <w:r w:rsidRPr="003A4BC5">
              <w:rPr>
                <w:b/>
              </w:rPr>
              <w:t>2.</w:t>
            </w:r>
          </w:p>
        </w:tc>
        <w:tc>
          <w:tcPr>
            <w:tcW w:w="6463" w:type="dxa"/>
            <w:tcMar>
              <w:top w:w="284" w:type="dxa"/>
            </w:tcMar>
          </w:tcPr>
          <w:p w14:paraId="0AB19BDE" w14:textId="77777777" w:rsidR="00323916" w:rsidRPr="003A4BC5" w:rsidRDefault="00323916" w:rsidP="004F7333">
            <w:pPr>
              <w:rPr>
                <w:b/>
                <w:bCs/>
              </w:rPr>
            </w:pPr>
            <w:r w:rsidRPr="003A4BC5">
              <w:rPr>
                <w:b/>
              </w:rPr>
              <w:t>Regulament privind prelungirea protecției datelor pentru anumite substanțe active biocide existente (Omnibus X: alimente și furaje)</w:t>
            </w:r>
          </w:p>
          <w:p w14:paraId="5AB551C3" w14:textId="77777777" w:rsidR="00323916" w:rsidRPr="003A4BC5" w:rsidRDefault="00323916" w:rsidP="004F7333">
            <w:pPr>
              <w:rPr>
                <w:i/>
              </w:rPr>
            </w:pPr>
            <w:r w:rsidRPr="003A4BC5">
              <w:rPr>
                <w:i/>
              </w:rPr>
              <w:t>Adoptarea actului legislativ</w:t>
            </w:r>
          </w:p>
          <w:p w14:paraId="790E95EE" w14:textId="77777777" w:rsidR="00323916" w:rsidRPr="003A4BC5" w:rsidRDefault="00323916" w:rsidP="004F7333">
            <w:r w:rsidRPr="003A4BC5">
              <w:t>aprobat de Coreper, partea II, la 6.5.2026</w:t>
            </w:r>
          </w:p>
        </w:tc>
        <w:tc>
          <w:tcPr>
            <w:tcW w:w="737" w:type="dxa"/>
            <w:tcMar>
              <w:top w:w="284" w:type="dxa"/>
              <w:left w:w="28" w:type="dxa"/>
              <w:right w:w="113" w:type="dxa"/>
            </w:tcMar>
          </w:tcPr>
          <w:p w14:paraId="3F9AC179" w14:textId="77777777" w:rsidR="00323916" w:rsidRPr="003A4BC5" w:rsidRDefault="00323916" w:rsidP="004F7333">
            <w:pPr>
              <w:pStyle w:val="NormalRight"/>
            </w:pPr>
            <w:r w:rsidRPr="003A4BC5">
              <w:rPr>
                <w:noProof/>
              </w:rPr>
              <w:drawing>
                <wp:inline distT="0" distB="0" distL="0" distR="0" wp14:anchorId="70D4E514" wp14:editId="32651652">
                  <wp:extent cx="172442" cy="172442"/>
                  <wp:effectExtent l="0" t="0" r="0" b="0"/>
                  <wp:docPr id="1875082741"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082741" name="Picture 1" descr="First read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A4BC5">
              <w:rPr>
                <w:noProof/>
              </w:rPr>
              <w:drawing>
                <wp:inline distT="0" distB="0" distL="0" distR="0" wp14:anchorId="6B160A8C" wp14:editId="479F96FE">
                  <wp:extent cx="172442" cy="172442"/>
                  <wp:effectExtent l="0" t="0" r="0" b="0"/>
                  <wp:docPr id="524403755"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403755" name="Picture 2" descr="Item based on a Commission proposal"/>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EFD1C18" w14:textId="77777777" w:rsidR="00323916" w:rsidRPr="003A4BC5" w:rsidRDefault="00323916" w:rsidP="004F7333">
            <w:r w:rsidRPr="003A4BC5">
              <w:t>8597/26</w:t>
            </w:r>
          </w:p>
          <w:p w14:paraId="3F2B9617" w14:textId="77777777" w:rsidR="00323916" w:rsidRPr="003A4BC5" w:rsidRDefault="00323916" w:rsidP="004F7333">
            <w:r w:rsidRPr="003A4BC5">
              <w:t>PE-CONS 20/26</w:t>
            </w:r>
          </w:p>
          <w:p w14:paraId="0629D43D" w14:textId="77777777" w:rsidR="00323916" w:rsidRPr="003A4BC5" w:rsidRDefault="00323916" w:rsidP="004F7333">
            <w:r w:rsidRPr="003A4BC5">
              <w:t>SIMPL</w:t>
            </w:r>
          </w:p>
        </w:tc>
      </w:tr>
    </w:tbl>
    <w:p w14:paraId="1514A57C" w14:textId="77777777" w:rsidR="00323916" w:rsidRPr="003A4BC5" w:rsidRDefault="00444A65" w:rsidP="00323916">
      <w:pPr>
        <w:pStyle w:val="Text1"/>
        <w:spacing w:before="200" w:after="200" w:line="360" w:lineRule="auto"/>
        <w:ind w:left="709"/>
        <w:rPr>
          <w:rFonts w:asciiTheme="majorBidi" w:hAnsiTheme="majorBidi" w:cstheme="majorBidi"/>
          <w:szCs w:val="24"/>
          <w:u w:val="single"/>
        </w:rPr>
      </w:pPr>
      <w:r w:rsidRPr="003A4BC5">
        <w:rPr>
          <w:rFonts w:asciiTheme="majorBidi" w:hAnsiTheme="majorBidi"/>
          <w:u w:val="single"/>
        </w:rPr>
        <w:t>Consiliul</w:t>
      </w:r>
      <w:r w:rsidRPr="003A4BC5">
        <w:rPr>
          <w:rFonts w:asciiTheme="majorBidi" w:hAnsiTheme="majorBidi"/>
        </w:rPr>
        <w:t xml:space="preserve"> a aprobat poziția în primă lectură a Parlamentului European, iar actul propus a fost adoptat în temeiul articolului 294 alineatul (4) din Tratatul privind funcționarea Uniunii Europene (temei juridic: articolul 114 din TFUE).</w:t>
      </w:r>
    </w:p>
    <w:p w14:paraId="541D39BF" w14:textId="77777777" w:rsidR="00C47464" w:rsidRPr="003A4BC5" w:rsidRDefault="00C47464" w:rsidP="00B648C5">
      <w:pPr>
        <w:pageBreakBefore/>
        <w:rPr>
          <w:u w:val="single"/>
        </w:rPr>
      </w:pPr>
      <w:r w:rsidRPr="003A4BC5">
        <w:rPr>
          <w:u w:val="single"/>
        </w:rPr>
        <w:lastRenderedPageBreak/>
        <w:t>TINERET</w:t>
      </w:r>
    </w:p>
    <w:p w14:paraId="003D3AF8" w14:textId="77777777" w:rsidR="00C47464" w:rsidRPr="003A4BC5" w:rsidRDefault="00C47464" w:rsidP="009259B9">
      <w:pPr>
        <w:spacing w:before="240"/>
        <w:rPr>
          <w:b/>
          <w:bCs/>
          <w:szCs w:val="24"/>
          <w:u w:val="single"/>
        </w:rPr>
      </w:pPr>
      <w:r w:rsidRPr="003A4BC5">
        <w:rPr>
          <w:b/>
          <w:u w:val="single"/>
        </w:rPr>
        <w:t>Activități fără caracter legislativ</w:t>
      </w:r>
    </w:p>
    <w:tbl>
      <w:tblPr>
        <w:tblStyle w:val="TableGrid13"/>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C47464" w:rsidRPr="003A4BC5" w14:paraId="58816D19" w14:textId="77777777" w:rsidTr="0097252A">
        <w:trPr>
          <w:trHeight w:val="563"/>
        </w:trPr>
        <w:tc>
          <w:tcPr>
            <w:tcW w:w="567" w:type="dxa"/>
            <w:tcMar>
              <w:right w:w="0" w:type="dxa"/>
            </w:tcMar>
          </w:tcPr>
          <w:p w14:paraId="480BE2C2" w14:textId="77777777" w:rsidR="00C47464" w:rsidRPr="003A4BC5" w:rsidRDefault="00C47464" w:rsidP="00C47464">
            <w:r w:rsidRPr="003A4BC5">
              <w:rPr>
                <w:b/>
              </w:rPr>
              <w:t>3</w:t>
            </w:r>
            <w:r w:rsidRPr="003A4BC5">
              <w:t>.</w:t>
            </w:r>
          </w:p>
        </w:tc>
        <w:tc>
          <w:tcPr>
            <w:tcW w:w="6492" w:type="dxa"/>
            <w:tcMar>
              <w:top w:w="284" w:type="dxa"/>
              <w:left w:w="113" w:type="dxa"/>
              <w:bottom w:w="0" w:type="dxa"/>
              <w:right w:w="113" w:type="dxa"/>
            </w:tcMar>
          </w:tcPr>
          <w:p w14:paraId="0B06FBD5" w14:textId="77777777" w:rsidR="00C47464" w:rsidRPr="003A4BC5" w:rsidRDefault="00C47464" w:rsidP="00C47464">
            <w:pPr>
              <w:rPr>
                <w:rFonts w:eastAsia="Times New Roman" w:cstheme="minorBidi"/>
                <w:b/>
                <w:bCs/>
              </w:rPr>
            </w:pPr>
            <w:r w:rsidRPr="003A4BC5">
              <w:rPr>
                <w:b/>
              </w:rPr>
              <w:t>Rezoluția privind revizuirea Planului de lucru pentru Strategia UE pentru tineret pe perioada 2025-2027</w:t>
            </w:r>
          </w:p>
          <w:p w14:paraId="25F7C397" w14:textId="77777777" w:rsidR="00C47464" w:rsidRPr="003A4BC5" w:rsidRDefault="00C47464" w:rsidP="00C47464">
            <w:pPr>
              <w:rPr>
                <w:rFonts w:cstheme="minorBidi"/>
                <w:i/>
                <w:iCs/>
              </w:rPr>
            </w:pPr>
            <w:r w:rsidRPr="003A4BC5">
              <w:rPr>
                <w:i/>
              </w:rPr>
              <w:t>Aprobare</w:t>
            </w:r>
          </w:p>
        </w:tc>
        <w:tc>
          <w:tcPr>
            <w:tcW w:w="697" w:type="dxa"/>
            <w:tcMar>
              <w:top w:w="284" w:type="dxa"/>
              <w:left w:w="28" w:type="dxa"/>
              <w:bottom w:w="0" w:type="dxa"/>
              <w:right w:w="113" w:type="dxa"/>
            </w:tcMar>
          </w:tcPr>
          <w:p w14:paraId="2D174DF3" w14:textId="77777777" w:rsidR="00C47464" w:rsidRPr="003A4BC5" w:rsidRDefault="00C47464" w:rsidP="00C47464">
            <w:pPr>
              <w:jc w:val="right"/>
              <w:rPr>
                <w:rFonts w:cstheme="minorBidi"/>
                <w:highlight w:val="yellow"/>
              </w:rPr>
            </w:pPr>
            <w:r w:rsidRPr="003A4BC5">
              <w:rPr>
                <w:noProof/>
              </w:rPr>
              <w:drawing>
                <wp:inline distT="0" distB="0" distL="0" distR="0" wp14:anchorId="50706B1C" wp14:editId="03C9ED0A">
                  <wp:extent cx="172442" cy="172442"/>
                  <wp:effectExtent l="0" t="0" r="0" b="0"/>
                  <wp:docPr id="1336118397" name="Picture 2"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118397" name="Picture 2"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721631CD" w14:textId="77777777" w:rsidR="00C47464" w:rsidRPr="003A4BC5" w:rsidRDefault="00C47464" w:rsidP="00C47464">
            <w:pPr>
              <w:rPr>
                <w:rFonts w:cstheme="minorBidi"/>
              </w:rPr>
            </w:pPr>
            <w:r w:rsidRPr="003A4BC5">
              <w:t>8308/26</w:t>
            </w:r>
            <w:r w:rsidRPr="003A4BC5">
              <w:br/>
              <w:t>+ 8308/26 REV 1 (de, et, lv, nl)</w:t>
            </w:r>
          </w:p>
        </w:tc>
      </w:tr>
    </w:tbl>
    <w:p w14:paraId="78433A03" w14:textId="77777777" w:rsidR="00C47464" w:rsidRPr="003A4BC5" w:rsidRDefault="006B7278" w:rsidP="00C47464">
      <w:pPr>
        <w:pStyle w:val="Text1"/>
        <w:spacing w:before="200" w:after="200" w:line="360" w:lineRule="auto"/>
        <w:ind w:left="709"/>
        <w:rPr>
          <w:rFonts w:asciiTheme="majorBidi" w:hAnsiTheme="majorBidi" w:cstheme="majorBidi"/>
          <w:szCs w:val="24"/>
          <w:highlight w:val="yellow"/>
          <w:u w:val="single"/>
        </w:rPr>
      </w:pPr>
      <w:r w:rsidRPr="003A4BC5">
        <w:rPr>
          <w:rFonts w:asciiTheme="majorBidi" w:hAnsiTheme="majorBidi"/>
          <w:u w:val="single"/>
        </w:rPr>
        <w:t>Consiliul</w:t>
      </w:r>
      <w:r w:rsidRPr="003A4BC5">
        <w:rPr>
          <w:rFonts w:asciiTheme="majorBidi" w:hAnsiTheme="majorBidi"/>
        </w:rPr>
        <w:t xml:space="preserve"> a aprobat rezoluția, astfel cum figurează în documentul sus-menționat, și a convenit asupra publicării acesteia în Jurnalul Oficial.</w:t>
      </w:r>
    </w:p>
    <w:tbl>
      <w:tblPr>
        <w:tblStyle w:val="TableGrid12"/>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C47464" w:rsidRPr="003A4BC5" w14:paraId="7C9167B5" w14:textId="77777777" w:rsidTr="0097252A">
        <w:tc>
          <w:tcPr>
            <w:tcW w:w="567" w:type="dxa"/>
            <w:tcMar>
              <w:right w:w="0" w:type="dxa"/>
            </w:tcMar>
          </w:tcPr>
          <w:p w14:paraId="46156E70" w14:textId="77777777" w:rsidR="00C47464" w:rsidRPr="003A4BC5" w:rsidRDefault="00C47464" w:rsidP="00323916">
            <w:pPr>
              <w:rPr>
                <w:b/>
                <w:bCs/>
              </w:rPr>
            </w:pPr>
            <w:r w:rsidRPr="003A4BC5">
              <w:rPr>
                <w:b/>
              </w:rPr>
              <w:t>4.</w:t>
            </w:r>
          </w:p>
        </w:tc>
        <w:tc>
          <w:tcPr>
            <w:tcW w:w="6492" w:type="dxa"/>
            <w:tcMar>
              <w:top w:w="284" w:type="dxa"/>
              <w:left w:w="113" w:type="dxa"/>
              <w:bottom w:w="0" w:type="dxa"/>
              <w:right w:w="113" w:type="dxa"/>
            </w:tcMar>
          </w:tcPr>
          <w:p w14:paraId="3F3AA783" w14:textId="77777777" w:rsidR="00C47464" w:rsidRPr="003A4BC5" w:rsidRDefault="00C47464" w:rsidP="00C47464">
            <w:pPr>
              <w:pageBreakBefore/>
              <w:rPr>
                <w:rFonts w:eastAsia="Times New Roman" w:cstheme="minorBidi"/>
                <w:b/>
                <w:bCs/>
              </w:rPr>
            </w:pPr>
            <w:r w:rsidRPr="003A4BC5">
              <w:rPr>
                <w:b/>
              </w:rPr>
              <w:t>Rezoluția privind rezultatele celui de al 11-lea ciclu al dialogului UE cu tinerii</w:t>
            </w:r>
          </w:p>
          <w:p w14:paraId="48392AD9" w14:textId="77777777" w:rsidR="00C47464" w:rsidRPr="003A4BC5" w:rsidRDefault="00C47464" w:rsidP="00C47464">
            <w:pPr>
              <w:rPr>
                <w:rFonts w:cstheme="minorBidi"/>
                <w:i/>
                <w:iCs/>
              </w:rPr>
            </w:pPr>
            <w:r w:rsidRPr="003A4BC5">
              <w:rPr>
                <w:i/>
              </w:rPr>
              <w:t>Aprobare</w:t>
            </w:r>
          </w:p>
        </w:tc>
        <w:tc>
          <w:tcPr>
            <w:tcW w:w="697" w:type="dxa"/>
            <w:tcMar>
              <w:top w:w="284" w:type="dxa"/>
              <w:left w:w="28" w:type="dxa"/>
              <w:bottom w:w="0" w:type="dxa"/>
              <w:right w:w="113" w:type="dxa"/>
            </w:tcMar>
          </w:tcPr>
          <w:p w14:paraId="542DB400" w14:textId="77777777" w:rsidR="00C47464" w:rsidRPr="003A4BC5" w:rsidRDefault="00C47464" w:rsidP="00C47464">
            <w:pPr>
              <w:spacing w:line="360" w:lineRule="auto"/>
              <w:jc w:val="right"/>
              <w:rPr>
                <w:rFonts w:asciiTheme="majorBidi" w:hAnsiTheme="majorBidi" w:cstheme="majorBidi"/>
                <w:szCs w:val="24"/>
              </w:rPr>
            </w:pPr>
            <w:r w:rsidRPr="003A4BC5">
              <w:rPr>
                <w:rFonts w:asciiTheme="majorBidi" w:hAnsiTheme="majorBidi"/>
                <w:noProof/>
              </w:rPr>
              <w:drawing>
                <wp:inline distT="0" distB="0" distL="0" distR="0" wp14:anchorId="74974044" wp14:editId="69897446">
                  <wp:extent cx="172442" cy="172442"/>
                  <wp:effectExtent l="0" t="0" r="0" b="0"/>
                  <wp:docPr id="722067686"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67686" name="Picture 3"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785F56C9" w14:textId="77777777" w:rsidR="00C47464" w:rsidRPr="003A4BC5" w:rsidRDefault="00C47464" w:rsidP="009125D7">
            <w:pPr>
              <w:rPr>
                <w:rFonts w:asciiTheme="majorBidi" w:hAnsiTheme="majorBidi" w:cstheme="majorBidi"/>
                <w:szCs w:val="24"/>
              </w:rPr>
            </w:pPr>
            <w:r w:rsidRPr="003A4BC5">
              <w:rPr>
                <w:rFonts w:asciiTheme="majorBidi" w:hAnsiTheme="majorBidi"/>
              </w:rPr>
              <w:t>8310/26</w:t>
            </w:r>
            <w:r w:rsidRPr="003A4BC5">
              <w:rPr>
                <w:rFonts w:asciiTheme="majorBidi" w:hAnsiTheme="majorBidi"/>
              </w:rPr>
              <w:br/>
              <w:t>+ 8310/26 REV 1 (de, et, fi, lv, nl)</w:t>
            </w:r>
          </w:p>
        </w:tc>
      </w:tr>
    </w:tbl>
    <w:p w14:paraId="71449358" w14:textId="77777777" w:rsidR="00C47464" w:rsidRPr="003A4BC5" w:rsidRDefault="006B7278" w:rsidP="00406D60">
      <w:pPr>
        <w:pStyle w:val="Text1"/>
        <w:spacing w:before="200" w:after="200" w:line="360" w:lineRule="auto"/>
        <w:ind w:left="709"/>
        <w:rPr>
          <w:rFonts w:asciiTheme="majorBidi" w:hAnsiTheme="majorBidi" w:cstheme="majorBidi"/>
          <w:szCs w:val="24"/>
          <w:highlight w:val="yellow"/>
          <w:u w:val="single"/>
        </w:rPr>
      </w:pPr>
      <w:r w:rsidRPr="003A4BC5">
        <w:rPr>
          <w:rFonts w:asciiTheme="majorBidi" w:hAnsiTheme="majorBidi"/>
          <w:u w:val="single"/>
        </w:rPr>
        <w:t>Consiliul</w:t>
      </w:r>
      <w:r w:rsidRPr="003A4BC5">
        <w:rPr>
          <w:rFonts w:asciiTheme="majorBidi" w:hAnsiTheme="majorBidi"/>
        </w:rPr>
        <w:t xml:space="preserve"> a aprobat rezoluția, astfel cum figurează în documentul sus-menționat, și a convenit asupra publicării acesteia în Jurnalul Oficial.</w:t>
      </w:r>
    </w:p>
    <w:tbl>
      <w:tblPr>
        <w:tblStyle w:val="TableGrid11"/>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C47464" w:rsidRPr="003A4BC5" w14:paraId="0521E5B2" w14:textId="77777777" w:rsidTr="0097252A">
        <w:tc>
          <w:tcPr>
            <w:tcW w:w="567" w:type="dxa"/>
            <w:tcMar>
              <w:right w:w="0" w:type="dxa"/>
            </w:tcMar>
          </w:tcPr>
          <w:p w14:paraId="6ED59C43" w14:textId="77777777" w:rsidR="00C47464" w:rsidRPr="003A4BC5" w:rsidRDefault="00C47464" w:rsidP="005154E6">
            <w:pPr>
              <w:pStyle w:val="PointManual"/>
              <w:rPr>
                <w:b/>
                <w:bCs/>
              </w:rPr>
            </w:pPr>
            <w:r w:rsidRPr="003A4BC5">
              <w:rPr>
                <w:b/>
              </w:rPr>
              <w:t>5.</w:t>
            </w:r>
          </w:p>
        </w:tc>
        <w:tc>
          <w:tcPr>
            <w:tcW w:w="6492" w:type="dxa"/>
            <w:shd w:val="clear" w:color="auto" w:fill="auto"/>
            <w:tcMar>
              <w:top w:w="284" w:type="dxa"/>
              <w:left w:w="113" w:type="dxa"/>
              <w:bottom w:w="0" w:type="dxa"/>
              <w:right w:w="113" w:type="dxa"/>
            </w:tcMar>
          </w:tcPr>
          <w:p w14:paraId="13D8BBF1" w14:textId="77777777" w:rsidR="00C47464" w:rsidRPr="003A4BC5" w:rsidRDefault="00C47464" w:rsidP="005154E6">
            <w:pPr>
              <w:ind w:left="23" w:hanging="23"/>
              <w:rPr>
                <w:rFonts w:eastAsia="Times New Roman" w:cstheme="minorBidi"/>
                <w:b/>
                <w:bCs/>
              </w:rPr>
            </w:pPr>
            <w:r w:rsidRPr="003A4BC5">
              <w:rPr>
                <w:b/>
              </w:rPr>
              <w:t>Asigurarea faptului că politicile UE și cele naționale sunt adaptate tinerilor</w:t>
            </w:r>
          </w:p>
          <w:p w14:paraId="7CAEBAEE" w14:textId="77777777" w:rsidR="00C47464" w:rsidRPr="003A4BC5" w:rsidRDefault="00C47464" w:rsidP="005154E6">
            <w:pPr>
              <w:pageBreakBefore/>
              <w:rPr>
                <w:rFonts w:eastAsia="Times New Roman" w:cstheme="minorBidi"/>
              </w:rPr>
            </w:pPr>
            <w:r w:rsidRPr="003A4BC5">
              <w:rPr>
                <w:i/>
              </w:rPr>
              <w:t>Schimb de opinii</w:t>
            </w:r>
          </w:p>
        </w:tc>
        <w:tc>
          <w:tcPr>
            <w:tcW w:w="697" w:type="dxa"/>
            <w:tcMar>
              <w:top w:w="284" w:type="dxa"/>
              <w:left w:w="28" w:type="dxa"/>
              <w:bottom w:w="0" w:type="dxa"/>
              <w:right w:w="113" w:type="dxa"/>
            </w:tcMar>
          </w:tcPr>
          <w:p w14:paraId="56462702" w14:textId="77777777" w:rsidR="00C47464" w:rsidRPr="003A4BC5" w:rsidRDefault="00C47464" w:rsidP="005154E6">
            <w:pPr>
              <w:spacing w:line="360" w:lineRule="auto"/>
              <w:jc w:val="right"/>
              <w:rPr>
                <w:rFonts w:asciiTheme="majorBidi" w:hAnsiTheme="majorBidi" w:cstheme="majorBidi"/>
                <w:noProof/>
                <w:szCs w:val="24"/>
              </w:rPr>
            </w:pPr>
            <w:r w:rsidRPr="003A4BC5">
              <w:rPr>
                <w:rFonts w:asciiTheme="majorBidi" w:hAnsiTheme="majorBidi"/>
                <w:noProof/>
              </w:rPr>
              <w:drawing>
                <wp:inline distT="0" distB="0" distL="0" distR="0" wp14:anchorId="593EA022" wp14:editId="5292181C">
                  <wp:extent cx="172442" cy="172442"/>
                  <wp:effectExtent l="0" t="0" r="0" b="0"/>
                  <wp:docPr id="144007067"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319156"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5C535CF4" w14:textId="77777777" w:rsidR="00C47464" w:rsidRPr="003A4BC5" w:rsidRDefault="00C47464" w:rsidP="005154E6">
            <w:pPr>
              <w:spacing w:line="360" w:lineRule="auto"/>
              <w:rPr>
                <w:rFonts w:asciiTheme="majorBidi" w:hAnsiTheme="majorBidi" w:cstheme="majorBidi"/>
                <w:szCs w:val="24"/>
              </w:rPr>
            </w:pPr>
            <w:r w:rsidRPr="003A4BC5">
              <w:rPr>
                <w:rFonts w:asciiTheme="majorBidi" w:hAnsiTheme="majorBidi"/>
              </w:rPr>
              <w:t>8292/26</w:t>
            </w:r>
          </w:p>
        </w:tc>
      </w:tr>
    </w:tbl>
    <w:p w14:paraId="0075841B" w14:textId="77777777" w:rsidR="00ED0B95" w:rsidRPr="003A4BC5" w:rsidRDefault="00C70DAE" w:rsidP="00ED0B95">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desfășurat un schimb de opinii pe baza unei note de orientare, astfel cum figurează în documentul sus-menționat.</w:t>
      </w:r>
    </w:p>
    <w:p w14:paraId="3759BA41" w14:textId="77777777" w:rsidR="00AA5556" w:rsidRPr="003A4BC5" w:rsidRDefault="00AA5556" w:rsidP="000D542F">
      <w:pPr>
        <w:spacing w:before="120"/>
        <w:rPr>
          <w:u w:val="single"/>
        </w:rPr>
      </w:pPr>
      <w:r w:rsidRPr="003A4BC5">
        <w:rPr>
          <w:u w:val="single"/>
        </w:rPr>
        <w:t>EDUCAȚIE</w:t>
      </w:r>
    </w:p>
    <w:p w14:paraId="084B1D2B" w14:textId="77777777" w:rsidR="00AA5556" w:rsidRPr="003A4BC5" w:rsidRDefault="00AA5556" w:rsidP="00AA5556">
      <w:pPr>
        <w:spacing w:before="240"/>
        <w:rPr>
          <w:rFonts w:eastAsia="Calibri"/>
          <w:b/>
          <w:bCs/>
          <w:u w:val="single"/>
        </w:rPr>
      </w:pPr>
      <w:r w:rsidRPr="003A4BC5">
        <w:rPr>
          <w:b/>
          <w:u w:val="single"/>
        </w:rPr>
        <w:t>Deliberări legislative</w:t>
      </w:r>
    </w:p>
    <w:p w14:paraId="44AAB97C" w14:textId="77777777" w:rsidR="00AA5556" w:rsidRPr="003A4BC5" w:rsidRDefault="00AA5556" w:rsidP="00AA5556">
      <w:pPr>
        <w:rPr>
          <w:rFonts w:eastAsia="Calibri"/>
          <w:b/>
          <w:bCs/>
        </w:rPr>
      </w:pPr>
      <w:r w:rsidRPr="003A4BC5">
        <w:rPr>
          <w:b/>
        </w:rPr>
        <w:t>[Deliberare publică în temeiul articolului 16 alineatul (8) din Tratatul privind Uniunea Europeană]</w:t>
      </w:r>
    </w:p>
    <w:tbl>
      <w:tblPr>
        <w:tblStyle w:val="TableGrid2"/>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C47464" w:rsidRPr="003A4BC5" w14:paraId="01417052" w14:textId="77777777" w:rsidTr="005154E6">
        <w:tc>
          <w:tcPr>
            <w:tcW w:w="567" w:type="dxa"/>
            <w:tcMar>
              <w:right w:w="0" w:type="dxa"/>
            </w:tcMar>
          </w:tcPr>
          <w:p w14:paraId="649AB318" w14:textId="77777777" w:rsidR="00C47464" w:rsidRPr="003A4BC5" w:rsidRDefault="00C47464" w:rsidP="00C47464">
            <w:r w:rsidRPr="003A4BC5">
              <w:rPr>
                <w:b/>
              </w:rPr>
              <w:t>6</w:t>
            </w:r>
            <w:r w:rsidRPr="003A4BC5">
              <w:t>.</w:t>
            </w:r>
          </w:p>
        </w:tc>
        <w:tc>
          <w:tcPr>
            <w:tcW w:w="6492" w:type="dxa"/>
            <w:tcMar>
              <w:top w:w="284" w:type="dxa"/>
              <w:left w:w="113" w:type="dxa"/>
              <w:bottom w:w="0" w:type="dxa"/>
              <w:right w:w="113" w:type="dxa"/>
            </w:tcMar>
          </w:tcPr>
          <w:p w14:paraId="1DD592E3" w14:textId="77777777" w:rsidR="00C47464" w:rsidRPr="003A4BC5" w:rsidRDefault="00C47464" w:rsidP="00C47464">
            <w:pPr>
              <w:rPr>
                <w:rFonts w:cstheme="minorBidi"/>
                <w:b/>
                <w:bCs/>
              </w:rPr>
            </w:pPr>
            <w:r w:rsidRPr="003A4BC5">
              <w:rPr>
                <w:b/>
              </w:rPr>
              <w:t>Regulamentul privind Erasmus+</w:t>
            </w:r>
          </w:p>
          <w:p w14:paraId="2570C8E9" w14:textId="77777777" w:rsidR="00C47464" w:rsidRPr="003A4BC5" w:rsidRDefault="00C47464" w:rsidP="00C47464">
            <w:pPr>
              <w:ind w:left="32"/>
              <w:rPr>
                <w:i/>
                <w:iCs/>
                <w:szCs w:val="24"/>
              </w:rPr>
            </w:pPr>
            <w:r w:rsidRPr="003A4BC5">
              <w:rPr>
                <w:i/>
              </w:rPr>
              <w:t>Abordare generală parțială</w:t>
            </w:r>
          </w:p>
        </w:tc>
        <w:tc>
          <w:tcPr>
            <w:tcW w:w="697" w:type="dxa"/>
            <w:tcMar>
              <w:top w:w="284" w:type="dxa"/>
              <w:left w:w="28" w:type="dxa"/>
              <w:bottom w:w="0" w:type="dxa"/>
              <w:right w:w="113" w:type="dxa"/>
            </w:tcMar>
          </w:tcPr>
          <w:p w14:paraId="72D86031" w14:textId="77777777" w:rsidR="00C47464" w:rsidRPr="003A4BC5" w:rsidRDefault="00C47464" w:rsidP="00C47464">
            <w:pPr>
              <w:spacing w:line="360" w:lineRule="auto"/>
              <w:rPr>
                <w:rFonts w:asciiTheme="majorBidi" w:hAnsiTheme="majorBidi" w:cstheme="majorBidi"/>
                <w:szCs w:val="24"/>
              </w:rPr>
            </w:pPr>
            <w:r w:rsidRPr="003A4BC5">
              <w:rPr>
                <w:noProof/>
              </w:rPr>
              <w:drawing>
                <wp:inline distT="0" distB="0" distL="0" distR="0" wp14:anchorId="49B3C941" wp14:editId="113CAFB6">
                  <wp:extent cx="172442" cy="172442"/>
                  <wp:effectExtent l="0" t="0" r="0" b="0"/>
                  <wp:docPr id="227" name="Picture 348000470"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A4BC5">
              <w:rPr>
                <w:noProof/>
              </w:rPr>
              <w:drawing>
                <wp:inline distT="0" distB="0" distL="0" distR="0" wp14:anchorId="602D9E93" wp14:editId="512955DA">
                  <wp:extent cx="172442" cy="172442"/>
                  <wp:effectExtent l="0" t="0" r="0" b="0"/>
                  <wp:docPr id="228" name="Picture 2051773399"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71EF37ED" w14:textId="77777777" w:rsidR="00C47464" w:rsidRPr="003A4BC5" w:rsidRDefault="00C47464" w:rsidP="00C47464">
            <w:pPr>
              <w:spacing w:line="360" w:lineRule="auto"/>
              <w:rPr>
                <w:rFonts w:asciiTheme="majorBidi" w:hAnsiTheme="majorBidi" w:cstheme="majorBidi"/>
                <w:szCs w:val="24"/>
              </w:rPr>
            </w:pPr>
            <w:r w:rsidRPr="003A4BC5">
              <w:rPr>
                <w:rFonts w:asciiTheme="majorBidi" w:hAnsiTheme="majorBidi"/>
              </w:rPr>
              <w:t>8265/26</w:t>
            </w:r>
          </w:p>
        </w:tc>
      </w:tr>
    </w:tbl>
    <w:p w14:paraId="467E9896" w14:textId="77777777" w:rsidR="002B0C60" w:rsidRPr="003A4BC5" w:rsidRDefault="00905D86" w:rsidP="00DF6BC9">
      <w:pPr>
        <w:pStyle w:val="Text1"/>
        <w:spacing w:before="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t xml:space="preserve"> a ajuns la o abordare generală parțială cu privire la Regulamentul privind Erasmus+.</w:t>
      </w:r>
    </w:p>
    <w:p w14:paraId="01B07F13" w14:textId="77777777" w:rsidR="002B0C60" w:rsidRPr="003A4BC5" w:rsidRDefault="002B0C60" w:rsidP="00B648C5">
      <w:pPr>
        <w:spacing w:before="240"/>
      </w:pPr>
      <w:r w:rsidRPr="003A4BC5">
        <w:rPr>
          <w:b/>
          <w:u w:val="single"/>
        </w:rPr>
        <w:t>Activități fără caracter legislativ</w:t>
      </w:r>
    </w:p>
    <w:tbl>
      <w:tblPr>
        <w:tblStyle w:val="TableGrid2"/>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0367BB" w:rsidRPr="003A4BC5" w14:paraId="0C881C25" w14:textId="77777777" w:rsidTr="00DF37C5">
        <w:tc>
          <w:tcPr>
            <w:tcW w:w="567" w:type="dxa"/>
            <w:shd w:val="clear" w:color="auto" w:fill="auto"/>
            <w:tcMar>
              <w:right w:w="0" w:type="dxa"/>
            </w:tcMar>
          </w:tcPr>
          <w:p w14:paraId="6B07ACE7" w14:textId="77777777" w:rsidR="000367BB" w:rsidRPr="003A4BC5" w:rsidRDefault="000367BB" w:rsidP="000367BB">
            <w:pPr>
              <w:rPr>
                <w:b/>
                <w:bCs/>
              </w:rPr>
            </w:pPr>
            <w:r w:rsidRPr="003A4BC5">
              <w:rPr>
                <w:b/>
              </w:rPr>
              <w:t>7.</w:t>
            </w:r>
          </w:p>
        </w:tc>
        <w:tc>
          <w:tcPr>
            <w:tcW w:w="6492" w:type="dxa"/>
            <w:tcMar>
              <w:top w:w="284" w:type="dxa"/>
              <w:left w:w="113" w:type="dxa"/>
              <w:bottom w:w="0" w:type="dxa"/>
              <w:right w:w="113" w:type="dxa"/>
            </w:tcMar>
          </w:tcPr>
          <w:p w14:paraId="2081122F" w14:textId="77777777" w:rsidR="000367BB" w:rsidRPr="003A4BC5" w:rsidRDefault="000367BB" w:rsidP="000367BB">
            <w:pPr>
              <w:rPr>
                <w:rFonts w:eastAsia="Times New Roman"/>
                <w:b/>
                <w:bCs/>
                <w:szCs w:val="24"/>
              </w:rPr>
            </w:pPr>
            <w:r w:rsidRPr="003A4BC5">
              <w:rPr>
                <w:b/>
              </w:rPr>
              <w:t>Concluzii privind cadrele didactice în era inteligenței artificiale (IA)</w:t>
            </w:r>
          </w:p>
          <w:p w14:paraId="12A34DA6" w14:textId="77777777" w:rsidR="000367BB" w:rsidRPr="003A4BC5" w:rsidRDefault="000367BB" w:rsidP="000367BB">
            <w:pPr>
              <w:ind w:left="32"/>
              <w:rPr>
                <w:rFonts w:eastAsia="Calibri"/>
              </w:rPr>
            </w:pPr>
            <w:r w:rsidRPr="003A4BC5">
              <w:rPr>
                <w:i/>
              </w:rPr>
              <w:t>Aprobare</w:t>
            </w:r>
          </w:p>
        </w:tc>
        <w:tc>
          <w:tcPr>
            <w:tcW w:w="697" w:type="dxa"/>
            <w:tcMar>
              <w:top w:w="284" w:type="dxa"/>
              <w:left w:w="28" w:type="dxa"/>
              <w:bottom w:w="0" w:type="dxa"/>
              <w:right w:w="113" w:type="dxa"/>
            </w:tcMar>
          </w:tcPr>
          <w:p w14:paraId="1DE6921A" w14:textId="77777777" w:rsidR="000367BB" w:rsidRPr="003A4BC5" w:rsidRDefault="000367BB" w:rsidP="000367BB">
            <w:pPr>
              <w:jc w:val="right"/>
              <w:rPr>
                <w:rFonts w:asciiTheme="majorBidi" w:hAnsiTheme="majorBidi" w:cstheme="majorBidi"/>
                <w:szCs w:val="24"/>
              </w:rPr>
            </w:pPr>
            <w:r w:rsidRPr="003A4BC5">
              <w:rPr>
                <w:rFonts w:asciiTheme="majorBidi" w:hAnsiTheme="majorBidi"/>
                <w:noProof/>
              </w:rPr>
              <w:drawing>
                <wp:inline distT="0" distB="0" distL="0" distR="0" wp14:anchorId="39CF6DFA" wp14:editId="65BAEB3B">
                  <wp:extent cx="172442" cy="172442"/>
                  <wp:effectExtent l="0" t="0" r="0" b="0"/>
                  <wp:docPr id="463670827"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67686" name="Picture 3"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317FBD26" w14:textId="77777777" w:rsidR="000367BB" w:rsidRPr="003A4BC5" w:rsidRDefault="000367BB" w:rsidP="000367BB">
            <w:pPr>
              <w:rPr>
                <w:rFonts w:asciiTheme="majorBidi" w:hAnsiTheme="majorBidi" w:cstheme="majorBidi"/>
                <w:szCs w:val="24"/>
              </w:rPr>
            </w:pPr>
            <w:r w:rsidRPr="003A4BC5">
              <w:rPr>
                <w:rFonts w:asciiTheme="majorBidi" w:hAnsiTheme="majorBidi"/>
              </w:rPr>
              <w:t>8262/26</w:t>
            </w:r>
          </w:p>
        </w:tc>
      </w:tr>
    </w:tbl>
    <w:p w14:paraId="5CAC79E7" w14:textId="77777777" w:rsidR="002B0C60" w:rsidRPr="003A4BC5" w:rsidRDefault="00905D86" w:rsidP="002B0C60">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aprobat concluziile, astfel cum figurează în documentul sus-menționat, și a convenit asupra publicării acestora în Jurnalul Oficial.</w:t>
      </w:r>
    </w:p>
    <w:tbl>
      <w:tblPr>
        <w:tblStyle w:val="TableGrid2"/>
        <w:tblW w:w="9639" w:type="dxa"/>
        <w:tblLayout w:type="fixed"/>
        <w:tblCellMar>
          <w:left w:w="113" w:type="dxa"/>
          <w:right w:w="113" w:type="dxa"/>
        </w:tblCellMar>
        <w:tblLook w:val="04A0" w:firstRow="1" w:lastRow="0" w:firstColumn="1" w:lastColumn="0" w:noHBand="0" w:noVBand="1"/>
      </w:tblPr>
      <w:tblGrid>
        <w:gridCol w:w="567"/>
        <w:gridCol w:w="6492"/>
        <w:gridCol w:w="697"/>
        <w:gridCol w:w="1883"/>
      </w:tblGrid>
      <w:tr w:rsidR="000367BB" w:rsidRPr="003A4BC5" w14:paraId="47D58816" w14:textId="77777777" w:rsidTr="005154E6">
        <w:tc>
          <w:tcPr>
            <w:tcW w:w="567" w:type="dxa"/>
            <w:tcMar>
              <w:right w:w="0" w:type="dxa"/>
            </w:tcMar>
          </w:tcPr>
          <w:p w14:paraId="5FCD712D" w14:textId="77777777" w:rsidR="000367BB" w:rsidRPr="003A4BC5" w:rsidRDefault="000367BB" w:rsidP="00DF6BC9">
            <w:pPr>
              <w:pageBreakBefore/>
            </w:pPr>
            <w:r w:rsidRPr="003A4BC5">
              <w:rPr>
                <w:b/>
              </w:rPr>
              <w:lastRenderedPageBreak/>
              <w:t>8</w:t>
            </w:r>
            <w:r w:rsidRPr="003A4BC5">
              <w:t>.</w:t>
            </w:r>
          </w:p>
        </w:tc>
        <w:tc>
          <w:tcPr>
            <w:tcW w:w="6492" w:type="dxa"/>
            <w:tcMar>
              <w:top w:w="284" w:type="dxa"/>
              <w:left w:w="113" w:type="dxa"/>
              <w:bottom w:w="0" w:type="dxa"/>
              <w:right w:w="113" w:type="dxa"/>
            </w:tcMar>
          </w:tcPr>
          <w:p w14:paraId="677BB884" w14:textId="77777777" w:rsidR="000367BB" w:rsidRPr="003A4BC5" w:rsidRDefault="000367BB" w:rsidP="000367BB">
            <w:pPr>
              <w:ind w:left="32" w:hanging="32"/>
              <w:rPr>
                <w:rFonts w:eastAsia="Times New Roman"/>
                <w:b/>
                <w:bCs/>
                <w:szCs w:val="24"/>
              </w:rPr>
            </w:pPr>
            <w:r w:rsidRPr="003A4BC5">
              <w:rPr>
                <w:b/>
              </w:rPr>
              <w:t>Competențele de bază și spațiul european al educației: construirea de punți pentru viitor</w:t>
            </w:r>
          </w:p>
          <w:p w14:paraId="106292BF" w14:textId="77777777" w:rsidR="000367BB" w:rsidRPr="003A4BC5" w:rsidRDefault="000367BB" w:rsidP="000367BB">
            <w:pPr>
              <w:rPr>
                <w:rFonts w:eastAsia="Calibri"/>
              </w:rPr>
            </w:pPr>
            <w:r w:rsidRPr="003A4BC5">
              <w:rPr>
                <w:i/>
              </w:rPr>
              <w:t>Schimb de opinii</w:t>
            </w:r>
          </w:p>
        </w:tc>
        <w:tc>
          <w:tcPr>
            <w:tcW w:w="697" w:type="dxa"/>
            <w:tcMar>
              <w:top w:w="284" w:type="dxa"/>
              <w:left w:w="28" w:type="dxa"/>
              <w:bottom w:w="0" w:type="dxa"/>
              <w:right w:w="113" w:type="dxa"/>
            </w:tcMar>
          </w:tcPr>
          <w:p w14:paraId="30A4675B" w14:textId="77777777" w:rsidR="000367BB" w:rsidRPr="003A4BC5" w:rsidRDefault="000367BB" w:rsidP="000367BB">
            <w:pPr>
              <w:jc w:val="right"/>
              <w:rPr>
                <w:rFonts w:asciiTheme="majorBidi" w:hAnsiTheme="majorBidi" w:cstheme="majorBidi"/>
                <w:noProof/>
                <w:szCs w:val="24"/>
              </w:rPr>
            </w:pPr>
            <w:r w:rsidRPr="003A4BC5">
              <w:rPr>
                <w:rFonts w:asciiTheme="majorBidi" w:hAnsiTheme="majorBidi"/>
                <w:noProof/>
              </w:rPr>
              <w:drawing>
                <wp:inline distT="0" distB="0" distL="0" distR="0" wp14:anchorId="4EDF275A" wp14:editId="61F57744">
                  <wp:extent cx="172442" cy="172442"/>
                  <wp:effectExtent l="0" t="0" r="0" b="0"/>
                  <wp:docPr id="161820813" name="Picture 3"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067686" name="Picture 3"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2E1DC9DA" w14:textId="77777777" w:rsidR="000367BB" w:rsidRPr="003A4BC5" w:rsidRDefault="000367BB" w:rsidP="000367BB">
            <w:pPr>
              <w:rPr>
                <w:rFonts w:asciiTheme="majorBidi" w:hAnsiTheme="majorBidi" w:cstheme="majorBidi"/>
                <w:szCs w:val="24"/>
              </w:rPr>
            </w:pPr>
            <w:r w:rsidRPr="003A4BC5">
              <w:t>8263/26</w:t>
            </w:r>
          </w:p>
        </w:tc>
      </w:tr>
    </w:tbl>
    <w:p w14:paraId="65D2904D" w14:textId="77777777" w:rsidR="002B0C60" w:rsidRPr="003A4BC5" w:rsidRDefault="00905D86" w:rsidP="00D42B1F">
      <w:pPr>
        <w:pStyle w:val="Text1"/>
        <w:spacing w:before="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desfășurat un schimb de opinii pe baza unei note de orientare, astfel cum figurează în documentul sus-menționat.</w:t>
      </w:r>
    </w:p>
    <w:p w14:paraId="59F6D1C8" w14:textId="77777777" w:rsidR="00307D14" w:rsidRPr="003A4BC5" w:rsidRDefault="00307D14" w:rsidP="00092983">
      <w:pPr>
        <w:pStyle w:val="TableTitle"/>
        <w:spacing w:before="360"/>
      </w:pPr>
      <w:r w:rsidRPr="003A4BC5">
        <w:t>Diverse</w:t>
      </w:r>
    </w:p>
    <w:tbl>
      <w:tblPr>
        <w:tblStyle w:val="TableGrid"/>
        <w:tblW w:w="98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92"/>
        <w:gridCol w:w="697"/>
        <w:gridCol w:w="2114"/>
      </w:tblGrid>
      <w:tr w:rsidR="004C4F29" w:rsidRPr="003A4BC5" w14:paraId="70268FD7" w14:textId="77777777" w:rsidTr="00344198">
        <w:tc>
          <w:tcPr>
            <w:tcW w:w="567" w:type="dxa"/>
            <w:tcMar>
              <w:right w:w="0" w:type="dxa"/>
            </w:tcMar>
          </w:tcPr>
          <w:p w14:paraId="6CDAD080" w14:textId="77777777" w:rsidR="004C4F29" w:rsidRPr="003A4BC5" w:rsidRDefault="004C4F29" w:rsidP="004C4F29">
            <w:pPr>
              <w:pStyle w:val="PointManual"/>
              <w:rPr>
                <w:b/>
                <w:bCs/>
              </w:rPr>
            </w:pPr>
            <w:r w:rsidRPr="003A4BC5">
              <w:rPr>
                <w:b/>
              </w:rPr>
              <w:t>9.</w:t>
            </w:r>
          </w:p>
        </w:tc>
        <w:tc>
          <w:tcPr>
            <w:tcW w:w="9303" w:type="dxa"/>
            <w:gridSpan w:val="3"/>
            <w:tcMar>
              <w:top w:w="284" w:type="dxa"/>
            </w:tcMar>
          </w:tcPr>
          <w:p w14:paraId="217DBF74" w14:textId="77777777" w:rsidR="004C4F29" w:rsidRPr="003A4BC5" w:rsidRDefault="004C4F29" w:rsidP="004C4F29">
            <w:r w:rsidRPr="003A4BC5">
              <w:rPr>
                <w:u w:val="single"/>
              </w:rPr>
              <w:t>Tineret</w:t>
            </w:r>
          </w:p>
        </w:tc>
      </w:tr>
      <w:tr w:rsidR="004C4F29" w:rsidRPr="003A4BC5" w14:paraId="7ECBDF8E" w14:textId="77777777" w:rsidTr="00344198">
        <w:trPr>
          <w:trHeight w:val="21"/>
        </w:trPr>
        <w:tc>
          <w:tcPr>
            <w:tcW w:w="567" w:type="dxa"/>
            <w:tcMar>
              <w:right w:w="0" w:type="dxa"/>
            </w:tcMar>
          </w:tcPr>
          <w:p w14:paraId="12692EFB" w14:textId="77777777" w:rsidR="004C4F29" w:rsidRPr="003A4BC5" w:rsidRDefault="004C4F29" w:rsidP="004C4F29"/>
        </w:tc>
        <w:tc>
          <w:tcPr>
            <w:tcW w:w="6492" w:type="dxa"/>
            <w:tcMar>
              <w:top w:w="284" w:type="dxa"/>
              <w:left w:w="113" w:type="dxa"/>
              <w:bottom w:w="0" w:type="dxa"/>
              <w:right w:w="113" w:type="dxa"/>
            </w:tcMar>
          </w:tcPr>
          <w:p w14:paraId="683C2108" w14:textId="77777777" w:rsidR="004C4F29" w:rsidRPr="003A4BC5" w:rsidRDefault="004C4F29" w:rsidP="004C4F29">
            <w:pPr>
              <w:tabs>
                <w:tab w:val="left" w:pos="589"/>
              </w:tabs>
              <w:ind w:left="589" w:hanging="589"/>
              <w:rPr>
                <w:b/>
                <w:bCs/>
              </w:rPr>
            </w:pPr>
            <w:r w:rsidRPr="003A4BC5">
              <w:rPr>
                <w:b/>
              </w:rPr>
              <w:t>a)</w:t>
            </w:r>
            <w:r w:rsidRPr="003A4BC5">
              <w:rPr>
                <w:b/>
              </w:rPr>
              <w:tab/>
              <w:t>Rezultatele discuției din cadrul micului-dejun de lucru informal desfășurat în contextul dialogului UE cu tinerii</w:t>
            </w:r>
            <w:r w:rsidRPr="003A4BC5">
              <w:rPr>
                <w:rStyle w:val="FootnoteReference"/>
                <w:b w:val="0"/>
                <w:bCs/>
              </w:rPr>
              <w:footnoteReference w:id="1"/>
            </w:r>
          </w:p>
          <w:p w14:paraId="65CC258B" w14:textId="77777777" w:rsidR="004C4F29" w:rsidRPr="003A4BC5" w:rsidRDefault="004C4F29" w:rsidP="004C4F29">
            <w:pPr>
              <w:pStyle w:val="ListParagraph"/>
              <w:ind w:left="589"/>
            </w:pPr>
            <w:r w:rsidRPr="003A4BC5">
              <w:rPr>
                <w:i/>
              </w:rPr>
              <w:t>Informare din partea președinției</w:t>
            </w:r>
          </w:p>
        </w:tc>
        <w:tc>
          <w:tcPr>
            <w:tcW w:w="697" w:type="dxa"/>
            <w:tcMar>
              <w:top w:w="284" w:type="dxa"/>
              <w:left w:w="28" w:type="dxa"/>
              <w:bottom w:w="0" w:type="dxa"/>
              <w:right w:w="113" w:type="dxa"/>
            </w:tcMar>
          </w:tcPr>
          <w:p w14:paraId="63C92614" w14:textId="77777777" w:rsidR="004C4F29" w:rsidRPr="003A4BC5" w:rsidRDefault="004C4F29" w:rsidP="004C4F29">
            <w:pPr>
              <w:jc w:val="right"/>
              <w:rPr>
                <w:rFonts w:asciiTheme="majorBidi" w:hAnsiTheme="majorBidi" w:cstheme="majorBidi"/>
                <w:b/>
                <w:bCs/>
                <w:szCs w:val="24"/>
              </w:rPr>
            </w:pPr>
            <w:r w:rsidRPr="003A4BC5">
              <w:rPr>
                <w:rFonts w:asciiTheme="majorBidi" w:hAnsiTheme="majorBidi"/>
                <w:b/>
                <w:noProof/>
              </w:rPr>
              <w:drawing>
                <wp:inline distT="0" distB="0" distL="0" distR="0" wp14:anchorId="20ED6829" wp14:editId="4EC1BB6B">
                  <wp:extent cx="172442" cy="172442"/>
                  <wp:effectExtent l="0" t="0" r="0" b="0"/>
                  <wp:docPr id="781568493" name="Picture 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568493"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14" w:type="dxa"/>
            <w:tcMar>
              <w:top w:w="284" w:type="dxa"/>
              <w:left w:w="113" w:type="dxa"/>
              <w:bottom w:w="0" w:type="dxa"/>
              <w:right w:w="0" w:type="dxa"/>
            </w:tcMar>
          </w:tcPr>
          <w:p w14:paraId="36C6AC47" w14:textId="77777777" w:rsidR="004C4F29" w:rsidRPr="003A4BC5" w:rsidRDefault="004C4F29" w:rsidP="004C4F29">
            <w:pPr>
              <w:rPr>
                <w:rFonts w:asciiTheme="majorBidi" w:hAnsiTheme="majorBidi" w:cstheme="majorBidi"/>
                <w:szCs w:val="24"/>
              </w:rPr>
            </w:pPr>
          </w:p>
        </w:tc>
      </w:tr>
    </w:tbl>
    <w:p w14:paraId="6E4C3A87" w14:textId="77777777" w:rsidR="00307D14" w:rsidRPr="003A4BC5" w:rsidRDefault="00891BE1" w:rsidP="00307D14">
      <w:pPr>
        <w:pStyle w:val="Text1"/>
        <w:spacing w:before="200" w:after="200" w:line="360" w:lineRule="auto"/>
        <w:ind w:left="709"/>
        <w:rPr>
          <w:rFonts w:asciiTheme="majorBidi" w:hAnsiTheme="majorBidi" w:cstheme="majorBidi"/>
          <w:szCs w:val="24"/>
        </w:rPr>
      </w:pPr>
      <w:r w:rsidRPr="003A4BC5">
        <w:rPr>
          <w:rFonts w:asciiTheme="majorBidi" w:hAnsiTheme="majorBidi"/>
          <w:u w:val="single"/>
        </w:rPr>
        <w:t>Consiliul</w:t>
      </w:r>
      <w:r w:rsidRPr="003A4BC5">
        <w:rPr>
          <w:rFonts w:asciiTheme="majorBidi" w:hAnsiTheme="majorBidi"/>
        </w:rPr>
        <w:t xml:space="preserve"> a luat act de informațiile comunicate de președinție și de cei doi invitați externi cu privire la rezultatele discuției din cadrul micului-dejun informal pe tema tineretului.</w:t>
      </w:r>
    </w:p>
    <w:tbl>
      <w:tblPr>
        <w:tblStyle w:val="TableGrid32"/>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3A4BC5" w14:paraId="071F41D8" w14:textId="77777777" w:rsidTr="005154E6">
        <w:tc>
          <w:tcPr>
            <w:tcW w:w="567" w:type="dxa"/>
            <w:tcMar>
              <w:right w:w="0" w:type="dxa"/>
            </w:tcMar>
          </w:tcPr>
          <w:p w14:paraId="7D6E3544" w14:textId="77777777" w:rsidR="004C4F29" w:rsidRPr="003A4BC5" w:rsidRDefault="004C4F29" w:rsidP="004C4F29"/>
        </w:tc>
        <w:tc>
          <w:tcPr>
            <w:tcW w:w="6492" w:type="dxa"/>
            <w:tcMar>
              <w:top w:w="284" w:type="dxa"/>
              <w:left w:w="113" w:type="dxa"/>
              <w:bottom w:w="0" w:type="dxa"/>
              <w:right w:w="113" w:type="dxa"/>
            </w:tcMar>
          </w:tcPr>
          <w:p w14:paraId="07FE6506" w14:textId="77777777" w:rsidR="004C4F29" w:rsidRPr="003A4BC5" w:rsidRDefault="004C4F29" w:rsidP="004C4F29">
            <w:pPr>
              <w:ind w:left="589" w:hanging="567"/>
            </w:pPr>
            <w:r w:rsidRPr="003A4BC5">
              <w:rPr>
                <w:b/>
              </w:rPr>
              <w:t>b)</w:t>
            </w:r>
            <w:r w:rsidRPr="003A4BC5">
              <w:rPr>
                <w:b/>
              </w:rPr>
              <w:tab/>
              <w:t>Strategia privind echitatea între generații</w:t>
            </w:r>
          </w:p>
          <w:p w14:paraId="45763946" w14:textId="77777777" w:rsidR="004C4F29" w:rsidRPr="003A4BC5" w:rsidRDefault="004C4F29" w:rsidP="004C4F29">
            <w:pPr>
              <w:pStyle w:val="ListParagraph"/>
              <w:ind w:left="589"/>
            </w:pPr>
            <w:r w:rsidRPr="003A4BC5">
              <w:rPr>
                <w:i/>
              </w:rPr>
              <w:t>Informare din partea Comisiei</w:t>
            </w:r>
          </w:p>
        </w:tc>
        <w:tc>
          <w:tcPr>
            <w:tcW w:w="697" w:type="dxa"/>
            <w:tcMar>
              <w:top w:w="284" w:type="dxa"/>
              <w:left w:w="28" w:type="dxa"/>
              <w:bottom w:w="0" w:type="dxa"/>
              <w:right w:w="113" w:type="dxa"/>
            </w:tcMar>
          </w:tcPr>
          <w:p w14:paraId="637FFEB4" w14:textId="77777777" w:rsidR="004C4F29" w:rsidRPr="003A4BC5" w:rsidRDefault="004C4F29" w:rsidP="004C4F29">
            <w:pPr>
              <w:spacing w:line="360" w:lineRule="auto"/>
              <w:jc w:val="right"/>
              <w:rPr>
                <w:rFonts w:asciiTheme="majorBidi" w:hAnsiTheme="majorBidi" w:cstheme="majorBidi"/>
                <w:noProof/>
                <w:szCs w:val="24"/>
              </w:rPr>
            </w:pPr>
            <w:r w:rsidRPr="003A4BC5">
              <w:rPr>
                <w:rFonts w:asciiTheme="majorBidi" w:hAnsiTheme="majorBidi"/>
                <w:noProof/>
              </w:rPr>
              <w:drawing>
                <wp:inline distT="0" distB="0" distL="0" distR="0" wp14:anchorId="793FDF7E" wp14:editId="226DECFF">
                  <wp:extent cx="172442" cy="172442"/>
                  <wp:effectExtent l="0" t="0" r="0" b="0"/>
                  <wp:docPr id="1410301504" name="Picture 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01504"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405B3C26" w14:textId="77777777" w:rsidR="004C4F29" w:rsidRPr="003A4BC5" w:rsidRDefault="004C4F29" w:rsidP="004C4F29">
            <w:pPr>
              <w:rPr>
                <w:rFonts w:asciiTheme="majorBidi" w:hAnsiTheme="majorBidi" w:cstheme="majorBidi"/>
                <w:szCs w:val="24"/>
              </w:rPr>
            </w:pPr>
            <w:r w:rsidRPr="003A4BC5">
              <w:rPr>
                <w:rFonts w:asciiTheme="majorBidi" w:hAnsiTheme="majorBidi"/>
              </w:rPr>
              <w:t>7112/26</w:t>
            </w:r>
          </w:p>
        </w:tc>
      </w:tr>
    </w:tbl>
    <w:p w14:paraId="552DAC3F" w14:textId="77777777" w:rsidR="004C4F29" w:rsidRPr="003A4BC5" w:rsidRDefault="00891BE1" w:rsidP="004C4F29">
      <w:pPr>
        <w:pStyle w:val="Text1"/>
        <w:spacing w:before="200" w:after="200" w:line="360" w:lineRule="auto"/>
        <w:ind w:left="709"/>
        <w:rPr>
          <w:rFonts w:asciiTheme="majorBidi" w:hAnsiTheme="majorBidi" w:cstheme="majorBidi"/>
          <w:szCs w:val="24"/>
        </w:rPr>
      </w:pPr>
      <w:r w:rsidRPr="003A4BC5">
        <w:rPr>
          <w:rFonts w:asciiTheme="majorBidi" w:hAnsiTheme="majorBidi"/>
          <w:u w:val="single"/>
        </w:rPr>
        <w:t>Consiliul</w:t>
      </w:r>
      <w:r w:rsidRPr="003A4BC5">
        <w:rPr>
          <w:rFonts w:asciiTheme="majorBidi" w:hAnsiTheme="majorBidi"/>
        </w:rPr>
        <w:t xml:space="preserve"> a luat act de informațiile furnizate de Comisie.</w:t>
      </w:r>
    </w:p>
    <w:tbl>
      <w:tblPr>
        <w:tblStyle w:val="TableGrid33"/>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3A4BC5" w14:paraId="083CB852" w14:textId="77777777" w:rsidTr="005154E6">
        <w:tc>
          <w:tcPr>
            <w:tcW w:w="567" w:type="dxa"/>
            <w:tcMar>
              <w:right w:w="0" w:type="dxa"/>
            </w:tcMar>
          </w:tcPr>
          <w:p w14:paraId="5435D03E" w14:textId="77777777" w:rsidR="004C4F29" w:rsidRPr="003A4BC5" w:rsidRDefault="004C4F29" w:rsidP="004C4F29"/>
        </w:tc>
        <w:tc>
          <w:tcPr>
            <w:tcW w:w="6492" w:type="dxa"/>
            <w:tcMar>
              <w:top w:w="284" w:type="dxa"/>
              <w:left w:w="113" w:type="dxa"/>
              <w:bottom w:w="0" w:type="dxa"/>
              <w:right w:w="113" w:type="dxa"/>
            </w:tcMar>
          </w:tcPr>
          <w:p w14:paraId="2F82AED2" w14:textId="77777777" w:rsidR="004C4F29" w:rsidRPr="003A4BC5" w:rsidRDefault="004C4F29" w:rsidP="004C4F29">
            <w:pPr>
              <w:ind w:left="589" w:hanging="567"/>
              <w:rPr>
                <w:b/>
                <w:bCs/>
              </w:rPr>
            </w:pPr>
            <w:r w:rsidRPr="003A4BC5">
              <w:rPr>
                <w:b/>
              </w:rPr>
              <w:t>c)</w:t>
            </w:r>
            <w:r w:rsidRPr="003A4BC5">
              <w:rPr>
                <w:b/>
              </w:rPr>
              <w:tab/>
              <w:t>Planul de acțiune împotriva hărțuirii cibernetice</w:t>
            </w:r>
          </w:p>
          <w:p w14:paraId="43796F07" w14:textId="77777777" w:rsidR="004C4F29" w:rsidRPr="003A4BC5" w:rsidRDefault="004C4F29" w:rsidP="004C4F29">
            <w:pPr>
              <w:pStyle w:val="ListParagraph"/>
              <w:ind w:left="589"/>
            </w:pPr>
            <w:r w:rsidRPr="003A4BC5">
              <w:rPr>
                <w:i/>
              </w:rPr>
              <w:t>Informare din partea Comisiei</w:t>
            </w:r>
          </w:p>
        </w:tc>
        <w:tc>
          <w:tcPr>
            <w:tcW w:w="697" w:type="dxa"/>
            <w:tcMar>
              <w:top w:w="284" w:type="dxa"/>
              <w:left w:w="28" w:type="dxa"/>
              <w:bottom w:w="0" w:type="dxa"/>
              <w:right w:w="113" w:type="dxa"/>
            </w:tcMar>
          </w:tcPr>
          <w:p w14:paraId="24A536FC" w14:textId="77777777" w:rsidR="004C4F29" w:rsidRPr="003A4BC5" w:rsidRDefault="004C4F29" w:rsidP="004C4F29">
            <w:pPr>
              <w:spacing w:line="360" w:lineRule="auto"/>
              <w:jc w:val="right"/>
              <w:rPr>
                <w:rFonts w:asciiTheme="majorBidi" w:hAnsiTheme="majorBidi" w:cstheme="majorBidi"/>
                <w:noProof/>
                <w:szCs w:val="24"/>
              </w:rPr>
            </w:pPr>
            <w:r w:rsidRPr="003A4BC5">
              <w:rPr>
                <w:rFonts w:asciiTheme="majorBidi" w:hAnsiTheme="majorBidi"/>
                <w:noProof/>
              </w:rPr>
              <w:drawing>
                <wp:inline distT="0" distB="0" distL="0" distR="0" wp14:anchorId="6E29AECD" wp14:editId="5023E934">
                  <wp:extent cx="172442" cy="172442"/>
                  <wp:effectExtent l="0" t="0" r="0" b="0"/>
                  <wp:docPr id="1842261467" name="Picture 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01504"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713B3A69" w14:textId="77777777" w:rsidR="004C4F29" w:rsidRPr="003A4BC5" w:rsidRDefault="004C4F29" w:rsidP="004C4F29">
            <w:pPr>
              <w:rPr>
                <w:rFonts w:asciiTheme="majorBidi" w:hAnsiTheme="majorBidi" w:cstheme="majorBidi"/>
                <w:szCs w:val="24"/>
              </w:rPr>
            </w:pPr>
            <w:r w:rsidRPr="003A4BC5">
              <w:rPr>
                <w:rFonts w:asciiTheme="majorBidi" w:hAnsiTheme="majorBidi"/>
              </w:rPr>
              <w:t>6361/26</w:t>
            </w:r>
          </w:p>
        </w:tc>
      </w:tr>
    </w:tbl>
    <w:p w14:paraId="1C77E41A" w14:textId="77777777" w:rsidR="007003A4" w:rsidRPr="003A4BC5" w:rsidRDefault="007003A4" w:rsidP="007003A4">
      <w:pPr>
        <w:pStyle w:val="Text1"/>
        <w:spacing w:before="200" w:after="200" w:line="360" w:lineRule="auto"/>
        <w:ind w:left="709"/>
        <w:rPr>
          <w:rFonts w:asciiTheme="majorBidi" w:hAnsiTheme="majorBidi" w:cstheme="majorBidi"/>
          <w:szCs w:val="24"/>
        </w:rPr>
      </w:pPr>
      <w:r w:rsidRPr="003A4BC5">
        <w:rPr>
          <w:rFonts w:asciiTheme="majorBidi" w:hAnsiTheme="majorBidi"/>
          <w:u w:val="single"/>
        </w:rPr>
        <w:t>Consiliul</w:t>
      </w:r>
      <w:r w:rsidRPr="003A4BC5">
        <w:rPr>
          <w:rFonts w:asciiTheme="majorBidi" w:hAnsiTheme="majorBidi"/>
        </w:rPr>
        <w:t xml:space="preserve"> a luat act de informațiile furnizate de Comisie.</w:t>
      </w:r>
    </w:p>
    <w:tbl>
      <w:tblPr>
        <w:tblStyle w:val="TableGrid34"/>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3A4BC5" w14:paraId="7F2EBA77" w14:textId="77777777" w:rsidTr="005154E6">
        <w:tc>
          <w:tcPr>
            <w:tcW w:w="567" w:type="dxa"/>
            <w:tcMar>
              <w:right w:w="0" w:type="dxa"/>
            </w:tcMar>
          </w:tcPr>
          <w:p w14:paraId="3E7689C5" w14:textId="77777777" w:rsidR="004C4F29" w:rsidRPr="003A4BC5" w:rsidRDefault="004C4F29" w:rsidP="004C4F29"/>
        </w:tc>
        <w:tc>
          <w:tcPr>
            <w:tcW w:w="6492" w:type="dxa"/>
            <w:tcMar>
              <w:top w:w="284" w:type="dxa"/>
              <w:left w:w="113" w:type="dxa"/>
              <w:bottom w:w="0" w:type="dxa"/>
              <w:right w:w="113" w:type="dxa"/>
            </w:tcMar>
          </w:tcPr>
          <w:p w14:paraId="6490199D" w14:textId="77777777" w:rsidR="004C4F29" w:rsidRPr="003A4BC5" w:rsidRDefault="004C4F29" w:rsidP="004C4F29">
            <w:pPr>
              <w:ind w:left="589" w:hanging="567"/>
            </w:pPr>
            <w:r w:rsidRPr="003A4BC5">
              <w:t>d)</w:t>
            </w:r>
            <w:r w:rsidRPr="003A4BC5">
              <w:tab/>
              <w:t>Programul de lucru al viitoarei președinții</w:t>
            </w:r>
          </w:p>
          <w:p w14:paraId="07338E14" w14:textId="77777777" w:rsidR="004C4F29" w:rsidRPr="003A4BC5" w:rsidRDefault="004C4F29" w:rsidP="004C4F29">
            <w:pPr>
              <w:pStyle w:val="ListParagraph"/>
              <w:ind w:left="589"/>
            </w:pPr>
            <w:r w:rsidRPr="003A4BC5">
              <w:rPr>
                <w:i/>
              </w:rPr>
              <w:t>Informare din partea Irlandei</w:t>
            </w:r>
          </w:p>
        </w:tc>
        <w:tc>
          <w:tcPr>
            <w:tcW w:w="697" w:type="dxa"/>
            <w:tcMar>
              <w:top w:w="284" w:type="dxa"/>
              <w:left w:w="28" w:type="dxa"/>
              <w:bottom w:w="0" w:type="dxa"/>
              <w:right w:w="113" w:type="dxa"/>
            </w:tcMar>
          </w:tcPr>
          <w:p w14:paraId="5FDE5A46" w14:textId="77777777" w:rsidR="004C4F29" w:rsidRPr="003A4BC5" w:rsidRDefault="004C4F29" w:rsidP="004C4F29">
            <w:pPr>
              <w:spacing w:line="360" w:lineRule="auto"/>
              <w:rPr>
                <w:rFonts w:asciiTheme="majorBidi" w:hAnsiTheme="majorBidi" w:cstheme="majorBidi"/>
                <w:szCs w:val="24"/>
              </w:rPr>
            </w:pPr>
          </w:p>
        </w:tc>
        <w:tc>
          <w:tcPr>
            <w:tcW w:w="1883" w:type="dxa"/>
            <w:tcMar>
              <w:top w:w="284" w:type="dxa"/>
              <w:left w:w="113" w:type="dxa"/>
              <w:bottom w:w="0" w:type="dxa"/>
              <w:right w:w="0" w:type="dxa"/>
            </w:tcMar>
          </w:tcPr>
          <w:p w14:paraId="703A146E" w14:textId="77777777" w:rsidR="004C4F29" w:rsidRPr="003A4BC5" w:rsidRDefault="004C4F29" w:rsidP="004C4F29">
            <w:pPr>
              <w:spacing w:line="360" w:lineRule="auto"/>
              <w:rPr>
                <w:rFonts w:asciiTheme="majorBidi" w:hAnsiTheme="majorBidi" w:cstheme="majorBidi"/>
                <w:szCs w:val="24"/>
              </w:rPr>
            </w:pPr>
          </w:p>
        </w:tc>
      </w:tr>
      <w:tr w:rsidR="004C4F29" w:rsidRPr="003A4BC5" w14:paraId="42DFFE92" w14:textId="77777777" w:rsidTr="00DF37C5">
        <w:trPr>
          <w:trHeight w:val="263"/>
        </w:trPr>
        <w:tc>
          <w:tcPr>
            <w:tcW w:w="567" w:type="dxa"/>
            <w:tcMar>
              <w:right w:w="0" w:type="dxa"/>
            </w:tcMar>
          </w:tcPr>
          <w:p w14:paraId="3EB466D5" w14:textId="77777777" w:rsidR="004C4F29" w:rsidRPr="003A4BC5" w:rsidRDefault="004C4F29" w:rsidP="004C4F29"/>
        </w:tc>
        <w:tc>
          <w:tcPr>
            <w:tcW w:w="6492" w:type="dxa"/>
            <w:tcMar>
              <w:top w:w="284" w:type="dxa"/>
              <w:left w:w="113" w:type="dxa"/>
              <w:bottom w:w="0" w:type="dxa"/>
              <w:right w:w="113" w:type="dxa"/>
            </w:tcMar>
          </w:tcPr>
          <w:p w14:paraId="29D9E01B" w14:textId="77777777" w:rsidR="004C4F29" w:rsidRPr="003A4BC5" w:rsidRDefault="004C4F29" w:rsidP="004C4F29">
            <w:pPr>
              <w:rPr>
                <w:rFonts w:cstheme="minorBidi"/>
              </w:rPr>
            </w:pPr>
            <w:r w:rsidRPr="003A4BC5">
              <w:rPr>
                <w:u w:val="single"/>
              </w:rPr>
              <w:t>Educație</w:t>
            </w:r>
          </w:p>
        </w:tc>
        <w:tc>
          <w:tcPr>
            <w:tcW w:w="697" w:type="dxa"/>
            <w:tcMar>
              <w:top w:w="284" w:type="dxa"/>
              <w:left w:w="28" w:type="dxa"/>
              <w:bottom w:w="0" w:type="dxa"/>
              <w:right w:w="113" w:type="dxa"/>
            </w:tcMar>
          </w:tcPr>
          <w:p w14:paraId="267746C6" w14:textId="77777777" w:rsidR="004C4F29" w:rsidRPr="003A4BC5" w:rsidRDefault="004C4F29" w:rsidP="004C4F29">
            <w:pPr>
              <w:spacing w:line="360" w:lineRule="auto"/>
              <w:rPr>
                <w:rFonts w:asciiTheme="majorBidi" w:hAnsiTheme="majorBidi" w:cstheme="majorBidi"/>
                <w:szCs w:val="24"/>
              </w:rPr>
            </w:pPr>
          </w:p>
        </w:tc>
        <w:tc>
          <w:tcPr>
            <w:tcW w:w="1883" w:type="dxa"/>
            <w:tcMar>
              <w:top w:w="284" w:type="dxa"/>
              <w:left w:w="113" w:type="dxa"/>
              <w:bottom w:w="0" w:type="dxa"/>
              <w:right w:w="0" w:type="dxa"/>
            </w:tcMar>
          </w:tcPr>
          <w:p w14:paraId="48E2E109" w14:textId="77777777" w:rsidR="004C4F29" w:rsidRPr="003A4BC5" w:rsidRDefault="004C4F29" w:rsidP="004C4F29">
            <w:pPr>
              <w:spacing w:line="360" w:lineRule="auto"/>
              <w:rPr>
                <w:rFonts w:asciiTheme="majorBidi" w:hAnsiTheme="majorBidi" w:cstheme="majorBidi"/>
                <w:szCs w:val="24"/>
              </w:rPr>
            </w:pPr>
          </w:p>
        </w:tc>
      </w:tr>
      <w:tr w:rsidR="004C4F29" w:rsidRPr="003A4BC5" w14:paraId="15853211" w14:textId="77777777" w:rsidTr="00DF37C5">
        <w:trPr>
          <w:trHeight w:val="430"/>
        </w:trPr>
        <w:tc>
          <w:tcPr>
            <w:tcW w:w="567" w:type="dxa"/>
            <w:shd w:val="clear" w:color="auto" w:fill="auto"/>
            <w:tcMar>
              <w:right w:w="0" w:type="dxa"/>
            </w:tcMar>
          </w:tcPr>
          <w:p w14:paraId="2635FAE3" w14:textId="77777777" w:rsidR="004C4F29" w:rsidRPr="003A4BC5" w:rsidRDefault="004C4F29" w:rsidP="009A2E0A"/>
        </w:tc>
        <w:tc>
          <w:tcPr>
            <w:tcW w:w="6492" w:type="dxa"/>
            <w:tcMar>
              <w:top w:w="284" w:type="dxa"/>
              <w:left w:w="113" w:type="dxa"/>
              <w:bottom w:w="0" w:type="dxa"/>
              <w:right w:w="113" w:type="dxa"/>
            </w:tcMar>
          </w:tcPr>
          <w:p w14:paraId="7FE693C1" w14:textId="77777777" w:rsidR="004C4F29" w:rsidRPr="003A4BC5" w:rsidRDefault="004C4F29" w:rsidP="009A2E0A">
            <w:pPr>
              <w:ind w:left="589" w:hanging="567"/>
              <w:rPr>
                <w:b/>
                <w:bCs/>
              </w:rPr>
            </w:pPr>
            <w:r w:rsidRPr="003A4BC5">
              <w:rPr>
                <w:b/>
              </w:rPr>
              <w:t>e)</w:t>
            </w:r>
            <w:r w:rsidRPr="003A4BC5">
              <w:rPr>
                <w:b/>
              </w:rPr>
              <w:tab/>
              <w:t>Traversarea erei IA: modurile în care proiectul BrAIn modernizează învățământul croat</w:t>
            </w:r>
          </w:p>
          <w:p w14:paraId="4BBF4348" w14:textId="77777777" w:rsidR="004C4F29" w:rsidRPr="003A4BC5" w:rsidRDefault="004C4F29" w:rsidP="009A2E0A">
            <w:pPr>
              <w:pStyle w:val="ListParagraph"/>
              <w:ind w:left="589"/>
              <w:contextualSpacing w:val="0"/>
              <w:rPr>
                <w:rFonts w:eastAsia="Times New Roman" w:cstheme="minorBidi"/>
              </w:rPr>
            </w:pPr>
            <w:r w:rsidRPr="003A4BC5">
              <w:rPr>
                <w:i/>
              </w:rPr>
              <w:t>Informare din partea Croației</w:t>
            </w:r>
          </w:p>
        </w:tc>
        <w:tc>
          <w:tcPr>
            <w:tcW w:w="697" w:type="dxa"/>
            <w:tcMar>
              <w:top w:w="284" w:type="dxa"/>
              <w:left w:w="28" w:type="dxa"/>
              <w:bottom w:w="0" w:type="dxa"/>
              <w:right w:w="113" w:type="dxa"/>
            </w:tcMar>
          </w:tcPr>
          <w:p w14:paraId="0384F7DA" w14:textId="77777777" w:rsidR="004C4F29" w:rsidRPr="003A4BC5" w:rsidRDefault="004C4F29" w:rsidP="009A2E0A">
            <w:pPr>
              <w:jc w:val="right"/>
              <w:rPr>
                <w:rFonts w:asciiTheme="majorBidi" w:hAnsiTheme="majorBidi" w:cstheme="majorBidi"/>
                <w:noProof/>
                <w:szCs w:val="24"/>
              </w:rPr>
            </w:pPr>
            <w:r w:rsidRPr="003A4BC5">
              <w:rPr>
                <w:rFonts w:asciiTheme="majorBidi" w:hAnsiTheme="majorBidi"/>
                <w:noProof/>
              </w:rPr>
              <w:drawing>
                <wp:inline distT="0" distB="0" distL="0" distR="0" wp14:anchorId="0CB65E1D" wp14:editId="4B45396E">
                  <wp:extent cx="172442" cy="172442"/>
                  <wp:effectExtent l="0" t="0" r="0" b="0"/>
                  <wp:docPr id="234680599" name="Picture 5"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01504" name="Picture 5"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1F251FBE" w14:textId="77777777" w:rsidR="004C4F29" w:rsidRPr="003A4BC5" w:rsidRDefault="004C4F29" w:rsidP="009A2E0A">
            <w:pPr>
              <w:rPr>
                <w:rFonts w:asciiTheme="majorBidi" w:hAnsiTheme="majorBidi" w:cstheme="majorBidi"/>
                <w:szCs w:val="24"/>
              </w:rPr>
            </w:pPr>
            <w:r w:rsidRPr="003A4BC5">
              <w:rPr>
                <w:rFonts w:asciiTheme="majorBidi" w:hAnsiTheme="majorBidi"/>
              </w:rPr>
              <w:t>8626/26</w:t>
            </w:r>
          </w:p>
          <w:p w14:paraId="6E3F82AE" w14:textId="77777777" w:rsidR="004C4F29" w:rsidRPr="003A4BC5" w:rsidRDefault="004C4F29" w:rsidP="009A2E0A">
            <w:pPr>
              <w:jc w:val="right"/>
              <w:rPr>
                <w:rFonts w:asciiTheme="majorBidi" w:hAnsiTheme="majorBidi" w:cstheme="majorBidi"/>
                <w:szCs w:val="24"/>
              </w:rPr>
            </w:pPr>
          </w:p>
        </w:tc>
      </w:tr>
    </w:tbl>
    <w:p w14:paraId="31DE7C89" w14:textId="77777777" w:rsidR="004C4F29" w:rsidRPr="003A4BC5" w:rsidRDefault="00905D86" w:rsidP="004C4F29">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luat act de informațiile furnizate de Croația.</w:t>
      </w:r>
    </w:p>
    <w:tbl>
      <w:tblPr>
        <w:tblStyle w:val="TableGrid35"/>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3A4BC5" w14:paraId="6093307A" w14:textId="77777777" w:rsidTr="005154E6">
        <w:tc>
          <w:tcPr>
            <w:tcW w:w="567" w:type="dxa"/>
            <w:tcMar>
              <w:right w:w="0" w:type="dxa"/>
            </w:tcMar>
          </w:tcPr>
          <w:p w14:paraId="3F5C5CC0" w14:textId="77777777" w:rsidR="004C4F29" w:rsidRPr="003A4BC5" w:rsidRDefault="004C4F29" w:rsidP="00D42B1F">
            <w:pPr>
              <w:pageBreakBefore/>
            </w:pPr>
          </w:p>
        </w:tc>
        <w:tc>
          <w:tcPr>
            <w:tcW w:w="6492" w:type="dxa"/>
            <w:tcMar>
              <w:top w:w="284" w:type="dxa"/>
              <w:left w:w="113" w:type="dxa"/>
              <w:bottom w:w="0" w:type="dxa"/>
              <w:right w:w="113" w:type="dxa"/>
            </w:tcMar>
          </w:tcPr>
          <w:p w14:paraId="555F0871" w14:textId="77777777" w:rsidR="004C4F29" w:rsidRPr="003A4BC5" w:rsidRDefault="004C4F29" w:rsidP="004C4F29">
            <w:pPr>
              <w:ind w:left="589" w:hanging="567"/>
              <w:rPr>
                <w:rFonts w:eastAsia="Calibri" w:cstheme="minorBidi"/>
                <w:b/>
                <w:bCs/>
              </w:rPr>
            </w:pPr>
            <w:r w:rsidRPr="003A4BC5">
              <w:rPr>
                <w:b/>
              </w:rPr>
              <w:t>f)</w:t>
            </w:r>
            <w:r w:rsidRPr="003A4BC5">
              <w:rPr>
                <w:b/>
              </w:rPr>
              <w:tab/>
              <w:t>Acțiune coordonată pentru siguranța copiilor în mediul online</w:t>
            </w:r>
          </w:p>
          <w:p w14:paraId="39D3B6F6" w14:textId="77777777" w:rsidR="004C4F29" w:rsidRPr="003A4BC5" w:rsidRDefault="004C4F29" w:rsidP="004C4F29">
            <w:pPr>
              <w:pStyle w:val="ListParagraph"/>
              <w:ind w:left="589"/>
              <w:rPr>
                <w:rFonts w:eastAsia="Times New Roman"/>
                <w:i/>
                <w:iCs/>
              </w:rPr>
            </w:pPr>
            <w:r w:rsidRPr="003A4BC5">
              <w:rPr>
                <w:i/>
              </w:rPr>
              <w:t>Informare din partea Slovaciei</w:t>
            </w:r>
          </w:p>
        </w:tc>
        <w:tc>
          <w:tcPr>
            <w:tcW w:w="697" w:type="dxa"/>
            <w:tcMar>
              <w:top w:w="284" w:type="dxa"/>
              <w:left w:w="28" w:type="dxa"/>
              <w:bottom w:w="0" w:type="dxa"/>
              <w:right w:w="113" w:type="dxa"/>
            </w:tcMar>
          </w:tcPr>
          <w:p w14:paraId="0A1EC207" w14:textId="77777777" w:rsidR="004C4F29" w:rsidRPr="003A4BC5" w:rsidRDefault="004C4F29" w:rsidP="004C4F29">
            <w:pPr>
              <w:spacing w:line="360" w:lineRule="auto"/>
              <w:jc w:val="right"/>
              <w:rPr>
                <w:rFonts w:asciiTheme="majorBidi" w:hAnsiTheme="majorBidi" w:cstheme="majorBidi"/>
                <w:noProof/>
                <w:szCs w:val="24"/>
              </w:rPr>
            </w:pPr>
            <w:r w:rsidRPr="003A4BC5">
              <w:rPr>
                <w:rFonts w:asciiTheme="majorBidi" w:hAnsiTheme="majorBidi"/>
                <w:noProof/>
              </w:rPr>
              <w:drawing>
                <wp:inline distT="0" distB="0" distL="0" distR="0" wp14:anchorId="39B901F6" wp14:editId="098CFB69">
                  <wp:extent cx="172442" cy="172442"/>
                  <wp:effectExtent l="0" t="0" r="0" b="0"/>
                  <wp:docPr id="1928354612"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5461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59064508" w14:textId="77777777" w:rsidR="004C4F29" w:rsidRPr="003A4BC5" w:rsidRDefault="004C4F29" w:rsidP="004C4F29">
            <w:pPr>
              <w:rPr>
                <w:rFonts w:asciiTheme="majorBidi" w:hAnsiTheme="majorBidi" w:cstheme="majorBidi"/>
                <w:szCs w:val="24"/>
              </w:rPr>
            </w:pPr>
            <w:r w:rsidRPr="003A4BC5">
              <w:rPr>
                <w:rFonts w:asciiTheme="majorBidi" w:hAnsiTheme="majorBidi"/>
              </w:rPr>
              <w:t>8559/1/26 REV1</w:t>
            </w:r>
          </w:p>
        </w:tc>
      </w:tr>
    </w:tbl>
    <w:p w14:paraId="09B799BB" w14:textId="77777777" w:rsidR="00307D14" w:rsidRPr="003A4BC5" w:rsidRDefault="00905D86" w:rsidP="00307D14">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luat act de informațiile furnizate de Slovacia, sprijinită de Austria, Belgia, Cehia, Croația, Franța, Germania, Grecia, Italia, Letonia, Luxemburg, Portugalia, Slovenia și Spania.</w:t>
      </w:r>
    </w:p>
    <w:tbl>
      <w:tblPr>
        <w:tblStyle w:val="TableGrid3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C4F29" w:rsidRPr="003A4BC5" w14:paraId="6FFE6DD9" w14:textId="77777777" w:rsidTr="005154E6">
        <w:tc>
          <w:tcPr>
            <w:tcW w:w="567" w:type="dxa"/>
            <w:tcMar>
              <w:right w:w="0" w:type="dxa"/>
            </w:tcMar>
          </w:tcPr>
          <w:p w14:paraId="63915381" w14:textId="77777777" w:rsidR="004C4F29" w:rsidRPr="003A4BC5" w:rsidRDefault="004C4F29" w:rsidP="004C4F29"/>
        </w:tc>
        <w:tc>
          <w:tcPr>
            <w:tcW w:w="6492" w:type="dxa"/>
            <w:tcMar>
              <w:top w:w="284" w:type="dxa"/>
              <w:left w:w="113" w:type="dxa"/>
              <w:bottom w:w="0" w:type="dxa"/>
              <w:right w:w="113" w:type="dxa"/>
            </w:tcMar>
          </w:tcPr>
          <w:p w14:paraId="593D5B05" w14:textId="77777777" w:rsidR="004C4F29" w:rsidRPr="003A4BC5" w:rsidRDefault="004C4F29" w:rsidP="004C4F29">
            <w:pPr>
              <w:ind w:left="589" w:hanging="567"/>
              <w:rPr>
                <w:rFonts w:eastAsia="Calibri" w:cstheme="minorBidi"/>
              </w:rPr>
            </w:pPr>
            <w:r w:rsidRPr="003A4BC5">
              <w:t>g)</w:t>
            </w:r>
            <w:r w:rsidRPr="003A4BC5">
              <w:tab/>
              <w:t>Programul de lucru al viitoarei președinții</w:t>
            </w:r>
          </w:p>
          <w:p w14:paraId="21D9C2E2" w14:textId="77777777" w:rsidR="004C4F29" w:rsidRPr="003A4BC5" w:rsidRDefault="004C4F29" w:rsidP="004C4F29">
            <w:pPr>
              <w:pStyle w:val="ListParagraph"/>
              <w:ind w:left="589"/>
              <w:rPr>
                <w:rFonts w:cstheme="minorBidi"/>
                <w:i/>
                <w:iCs/>
              </w:rPr>
            </w:pPr>
            <w:r w:rsidRPr="003A4BC5">
              <w:rPr>
                <w:i/>
              </w:rPr>
              <w:t>Informare din partea Irlandei</w:t>
            </w:r>
          </w:p>
        </w:tc>
        <w:tc>
          <w:tcPr>
            <w:tcW w:w="697" w:type="dxa"/>
            <w:tcMar>
              <w:top w:w="284" w:type="dxa"/>
              <w:left w:w="28" w:type="dxa"/>
              <w:bottom w:w="0" w:type="dxa"/>
              <w:right w:w="113" w:type="dxa"/>
            </w:tcMar>
          </w:tcPr>
          <w:p w14:paraId="3A161971" w14:textId="77777777" w:rsidR="004C4F29" w:rsidRPr="003A4BC5" w:rsidRDefault="004C4F29" w:rsidP="004C4F29">
            <w:pPr>
              <w:spacing w:line="360" w:lineRule="auto"/>
              <w:rPr>
                <w:rFonts w:asciiTheme="majorBidi" w:hAnsiTheme="majorBidi" w:cstheme="majorBidi"/>
                <w:szCs w:val="24"/>
                <w:highlight w:val="yellow"/>
              </w:rPr>
            </w:pPr>
          </w:p>
        </w:tc>
        <w:tc>
          <w:tcPr>
            <w:tcW w:w="1883" w:type="dxa"/>
            <w:tcMar>
              <w:top w:w="284" w:type="dxa"/>
              <w:left w:w="113" w:type="dxa"/>
              <w:bottom w:w="0" w:type="dxa"/>
              <w:right w:w="0" w:type="dxa"/>
            </w:tcMar>
          </w:tcPr>
          <w:p w14:paraId="7CDAC682" w14:textId="77777777" w:rsidR="004C4F29" w:rsidRPr="003A4BC5" w:rsidRDefault="004C4F29" w:rsidP="004C4F29">
            <w:pPr>
              <w:spacing w:line="360" w:lineRule="auto"/>
              <w:rPr>
                <w:rFonts w:asciiTheme="majorBidi" w:hAnsiTheme="majorBidi" w:cstheme="majorBidi"/>
                <w:szCs w:val="24"/>
                <w:highlight w:val="yellow"/>
              </w:rPr>
            </w:pPr>
          </w:p>
        </w:tc>
      </w:tr>
    </w:tbl>
    <w:p w14:paraId="0EC90B28" w14:textId="77777777" w:rsidR="0048691C" w:rsidRPr="003A4BC5" w:rsidRDefault="0048691C" w:rsidP="003F6F9A">
      <w:pPr>
        <w:spacing w:before="720" w:after="240"/>
        <w:rPr>
          <w:b/>
          <w:bCs/>
          <w:color w:val="000000" w:themeColor="text1"/>
          <w:u w:val="single"/>
        </w:rPr>
      </w:pPr>
      <w:r w:rsidRPr="003A4BC5">
        <w:rPr>
          <w:b/>
          <w:color w:val="000000" w:themeColor="text1"/>
          <w:u w:val="single"/>
        </w:rPr>
        <w:t>REUNIUNEA DE MARȚI, 12 mai 2026</w:t>
      </w:r>
    </w:p>
    <w:p w14:paraId="51BDB19B" w14:textId="77777777" w:rsidR="0048691C" w:rsidRPr="003A4BC5" w:rsidRDefault="0048691C" w:rsidP="0048691C">
      <w:pPr>
        <w:spacing w:before="240"/>
        <w:rPr>
          <w:u w:val="single"/>
        </w:rPr>
      </w:pPr>
      <w:r w:rsidRPr="003A4BC5">
        <w:rPr>
          <w:u w:val="single"/>
        </w:rPr>
        <w:t>CULTURĂ, AUDIOVIZUAL ȘI MASS-MEDIA</w:t>
      </w:r>
    </w:p>
    <w:p w14:paraId="75536A5C" w14:textId="77777777" w:rsidR="0048691C" w:rsidRPr="003A4BC5" w:rsidRDefault="0048691C" w:rsidP="0048691C">
      <w:pPr>
        <w:spacing w:before="360"/>
        <w:rPr>
          <w:rFonts w:eastAsia="Calibri"/>
          <w:b/>
          <w:bCs/>
          <w:u w:val="single"/>
        </w:rPr>
      </w:pPr>
      <w:r w:rsidRPr="003A4BC5">
        <w:rPr>
          <w:b/>
          <w:u w:val="single"/>
        </w:rPr>
        <w:t>Deliberări legislative</w:t>
      </w:r>
    </w:p>
    <w:p w14:paraId="1C245092" w14:textId="77777777" w:rsidR="0048691C" w:rsidRPr="003A4BC5" w:rsidRDefault="0048691C" w:rsidP="0048691C">
      <w:pPr>
        <w:rPr>
          <w:rFonts w:eastAsia="Calibri"/>
          <w:b/>
          <w:bCs/>
        </w:rPr>
      </w:pPr>
      <w:r w:rsidRPr="003A4BC5">
        <w:rPr>
          <w:b/>
        </w:rPr>
        <w:t>[Deliberare publică în temeiul articolului 16 alineatul (8) din Tratatul privind Uniunea Europeană]</w:t>
      </w:r>
    </w:p>
    <w:tbl>
      <w:tblPr>
        <w:tblStyle w:val="TableGrid4"/>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F10D44" w:rsidRPr="003A4BC5" w14:paraId="36B037F9" w14:textId="77777777" w:rsidTr="005154E6">
        <w:tc>
          <w:tcPr>
            <w:tcW w:w="567" w:type="dxa"/>
            <w:tcMar>
              <w:right w:w="0" w:type="dxa"/>
            </w:tcMar>
          </w:tcPr>
          <w:p w14:paraId="3833C256" w14:textId="77777777" w:rsidR="00F10D44" w:rsidRPr="003A4BC5" w:rsidRDefault="00F10D44" w:rsidP="005154E6">
            <w:pPr>
              <w:pStyle w:val="PointManual"/>
              <w:rPr>
                <w:b/>
                <w:bCs/>
              </w:rPr>
            </w:pPr>
            <w:r w:rsidRPr="003A4BC5">
              <w:rPr>
                <w:b/>
              </w:rPr>
              <w:t>10.</w:t>
            </w:r>
          </w:p>
        </w:tc>
        <w:tc>
          <w:tcPr>
            <w:tcW w:w="6492" w:type="dxa"/>
            <w:tcMar>
              <w:top w:w="284" w:type="dxa"/>
              <w:left w:w="113" w:type="dxa"/>
              <w:bottom w:w="0" w:type="dxa"/>
              <w:right w:w="113" w:type="dxa"/>
            </w:tcMar>
          </w:tcPr>
          <w:p w14:paraId="34B33A27" w14:textId="77777777" w:rsidR="00F10D44" w:rsidRPr="003A4BC5" w:rsidRDefault="00F10D44" w:rsidP="005154E6">
            <w:pPr>
              <w:rPr>
                <w:rFonts w:eastAsia="Times New Roman" w:cstheme="minorBidi"/>
                <w:b/>
                <w:bCs/>
                <w:i/>
                <w:iCs/>
              </w:rPr>
            </w:pPr>
            <w:r w:rsidRPr="003A4BC5">
              <w:rPr>
                <w:b/>
              </w:rPr>
              <w:t>Regulamentul privind AgoraEU</w:t>
            </w:r>
          </w:p>
          <w:p w14:paraId="5ACACCFF" w14:textId="77777777" w:rsidR="00F10D44" w:rsidRPr="003A4BC5" w:rsidRDefault="00F10D44" w:rsidP="005154E6">
            <w:pPr>
              <w:rPr>
                <w:rFonts w:cstheme="minorBidi"/>
              </w:rPr>
            </w:pPr>
            <w:r w:rsidRPr="003A4BC5">
              <w:rPr>
                <w:i/>
              </w:rPr>
              <w:t>Abordare generală parțială</w:t>
            </w:r>
          </w:p>
        </w:tc>
        <w:tc>
          <w:tcPr>
            <w:tcW w:w="697" w:type="dxa"/>
            <w:tcMar>
              <w:top w:w="284" w:type="dxa"/>
              <w:left w:w="28" w:type="dxa"/>
              <w:bottom w:w="0" w:type="dxa"/>
              <w:right w:w="113" w:type="dxa"/>
            </w:tcMar>
          </w:tcPr>
          <w:p w14:paraId="312742E1" w14:textId="77777777" w:rsidR="00F10D44" w:rsidRPr="003A4BC5" w:rsidRDefault="00F10D44" w:rsidP="005154E6">
            <w:pPr>
              <w:spacing w:line="360" w:lineRule="auto"/>
              <w:jc w:val="right"/>
              <w:rPr>
                <w:rFonts w:asciiTheme="majorBidi" w:hAnsiTheme="majorBidi" w:cstheme="majorBidi"/>
                <w:szCs w:val="24"/>
              </w:rPr>
            </w:pPr>
            <w:r w:rsidRPr="003A4BC5">
              <w:rPr>
                <w:noProof/>
              </w:rPr>
              <w:drawing>
                <wp:inline distT="0" distB="0" distL="0" distR="0" wp14:anchorId="009591BD" wp14:editId="0504A1AE">
                  <wp:extent cx="172442" cy="172442"/>
                  <wp:effectExtent l="0" t="0" r="0" b="0"/>
                  <wp:docPr id="229" name="Picture 1043010434"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3A4BC5">
              <w:rPr>
                <w:noProof/>
              </w:rPr>
              <w:drawing>
                <wp:inline distT="0" distB="0" distL="0" distR="0" wp14:anchorId="1DBB5586" wp14:editId="36CCB554">
                  <wp:extent cx="172442" cy="172442"/>
                  <wp:effectExtent l="0" t="0" r="0" b="0"/>
                  <wp:docPr id="230" name="Picture 920387923"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4A3D8F53" w14:textId="77777777" w:rsidR="00F10D44" w:rsidRPr="003A4BC5" w:rsidRDefault="00F10D44" w:rsidP="00061BF8">
            <w:pPr>
              <w:rPr>
                <w:rFonts w:asciiTheme="majorBidi" w:hAnsiTheme="majorBidi" w:cstheme="majorBidi"/>
                <w:szCs w:val="24"/>
              </w:rPr>
            </w:pPr>
            <w:r w:rsidRPr="003A4BC5">
              <w:rPr>
                <w:rFonts w:asciiTheme="majorBidi" w:hAnsiTheme="majorBidi"/>
              </w:rPr>
              <w:t xml:space="preserve">8313/26 </w:t>
            </w:r>
            <w:r w:rsidRPr="003A4BC5">
              <w:rPr>
                <w:rFonts w:asciiTheme="majorBidi" w:hAnsiTheme="majorBidi"/>
              </w:rPr>
              <w:br/>
              <w:t xml:space="preserve">+ COR 1 (bg) </w:t>
            </w:r>
            <w:r w:rsidRPr="003A4BC5">
              <w:rPr>
                <w:rFonts w:asciiTheme="majorBidi" w:hAnsiTheme="majorBidi"/>
              </w:rPr>
              <w:br/>
              <w:t xml:space="preserve">+ COR 2 (fr) </w:t>
            </w:r>
            <w:r w:rsidRPr="003A4BC5">
              <w:rPr>
                <w:rFonts w:asciiTheme="majorBidi" w:hAnsiTheme="majorBidi"/>
              </w:rPr>
              <w:br/>
              <w:t>+ ADD 1</w:t>
            </w:r>
          </w:p>
        </w:tc>
      </w:tr>
    </w:tbl>
    <w:p w14:paraId="2160169D" w14:textId="77777777" w:rsidR="00163C5B" w:rsidRPr="003A4BC5" w:rsidRDefault="00163C5B" w:rsidP="007F01D5">
      <w:pPr>
        <w:pStyle w:val="Text1"/>
        <w:spacing w:before="200" w:after="12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t xml:space="preserve"> a ajuns la o abordare generală parțială cu privire la Regulamentul privind AgoraEU.</w:t>
      </w:r>
    </w:p>
    <w:p w14:paraId="7E503FA0" w14:textId="77777777" w:rsidR="00B13B79" w:rsidRPr="003A4BC5" w:rsidRDefault="00B13B79" w:rsidP="003F6F9A">
      <w:pPr>
        <w:pStyle w:val="Text1"/>
        <w:spacing w:line="360" w:lineRule="auto"/>
        <w:ind w:left="709"/>
        <w:rPr>
          <w:u w:val="single"/>
        </w:rPr>
      </w:pPr>
      <w:r w:rsidRPr="003A4BC5">
        <w:rPr>
          <w:u w:val="single"/>
        </w:rPr>
        <w:t>Bulgaria</w:t>
      </w:r>
      <w:r w:rsidRPr="003A4BC5">
        <w:t xml:space="preserve"> a prezentat o declarație, astfel cum figurează în anexă, </w:t>
      </w:r>
      <w:r w:rsidRPr="003A4BC5">
        <w:rPr>
          <w:b/>
        </w:rPr>
        <w:t>și a afirmat că nu poate sprijini adoptarea abordării generale parțiale cu privire la regulament</w:t>
      </w:r>
      <w:r w:rsidRPr="003A4BC5">
        <w:t>.</w:t>
      </w:r>
    </w:p>
    <w:p w14:paraId="67A5DEF9" w14:textId="77777777" w:rsidR="00F10D44" w:rsidRPr="003A4BC5" w:rsidRDefault="00F10D44" w:rsidP="003F6F9A">
      <w:pPr>
        <w:spacing w:before="480"/>
        <w:rPr>
          <w:b/>
          <w:u w:val="single"/>
        </w:rPr>
      </w:pPr>
      <w:r w:rsidRPr="003A4BC5">
        <w:rPr>
          <w:b/>
          <w:u w:val="single"/>
        </w:rPr>
        <w:t>Activități fără caracter legislativ</w:t>
      </w:r>
    </w:p>
    <w:tbl>
      <w:tblPr>
        <w:tblStyle w:val="TableGrid4"/>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F10D44" w:rsidRPr="003A4BC5" w14:paraId="45F315A5" w14:textId="77777777" w:rsidTr="005154E6">
        <w:tc>
          <w:tcPr>
            <w:tcW w:w="567" w:type="dxa"/>
            <w:tcMar>
              <w:right w:w="0" w:type="dxa"/>
            </w:tcMar>
          </w:tcPr>
          <w:p w14:paraId="6167EE6A" w14:textId="77777777" w:rsidR="00F10D44" w:rsidRPr="003A4BC5" w:rsidRDefault="00F10D44" w:rsidP="00F10D44">
            <w:pPr>
              <w:rPr>
                <w:b/>
                <w:bCs/>
              </w:rPr>
            </w:pPr>
            <w:r w:rsidRPr="003A4BC5">
              <w:rPr>
                <w:b/>
              </w:rPr>
              <w:t>11.</w:t>
            </w:r>
          </w:p>
        </w:tc>
        <w:tc>
          <w:tcPr>
            <w:tcW w:w="6492" w:type="dxa"/>
            <w:tcMar>
              <w:top w:w="284" w:type="dxa"/>
              <w:left w:w="113" w:type="dxa"/>
              <w:bottom w:w="0" w:type="dxa"/>
              <w:right w:w="113" w:type="dxa"/>
            </w:tcMar>
            <w:vAlign w:val="center"/>
          </w:tcPr>
          <w:p w14:paraId="6B32514A" w14:textId="77777777" w:rsidR="00F10D44" w:rsidRPr="003A4BC5" w:rsidRDefault="00F10D44" w:rsidP="00F10D44">
            <w:pPr>
              <w:rPr>
                <w:rFonts w:cstheme="minorBidi"/>
                <w:b/>
                <w:bCs/>
              </w:rPr>
            </w:pPr>
            <w:r w:rsidRPr="003A4BC5">
              <w:rPr>
                <w:b/>
              </w:rPr>
              <w:t>Planul de lucru al UE în domeniul culturii 2027-2030</w:t>
            </w:r>
          </w:p>
          <w:p w14:paraId="04657C99" w14:textId="77777777" w:rsidR="00F10D44" w:rsidRPr="003A4BC5" w:rsidRDefault="00F10D44" w:rsidP="00F10D44">
            <w:pPr>
              <w:rPr>
                <w:rFonts w:cstheme="minorBidi"/>
                <w:i/>
                <w:szCs w:val="24"/>
              </w:rPr>
            </w:pPr>
            <w:r w:rsidRPr="003A4BC5">
              <w:rPr>
                <w:i/>
              </w:rPr>
              <w:t>Schimb de opinii</w:t>
            </w:r>
          </w:p>
        </w:tc>
        <w:tc>
          <w:tcPr>
            <w:tcW w:w="697" w:type="dxa"/>
            <w:tcMar>
              <w:top w:w="284" w:type="dxa"/>
              <w:left w:w="28" w:type="dxa"/>
              <w:bottom w:w="0" w:type="dxa"/>
              <w:right w:w="113" w:type="dxa"/>
            </w:tcMar>
          </w:tcPr>
          <w:p w14:paraId="44699EAC" w14:textId="77777777" w:rsidR="00F10D44" w:rsidRPr="003A4BC5" w:rsidRDefault="00F10D44" w:rsidP="00F10D44">
            <w:pPr>
              <w:spacing w:line="360" w:lineRule="auto"/>
              <w:jc w:val="right"/>
              <w:rPr>
                <w:rFonts w:asciiTheme="majorBidi" w:hAnsiTheme="majorBidi" w:cstheme="majorBidi"/>
                <w:szCs w:val="24"/>
              </w:rPr>
            </w:pPr>
            <w:r w:rsidRPr="003A4BC5">
              <w:rPr>
                <w:rFonts w:asciiTheme="majorBidi" w:hAnsiTheme="majorBidi"/>
                <w:noProof/>
              </w:rPr>
              <w:drawing>
                <wp:inline distT="0" distB="0" distL="0" distR="0" wp14:anchorId="6655222E" wp14:editId="6B0D2BF4">
                  <wp:extent cx="172442" cy="172442"/>
                  <wp:effectExtent l="0" t="0" r="0" b="0"/>
                  <wp:docPr id="348800282" name="Picture 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00282"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22F902F4" w14:textId="77777777" w:rsidR="00F10D44" w:rsidRPr="003A4BC5" w:rsidRDefault="00F10D44" w:rsidP="00F10D44">
            <w:pPr>
              <w:spacing w:line="360" w:lineRule="auto"/>
              <w:rPr>
                <w:rFonts w:asciiTheme="majorBidi" w:hAnsiTheme="majorBidi" w:cstheme="majorBidi"/>
                <w:szCs w:val="24"/>
              </w:rPr>
            </w:pPr>
            <w:r w:rsidRPr="003A4BC5">
              <w:rPr>
                <w:rFonts w:asciiTheme="majorBidi" w:hAnsiTheme="majorBidi"/>
              </w:rPr>
              <w:t>8311/26</w:t>
            </w:r>
          </w:p>
        </w:tc>
      </w:tr>
    </w:tbl>
    <w:p w14:paraId="19922DF7" w14:textId="77777777" w:rsidR="00163C5B" w:rsidRPr="003A4BC5" w:rsidRDefault="00163C5B" w:rsidP="00163C5B">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desfășurat un schimb de opinii pe baza unei note de orientare, astfel cum figurează în documentul sus-menționat.</w:t>
      </w:r>
    </w:p>
    <w:p w14:paraId="17FA1A19" w14:textId="77777777" w:rsidR="00F826F1" w:rsidRPr="003A4BC5" w:rsidRDefault="00F826F1" w:rsidP="003F6F9A">
      <w:pPr>
        <w:pageBreakBefore/>
        <w:spacing w:before="360"/>
        <w:rPr>
          <w:u w:val="single"/>
        </w:rPr>
      </w:pPr>
      <w:r w:rsidRPr="003A4BC5">
        <w:rPr>
          <w:u w:val="single"/>
        </w:rPr>
        <w:lastRenderedPageBreak/>
        <w:t>SPORT</w:t>
      </w:r>
    </w:p>
    <w:p w14:paraId="70C801DA" w14:textId="77777777" w:rsidR="00F10D44" w:rsidRPr="003A4BC5" w:rsidRDefault="00F10D44" w:rsidP="00F10D44">
      <w:pPr>
        <w:spacing w:before="360"/>
        <w:rPr>
          <w:b/>
          <w:u w:val="single"/>
        </w:rPr>
      </w:pPr>
      <w:r w:rsidRPr="003A4BC5">
        <w:rPr>
          <w:b/>
          <w:u w:val="single"/>
        </w:rPr>
        <w:t>Activități fără caracter legislativ</w:t>
      </w:r>
    </w:p>
    <w:tbl>
      <w:tblPr>
        <w:tblStyle w:val="TableGrid5"/>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F10D44" w:rsidRPr="003A4BC5" w14:paraId="4EA9DE1F" w14:textId="77777777" w:rsidTr="005154E6">
        <w:tc>
          <w:tcPr>
            <w:tcW w:w="567" w:type="dxa"/>
            <w:tcMar>
              <w:right w:w="0" w:type="dxa"/>
            </w:tcMar>
          </w:tcPr>
          <w:p w14:paraId="43FC010E" w14:textId="77777777" w:rsidR="00F10D44" w:rsidRPr="003A4BC5" w:rsidRDefault="00F10D44" w:rsidP="00F10D44">
            <w:r w:rsidRPr="003A4BC5">
              <w:rPr>
                <w:b/>
              </w:rPr>
              <w:t>12</w:t>
            </w:r>
            <w:r w:rsidRPr="003A4BC5">
              <w:t>.</w:t>
            </w:r>
          </w:p>
        </w:tc>
        <w:tc>
          <w:tcPr>
            <w:tcW w:w="6492" w:type="dxa"/>
            <w:tcMar>
              <w:top w:w="284" w:type="dxa"/>
              <w:left w:w="113" w:type="dxa"/>
              <w:bottom w:w="0" w:type="dxa"/>
              <w:right w:w="113" w:type="dxa"/>
            </w:tcMar>
          </w:tcPr>
          <w:p w14:paraId="35C14F7A" w14:textId="77777777" w:rsidR="00F10D44" w:rsidRPr="003A4BC5" w:rsidRDefault="00F10D44" w:rsidP="00F10D44">
            <w:pPr>
              <w:ind w:left="32" w:hanging="32"/>
              <w:rPr>
                <w:b/>
                <w:bCs/>
              </w:rPr>
            </w:pPr>
            <w:r w:rsidRPr="003A4BC5">
              <w:rPr>
                <w:b/>
              </w:rPr>
              <w:t>Concluzii privind turismul sportiv ca factor care contribuie la dezvoltarea durabilă</w:t>
            </w:r>
          </w:p>
          <w:p w14:paraId="5412C98B" w14:textId="77777777" w:rsidR="00F10D44" w:rsidRPr="003A4BC5" w:rsidRDefault="00F10D44" w:rsidP="00F10D44">
            <w:pPr>
              <w:ind w:left="32"/>
              <w:rPr>
                <w:i/>
                <w:iCs/>
              </w:rPr>
            </w:pPr>
            <w:r w:rsidRPr="003A4BC5">
              <w:rPr>
                <w:i/>
              </w:rPr>
              <w:t>Aprobare</w:t>
            </w:r>
          </w:p>
        </w:tc>
        <w:tc>
          <w:tcPr>
            <w:tcW w:w="709" w:type="dxa"/>
            <w:tcMar>
              <w:top w:w="284" w:type="dxa"/>
              <w:left w:w="28" w:type="dxa"/>
              <w:bottom w:w="0" w:type="dxa"/>
              <w:right w:w="113" w:type="dxa"/>
            </w:tcMar>
          </w:tcPr>
          <w:p w14:paraId="6FCACB9C" w14:textId="77777777" w:rsidR="00F10D44" w:rsidRPr="003A4BC5" w:rsidRDefault="00F10D44" w:rsidP="00F10D44">
            <w:pPr>
              <w:spacing w:line="360" w:lineRule="auto"/>
              <w:jc w:val="right"/>
              <w:rPr>
                <w:rFonts w:asciiTheme="majorBidi" w:hAnsiTheme="majorBidi" w:cstheme="majorBidi"/>
                <w:color w:val="BFBFBF" w:themeColor="background1" w:themeShade="BF"/>
                <w:szCs w:val="24"/>
              </w:rPr>
            </w:pPr>
            <w:r w:rsidRPr="003A4BC5">
              <w:rPr>
                <w:rFonts w:asciiTheme="majorBidi" w:hAnsiTheme="majorBidi"/>
                <w:noProof/>
              </w:rPr>
              <w:drawing>
                <wp:inline distT="0" distB="0" distL="0" distR="0" wp14:anchorId="735C2965" wp14:editId="31AD0E57">
                  <wp:extent cx="172442" cy="172442"/>
                  <wp:effectExtent l="0" t="0" r="0" b="0"/>
                  <wp:docPr id="1585787750" name="Picture 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00282"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Pr>
          <w:p w14:paraId="51F21203" w14:textId="77777777" w:rsidR="00F10D44" w:rsidRPr="003A4BC5" w:rsidRDefault="00F10D44" w:rsidP="00084DE8">
            <w:pPr>
              <w:rPr>
                <w:rFonts w:asciiTheme="majorBidi" w:hAnsiTheme="majorBidi" w:cstheme="majorBidi"/>
                <w:color w:val="000000" w:themeColor="text1"/>
                <w:szCs w:val="24"/>
              </w:rPr>
            </w:pPr>
            <w:r w:rsidRPr="003A4BC5">
              <w:rPr>
                <w:rFonts w:asciiTheme="majorBidi" w:hAnsiTheme="majorBidi"/>
                <w:color w:val="000000" w:themeColor="text1"/>
              </w:rPr>
              <w:t>8255/26</w:t>
            </w:r>
            <w:r w:rsidRPr="003A4BC5">
              <w:rPr>
                <w:rFonts w:asciiTheme="majorBidi" w:hAnsiTheme="majorBidi"/>
                <w:color w:val="000000" w:themeColor="text1"/>
              </w:rPr>
              <w:br/>
              <w:t xml:space="preserve">+ 8255/1/26 REV 1 (es, fr, hu, lv, pl, sl, sv) </w:t>
            </w:r>
            <w:r w:rsidRPr="003A4BC5">
              <w:rPr>
                <w:rFonts w:asciiTheme="majorBidi" w:hAnsiTheme="majorBidi"/>
                <w:color w:val="000000" w:themeColor="text1"/>
              </w:rPr>
              <w:br/>
              <w:t>+ 8255/2/26 REV 2 (lv)</w:t>
            </w:r>
          </w:p>
        </w:tc>
      </w:tr>
    </w:tbl>
    <w:p w14:paraId="65BB2DB7" w14:textId="77777777" w:rsidR="00F826F1" w:rsidRPr="003A4BC5" w:rsidRDefault="00BC1129" w:rsidP="00F826F1">
      <w:pPr>
        <w:pStyle w:val="Text1"/>
        <w:spacing w:before="200" w:after="200" w:line="360" w:lineRule="auto"/>
        <w:ind w:left="709"/>
        <w:rPr>
          <w:rFonts w:asciiTheme="majorBidi" w:hAnsiTheme="majorBidi" w:cstheme="majorBidi"/>
          <w:szCs w:val="24"/>
        </w:rPr>
      </w:pPr>
      <w:r w:rsidRPr="003A4BC5">
        <w:rPr>
          <w:rFonts w:asciiTheme="majorBidi" w:hAnsiTheme="majorBidi"/>
          <w:u w:val="single"/>
        </w:rPr>
        <w:t>Consiliul</w:t>
      </w:r>
      <w:r w:rsidRPr="003A4BC5">
        <w:rPr>
          <w:rFonts w:asciiTheme="majorBidi" w:hAnsiTheme="majorBidi"/>
        </w:rPr>
        <w:t xml:space="preserve"> a aprobat concluziile, astfel cum figurează în documentul sus-menționat, și a convenit asupra publicării acestora în Jurnalul Oficial.</w:t>
      </w:r>
    </w:p>
    <w:tbl>
      <w:tblPr>
        <w:tblStyle w:val="TableGrid5"/>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F10D44" w:rsidRPr="003A4BC5" w14:paraId="7213198B" w14:textId="77777777" w:rsidTr="005154E6">
        <w:tc>
          <w:tcPr>
            <w:tcW w:w="567" w:type="dxa"/>
            <w:tcMar>
              <w:right w:w="0" w:type="dxa"/>
            </w:tcMar>
          </w:tcPr>
          <w:p w14:paraId="58D5B93E" w14:textId="77777777" w:rsidR="00F10D44" w:rsidRPr="003A4BC5" w:rsidRDefault="00F10D44" w:rsidP="00414B58">
            <w:pPr>
              <w:rPr>
                <w:b/>
                <w:bCs/>
              </w:rPr>
            </w:pPr>
            <w:r w:rsidRPr="003A4BC5">
              <w:rPr>
                <w:b/>
              </w:rPr>
              <w:t>13.</w:t>
            </w:r>
          </w:p>
        </w:tc>
        <w:tc>
          <w:tcPr>
            <w:tcW w:w="6492" w:type="dxa"/>
            <w:tcMar>
              <w:top w:w="284" w:type="dxa"/>
              <w:left w:w="113" w:type="dxa"/>
              <w:bottom w:w="0" w:type="dxa"/>
              <w:right w:w="113" w:type="dxa"/>
            </w:tcMar>
          </w:tcPr>
          <w:p w14:paraId="1A3071B7" w14:textId="77777777" w:rsidR="00F10D44" w:rsidRPr="003A4BC5" w:rsidRDefault="00F10D44" w:rsidP="00F10D44">
            <w:pPr>
              <w:ind w:left="32" w:hanging="32"/>
              <w:rPr>
                <w:b/>
                <w:bCs/>
              </w:rPr>
            </w:pPr>
            <w:r w:rsidRPr="003A4BC5">
              <w:rPr>
                <w:b/>
              </w:rPr>
              <w:t>Sănătatea mintală în sport: de la reziliența individuală la responsabilitatea sistemului</w:t>
            </w:r>
            <w:r w:rsidRPr="003A4BC5">
              <w:rPr>
                <w:b/>
                <w:bCs/>
                <w:vertAlign w:val="superscript"/>
              </w:rPr>
              <w:footnoteReference w:id="2"/>
            </w:r>
            <w:r w:rsidRPr="003A4BC5">
              <w:rPr>
                <w:b/>
                <w:bCs/>
                <w:vertAlign w:val="superscript"/>
              </w:rPr>
              <w:footnoteReference w:id="3"/>
            </w:r>
          </w:p>
          <w:p w14:paraId="4F874C6D" w14:textId="77777777" w:rsidR="00F10D44" w:rsidRPr="003A4BC5" w:rsidRDefault="00F10D44" w:rsidP="00F10D44">
            <w:pPr>
              <w:ind w:left="32" w:hanging="32"/>
            </w:pPr>
            <w:r w:rsidRPr="003A4BC5">
              <w:rPr>
                <w:i/>
              </w:rPr>
              <w:t>Schimb de opinii</w:t>
            </w:r>
          </w:p>
        </w:tc>
        <w:tc>
          <w:tcPr>
            <w:tcW w:w="709" w:type="dxa"/>
            <w:tcMar>
              <w:top w:w="284" w:type="dxa"/>
              <w:left w:w="28" w:type="dxa"/>
              <w:bottom w:w="0" w:type="dxa"/>
              <w:right w:w="113" w:type="dxa"/>
            </w:tcMar>
          </w:tcPr>
          <w:p w14:paraId="148BCE5D" w14:textId="77777777" w:rsidR="00F10D44" w:rsidRPr="003A4BC5" w:rsidRDefault="00F10D44" w:rsidP="00F10D44">
            <w:pPr>
              <w:spacing w:line="360" w:lineRule="auto"/>
              <w:jc w:val="right"/>
              <w:rPr>
                <w:rFonts w:asciiTheme="majorBidi" w:hAnsiTheme="majorBidi" w:cstheme="majorBidi"/>
                <w:noProof/>
                <w:szCs w:val="24"/>
              </w:rPr>
            </w:pPr>
            <w:r w:rsidRPr="003A4BC5">
              <w:rPr>
                <w:rFonts w:asciiTheme="majorBidi" w:hAnsiTheme="majorBidi"/>
                <w:noProof/>
              </w:rPr>
              <w:drawing>
                <wp:inline distT="0" distB="0" distL="0" distR="0" wp14:anchorId="570BE2D1" wp14:editId="7E094324">
                  <wp:extent cx="172442" cy="172442"/>
                  <wp:effectExtent l="0" t="0" r="0" b="0"/>
                  <wp:docPr id="1642215465" name="Picture 6"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00282" name="Picture 6"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Pr>
          <w:p w14:paraId="52787451" w14:textId="77777777" w:rsidR="00F10D44" w:rsidRPr="003A4BC5" w:rsidRDefault="00F10D44" w:rsidP="00F10D44">
            <w:pPr>
              <w:spacing w:line="360" w:lineRule="auto"/>
              <w:rPr>
                <w:rFonts w:asciiTheme="majorBidi" w:hAnsiTheme="majorBidi" w:cstheme="majorBidi"/>
                <w:color w:val="000000" w:themeColor="text1"/>
                <w:szCs w:val="24"/>
              </w:rPr>
            </w:pPr>
            <w:r w:rsidRPr="003A4BC5">
              <w:rPr>
                <w:rFonts w:asciiTheme="majorBidi" w:hAnsiTheme="majorBidi"/>
                <w:color w:val="000000" w:themeColor="text1"/>
              </w:rPr>
              <w:t>7935/26</w:t>
            </w:r>
          </w:p>
        </w:tc>
      </w:tr>
    </w:tbl>
    <w:p w14:paraId="61C7ECB2" w14:textId="77777777" w:rsidR="00BC1129" w:rsidRPr="003A4BC5" w:rsidRDefault="00BC1129" w:rsidP="00BC1129">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desfășurat un schimb de opinii pe baza unei note de orientare, astfel cum figurează în documentul sus-menționat.</w:t>
      </w:r>
    </w:p>
    <w:p w14:paraId="4DD0449A" w14:textId="77777777" w:rsidR="00F826F1" w:rsidRPr="003A4BC5" w:rsidRDefault="00F826F1" w:rsidP="00F826F1">
      <w:pPr>
        <w:spacing w:before="240"/>
        <w:rPr>
          <w:b/>
          <w:bCs/>
          <w:color w:val="000000" w:themeColor="text1"/>
          <w:u w:val="single"/>
        </w:rPr>
      </w:pPr>
      <w:r w:rsidRPr="003A4BC5">
        <w:rPr>
          <w:b/>
          <w:color w:val="000000" w:themeColor="text1"/>
          <w:u w:val="single"/>
        </w:rPr>
        <w:t>Diverse</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832487" w:rsidRPr="003A4BC5" w14:paraId="37DD93D0" w14:textId="77777777" w:rsidTr="00A92752">
        <w:trPr>
          <w:trHeight w:val="307"/>
        </w:trPr>
        <w:tc>
          <w:tcPr>
            <w:tcW w:w="567" w:type="dxa"/>
            <w:tcMar>
              <w:right w:w="0" w:type="dxa"/>
            </w:tcMar>
          </w:tcPr>
          <w:p w14:paraId="49E49CEA" w14:textId="77777777" w:rsidR="00832487" w:rsidRPr="003A4BC5" w:rsidRDefault="00832487" w:rsidP="00832487">
            <w:r w:rsidRPr="003A4BC5">
              <w:rPr>
                <w:b/>
              </w:rPr>
              <w:t>14</w:t>
            </w:r>
            <w:r w:rsidRPr="003A4BC5">
              <w:t>.</w:t>
            </w:r>
          </w:p>
        </w:tc>
        <w:tc>
          <w:tcPr>
            <w:tcW w:w="6492" w:type="dxa"/>
            <w:tcMar>
              <w:top w:w="284" w:type="dxa"/>
              <w:left w:w="113" w:type="dxa"/>
              <w:bottom w:w="0" w:type="dxa"/>
              <w:right w:w="113" w:type="dxa"/>
            </w:tcMar>
          </w:tcPr>
          <w:p w14:paraId="62649619" w14:textId="77777777" w:rsidR="00832487" w:rsidRPr="003A4BC5" w:rsidRDefault="00832487" w:rsidP="00832487">
            <w:pPr>
              <w:rPr>
                <w:rFonts w:cstheme="minorBidi"/>
                <w:szCs w:val="24"/>
                <w:u w:val="single"/>
              </w:rPr>
            </w:pPr>
            <w:r w:rsidRPr="003A4BC5">
              <w:rPr>
                <w:u w:val="single"/>
              </w:rPr>
              <w:t>Cultură, audiovizual și mass-media</w:t>
            </w:r>
          </w:p>
        </w:tc>
        <w:tc>
          <w:tcPr>
            <w:tcW w:w="697" w:type="dxa"/>
            <w:tcMar>
              <w:top w:w="284" w:type="dxa"/>
              <w:left w:w="28" w:type="dxa"/>
              <w:bottom w:w="0" w:type="dxa"/>
              <w:right w:w="113" w:type="dxa"/>
            </w:tcMar>
          </w:tcPr>
          <w:p w14:paraId="47DF15CC" w14:textId="77777777" w:rsidR="00832487" w:rsidRPr="003A4BC5" w:rsidRDefault="00832487" w:rsidP="00832487">
            <w:pPr>
              <w:rPr>
                <w:rFonts w:cstheme="minorBidi"/>
                <w:szCs w:val="24"/>
              </w:rPr>
            </w:pPr>
          </w:p>
        </w:tc>
        <w:tc>
          <w:tcPr>
            <w:tcW w:w="1883" w:type="dxa"/>
            <w:tcMar>
              <w:top w:w="284" w:type="dxa"/>
              <w:left w:w="113" w:type="dxa"/>
              <w:bottom w:w="0" w:type="dxa"/>
              <w:right w:w="0" w:type="dxa"/>
            </w:tcMar>
          </w:tcPr>
          <w:p w14:paraId="54540F58" w14:textId="77777777" w:rsidR="00832487" w:rsidRPr="003A4BC5" w:rsidRDefault="00832487" w:rsidP="00832487">
            <w:pPr>
              <w:rPr>
                <w:rFonts w:cstheme="minorBidi"/>
                <w:szCs w:val="24"/>
              </w:rPr>
            </w:pPr>
          </w:p>
        </w:tc>
      </w:tr>
      <w:tr w:rsidR="00832487" w:rsidRPr="003A4BC5" w14:paraId="7B4F979E" w14:textId="77777777" w:rsidTr="005154E6">
        <w:trPr>
          <w:trHeight w:val="1290"/>
        </w:trPr>
        <w:tc>
          <w:tcPr>
            <w:tcW w:w="567" w:type="dxa"/>
            <w:tcMar>
              <w:right w:w="0" w:type="dxa"/>
            </w:tcMar>
          </w:tcPr>
          <w:p w14:paraId="4A7C5B2B" w14:textId="77777777" w:rsidR="00832487" w:rsidRPr="003A4BC5" w:rsidRDefault="00832487" w:rsidP="00832487"/>
        </w:tc>
        <w:tc>
          <w:tcPr>
            <w:tcW w:w="6492" w:type="dxa"/>
            <w:tcMar>
              <w:top w:w="284" w:type="dxa"/>
              <w:left w:w="113" w:type="dxa"/>
              <w:bottom w:w="0" w:type="dxa"/>
              <w:right w:w="113" w:type="dxa"/>
            </w:tcMar>
          </w:tcPr>
          <w:p w14:paraId="1FC25AD6" w14:textId="77777777" w:rsidR="00832487" w:rsidRPr="003A4BC5" w:rsidRDefault="00832487" w:rsidP="00832487">
            <w:pPr>
              <w:ind w:left="589" w:hanging="567"/>
            </w:pPr>
            <w:r w:rsidRPr="003A4BC5">
              <w:rPr>
                <w:b/>
              </w:rPr>
              <w:t>a)</w:t>
            </w:r>
            <w:r w:rsidRPr="003A4BC5">
              <w:rPr>
                <w:b/>
              </w:rPr>
              <w:tab/>
              <w:t>Consolidarea peisajului mediatic european independent și pluralist – adaptarea normelor DSMAV la exigențele viitorului</w:t>
            </w:r>
          </w:p>
          <w:p w14:paraId="7E2391E4" w14:textId="77777777" w:rsidR="00832487" w:rsidRPr="003A4BC5" w:rsidRDefault="00832487" w:rsidP="00832487">
            <w:pPr>
              <w:pStyle w:val="ListParagraph"/>
              <w:ind w:left="589"/>
              <w:rPr>
                <w:rFonts w:cstheme="minorBidi"/>
                <w:szCs w:val="24"/>
                <w:u w:val="single"/>
              </w:rPr>
            </w:pPr>
            <w:r w:rsidRPr="003A4BC5">
              <w:rPr>
                <w:i/>
              </w:rPr>
              <w:t>Informare din partea Austriei, Croației, Estoniei, Finlandei, Franței, Germaniei, Italiei, Letoniei, Poloniei, Spaniei și Țărilor de Jos</w:t>
            </w:r>
          </w:p>
        </w:tc>
        <w:tc>
          <w:tcPr>
            <w:tcW w:w="697" w:type="dxa"/>
            <w:tcMar>
              <w:top w:w="284" w:type="dxa"/>
              <w:left w:w="28" w:type="dxa"/>
              <w:bottom w:w="0" w:type="dxa"/>
              <w:right w:w="113" w:type="dxa"/>
            </w:tcMar>
          </w:tcPr>
          <w:p w14:paraId="35A0C2FA" w14:textId="77777777" w:rsidR="00832487" w:rsidRPr="003A4BC5" w:rsidRDefault="00832487" w:rsidP="00A92752">
            <w:pPr>
              <w:jc w:val="right"/>
              <w:rPr>
                <w:rFonts w:cstheme="minorBidi"/>
                <w:szCs w:val="24"/>
              </w:rPr>
            </w:pPr>
            <w:r w:rsidRPr="003A4BC5">
              <w:rPr>
                <w:noProof/>
              </w:rPr>
              <w:drawing>
                <wp:inline distT="0" distB="0" distL="0" distR="0" wp14:anchorId="4461A667" wp14:editId="71398DAA">
                  <wp:extent cx="172442" cy="172442"/>
                  <wp:effectExtent l="0" t="0" r="0" b="0"/>
                  <wp:docPr id="999752280"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7364C111" w14:textId="77777777" w:rsidR="00832487" w:rsidRPr="003A4BC5" w:rsidRDefault="00832487" w:rsidP="00832487">
            <w:pPr>
              <w:rPr>
                <w:rFonts w:asciiTheme="majorBidi" w:hAnsiTheme="majorBidi" w:cstheme="majorBidi"/>
                <w:szCs w:val="24"/>
              </w:rPr>
            </w:pPr>
            <w:r w:rsidRPr="003A4BC5">
              <w:rPr>
                <w:rFonts w:asciiTheme="majorBidi" w:hAnsiTheme="majorBidi"/>
              </w:rPr>
              <w:t>8621/26</w:t>
            </w:r>
          </w:p>
        </w:tc>
      </w:tr>
    </w:tbl>
    <w:p w14:paraId="37787EB6" w14:textId="77777777" w:rsidR="00F826F1" w:rsidRPr="003A4BC5" w:rsidRDefault="002E5B22" w:rsidP="00F826F1">
      <w:pPr>
        <w:pStyle w:val="Text1"/>
        <w:spacing w:before="200" w:after="200" w:line="360" w:lineRule="auto"/>
        <w:ind w:left="709"/>
        <w:rPr>
          <w:rFonts w:asciiTheme="majorBidi" w:hAnsiTheme="majorBidi" w:cstheme="majorBidi"/>
          <w:szCs w:val="24"/>
        </w:rPr>
      </w:pPr>
      <w:r w:rsidRPr="003A4BC5">
        <w:rPr>
          <w:rFonts w:asciiTheme="majorBidi" w:hAnsiTheme="majorBidi"/>
          <w:u w:val="single"/>
        </w:rPr>
        <w:t>Consiliul</w:t>
      </w:r>
      <w:r w:rsidRPr="003A4BC5">
        <w:rPr>
          <w:rFonts w:asciiTheme="majorBidi" w:hAnsiTheme="majorBidi"/>
        </w:rPr>
        <w:t xml:space="preserve"> a luat act de informațiile furnizate de Austria, Croația, Estonia, Finlanda, Franța, Germania, Italia, Letonia, Polonia, Spania și Țările de Jos.</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7595E" w:rsidRPr="003A4BC5" w14:paraId="759117B1" w14:textId="77777777" w:rsidTr="005154E6">
        <w:trPr>
          <w:trHeight w:val="409"/>
        </w:trPr>
        <w:tc>
          <w:tcPr>
            <w:tcW w:w="567" w:type="dxa"/>
            <w:tcMar>
              <w:right w:w="0" w:type="dxa"/>
            </w:tcMar>
          </w:tcPr>
          <w:p w14:paraId="24A1DEC4" w14:textId="77777777" w:rsidR="0047595E" w:rsidRPr="003A4BC5" w:rsidRDefault="0047595E" w:rsidP="00A92752">
            <w:pPr>
              <w:pageBreakBefore/>
            </w:pPr>
          </w:p>
        </w:tc>
        <w:tc>
          <w:tcPr>
            <w:tcW w:w="6492" w:type="dxa"/>
            <w:tcMar>
              <w:top w:w="284" w:type="dxa"/>
              <w:left w:w="113" w:type="dxa"/>
              <w:bottom w:w="0" w:type="dxa"/>
              <w:right w:w="113" w:type="dxa"/>
            </w:tcMar>
          </w:tcPr>
          <w:p w14:paraId="70EBC617" w14:textId="77777777" w:rsidR="0047595E" w:rsidRPr="003A4BC5" w:rsidRDefault="0047595E" w:rsidP="0047595E">
            <w:pPr>
              <w:ind w:left="589" w:hanging="567"/>
              <w:rPr>
                <w:b/>
                <w:bCs/>
              </w:rPr>
            </w:pPr>
            <w:r w:rsidRPr="003A4BC5">
              <w:rPr>
                <w:b/>
              </w:rPr>
              <w:t>b)</w:t>
            </w:r>
            <w:r w:rsidRPr="003A4BC5">
              <w:rPr>
                <w:b/>
              </w:rPr>
              <w:tab/>
              <w:t>Despre necesitatea evaluării cadrului juridic al UE privind drepturile de autor pentru a se ține seama de dezvoltarea IA</w:t>
            </w:r>
          </w:p>
          <w:p w14:paraId="201B45BC" w14:textId="77777777" w:rsidR="0047595E" w:rsidRPr="003A4BC5" w:rsidRDefault="0047595E" w:rsidP="0047595E">
            <w:pPr>
              <w:pStyle w:val="ListParagraph"/>
              <w:ind w:left="589"/>
              <w:rPr>
                <w:i/>
                <w:iCs/>
              </w:rPr>
            </w:pPr>
            <w:r w:rsidRPr="003A4BC5">
              <w:rPr>
                <w:i/>
              </w:rPr>
              <w:t>Informare din partea Austriei, Estoniei, Germaniei, Greciei, Portugaliei, Slovaciei, Sloveniei și Spaniei</w:t>
            </w:r>
          </w:p>
        </w:tc>
        <w:tc>
          <w:tcPr>
            <w:tcW w:w="697" w:type="dxa"/>
            <w:tcMar>
              <w:top w:w="284" w:type="dxa"/>
              <w:left w:w="28" w:type="dxa"/>
              <w:bottom w:w="0" w:type="dxa"/>
              <w:right w:w="113" w:type="dxa"/>
            </w:tcMar>
          </w:tcPr>
          <w:p w14:paraId="514F0DFE" w14:textId="77777777" w:rsidR="0047595E" w:rsidRPr="003A4BC5" w:rsidRDefault="0047595E" w:rsidP="00A92752">
            <w:pPr>
              <w:jc w:val="right"/>
              <w:rPr>
                <w:rFonts w:cstheme="minorBidi"/>
                <w:szCs w:val="24"/>
              </w:rPr>
            </w:pPr>
            <w:r w:rsidRPr="003A4BC5">
              <w:rPr>
                <w:noProof/>
              </w:rPr>
              <w:drawing>
                <wp:inline distT="0" distB="0" distL="0" distR="0" wp14:anchorId="47FCA134" wp14:editId="41C117D7">
                  <wp:extent cx="172442" cy="172442"/>
                  <wp:effectExtent l="0" t="0" r="0" b="0"/>
                  <wp:docPr id="128408216"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55950"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60D8BB2A" w14:textId="77777777" w:rsidR="0047595E" w:rsidRPr="003A4BC5" w:rsidRDefault="0047595E" w:rsidP="0047595E">
            <w:pPr>
              <w:rPr>
                <w:rFonts w:cstheme="minorBidi"/>
                <w:szCs w:val="24"/>
              </w:rPr>
            </w:pPr>
            <w:r w:rsidRPr="003A4BC5">
              <w:t>8565/26</w:t>
            </w:r>
          </w:p>
        </w:tc>
      </w:tr>
    </w:tbl>
    <w:p w14:paraId="5A46CE8C" w14:textId="77777777" w:rsidR="00F10D44" w:rsidRPr="003A4BC5" w:rsidRDefault="002E5B22" w:rsidP="00F10D44">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luat act de informațiile furnizate de Austria, Estonia, Germania, Grecia, Portugalia, Slovacia, Slovenia și Spania.</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883"/>
      </w:tblGrid>
      <w:tr w:rsidR="0047595E" w:rsidRPr="003A4BC5" w14:paraId="75477C93" w14:textId="77777777" w:rsidTr="005154E6">
        <w:trPr>
          <w:trHeight w:val="409"/>
        </w:trPr>
        <w:tc>
          <w:tcPr>
            <w:tcW w:w="567" w:type="dxa"/>
            <w:tcMar>
              <w:right w:w="0" w:type="dxa"/>
            </w:tcMar>
          </w:tcPr>
          <w:p w14:paraId="696EA467" w14:textId="77777777" w:rsidR="0047595E" w:rsidRPr="003A4BC5" w:rsidRDefault="0047595E" w:rsidP="0047595E"/>
        </w:tc>
        <w:tc>
          <w:tcPr>
            <w:tcW w:w="6492" w:type="dxa"/>
            <w:tcMar>
              <w:top w:w="284" w:type="dxa"/>
              <w:left w:w="113" w:type="dxa"/>
              <w:bottom w:w="0" w:type="dxa"/>
              <w:right w:w="113" w:type="dxa"/>
            </w:tcMar>
          </w:tcPr>
          <w:p w14:paraId="54A5F190" w14:textId="77777777" w:rsidR="0047595E" w:rsidRPr="003A4BC5" w:rsidRDefault="0047595E" w:rsidP="0047595E">
            <w:pPr>
              <w:ind w:left="589" w:hanging="567"/>
              <w:rPr>
                <w:b/>
                <w:bCs/>
              </w:rPr>
            </w:pPr>
            <w:r w:rsidRPr="003A4BC5">
              <w:rPr>
                <w:b/>
              </w:rPr>
              <w:t>c)</w:t>
            </w:r>
            <w:r w:rsidRPr="003A4BC5">
              <w:rPr>
                <w:b/>
              </w:rPr>
              <w:tab/>
              <w:t>Conferința internațională pentru reconstrucția Ucrainei (URC) (25-26 iunie, Gdańsk, Polonia)</w:t>
            </w:r>
            <w:r w:rsidRPr="003A4BC5">
              <w:rPr>
                <w:b/>
              </w:rPr>
              <w:br/>
              <w:t>– reconstrucția sectorului cultural al Ucrainei</w:t>
            </w:r>
          </w:p>
          <w:p w14:paraId="7D30FB99" w14:textId="77777777" w:rsidR="0047595E" w:rsidRPr="003A4BC5" w:rsidRDefault="0047595E" w:rsidP="0047595E">
            <w:pPr>
              <w:pStyle w:val="ListParagraph"/>
              <w:ind w:left="589"/>
              <w:rPr>
                <w:rFonts w:eastAsia="Times New Roman" w:cstheme="minorBidi"/>
              </w:rPr>
            </w:pPr>
            <w:r w:rsidRPr="003A4BC5">
              <w:rPr>
                <w:i/>
              </w:rPr>
              <w:t>Informare din partea Poloniei</w:t>
            </w:r>
          </w:p>
        </w:tc>
        <w:tc>
          <w:tcPr>
            <w:tcW w:w="697" w:type="dxa"/>
            <w:tcMar>
              <w:top w:w="284" w:type="dxa"/>
              <w:left w:w="28" w:type="dxa"/>
              <w:bottom w:w="0" w:type="dxa"/>
              <w:right w:w="113" w:type="dxa"/>
            </w:tcMar>
          </w:tcPr>
          <w:p w14:paraId="5B311810" w14:textId="77777777" w:rsidR="0047595E" w:rsidRPr="003A4BC5" w:rsidRDefault="0047595E" w:rsidP="00A92752">
            <w:pPr>
              <w:jc w:val="right"/>
              <w:rPr>
                <w:rFonts w:cstheme="minorBidi"/>
                <w:szCs w:val="24"/>
              </w:rPr>
            </w:pPr>
            <w:r w:rsidRPr="003A4BC5">
              <w:rPr>
                <w:noProof/>
              </w:rPr>
              <w:drawing>
                <wp:inline distT="0" distB="0" distL="0" distR="0" wp14:anchorId="27BC65AE" wp14:editId="01957E22">
                  <wp:extent cx="172442" cy="172442"/>
                  <wp:effectExtent l="0" t="0" r="0" b="0"/>
                  <wp:docPr id="1293000492"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83" w:type="dxa"/>
            <w:tcMar>
              <w:top w:w="284" w:type="dxa"/>
              <w:left w:w="113" w:type="dxa"/>
              <w:bottom w:w="0" w:type="dxa"/>
              <w:right w:w="0" w:type="dxa"/>
            </w:tcMar>
          </w:tcPr>
          <w:p w14:paraId="057504D8" w14:textId="77777777" w:rsidR="0047595E" w:rsidRPr="003A4BC5" w:rsidRDefault="0047595E" w:rsidP="0047595E">
            <w:pPr>
              <w:rPr>
                <w:rFonts w:asciiTheme="majorBidi" w:hAnsiTheme="majorBidi" w:cstheme="majorBidi"/>
                <w:szCs w:val="24"/>
              </w:rPr>
            </w:pPr>
            <w:r w:rsidRPr="003A4BC5">
              <w:rPr>
                <w:rFonts w:asciiTheme="majorBidi" w:hAnsiTheme="majorBidi"/>
              </w:rPr>
              <w:t>8619/1/26 REV 1</w:t>
            </w:r>
          </w:p>
        </w:tc>
      </w:tr>
    </w:tbl>
    <w:p w14:paraId="528316C0" w14:textId="77777777" w:rsidR="002E5B22" w:rsidRPr="003A4BC5" w:rsidRDefault="002E5B22" w:rsidP="002E5B22">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luat act de informațiile furnizate de Polonia.</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697"/>
        <w:gridCol w:w="12"/>
        <w:gridCol w:w="1871"/>
      </w:tblGrid>
      <w:tr w:rsidR="0047595E" w:rsidRPr="003A4BC5" w14:paraId="67E2ABC6" w14:textId="77777777" w:rsidTr="005154E6">
        <w:trPr>
          <w:trHeight w:val="409"/>
        </w:trPr>
        <w:tc>
          <w:tcPr>
            <w:tcW w:w="567" w:type="dxa"/>
            <w:tcMar>
              <w:right w:w="0" w:type="dxa"/>
            </w:tcMar>
          </w:tcPr>
          <w:p w14:paraId="0A0CADA1" w14:textId="77777777" w:rsidR="0047595E" w:rsidRPr="003A4BC5" w:rsidRDefault="0047595E" w:rsidP="00414B58"/>
        </w:tc>
        <w:tc>
          <w:tcPr>
            <w:tcW w:w="6492" w:type="dxa"/>
            <w:tcMar>
              <w:top w:w="284" w:type="dxa"/>
              <w:left w:w="113" w:type="dxa"/>
              <w:bottom w:w="0" w:type="dxa"/>
              <w:right w:w="113" w:type="dxa"/>
            </w:tcMar>
          </w:tcPr>
          <w:p w14:paraId="236D9FDB" w14:textId="77777777" w:rsidR="0047595E" w:rsidRPr="003A4BC5" w:rsidRDefault="0047595E" w:rsidP="0047595E">
            <w:pPr>
              <w:ind w:left="589" w:hanging="567"/>
            </w:pPr>
            <w:r w:rsidRPr="003A4BC5">
              <w:t>d)</w:t>
            </w:r>
            <w:r w:rsidRPr="003A4BC5">
              <w:tab/>
              <w:t>Revenirea Rusiei la cea de a 61-a ediție a Expoziției Internaționale de Artă a Bienalei de la Veneția și asigurarea unei abordări comune a UE</w:t>
            </w:r>
          </w:p>
          <w:p w14:paraId="3F9A4809" w14:textId="77777777" w:rsidR="00E72DAA" w:rsidRPr="003A4BC5" w:rsidRDefault="0047595E" w:rsidP="00E72DAA">
            <w:pPr>
              <w:pStyle w:val="ListParagraph"/>
              <w:ind w:left="589"/>
              <w:rPr>
                <w:i/>
                <w:iCs/>
              </w:rPr>
            </w:pPr>
            <w:r w:rsidRPr="003A4BC5">
              <w:rPr>
                <w:i/>
              </w:rPr>
              <w:t>Informare din partea Austriei, Belgiei, Croației, Danemarcei, Estoniei, Finlandei, Germaniei, Letoniei, Lituaniei, Poloniei, Portugaliei, Spaniei, Suediei și Țărilor de Jos</w:t>
            </w:r>
          </w:p>
        </w:tc>
        <w:tc>
          <w:tcPr>
            <w:tcW w:w="697" w:type="dxa"/>
            <w:tcMar>
              <w:top w:w="284" w:type="dxa"/>
              <w:left w:w="28" w:type="dxa"/>
              <w:bottom w:w="0" w:type="dxa"/>
              <w:right w:w="113" w:type="dxa"/>
            </w:tcMar>
          </w:tcPr>
          <w:p w14:paraId="1CCA52F2" w14:textId="77777777" w:rsidR="0047595E" w:rsidRPr="003A4BC5" w:rsidRDefault="0047595E" w:rsidP="0047595E">
            <w:pPr>
              <w:rPr>
                <w:rFonts w:cstheme="minorBidi"/>
                <w:szCs w:val="24"/>
                <w:highlight w:val="cyan"/>
              </w:rPr>
            </w:pPr>
          </w:p>
        </w:tc>
        <w:tc>
          <w:tcPr>
            <w:tcW w:w="1883" w:type="dxa"/>
            <w:gridSpan w:val="2"/>
            <w:tcMar>
              <w:top w:w="284" w:type="dxa"/>
              <w:left w:w="113" w:type="dxa"/>
              <w:bottom w:w="0" w:type="dxa"/>
              <w:right w:w="0" w:type="dxa"/>
            </w:tcMar>
          </w:tcPr>
          <w:p w14:paraId="18DCC0F1" w14:textId="77777777" w:rsidR="00EA6081" w:rsidRPr="003A4BC5" w:rsidRDefault="0047595E" w:rsidP="00A92752">
            <w:pPr>
              <w:rPr>
                <w:rFonts w:asciiTheme="majorBidi" w:hAnsiTheme="majorBidi" w:cstheme="majorBidi"/>
                <w:szCs w:val="24"/>
              </w:rPr>
            </w:pPr>
            <w:r w:rsidRPr="003A4BC5">
              <w:rPr>
                <w:rFonts w:asciiTheme="majorBidi" w:hAnsiTheme="majorBidi"/>
              </w:rPr>
              <w:t>8620/1/26 REV 1</w:t>
            </w:r>
          </w:p>
        </w:tc>
      </w:tr>
      <w:tr w:rsidR="0047595E" w:rsidRPr="003A4BC5" w14:paraId="7DF47979" w14:textId="77777777" w:rsidTr="005154E6">
        <w:trPr>
          <w:trHeight w:val="409"/>
        </w:trPr>
        <w:tc>
          <w:tcPr>
            <w:tcW w:w="567" w:type="dxa"/>
            <w:tcMar>
              <w:right w:w="0" w:type="dxa"/>
            </w:tcMar>
          </w:tcPr>
          <w:p w14:paraId="7DE4BD0B" w14:textId="77777777" w:rsidR="0047595E" w:rsidRPr="003A4BC5" w:rsidRDefault="0047595E" w:rsidP="0047595E"/>
        </w:tc>
        <w:tc>
          <w:tcPr>
            <w:tcW w:w="6492" w:type="dxa"/>
            <w:tcMar>
              <w:top w:w="284" w:type="dxa"/>
              <w:left w:w="113" w:type="dxa"/>
              <w:bottom w:w="0" w:type="dxa"/>
              <w:right w:w="113" w:type="dxa"/>
            </w:tcMar>
          </w:tcPr>
          <w:p w14:paraId="4B354156" w14:textId="77777777" w:rsidR="0047595E" w:rsidRPr="003A4BC5" w:rsidRDefault="0047595E" w:rsidP="0047595E">
            <w:pPr>
              <w:ind w:left="589" w:hanging="567"/>
            </w:pPr>
            <w:r w:rsidRPr="003A4BC5">
              <w:t>e)</w:t>
            </w:r>
            <w:r w:rsidRPr="003A4BC5">
              <w:tab/>
              <w:t>Programul de lucru al viitoarei președinții</w:t>
            </w:r>
          </w:p>
          <w:p w14:paraId="55186146" w14:textId="77777777" w:rsidR="0047595E" w:rsidRPr="003A4BC5" w:rsidRDefault="0047595E" w:rsidP="0047595E">
            <w:pPr>
              <w:pStyle w:val="ListParagraph"/>
              <w:ind w:left="589"/>
              <w:rPr>
                <w:rFonts w:cstheme="minorBidi"/>
                <w:i/>
                <w:iCs/>
                <w:szCs w:val="24"/>
                <w:u w:val="single"/>
              </w:rPr>
            </w:pPr>
            <w:r w:rsidRPr="003A4BC5">
              <w:rPr>
                <w:i/>
              </w:rPr>
              <w:t>Informare din partea Irlandei</w:t>
            </w:r>
          </w:p>
        </w:tc>
        <w:tc>
          <w:tcPr>
            <w:tcW w:w="697" w:type="dxa"/>
            <w:tcMar>
              <w:top w:w="284" w:type="dxa"/>
              <w:left w:w="28" w:type="dxa"/>
              <w:bottom w:w="0" w:type="dxa"/>
              <w:right w:w="113" w:type="dxa"/>
            </w:tcMar>
          </w:tcPr>
          <w:p w14:paraId="23589CE3" w14:textId="77777777" w:rsidR="0047595E" w:rsidRPr="003A4BC5" w:rsidRDefault="0047595E" w:rsidP="0047595E">
            <w:pPr>
              <w:rPr>
                <w:rFonts w:cstheme="minorBidi"/>
                <w:szCs w:val="24"/>
                <w:highlight w:val="cyan"/>
              </w:rPr>
            </w:pPr>
          </w:p>
        </w:tc>
        <w:tc>
          <w:tcPr>
            <w:tcW w:w="1883" w:type="dxa"/>
            <w:gridSpan w:val="2"/>
            <w:tcMar>
              <w:top w:w="284" w:type="dxa"/>
              <w:left w:w="113" w:type="dxa"/>
              <w:bottom w:w="0" w:type="dxa"/>
              <w:right w:w="0" w:type="dxa"/>
            </w:tcMar>
          </w:tcPr>
          <w:p w14:paraId="19877DDE" w14:textId="77777777" w:rsidR="0047595E" w:rsidRPr="003A4BC5" w:rsidRDefault="0047595E" w:rsidP="0047595E">
            <w:pPr>
              <w:rPr>
                <w:rFonts w:cstheme="minorBidi"/>
                <w:szCs w:val="24"/>
                <w:highlight w:val="cyan"/>
              </w:rPr>
            </w:pPr>
          </w:p>
        </w:tc>
      </w:tr>
      <w:tr w:rsidR="0047595E" w:rsidRPr="003A4BC5" w14:paraId="00CCA081" w14:textId="77777777" w:rsidTr="005154E6">
        <w:tc>
          <w:tcPr>
            <w:tcW w:w="567" w:type="dxa"/>
            <w:tcMar>
              <w:right w:w="0" w:type="dxa"/>
            </w:tcMar>
          </w:tcPr>
          <w:p w14:paraId="26E51045" w14:textId="77777777" w:rsidR="0047595E" w:rsidRPr="003A4BC5" w:rsidRDefault="0047595E" w:rsidP="0047595E"/>
        </w:tc>
        <w:tc>
          <w:tcPr>
            <w:tcW w:w="6492" w:type="dxa"/>
            <w:tcMar>
              <w:top w:w="284" w:type="dxa"/>
              <w:left w:w="113" w:type="dxa"/>
              <w:bottom w:w="0" w:type="dxa"/>
              <w:right w:w="113" w:type="dxa"/>
            </w:tcMar>
          </w:tcPr>
          <w:p w14:paraId="3CADDD8A" w14:textId="77777777" w:rsidR="0047595E" w:rsidRPr="003A4BC5" w:rsidRDefault="0047595E" w:rsidP="0047595E">
            <w:pPr>
              <w:ind w:left="567" w:hanging="567"/>
              <w:rPr>
                <w:u w:val="single"/>
              </w:rPr>
            </w:pPr>
            <w:r w:rsidRPr="003A4BC5">
              <w:rPr>
                <w:u w:val="single"/>
              </w:rPr>
              <w:t>Sport</w:t>
            </w:r>
          </w:p>
        </w:tc>
        <w:tc>
          <w:tcPr>
            <w:tcW w:w="709" w:type="dxa"/>
            <w:gridSpan w:val="2"/>
            <w:tcMar>
              <w:top w:w="284" w:type="dxa"/>
              <w:left w:w="28" w:type="dxa"/>
              <w:bottom w:w="0" w:type="dxa"/>
              <w:right w:w="113" w:type="dxa"/>
            </w:tcMar>
          </w:tcPr>
          <w:p w14:paraId="7518D2FE" w14:textId="77777777" w:rsidR="0047595E" w:rsidRPr="003A4BC5" w:rsidRDefault="0047595E" w:rsidP="0047595E">
            <w:pPr>
              <w:ind w:left="567" w:hanging="567"/>
            </w:pPr>
          </w:p>
        </w:tc>
        <w:tc>
          <w:tcPr>
            <w:tcW w:w="1871" w:type="dxa"/>
            <w:tcMar>
              <w:top w:w="284" w:type="dxa"/>
              <w:left w:w="113" w:type="dxa"/>
              <w:bottom w:w="0" w:type="dxa"/>
              <w:right w:w="0" w:type="dxa"/>
            </w:tcMar>
          </w:tcPr>
          <w:p w14:paraId="54634EA3" w14:textId="77777777" w:rsidR="0047595E" w:rsidRPr="003A4BC5" w:rsidRDefault="0047595E" w:rsidP="0047595E">
            <w:pPr>
              <w:ind w:left="567" w:hanging="567"/>
            </w:pPr>
          </w:p>
        </w:tc>
      </w:tr>
      <w:tr w:rsidR="0047595E" w:rsidRPr="003A4BC5" w14:paraId="560634BD" w14:textId="77777777" w:rsidTr="005154E6">
        <w:trPr>
          <w:trHeight w:val="482"/>
        </w:trPr>
        <w:tc>
          <w:tcPr>
            <w:tcW w:w="567" w:type="dxa"/>
            <w:tcMar>
              <w:right w:w="0" w:type="dxa"/>
            </w:tcMar>
          </w:tcPr>
          <w:p w14:paraId="45362DCF" w14:textId="77777777" w:rsidR="0047595E" w:rsidRPr="003A4BC5" w:rsidRDefault="0047595E" w:rsidP="0047595E"/>
        </w:tc>
        <w:tc>
          <w:tcPr>
            <w:tcW w:w="6492" w:type="dxa"/>
            <w:tcMar>
              <w:top w:w="284" w:type="dxa"/>
              <w:left w:w="113" w:type="dxa"/>
              <w:bottom w:w="0" w:type="dxa"/>
              <w:right w:w="113" w:type="dxa"/>
            </w:tcMar>
          </w:tcPr>
          <w:p w14:paraId="4A8839D6" w14:textId="77777777" w:rsidR="0047595E" w:rsidRPr="003A4BC5" w:rsidRDefault="0047595E" w:rsidP="0047595E">
            <w:pPr>
              <w:ind w:left="589" w:hanging="567"/>
            </w:pPr>
            <w:r w:rsidRPr="003A4BC5">
              <w:rPr>
                <w:b/>
              </w:rPr>
              <w:t>f)</w:t>
            </w:r>
            <w:r w:rsidRPr="003A4BC5">
              <w:rPr>
                <w:b/>
              </w:rPr>
              <w:tab/>
              <w:t>Leziuni cerebrale în sport</w:t>
            </w:r>
          </w:p>
          <w:p w14:paraId="671FB1AA" w14:textId="77777777" w:rsidR="0047595E" w:rsidRPr="003A4BC5" w:rsidRDefault="0047595E" w:rsidP="0047595E">
            <w:pPr>
              <w:pStyle w:val="ListParagraph"/>
              <w:ind w:left="589"/>
              <w:rPr>
                <w:rFonts w:eastAsia="Times New Roman" w:cstheme="minorBidi"/>
              </w:rPr>
            </w:pPr>
            <w:r w:rsidRPr="003A4BC5">
              <w:rPr>
                <w:i/>
              </w:rPr>
              <w:t>Informare din partea Țărilor de Jos</w:t>
            </w:r>
          </w:p>
        </w:tc>
        <w:tc>
          <w:tcPr>
            <w:tcW w:w="709" w:type="dxa"/>
            <w:gridSpan w:val="2"/>
            <w:tcMar>
              <w:top w:w="284" w:type="dxa"/>
              <w:left w:w="28" w:type="dxa"/>
              <w:bottom w:w="0" w:type="dxa"/>
              <w:right w:w="113" w:type="dxa"/>
            </w:tcMar>
          </w:tcPr>
          <w:p w14:paraId="45EFA850" w14:textId="77777777" w:rsidR="0047595E" w:rsidRPr="003A4BC5" w:rsidRDefault="0047595E" w:rsidP="00A92752">
            <w:pPr>
              <w:spacing w:line="360" w:lineRule="auto"/>
              <w:ind w:left="567" w:hanging="567"/>
              <w:jc w:val="right"/>
            </w:pPr>
            <w:r w:rsidRPr="003A4BC5">
              <w:rPr>
                <w:noProof/>
              </w:rPr>
              <w:drawing>
                <wp:inline distT="0" distB="0" distL="0" distR="0" wp14:anchorId="5F14A17C" wp14:editId="358408A9">
                  <wp:extent cx="172442" cy="172442"/>
                  <wp:effectExtent l="0" t="0" r="0" b="0"/>
                  <wp:docPr id="1327254491"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1618F1F0" w14:textId="77777777" w:rsidR="0047595E" w:rsidRPr="003A4BC5" w:rsidRDefault="0047595E" w:rsidP="00A92752">
            <w:pPr>
              <w:ind w:left="567" w:hanging="567"/>
              <w:rPr>
                <w:rFonts w:asciiTheme="majorBidi" w:hAnsiTheme="majorBidi" w:cstheme="majorBidi"/>
                <w:szCs w:val="24"/>
              </w:rPr>
            </w:pPr>
            <w:r w:rsidRPr="003A4BC5">
              <w:rPr>
                <w:rFonts w:asciiTheme="majorBidi" w:hAnsiTheme="majorBidi"/>
              </w:rPr>
              <w:t>8540/26</w:t>
            </w:r>
          </w:p>
        </w:tc>
      </w:tr>
    </w:tbl>
    <w:p w14:paraId="47222B79" w14:textId="77777777" w:rsidR="0047595E" w:rsidRPr="003A4BC5" w:rsidRDefault="00B97FDF" w:rsidP="0047595E">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luat act de informațiile furnizate de Țările de Jos.</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47595E" w:rsidRPr="003A4BC5" w14:paraId="733CDC59" w14:textId="77777777" w:rsidTr="005154E6">
        <w:trPr>
          <w:trHeight w:val="482"/>
        </w:trPr>
        <w:tc>
          <w:tcPr>
            <w:tcW w:w="567" w:type="dxa"/>
            <w:tcMar>
              <w:right w:w="0" w:type="dxa"/>
            </w:tcMar>
          </w:tcPr>
          <w:p w14:paraId="04EAA19E" w14:textId="77777777" w:rsidR="0047595E" w:rsidRPr="003A4BC5" w:rsidRDefault="0047595E" w:rsidP="0047595E"/>
        </w:tc>
        <w:tc>
          <w:tcPr>
            <w:tcW w:w="6492" w:type="dxa"/>
            <w:tcMar>
              <w:top w:w="284" w:type="dxa"/>
              <w:left w:w="113" w:type="dxa"/>
              <w:bottom w:w="0" w:type="dxa"/>
              <w:right w:w="113" w:type="dxa"/>
            </w:tcMar>
          </w:tcPr>
          <w:p w14:paraId="3846EA03" w14:textId="77777777" w:rsidR="0047595E" w:rsidRPr="003A4BC5" w:rsidRDefault="0047595E" w:rsidP="0047595E">
            <w:pPr>
              <w:ind w:left="589" w:hanging="567"/>
              <w:rPr>
                <w:rFonts w:eastAsia="Times New Roman" w:cstheme="minorBidi"/>
              </w:rPr>
            </w:pPr>
            <w:r w:rsidRPr="003A4BC5">
              <w:rPr>
                <w:b/>
              </w:rPr>
              <w:t>g)</w:t>
            </w:r>
            <w:r w:rsidRPr="003A4BC5">
              <w:rPr>
                <w:b/>
              </w:rPr>
              <w:tab/>
              <w:t>Concluziile de la Lipica</w:t>
            </w:r>
          </w:p>
          <w:p w14:paraId="138C5719" w14:textId="77777777" w:rsidR="0047595E" w:rsidRPr="003A4BC5" w:rsidRDefault="0047595E" w:rsidP="0047595E">
            <w:pPr>
              <w:ind w:left="567"/>
              <w:rPr>
                <w:rFonts w:eastAsia="Times New Roman" w:cstheme="minorBidi"/>
              </w:rPr>
            </w:pPr>
            <w:r w:rsidRPr="003A4BC5">
              <w:rPr>
                <w:i/>
              </w:rPr>
              <w:t>Informare din partea Sloveniei</w:t>
            </w:r>
          </w:p>
        </w:tc>
        <w:tc>
          <w:tcPr>
            <w:tcW w:w="709" w:type="dxa"/>
            <w:tcMar>
              <w:top w:w="284" w:type="dxa"/>
              <w:left w:w="28" w:type="dxa"/>
              <w:bottom w:w="0" w:type="dxa"/>
              <w:right w:w="113" w:type="dxa"/>
            </w:tcMar>
          </w:tcPr>
          <w:p w14:paraId="09F6240A" w14:textId="77777777" w:rsidR="0047595E" w:rsidRPr="003A4BC5" w:rsidRDefault="0047595E" w:rsidP="00A92752">
            <w:pPr>
              <w:spacing w:line="360" w:lineRule="auto"/>
              <w:ind w:left="567" w:hanging="567"/>
              <w:jc w:val="right"/>
            </w:pPr>
            <w:r w:rsidRPr="003A4BC5">
              <w:rPr>
                <w:noProof/>
              </w:rPr>
              <w:drawing>
                <wp:inline distT="0" distB="0" distL="0" distR="0" wp14:anchorId="254D0EF1" wp14:editId="1842FB56">
                  <wp:extent cx="172442" cy="172442"/>
                  <wp:effectExtent l="0" t="0" r="0" b="0"/>
                  <wp:docPr id="1812083620"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42D151D3" w14:textId="77777777" w:rsidR="0047595E" w:rsidRPr="003A4BC5" w:rsidRDefault="0047595E" w:rsidP="0047595E">
            <w:pPr>
              <w:ind w:left="567" w:hanging="567"/>
            </w:pPr>
            <w:r w:rsidRPr="003A4BC5">
              <w:rPr>
                <w:rFonts w:asciiTheme="majorBidi" w:hAnsiTheme="majorBidi"/>
              </w:rPr>
              <w:t>8541/26</w:t>
            </w:r>
          </w:p>
        </w:tc>
      </w:tr>
    </w:tbl>
    <w:p w14:paraId="00DE343A" w14:textId="77777777" w:rsidR="0047595E" w:rsidRPr="003A4BC5" w:rsidRDefault="00B97FDF" w:rsidP="0047595E">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luat act de informațiile furnizate de Slovenia.</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8E1294" w:rsidRPr="003A4BC5" w14:paraId="38E46926" w14:textId="77777777" w:rsidTr="005154E6">
        <w:trPr>
          <w:trHeight w:val="482"/>
        </w:trPr>
        <w:tc>
          <w:tcPr>
            <w:tcW w:w="567" w:type="dxa"/>
            <w:tcMar>
              <w:right w:w="0" w:type="dxa"/>
            </w:tcMar>
          </w:tcPr>
          <w:p w14:paraId="67864C24" w14:textId="77777777" w:rsidR="008E1294" w:rsidRPr="003A4BC5" w:rsidRDefault="008E1294" w:rsidP="00A92752">
            <w:pPr>
              <w:pageBreakBefore/>
            </w:pPr>
          </w:p>
        </w:tc>
        <w:tc>
          <w:tcPr>
            <w:tcW w:w="6492" w:type="dxa"/>
            <w:tcMar>
              <w:top w:w="284" w:type="dxa"/>
              <w:left w:w="113" w:type="dxa"/>
              <w:bottom w:w="0" w:type="dxa"/>
              <w:right w:w="113" w:type="dxa"/>
            </w:tcMar>
          </w:tcPr>
          <w:p w14:paraId="2623EE54" w14:textId="77777777" w:rsidR="008E1294" w:rsidRPr="003A4BC5" w:rsidRDefault="008E1294" w:rsidP="008E1294">
            <w:pPr>
              <w:ind w:left="589" w:hanging="567"/>
              <w:rPr>
                <w:rFonts w:eastAsia="Times New Roman" w:cstheme="minorBidi"/>
                <w:b/>
                <w:bCs/>
              </w:rPr>
            </w:pPr>
            <w:r w:rsidRPr="003A4BC5">
              <w:rPr>
                <w:b/>
              </w:rPr>
              <w:t>h)</w:t>
            </w:r>
            <w:r w:rsidRPr="003A4BC5">
              <w:rPr>
                <w:b/>
              </w:rPr>
              <w:tab/>
              <w:t>Impactul autorizării sportivilor din Rusia și Belarus să concureze la nivel internațional sub simbolurile lor naționale asupra organizării de evenimente sportive în Europa</w:t>
            </w:r>
          </w:p>
          <w:p w14:paraId="4B7AC503" w14:textId="77777777" w:rsidR="008E1294" w:rsidRPr="003A4BC5" w:rsidRDefault="008E1294" w:rsidP="008E1294">
            <w:pPr>
              <w:ind w:left="567"/>
              <w:rPr>
                <w:i/>
                <w:iCs/>
              </w:rPr>
            </w:pPr>
            <w:r w:rsidRPr="003A4BC5">
              <w:rPr>
                <w:i/>
              </w:rPr>
              <w:t>Informare din partea Poloniei</w:t>
            </w:r>
          </w:p>
        </w:tc>
        <w:tc>
          <w:tcPr>
            <w:tcW w:w="709" w:type="dxa"/>
            <w:tcMar>
              <w:top w:w="284" w:type="dxa"/>
              <w:left w:w="28" w:type="dxa"/>
              <w:bottom w:w="0" w:type="dxa"/>
              <w:right w:w="113" w:type="dxa"/>
            </w:tcMar>
          </w:tcPr>
          <w:p w14:paraId="3FE4DC48" w14:textId="77777777" w:rsidR="008E1294" w:rsidRPr="003A4BC5" w:rsidRDefault="008E1294" w:rsidP="00A92752">
            <w:pPr>
              <w:spacing w:line="360" w:lineRule="auto"/>
              <w:ind w:left="567" w:hanging="567"/>
              <w:jc w:val="right"/>
            </w:pPr>
            <w:r w:rsidRPr="003A4BC5">
              <w:rPr>
                <w:noProof/>
              </w:rPr>
              <w:drawing>
                <wp:inline distT="0" distB="0" distL="0" distR="0" wp14:anchorId="5CB0C62B" wp14:editId="04AF34BE">
                  <wp:extent cx="172442" cy="172442"/>
                  <wp:effectExtent l="0" t="0" r="0" b="0"/>
                  <wp:docPr id="1218139720"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0492"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49E387FA" w14:textId="77777777" w:rsidR="008E1294" w:rsidRPr="003A4BC5" w:rsidRDefault="008E1294" w:rsidP="008E1294">
            <w:r w:rsidRPr="003A4BC5">
              <w:rPr>
                <w:rFonts w:asciiTheme="majorBidi" w:hAnsiTheme="majorBidi"/>
              </w:rPr>
              <w:t>8539/1/26 REV 1</w:t>
            </w:r>
          </w:p>
        </w:tc>
      </w:tr>
    </w:tbl>
    <w:p w14:paraId="2DA29CCA" w14:textId="77777777" w:rsidR="0047595E" w:rsidRPr="003A4BC5" w:rsidRDefault="00B97FDF" w:rsidP="0047595E">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luat act de informațiile furnizate de Polonia, sprijinită de Estonia, Finlanda, Franța, Letonia, Lituania, România și Suedia.</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8E1294" w:rsidRPr="003A4BC5" w14:paraId="297A6F6E" w14:textId="77777777" w:rsidTr="005154E6">
        <w:trPr>
          <w:trHeight w:val="482"/>
        </w:trPr>
        <w:tc>
          <w:tcPr>
            <w:tcW w:w="567" w:type="dxa"/>
            <w:tcMar>
              <w:right w:w="0" w:type="dxa"/>
            </w:tcMar>
          </w:tcPr>
          <w:p w14:paraId="5265BDE2" w14:textId="77777777" w:rsidR="008E1294" w:rsidRPr="003A4BC5" w:rsidRDefault="008E1294" w:rsidP="008E1294"/>
        </w:tc>
        <w:tc>
          <w:tcPr>
            <w:tcW w:w="6492" w:type="dxa"/>
            <w:tcMar>
              <w:top w:w="284" w:type="dxa"/>
              <w:left w:w="113" w:type="dxa"/>
              <w:bottom w:w="0" w:type="dxa"/>
              <w:right w:w="113" w:type="dxa"/>
            </w:tcMar>
          </w:tcPr>
          <w:p w14:paraId="24327267" w14:textId="77777777" w:rsidR="008E1294" w:rsidRPr="003A4BC5" w:rsidRDefault="008E1294" w:rsidP="008E1294">
            <w:pPr>
              <w:ind w:left="589" w:hanging="567"/>
              <w:rPr>
                <w:rFonts w:eastAsia="Times New Roman" w:cstheme="minorBidi"/>
                <w:b/>
                <w:bCs/>
              </w:rPr>
            </w:pPr>
            <w:r w:rsidRPr="003A4BC5">
              <w:rPr>
                <w:b/>
              </w:rPr>
              <w:t>i)</w:t>
            </w:r>
            <w:r w:rsidRPr="003A4BC5">
              <w:rPr>
                <w:b/>
              </w:rPr>
              <w:tab/>
              <w:t>Participarea sportivilor ruși și belaruși la competițiile sportive din Europa: considerente de politică și de securitate</w:t>
            </w:r>
          </w:p>
          <w:p w14:paraId="3E5B9117" w14:textId="77777777" w:rsidR="008E1294" w:rsidRPr="003A4BC5" w:rsidRDefault="008E1294" w:rsidP="008E1294">
            <w:pPr>
              <w:ind w:left="567"/>
              <w:rPr>
                <w:rFonts w:eastAsia="Times New Roman" w:cstheme="minorBidi"/>
              </w:rPr>
            </w:pPr>
            <w:r w:rsidRPr="003A4BC5">
              <w:rPr>
                <w:i/>
              </w:rPr>
              <w:t>Informare din partea Comisiei</w:t>
            </w:r>
          </w:p>
        </w:tc>
        <w:tc>
          <w:tcPr>
            <w:tcW w:w="709" w:type="dxa"/>
            <w:tcMar>
              <w:top w:w="284" w:type="dxa"/>
              <w:left w:w="28" w:type="dxa"/>
              <w:bottom w:w="0" w:type="dxa"/>
              <w:right w:w="113" w:type="dxa"/>
            </w:tcMar>
          </w:tcPr>
          <w:p w14:paraId="59D9F79F" w14:textId="77777777" w:rsidR="008E1294" w:rsidRPr="003A4BC5" w:rsidRDefault="008E1294" w:rsidP="00A92752">
            <w:pPr>
              <w:spacing w:line="360" w:lineRule="auto"/>
              <w:ind w:left="567" w:hanging="567"/>
              <w:jc w:val="right"/>
              <w:rPr>
                <w:rFonts w:cstheme="minorBidi"/>
                <w:noProof/>
                <w:szCs w:val="24"/>
              </w:rPr>
            </w:pPr>
            <w:r w:rsidRPr="003A4BC5">
              <w:rPr>
                <w:noProof/>
              </w:rPr>
              <w:drawing>
                <wp:inline distT="0" distB="0" distL="0" distR="0" wp14:anchorId="50871DB0" wp14:editId="6A8AB969">
                  <wp:extent cx="172442" cy="172442"/>
                  <wp:effectExtent l="0" t="0" r="0" b="0"/>
                  <wp:docPr id="1969855950" name="Picture 1"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55950" name="Picture 1" descr="Public debate proposed by the Presidency (Article 8(2) of the Council's Rules of Procedur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871" w:type="dxa"/>
            <w:tcMar>
              <w:top w:w="284" w:type="dxa"/>
              <w:left w:w="113" w:type="dxa"/>
              <w:bottom w:w="0" w:type="dxa"/>
              <w:right w:w="0" w:type="dxa"/>
            </w:tcMar>
          </w:tcPr>
          <w:p w14:paraId="19FD678E" w14:textId="77777777" w:rsidR="008E1294" w:rsidRPr="003A4BC5" w:rsidRDefault="008E1294" w:rsidP="008E1294">
            <w:pPr>
              <w:rPr>
                <w:rFonts w:asciiTheme="majorBidi" w:hAnsiTheme="majorBidi" w:cstheme="majorBidi"/>
                <w:szCs w:val="24"/>
              </w:rPr>
            </w:pPr>
            <w:r w:rsidRPr="003A4BC5">
              <w:rPr>
                <w:rFonts w:asciiTheme="majorBidi" w:hAnsiTheme="majorBidi"/>
              </w:rPr>
              <w:t>8301/26</w:t>
            </w:r>
          </w:p>
        </w:tc>
      </w:tr>
    </w:tbl>
    <w:p w14:paraId="59119551" w14:textId="77777777" w:rsidR="0047595E" w:rsidRPr="003A4BC5" w:rsidRDefault="00B97FDF" w:rsidP="0047595E">
      <w:pPr>
        <w:pStyle w:val="Text1"/>
        <w:spacing w:before="200" w:after="200" w:line="360" w:lineRule="auto"/>
        <w:ind w:left="709"/>
        <w:rPr>
          <w:rFonts w:asciiTheme="majorBidi" w:hAnsiTheme="majorBidi" w:cstheme="majorBidi"/>
          <w:szCs w:val="24"/>
          <w:highlight w:val="yellow"/>
        </w:rPr>
      </w:pPr>
      <w:r w:rsidRPr="003A4BC5">
        <w:rPr>
          <w:rFonts w:asciiTheme="majorBidi" w:hAnsiTheme="majorBidi"/>
          <w:u w:val="single"/>
        </w:rPr>
        <w:t>Consiliul</w:t>
      </w:r>
      <w:r w:rsidRPr="003A4BC5">
        <w:rPr>
          <w:rFonts w:asciiTheme="majorBidi" w:hAnsiTheme="majorBidi"/>
        </w:rPr>
        <w:t xml:space="preserve"> a luat act de informațiile furnizate de Comisie.</w:t>
      </w:r>
    </w:p>
    <w:tbl>
      <w:tblPr>
        <w:tblStyle w:val="TableGrid6"/>
        <w:tblW w:w="9639" w:type="dxa"/>
        <w:tblLayout w:type="fixed"/>
        <w:tblCellMar>
          <w:top w:w="170" w:type="dxa"/>
          <w:left w:w="113" w:type="dxa"/>
          <w:right w:w="113" w:type="dxa"/>
        </w:tblCellMar>
        <w:tblLook w:val="04A0" w:firstRow="1" w:lastRow="0" w:firstColumn="1" w:lastColumn="0" w:noHBand="0" w:noVBand="1"/>
      </w:tblPr>
      <w:tblGrid>
        <w:gridCol w:w="567"/>
        <w:gridCol w:w="6492"/>
        <w:gridCol w:w="709"/>
        <w:gridCol w:w="1871"/>
      </w:tblGrid>
      <w:tr w:rsidR="00423B8A" w:rsidRPr="003A4BC5" w14:paraId="4520EC42" w14:textId="77777777" w:rsidTr="005154E6">
        <w:trPr>
          <w:trHeight w:val="482"/>
        </w:trPr>
        <w:tc>
          <w:tcPr>
            <w:tcW w:w="567" w:type="dxa"/>
            <w:tcMar>
              <w:right w:w="0" w:type="dxa"/>
            </w:tcMar>
          </w:tcPr>
          <w:p w14:paraId="129A33C6" w14:textId="77777777" w:rsidR="00423B8A" w:rsidRPr="003A4BC5" w:rsidRDefault="00423B8A" w:rsidP="00A92752"/>
        </w:tc>
        <w:tc>
          <w:tcPr>
            <w:tcW w:w="6492" w:type="dxa"/>
            <w:tcMar>
              <w:top w:w="284" w:type="dxa"/>
              <w:left w:w="113" w:type="dxa"/>
              <w:bottom w:w="0" w:type="dxa"/>
              <w:right w:w="113" w:type="dxa"/>
            </w:tcMar>
          </w:tcPr>
          <w:p w14:paraId="40C0E342" w14:textId="77777777" w:rsidR="0023500C" w:rsidRPr="003A4BC5" w:rsidRDefault="0023500C" w:rsidP="0023500C">
            <w:pPr>
              <w:ind w:left="589" w:hanging="567"/>
            </w:pPr>
            <w:r w:rsidRPr="003A4BC5">
              <w:t>j)</w:t>
            </w:r>
            <w:r w:rsidRPr="003A4BC5">
              <w:tab/>
              <w:t>Programul de lucru al viitoarei președinții</w:t>
            </w:r>
          </w:p>
          <w:p w14:paraId="42DB3AE3" w14:textId="77777777" w:rsidR="00423B8A" w:rsidRPr="003A4BC5" w:rsidRDefault="0023500C" w:rsidP="0023500C">
            <w:pPr>
              <w:ind w:left="567"/>
              <w:rPr>
                <w:rFonts w:eastAsia="Times New Roman" w:cstheme="minorBidi"/>
                <w:highlight w:val="cyan"/>
              </w:rPr>
            </w:pPr>
            <w:r w:rsidRPr="003A4BC5">
              <w:rPr>
                <w:i/>
              </w:rPr>
              <w:t>Informare din partea Irlandei</w:t>
            </w:r>
          </w:p>
        </w:tc>
        <w:tc>
          <w:tcPr>
            <w:tcW w:w="709" w:type="dxa"/>
            <w:tcMar>
              <w:top w:w="284" w:type="dxa"/>
              <w:left w:w="28" w:type="dxa"/>
              <w:bottom w:w="0" w:type="dxa"/>
              <w:right w:w="113" w:type="dxa"/>
            </w:tcMar>
          </w:tcPr>
          <w:p w14:paraId="6F6EDD1F" w14:textId="77777777" w:rsidR="00423B8A" w:rsidRPr="003A4BC5" w:rsidRDefault="00423B8A" w:rsidP="00423B8A">
            <w:pPr>
              <w:spacing w:line="360" w:lineRule="auto"/>
              <w:ind w:left="567" w:hanging="567"/>
              <w:rPr>
                <w:rFonts w:cstheme="minorBidi"/>
                <w:noProof/>
                <w:szCs w:val="24"/>
                <w:highlight w:val="cyan"/>
              </w:rPr>
            </w:pPr>
          </w:p>
        </w:tc>
        <w:tc>
          <w:tcPr>
            <w:tcW w:w="1871" w:type="dxa"/>
            <w:tcMar>
              <w:top w:w="284" w:type="dxa"/>
              <w:left w:w="113" w:type="dxa"/>
              <w:bottom w:w="0" w:type="dxa"/>
              <w:right w:w="0" w:type="dxa"/>
            </w:tcMar>
          </w:tcPr>
          <w:p w14:paraId="0B25D31E" w14:textId="77777777" w:rsidR="00423B8A" w:rsidRPr="003A4BC5" w:rsidRDefault="00423B8A" w:rsidP="00423B8A">
            <w:pPr>
              <w:rPr>
                <w:rFonts w:asciiTheme="majorBidi" w:hAnsiTheme="majorBidi" w:cstheme="majorBidi"/>
                <w:szCs w:val="24"/>
                <w:highlight w:val="cyan"/>
              </w:rPr>
            </w:pPr>
          </w:p>
        </w:tc>
      </w:tr>
    </w:tbl>
    <w:p w14:paraId="1B1468F6" w14:textId="77777777" w:rsidR="00F826F1" w:rsidRPr="003A4BC5" w:rsidRDefault="00F826F1" w:rsidP="00A92752">
      <w:pPr>
        <w:pStyle w:val="ImageLine"/>
        <w:spacing w:before="960" w:after="0"/>
        <w:ind w:right="6804"/>
      </w:pPr>
    </w:p>
    <w:p w14:paraId="790B55B1" w14:textId="77777777" w:rsidR="00F826F1" w:rsidRPr="003A4BC5" w:rsidRDefault="00F826F1" w:rsidP="00F826F1">
      <w:pPr>
        <w:pStyle w:val="Image"/>
        <w:spacing w:before="120" w:after="0"/>
      </w:pPr>
      <w:r w:rsidRPr="003A4BC5">
        <w:rPr>
          <w:noProof/>
        </w:rPr>
        <w:drawing>
          <wp:inline distT="0" distB="0" distL="0" distR="0" wp14:anchorId="66F7CE21" wp14:editId="4BABB1C9">
            <wp:extent cx="172442" cy="172442"/>
            <wp:effectExtent l="0" t="0" r="0" b="0"/>
            <wp:docPr id="547469491" name="Picture" descr="Dezbatere publică propusă de președinție [articolul 8 alineatul (2) din Regulamentul de procedură al Consili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Dezbatere publică propusă de președinție [articolul 8 alineatul (2) din Regulamentul de procedură al Consiliului]"/>
                    <pic:cNvPicPr/>
                  </pic:nvPicPr>
                  <pic:blipFill>
                    <a:blip r:embed="rId14" cstate="print"/>
                    <a:stretch>
                      <a:fillRect/>
                    </a:stretch>
                  </pic:blipFill>
                  <pic:spPr>
                    <a:xfrm>
                      <a:off x="0" y="0"/>
                      <a:ext cx="172442" cy="172442"/>
                    </a:xfrm>
                    <a:prstGeom prst="rect">
                      <a:avLst/>
                    </a:prstGeom>
                  </pic:spPr>
                </pic:pic>
              </a:graphicData>
            </a:graphic>
          </wp:inline>
        </w:drawing>
      </w:r>
      <w:r w:rsidRPr="003A4BC5">
        <w:tab/>
        <w:t>Dezbatere publică propusă de președinție [articolul 8 alineatul (2) din Regulamentul de procedură al Consiliului]</w:t>
      </w:r>
    </w:p>
    <w:p w14:paraId="42E36D93" w14:textId="77777777" w:rsidR="00F826F1" w:rsidRPr="003A4BC5" w:rsidRDefault="00F826F1" w:rsidP="00F826F1">
      <w:pPr>
        <w:pStyle w:val="Image"/>
        <w:spacing w:before="120" w:after="0"/>
        <w:rPr>
          <w:rFonts w:eastAsia="Calibri"/>
        </w:rPr>
      </w:pPr>
      <w:r w:rsidRPr="003A4BC5">
        <w:rPr>
          <w:noProof/>
        </w:rPr>
        <w:drawing>
          <wp:inline distT="0" distB="0" distL="0" distR="0" wp14:anchorId="14D05825" wp14:editId="17D23B0A">
            <wp:extent cx="172442" cy="172442"/>
            <wp:effectExtent l="0" t="0" r="0" b="0"/>
            <wp:docPr id="820536421" name="Picture"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rima lectură"/>
                    <pic:cNvPicPr/>
                  </pic:nvPicPr>
                  <pic:blipFill>
                    <a:blip r:embed="rId12" cstate="print"/>
                    <a:stretch>
                      <a:fillRect/>
                    </a:stretch>
                  </pic:blipFill>
                  <pic:spPr>
                    <a:xfrm>
                      <a:off x="0" y="0"/>
                      <a:ext cx="172442" cy="172442"/>
                    </a:xfrm>
                    <a:prstGeom prst="rect">
                      <a:avLst/>
                    </a:prstGeom>
                  </pic:spPr>
                </pic:pic>
              </a:graphicData>
            </a:graphic>
          </wp:inline>
        </w:drawing>
      </w:r>
      <w:r w:rsidRPr="003A4BC5">
        <w:tab/>
        <w:t>Prima lectură</w:t>
      </w:r>
    </w:p>
    <w:p w14:paraId="29EF6710" w14:textId="77777777" w:rsidR="00F826F1" w:rsidRPr="003A4BC5" w:rsidRDefault="00F826F1" w:rsidP="003A4BC5">
      <w:pPr>
        <w:pStyle w:val="Image"/>
        <w:keepNext/>
        <w:spacing w:before="120" w:after="0"/>
      </w:pPr>
      <w:r w:rsidRPr="003A4BC5">
        <w:rPr>
          <w:noProof/>
        </w:rPr>
        <w:drawing>
          <wp:inline distT="0" distB="0" distL="0" distR="0" wp14:anchorId="772FBFED" wp14:editId="7DE2EA5E">
            <wp:extent cx="172442" cy="172442"/>
            <wp:effectExtent l="0" t="0" r="0" b="0"/>
            <wp:docPr id="1614542396" name="Picture"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Punct bazat pe o propunere a Comisiei"/>
                    <pic:cNvPicPr/>
                  </pic:nvPicPr>
                  <pic:blipFill>
                    <a:blip r:embed="rId13" cstate="print"/>
                    <a:stretch>
                      <a:fillRect/>
                    </a:stretch>
                  </pic:blipFill>
                  <pic:spPr>
                    <a:xfrm>
                      <a:off x="0" y="0"/>
                      <a:ext cx="172442" cy="172442"/>
                    </a:xfrm>
                    <a:prstGeom prst="rect">
                      <a:avLst/>
                    </a:prstGeom>
                  </pic:spPr>
                </pic:pic>
              </a:graphicData>
            </a:graphic>
          </wp:inline>
        </w:drawing>
      </w:r>
      <w:r w:rsidRPr="003A4BC5">
        <w:tab/>
        <w:t>Punct bazat pe o propunere a Comisiei</w:t>
      </w:r>
    </w:p>
    <w:p w14:paraId="60518F4D" w14:textId="77777777" w:rsidR="00772954" w:rsidRPr="003A4BC5" w:rsidRDefault="00772954" w:rsidP="00AE5278">
      <w:pPr>
        <w:pStyle w:val="FinalLine"/>
        <w:spacing w:before="840"/>
        <w:rPr>
          <w:highlight w:val="green"/>
        </w:rPr>
      </w:pPr>
    </w:p>
    <w:p w14:paraId="33F3698B" w14:textId="77777777" w:rsidR="00AE5278" w:rsidRPr="003A4BC5" w:rsidRDefault="00AE5278" w:rsidP="00AE5278">
      <w:pPr>
        <w:rPr>
          <w:highlight w:val="green"/>
        </w:rPr>
        <w:sectPr w:rsidR="00AE5278" w:rsidRPr="003A4BC5" w:rsidSect="003A4BC5">
          <w:headerReference w:type="even" r:id="rId15"/>
          <w:headerReference w:type="default" r:id="rId16"/>
          <w:footerReference w:type="even" r:id="rId17"/>
          <w:footerReference w:type="default" r:id="rId18"/>
          <w:headerReference w:type="first" r:id="rId19"/>
          <w:footerReference w:type="first" r:id="rId20"/>
          <w:pgSz w:w="11907" w:h="16839"/>
          <w:pgMar w:top="624" w:right="1134" w:bottom="1134" w:left="1134" w:header="567" w:footer="567" w:gutter="0"/>
          <w:pgNumType w:start="1"/>
          <w:cols w:space="720"/>
          <w:titlePg/>
          <w:docGrid w:linePitch="360"/>
        </w:sectPr>
      </w:pPr>
    </w:p>
    <w:p w14:paraId="1C24DAE8" w14:textId="77777777" w:rsidR="001B7070" w:rsidRPr="003A4BC5" w:rsidRDefault="001B7070" w:rsidP="001B7070">
      <w:pPr>
        <w:pStyle w:val="Annex"/>
      </w:pPr>
      <w:r w:rsidRPr="003A4BC5">
        <w:lastRenderedPageBreak/>
        <w:t>ANEXĂ</w:t>
      </w:r>
    </w:p>
    <w:p w14:paraId="4CEEAEDA" w14:textId="77777777" w:rsidR="00896089" w:rsidRPr="003A4BC5" w:rsidRDefault="00896089" w:rsidP="001F3CF9">
      <w:pPr>
        <w:spacing w:before="480" w:after="720"/>
        <w:jc w:val="center"/>
        <w:rPr>
          <w:b/>
          <w:u w:val="single"/>
        </w:rPr>
      </w:pPr>
      <w:r w:rsidRPr="003A4BC5">
        <w:rPr>
          <w:b/>
          <w:u w:val="single"/>
        </w:rPr>
        <w:t>Declarații privind punctele „B” cu caracter legislativ care figurează în documentul 8719/26</w:t>
      </w:r>
    </w:p>
    <w:tbl>
      <w:tblPr>
        <w:tblW w:w="9855" w:type="dxa"/>
        <w:tblInd w:w="-108" w:type="dxa"/>
        <w:tblLook w:val="01E0" w:firstRow="1" w:lastRow="1" w:firstColumn="1" w:lastColumn="1" w:noHBand="0" w:noVBand="0"/>
      </w:tblPr>
      <w:tblGrid>
        <w:gridCol w:w="2235"/>
        <w:gridCol w:w="7620"/>
      </w:tblGrid>
      <w:tr w:rsidR="00896089" w:rsidRPr="003A4BC5" w14:paraId="0176090C" w14:textId="77777777" w:rsidTr="00896089">
        <w:trPr>
          <w:trHeight w:val="903"/>
        </w:trPr>
        <w:tc>
          <w:tcPr>
            <w:tcW w:w="2235" w:type="dxa"/>
            <w:vAlign w:val="center"/>
            <w:hideMark/>
          </w:tcPr>
          <w:p w14:paraId="7BB6C05A" w14:textId="77777777" w:rsidR="00896089" w:rsidRPr="003A4BC5" w:rsidRDefault="00896089" w:rsidP="00974CDC">
            <w:pPr>
              <w:rPr>
                <w:b/>
                <w:highlight w:val="yellow"/>
                <w:u w:val="single"/>
              </w:rPr>
            </w:pPr>
            <w:r w:rsidRPr="003A4BC5">
              <w:rPr>
                <w:b/>
                <w:u w:val="single"/>
              </w:rPr>
              <w:t>Referitor la punctul 10 de pe lista punctelor „B”:</w:t>
            </w:r>
          </w:p>
        </w:tc>
        <w:tc>
          <w:tcPr>
            <w:tcW w:w="7620" w:type="dxa"/>
            <w:vAlign w:val="center"/>
          </w:tcPr>
          <w:p w14:paraId="2CFE30C3" w14:textId="77777777" w:rsidR="00C83D0E" w:rsidRPr="003A4BC5" w:rsidRDefault="00C83D0E" w:rsidP="00C83D0E">
            <w:pPr>
              <w:rPr>
                <w:b/>
                <w:bCs/>
              </w:rPr>
            </w:pPr>
            <w:r w:rsidRPr="003A4BC5">
              <w:rPr>
                <w:b/>
              </w:rPr>
              <w:t>Regulamentul privind AgoraEU</w:t>
            </w:r>
          </w:p>
          <w:p w14:paraId="2EA16A41" w14:textId="77777777" w:rsidR="00896089" w:rsidRPr="003A4BC5" w:rsidRDefault="00C83D0E" w:rsidP="00C83D0E">
            <w:pPr>
              <w:rPr>
                <w:i/>
                <w:iCs/>
                <w:highlight w:val="yellow"/>
              </w:rPr>
            </w:pPr>
            <w:r w:rsidRPr="003A4BC5">
              <w:rPr>
                <w:i/>
              </w:rPr>
              <w:t>Abordare generală parțială</w:t>
            </w:r>
          </w:p>
        </w:tc>
      </w:tr>
    </w:tbl>
    <w:p w14:paraId="2845C523" w14:textId="77777777" w:rsidR="00D97C86" w:rsidRPr="003A4BC5" w:rsidRDefault="00D97C86" w:rsidP="006630CD">
      <w:pPr>
        <w:pStyle w:val="NormalCentered"/>
        <w:spacing w:before="360" w:after="240"/>
        <w:jc w:val="left"/>
        <w:rPr>
          <w:b/>
          <w:bCs/>
        </w:rPr>
      </w:pPr>
      <w:r w:rsidRPr="003A4BC5">
        <w:rPr>
          <w:b/>
        </w:rPr>
        <w:t>DECLARAȚIA BULGARIEI</w:t>
      </w:r>
    </w:p>
    <w:p w14:paraId="17A896E7" w14:textId="77777777" w:rsidR="00732651" w:rsidRPr="003A4BC5" w:rsidRDefault="00D97C86" w:rsidP="006630CD">
      <w:pPr>
        <w:rPr>
          <w:szCs w:val="24"/>
        </w:rPr>
      </w:pPr>
      <w:r w:rsidRPr="003A4BC5">
        <w:t>„Republica Bulgaria sprijină pe deplin continuarea sprijinului pentru sectorul cultural printr-un program separat în următorul CFM și păstrarea principalelor componente, obiective și acțiuni ale programului «Europa creativă» («Cultură» și «MEDIA») împreună cu programul «Cetățeni, egalitate, drepturi și valori» în cadrul succesorului său – AgoraEU. Programul are potențialul de a oferi un răspuns la provocările tot mai mari cu care se confruntă Uniunea și cetățenii săi și totodată de a oferi sprijinul necesar sectoarelor în sine pentru a continua să funcționeze și să se dezvolte în perioade de schimbări geopolitice și tehnologice.</w:t>
      </w:r>
    </w:p>
    <w:p w14:paraId="39B1C9F6" w14:textId="77777777" w:rsidR="001F3CF9" w:rsidRPr="003A4BC5" w:rsidRDefault="001F3CF9" w:rsidP="006630CD">
      <w:pPr>
        <w:rPr>
          <w:szCs w:val="24"/>
        </w:rPr>
      </w:pPr>
    </w:p>
    <w:p w14:paraId="749DC0BD" w14:textId="77777777" w:rsidR="00732651" w:rsidRPr="003A4BC5" w:rsidRDefault="00732651" w:rsidP="006630CD">
      <w:pPr>
        <w:rPr>
          <w:szCs w:val="24"/>
        </w:rPr>
      </w:pPr>
      <w:r w:rsidRPr="003A4BC5">
        <w:t>Sprijinim cu fermitate obiectivele programului de a proteja, păstra, dezvolta și promova diversitatea și patrimoniul cultural și lingvistic, de a spori competitivitatea sectoarelor culturale și creative, inclusiv a mass-mediei și a audiovizualului, contribuind la condiții de concurență mai echitabile; de a proteja și consolida libertatea artistică și a mass-mediei și de a proteja și promova egalitatea, cetățenia activă, drepturile și valorile consacrate în tratate și în cartă.</w:t>
      </w:r>
    </w:p>
    <w:p w14:paraId="62F7F710" w14:textId="77777777" w:rsidR="006630CD" w:rsidRPr="003A4BC5" w:rsidRDefault="006630CD" w:rsidP="006630CD">
      <w:pPr>
        <w:rPr>
          <w:szCs w:val="24"/>
        </w:rPr>
      </w:pPr>
    </w:p>
    <w:p w14:paraId="5DCE09EF" w14:textId="77777777" w:rsidR="00732651" w:rsidRPr="003A4BC5" w:rsidRDefault="00732651" w:rsidP="006630CD">
      <w:pPr>
        <w:rPr>
          <w:szCs w:val="24"/>
        </w:rPr>
      </w:pPr>
      <w:r w:rsidRPr="003A4BC5">
        <w:t>Republica Bulgaria acordă o importanță deosebită promovării și protecției drepturilor fundamentale, o parte importantă a acestora fiind egalitatea între femei și bărbați, și este ferm hotărâtă să promoveze și să protejeze aceste drepturi. Suntem și vom rămâne dedicați principiilor și valorilor Uniunii Europene, astfel cum sunt consacrate în tratate.</w:t>
      </w:r>
    </w:p>
    <w:p w14:paraId="44600FF5" w14:textId="77777777" w:rsidR="006630CD" w:rsidRPr="003A4BC5" w:rsidRDefault="006630CD" w:rsidP="006630CD">
      <w:pPr>
        <w:rPr>
          <w:szCs w:val="24"/>
        </w:rPr>
      </w:pPr>
    </w:p>
    <w:p w14:paraId="345106B1" w14:textId="77777777" w:rsidR="00732651" w:rsidRPr="003A4BC5" w:rsidRDefault="00732651" w:rsidP="006630CD">
      <w:pPr>
        <w:rPr>
          <w:rFonts w:eastAsia="Times New Roman"/>
          <w:color w:val="1B1C1D"/>
          <w:szCs w:val="24"/>
        </w:rPr>
      </w:pPr>
      <w:r w:rsidRPr="003A4BC5">
        <w:t>Țara noastră sprijină ferm eforturile Uniunii de combatere a tuturor formelor de discriminare, astfel cum sunt consacrate în tratate și în cartă, și joacă un rol activ în prevenirea și combaterea oricăror forme de violență, precum și în furnizarea de protecție și sprijin victimelor acestora.</w:t>
      </w:r>
    </w:p>
    <w:p w14:paraId="237A823A" w14:textId="77777777" w:rsidR="006630CD" w:rsidRPr="003A4BC5" w:rsidRDefault="006630CD" w:rsidP="006630CD">
      <w:pPr>
        <w:rPr>
          <w:rFonts w:eastAsia="Times New Roman"/>
          <w:color w:val="1B1C1D"/>
          <w:szCs w:val="24"/>
        </w:rPr>
      </w:pPr>
    </w:p>
    <w:p w14:paraId="2DE2C150" w14:textId="77777777" w:rsidR="00732651" w:rsidRPr="003A4BC5" w:rsidRDefault="00732651" w:rsidP="006630CD">
      <w:pPr>
        <w:rPr>
          <w:rFonts w:eastAsia="Times New Roman"/>
          <w:color w:val="1B1C1D"/>
          <w:szCs w:val="24"/>
        </w:rPr>
      </w:pPr>
      <w:r w:rsidRPr="003A4BC5">
        <w:t>Salutăm obiectivele și acțiunile relevante ale programului menite să combată toate formele de discriminare, să promoveze drepturile fundamentale, egalitatea și drepturile cetățenilor Uniunii, astfel cum sunt consacrate în tratate și în cartă, precum și să prevină și să combată violența și să sprijine victimele acesteia.</w:t>
      </w:r>
    </w:p>
    <w:p w14:paraId="6F1EF685" w14:textId="77777777" w:rsidR="00732651" w:rsidRPr="003A4BC5" w:rsidRDefault="00732651" w:rsidP="006630CD">
      <w:pPr>
        <w:rPr>
          <w:rFonts w:eastAsia="Times New Roman"/>
          <w:color w:val="1B1C1D"/>
          <w:szCs w:val="24"/>
        </w:rPr>
      </w:pPr>
    </w:p>
    <w:p w14:paraId="11E45211" w14:textId="77777777" w:rsidR="00732651" w:rsidRPr="003A4BC5" w:rsidRDefault="00732651" w:rsidP="006630CD">
      <w:pPr>
        <w:pageBreakBefore/>
        <w:rPr>
          <w:rFonts w:eastAsia="Times New Roman"/>
          <w:color w:val="1B1C1D"/>
          <w:szCs w:val="24"/>
        </w:rPr>
      </w:pPr>
      <w:r w:rsidRPr="003A4BC5">
        <w:lastRenderedPageBreak/>
        <w:t xml:space="preserve">Din păcate, </w:t>
      </w:r>
      <w:r w:rsidRPr="003A4BC5">
        <w:rPr>
          <w:b/>
          <w:bCs/>
        </w:rPr>
        <w:t>Republica Bulgaria nu este în măsură să sprijine adoptarea abordării generale parțiale a regulamentului</w:t>
      </w:r>
      <w:r w:rsidRPr="003A4BC5">
        <w:t>, deoarece textul actual conține concepte, cum ar fi termenul «identitate de gen», care sunt considerate incompatibile cu principiile de bază ale constituției bulgare și cu înțelegerea binară a noțiunii de «sex» («пол»).</w:t>
      </w:r>
      <w:r w:rsidRPr="003A4BC5">
        <w:rPr>
          <w:color w:val="1B1C1D"/>
        </w:rPr>
        <w:t xml:space="preserve"> </w:t>
      </w:r>
      <w:r w:rsidRPr="003A4BC5">
        <w:t>În 2018, Curtea Constituțională a Bulgariei a adoptat o decizie potrivit căreia Convenția Consiliului Europei privind prevenirea și combaterea violenței împotriva femeilor și a violenței domestice («Convenția de la Istanbul») promovează concepte juridice menite să facă distincția între «sex» ca categorie biologică (femei și bărbați) și «gen» ca construct social.</w:t>
      </w:r>
      <w:r w:rsidRPr="003A4BC5">
        <w:rPr>
          <w:color w:val="1B1C1D"/>
        </w:rPr>
        <w:t xml:space="preserve"> În 2021, Curtea Constituțională a adoptat o altă decizie care clarifică faptul că noțiunea de «sex» utilizată în constituție nu poate fi interpretată decât în sensul determinării sale biologice. Ordinea constituțională și juridică bulgară respinge cu fermitate conceptul de «gen» ca un construct social fluid și nu recunoaște «identitatea de gen» ca o categorie valabilă din punct de vedere juridic.</w:t>
      </w:r>
    </w:p>
    <w:p w14:paraId="7F2D127D" w14:textId="77777777" w:rsidR="006630CD" w:rsidRPr="003A4BC5" w:rsidRDefault="006630CD" w:rsidP="006630CD">
      <w:pPr>
        <w:rPr>
          <w:rFonts w:eastAsia="Times New Roman"/>
          <w:szCs w:val="24"/>
        </w:rPr>
      </w:pPr>
    </w:p>
    <w:p w14:paraId="7F2B4E13" w14:textId="77777777" w:rsidR="00732651" w:rsidRPr="003A4BC5" w:rsidRDefault="00732651" w:rsidP="006630CD">
      <w:pPr>
        <w:rPr>
          <w:rFonts w:eastAsia="Times New Roman"/>
          <w:color w:val="1B1C1D"/>
          <w:szCs w:val="24"/>
        </w:rPr>
      </w:pPr>
      <w:r w:rsidRPr="003A4BC5">
        <w:rPr>
          <w:color w:val="1B1C1D"/>
        </w:rPr>
        <w:t>În cursul negocierilor, țara noastră a solicitat în mod consecvent și constructiv ca terminologia să fie aliniată la caracteristicile universal recunoscute sau să fie formulată într-un mod care să respecte diferitele cadre constituționale ale tuturor statelor membre. În temeiul articolului 4 alineatul (2) din TUE, Uniunea are obligația de a respecta egalitatea statelor membre în raport cu tratatele, precum și identitatea lor națională, inerentă structurilor lor fundamentale, atât politice, cât și constituționale.</w:t>
      </w:r>
    </w:p>
    <w:p w14:paraId="3B5F3B18" w14:textId="77777777" w:rsidR="00732651" w:rsidRPr="003A4BC5" w:rsidRDefault="00732651" w:rsidP="006630CD">
      <w:pPr>
        <w:rPr>
          <w:rFonts w:eastAsia="Times New Roman"/>
          <w:color w:val="1B1C1D"/>
          <w:szCs w:val="24"/>
        </w:rPr>
      </w:pPr>
      <w:r w:rsidRPr="003A4BC5">
        <w:rPr>
          <w:color w:val="1B1C1D"/>
        </w:rPr>
        <w:t>Deoarece textul final al abordării generale parțiale menține concepte care contrazic în mod explicit jurisprudența obligatorie a Curții Constituționale bulgare, Bulgaria are obligația constituțională de a se opune acestuia.</w:t>
      </w:r>
    </w:p>
    <w:p w14:paraId="4F6ADBDD" w14:textId="77777777" w:rsidR="006630CD" w:rsidRPr="003A4BC5" w:rsidRDefault="006630CD" w:rsidP="006630CD">
      <w:pPr>
        <w:rPr>
          <w:rFonts w:eastAsia="Times New Roman"/>
          <w:szCs w:val="24"/>
        </w:rPr>
      </w:pPr>
    </w:p>
    <w:p w14:paraId="51818673" w14:textId="77777777" w:rsidR="00732651" w:rsidRPr="003A4BC5" w:rsidRDefault="00732651" w:rsidP="006630CD">
      <w:pPr>
        <w:rPr>
          <w:rFonts w:eastAsia="Times New Roman"/>
          <w:color w:val="1B1C1D"/>
          <w:szCs w:val="24"/>
        </w:rPr>
      </w:pPr>
      <w:r w:rsidRPr="003A4BC5">
        <w:rPr>
          <w:color w:val="1B1C1D"/>
        </w:rPr>
        <w:t>Republica Bulgaria reiterează că faptul de a nu sprijini abordarea generală parțială nu este o respingere a obiectivelor mai ample ale regulamentului de promovare a unei societăți fără discriminare, ci este o apărare necesară a identității sale constituționale naționale.</w:t>
      </w:r>
    </w:p>
    <w:p w14:paraId="710FC975" w14:textId="77777777" w:rsidR="006630CD" w:rsidRPr="003A4BC5" w:rsidRDefault="006630CD" w:rsidP="006630CD">
      <w:pPr>
        <w:rPr>
          <w:rFonts w:eastAsia="Times New Roman"/>
          <w:color w:val="1B1C1D"/>
          <w:szCs w:val="24"/>
        </w:rPr>
      </w:pPr>
    </w:p>
    <w:p w14:paraId="05B08BFD" w14:textId="77777777" w:rsidR="00D97C86" w:rsidRPr="003A4BC5" w:rsidRDefault="00732651" w:rsidP="006630CD">
      <w:pPr>
        <w:rPr>
          <w:rFonts w:eastAsia="Times New Roman"/>
          <w:color w:val="1B1C1D"/>
          <w:szCs w:val="24"/>
        </w:rPr>
      </w:pPr>
      <w:r w:rsidRPr="003A4BC5">
        <w:t>În plus, Republica Bulgaria afirmă că, în cazul în care Consiliul adoptă regulamentul în această formă, el nu o obligă să recunoască sau să integreze în ordinea sa juridică națională niciun concept, inclusiv «identitatea de gen», care intenționează să facă distincție între «sex» ca categorie biologică (femei și bărbați) și «gen» ca construct social și că le va interpreta pe cele utilizate în propunerea de regulament ca incluzând numai sexul feminin și cel masculin în sensul lor biologic.”</w:t>
      </w:r>
    </w:p>
    <w:p w14:paraId="60F70D66" w14:textId="77777777" w:rsidR="000F0FF0" w:rsidRPr="00AE5278" w:rsidRDefault="000F0FF0" w:rsidP="00047377">
      <w:pPr>
        <w:spacing w:before="240"/>
        <w:jc w:val="center"/>
      </w:pPr>
      <w:r w:rsidRPr="003A4BC5">
        <w:t>________________</w:t>
      </w:r>
      <w:bookmarkEnd w:id="1"/>
    </w:p>
    <w:sectPr w:rsidR="000F0FF0" w:rsidRPr="00AE5278" w:rsidSect="003A4BC5">
      <w:headerReference w:type="even" r:id="rId21"/>
      <w:headerReference w:type="default" r:id="rId22"/>
      <w:footerReference w:type="even" r:id="rId23"/>
      <w:footerReference w:type="default" r:id="rId24"/>
      <w:headerReference w:type="first" r:id="rId25"/>
      <w:footerReference w:type="first" r:id="rId26"/>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BA065" w14:textId="77777777" w:rsidR="00A77C08" w:rsidRDefault="00A77C08" w:rsidP="00B5488B">
      <w:r>
        <w:separator/>
      </w:r>
    </w:p>
  </w:endnote>
  <w:endnote w:type="continuationSeparator" w:id="0">
    <w:p w14:paraId="15704463" w14:textId="77777777" w:rsidR="00A77C08" w:rsidRDefault="00A77C08"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A5D9D" w14:textId="77777777" w:rsidR="003A4BC5" w:rsidRPr="003A4BC5" w:rsidRDefault="003A4BC5" w:rsidP="003A4B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3A4BC5" w:rsidRPr="00D94637" w14:paraId="1A362FED" w14:textId="77777777" w:rsidTr="003A4BC5">
      <w:trPr>
        <w:jc w:val="center"/>
      </w:trPr>
      <w:tc>
        <w:tcPr>
          <w:tcW w:w="5000" w:type="pct"/>
          <w:gridSpan w:val="7"/>
          <w:shd w:val="clear" w:color="auto" w:fill="auto"/>
          <w:tcMar>
            <w:top w:w="57" w:type="dxa"/>
          </w:tcMar>
        </w:tcPr>
        <w:p w14:paraId="659EDAA1" w14:textId="77777777" w:rsidR="003A4BC5" w:rsidRPr="00D94637" w:rsidRDefault="003A4BC5" w:rsidP="00D94637">
          <w:pPr>
            <w:pStyle w:val="FooterText"/>
            <w:pBdr>
              <w:top w:val="single" w:sz="4" w:space="1" w:color="auto"/>
            </w:pBdr>
            <w:spacing w:before="200"/>
            <w:rPr>
              <w:sz w:val="2"/>
              <w:szCs w:val="2"/>
            </w:rPr>
          </w:pPr>
          <w:bookmarkStart w:id="2" w:name="FOOTER_STANDARD"/>
        </w:p>
      </w:tc>
    </w:tr>
    <w:tr w:rsidR="003A4BC5" w:rsidRPr="00B310DC" w14:paraId="72553A47" w14:textId="77777777" w:rsidTr="003A4BC5">
      <w:trPr>
        <w:jc w:val="center"/>
      </w:trPr>
      <w:tc>
        <w:tcPr>
          <w:tcW w:w="2500" w:type="pct"/>
          <w:gridSpan w:val="2"/>
          <w:shd w:val="clear" w:color="auto" w:fill="auto"/>
          <w:tcMar>
            <w:top w:w="0" w:type="dxa"/>
          </w:tcMar>
        </w:tcPr>
        <w:p w14:paraId="2BD95DFB" w14:textId="37B821EA" w:rsidR="003A4BC5" w:rsidRPr="00AD7BF2" w:rsidRDefault="003A4BC5" w:rsidP="004F54B2">
          <w:pPr>
            <w:pStyle w:val="FooterText"/>
          </w:pPr>
          <w:r>
            <w:t>9260/1/26</w:t>
          </w:r>
          <w:r w:rsidRPr="002511D8">
            <w:t xml:space="preserve"> </w:t>
          </w:r>
          <w:r>
            <w:t>REV 1</w:t>
          </w:r>
        </w:p>
      </w:tc>
      <w:tc>
        <w:tcPr>
          <w:tcW w:w="625" w:type="pct"/>
          <w:shd w:val="clear" w:color="auto" w:fill="auto"/>
          <w:tcMar>
            <w:top w:w="0" w:type="dxa"/>
          </w:tcMar>
        </w:tcPr>
        <w:p w14:paraId="4CF73994" w14:textId="77777777" w:rsidR="003A4BC5" w:rsidRPr="00AD7BF2" w:rsidRDefault="003A4BC5" w:rsidP="00D94637">
          <w:pPr>
            <w:pStyle w:val="FooterText"/>
            <w:jc w:val="center"/>
          </w:pPr>
        </w:p>
      </w:tc>
      <w:tc>
        <w:tcPr>
          <w:tcW w:w="1286" w:type="pct"/>
          <w:gridSpan w:val="3"/>
          <w:shd w:val="clear" w:color="auto" w:fill="auto"/>
          <w:tcMar>
            <w:top w:w="0" w:type="dxa"/>
          </w:tcMar>
        </w:tcPr>
        <w:p w14:paraId="4368C2F9" w14:textId="77777777" w:rsidR="003A4BC5" w:rsidRPr="002511D8" w:rsidRDefault="003A4BC5" w:rsidP="00D94637">
          <w:pPr>
            <w:pStyle w:val="FooterText"/>
            <w:jc w:val="center"/>
          </w:pPr>
        </w:p>
      </w:tc>
      <w:tc>
        <w:tcPr>
          <w:tcW w:w="589" w:type="pct"/>
          <w:shd w:val="clear" w:color="auto" w:fill="auto"/>
          <w:tcMar>
            <w:top w:w="0" w:type="dxa"/>
          </w:tcMar>
        </w:tcPr>
        <w:p w14:paraId="250CACFD" w14:textId="12FC7C9E" w:rsidR="003A4BC5" w:rsidRPr="00B310DC" w:rsidRDefault="003A4BC5"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3A4BC5" w:rsidRPr="00D94637" w14:paraId="43BC35CA" w14:textId="77777777" w:rsidTr="003A4BC5">
      <w:trPr>
        <w:jc w:val="center"/>
      </w:trPr>
      <w:tc>
        <w:tcPr>
          <w:tcW w:w="1774" w:type="pct"/>
          <w:shd w:val="clear" w:color="auto" w:fill="auto"/>
        </w:tcPr>
        <w:p w14:paraId="4AA9A3DD" w14:textId="686BF8C8" w:rsidR="003A4BC5" w:rsidRPr="00AD7BF2" w:rsidRDefault="003A4BC5" w:rsidP="00D94637">
          <w:pPr>
            <w:pStyle w:val="FooterText"/>
            <w:spacing w:before="40"/>
          </w:pPr>
        </w:p>
      </w:tc>
      <w:tc>
        <w:tcPr>
          <w:tcW w:w="1455" w:type="pct"/>
          <w:gridSpan w:val="3"/>
          <w:shd w:val="clear" w:color="auto" w:fill="auto"/>
        </w:tcPr>
        <w:p w14:paraId="690028AE" w14:textId="50AE4257" w:rsidR="003A4BC5" w:rsidRPr="00AD7BF2" w:rsidRDefault="003A4BC5" w:rsidP="00D204D6">
          <w:pPr>
            <w:pStyle w:val="FooterText"/>
            <w:spacing w:before="40"/>
            <w:jc w:val="center"/>
          </w:pPr>
          <w:r>
            <w:t>TREE</w:t>
          </w:r>
        </w:p>
      </w:tc>
      <w:tc>
        <w:tcPr>
          <w:tcW w:w="742" w:type="pct"/>
          <w:shd w:val="clear" w:color="auto" w:fill="auto"/>
        </w:tcPr>
        <w:p w14:paraId="46257B6B" w14:textId="143BFF8A" w:rsidR="003A4BC5" w:rsidRPr="00D94637" w:rsidRDefault="003A4BC5" w:rsidP="002F0099">
          <w:pPr>
            <w:pStyle w:val="FooterText"/>
            <w:jc w:val="center"/>
            <w:rPr>
              <w:b/>
              <w:position w:val="-4"/>
              <w:sz w:val="36"/>
            </w:rPr>
          </w:pPr>
        </w:p>
      </w:tc>
      <w:tc>
        <w:tcPr>
          <w:tcW w:w="1029" w:type="pct"/>
          <w:gridSpan w:val="2"/>
          <w:shd w:val="clear" w:color="auto" w:fill="auto"/>
        </w:tcPr>
        <w:p w14:paraId="26FC9A67" w14:textId="13A3B79F" w:rsidR="003A4BC5" w:rsidRPr="00695BAF" w:rsidRDefault="003A4BC5" w:rsidP="00D94637">
          <w:pPr>
            <w:pStyle w:val="FooterText"/>
            <w:jc w:val="right"/>
            <w:rPr>
              <w:caps/>
              <w:spacing w:val="-20"/>
              <w:sz w:val="16"/>
            </w:rPr>
          </w:pPr>
          <w:r>
            <w:rPr>
              <w:b/>
              <w:caps/>
              <w:spacing w:val="-20"/>
              <w:position w:val="-4"/>
              <w:sz w:val="36"/>
            </w:rPr>
            <w:t>RO</w:t>
          </w:r>
        </w:p>
      </w:tc>
    </w:tr>
    <w:bookmarkEnd w:id="2"/>
  </w:tbl>
  <w:p w14:paraId="1013F202" w14:textId="77777777" w:rsidR="003A4BC5" w:rsidRPr="003A4BC5" w:rsidRDefault="003A4BC5" w:rsidP="003A4BC5">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3A4BC5" w:rsidRPr="00D94637" w14:paraId="100634AD" w14:textId="77777777" w:rsidTr="003A4BC5">
      <w:trPr>
        <w:jc w:val="center"/>
      </w:trPr>
      <w:tc>
        <w:tcPr>
          <w:tcW w:w="5000" w:type="pct"/>
          <w:gridSpan w:val="7"/>
          <w:shd w:val="clear" w:color="auto" w:fill="auto"/>
          <w:tcMar>
            <w:top w:w="57" w:type="dxa"/>
          </w:tcMar>
        </w:tcPr>
        <w:p w14:paraId="06308FB8" w14:textId="77777777" w:rsidR="003A4BC5" w:rsidRPr="00D94637" w:rsidRDefault="003A4BC5" w:rsidP="00D94637">
          <w:pPr>
            <w:pStyle w:val="FooterText"/>
            <w:pBdr>
              <w:top w:val="single" w:sz="4" w:space="1" w:color="auto"/>
            </w:pBdr>
            <w:spacing w:before="200"/>
            <w:rPr>
              <w:sz w:val="2"/>
              <w:szCs w:val="2"/>
            </w:rPr>
          </w:pPr>
        </w:p>
      </w:tc>
    </w:tr>
    <w:tr w:rsidR="003A4BC5" w:rsidRPr="00B310DC" w14:paraId="042F09B9" w14:textId="77777777" w:rsidTr="003A4BC5">
      <w:trPr>
        <w:jc w:val="center"/>
      </w:trPr>
      <w:tc>
        <w:tcPr>
          <w:tcW w:w="2500" w:type="pct"/>
          <w:gridSpan w:val="2"/>
          <w:shd w:val="clear" w:color="auto" w:fill="auto"/>
          <w:tcMar>
            <w:top w:w="0" w:type="dxa"/>
          </w:tcMar>
        </w:tcPr>
        <w:p w14:paraId="591F987A" w14:textId="265CA6AE" w:rsidR="003A4BC5" w:rsidRPr="00AD7BF2" w:rsidRDefault="003A4BC5" w:rsidP="004F54B2">
          <w:pPr>
            <w:pStyle w:val="FooterText"/>
          </w:pPr>
          <w:r>
            <w:t>9260/1/26</w:t>
          </w:r>
          <w:r w:rsidRPr="002511D8">
            <w:t xml:space="preserve"> </w:t>
          </w:r>
          <w:r>
            <w:t>REV 1</w:t>
          </w:r>
        </w:p>
      </w:tc>
      <w:tc>
        <w:tcPr>
          <w:tcW w:w="625" w:type="pct"/>
          <w:shd w:val="clear" w:color="auto" w:fill="auto"/>
          <w:tcMar>
            <w:top w:w="0" w:type="dxa"/>
          </w:tcMar>
        </w:tcPr>
        <w:p w14:paraId="2C297309" w14:textId="77777777" w:rsidR="003A4BC5" w:rsidRPr="00AD7BF2" w:rsidRDefault="003A4BC5" w:rsidP="00D94637">
          <w:pPr>
            <w:pStyle w:val="FooterText"/>
            <w:jc w:val="center"/>
          </w:pPr>
        </w:p>
      </w:tc>
      <w:tc>
        <w:tcPr>
          <w:tcW w:w="1286" w:type="pct"/>
          <w:gridSpan w:val="3"/>
          <w:shd w:val="clear" w:color="auto" w:fill="auto"/>
          <w:tcMar>
            <w:top w:w="0" w:type="dxa"/>
          </w:tcMar>
        </w:tcPr>
        <w:p w14:paraId="4D2EFDA1" w14:textId="77777777" w:rsidR="003A4BC5" w:rsidRPr="002511D8" w:rsidRDefault="003A4BC5" w:rsidP="00D94637">
          <w:pPr>
            <w:pStyle w:val="FooterText"/>
            <w:jc w:val="center"/>
          </w:pPr>
        </w:p>
      </w:tc>
      <w:tc>
        <w:tcPr>
          <w:tcW w:w="589" w:type="pct"/>
          <w:shd w:val="clear" w:color="auto" w:fill="auto"/>
          <w:tcMar>
            <w:top w:w="0" w:type="dxa"/>
          </w:tcMar>
        </w:tcPr>
        <w:p w14:paraId="1EC4EFC5" w14:textId="3A4EC778" w:rsidR="003A4BC5" w:rsidRPr="00B310DC" w:rsidRDefault="003A4BC5"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3A4BC5" w:rsidRPr="00D94637" w14:paraId="7FDA1516" w14:textId="77777777" w:rsidTr="003A4BC5">
      <w:trPr>
        <w:jc w:val="center"/>
      </w:trPr>
      <w:tc>
        <w:tcPr>
          <w:tcW w:w="1774" w:type="pct"/>
          <w:shd w:val="clear" w:color="auto" w:fill="auto"/>
        </w:tcPr>
        <w:p w14:paraId="1B94B7AE" w14:textId="78705B57" w:rsidR="003A4BC5" w:rsidRPr="00AD7BF2" w:rsidRDefault="003A4BC5" w:rsidP="00D94637">
          <w:pPr>
            <w:pStyle w:val="FooterText"/>
            <w:spacing w:before="40"/>
          </w:pPr>
        </w:p>
      </w:tc>
      <w:tc>
        <w:tcPr>
          <w:tcW w:w="1455" w:type="pct"/>
          <w:gridSpan w:val="3"/>
          <w:shd w:val="clear" w:color="auto" w:fill="auto"/>
        </w:tcPr>
        <w:p w14:paraId="33574DE7" w14:textId="187E6F4D" w:rsidR="003A4BC5" w:rsidRPr="00AD7BF2" w:rsidRDefault="003A4BC5" w:rsidP="00D204D6">
          <w:pPr>
            <w:pStyle w:val="FooterText"/>
            <w:spacing w:before="40"/>
            <w:jc w:val="center"/>
          </w:pPr>
          <w:r>
            <w:t>TREE</w:t>
          </w:r>
        </w:p>
      </w:tc>
      <w:tc>
        <w:tcPr>
          <w:tcW w:w="742" w:type="pct"/>
          <w:shd w:val="clear" w:color="auto" w:fill="auto"/>
        </w:tcPr>
        <w:p w14:paraId="37545988" w14:textId="126208C8" w:rsidR="003A4BC5" w:rsidRPr="00D94637" w:rsidRDefault="003A4BC5" w:rsidP="002F0099">
          <w:pPr>
            <w:pStyle w:val="FooterText"/>
            <w:jc w:val="center"/>
            <w:rPr>
              <w:b/>
              <w:position w:val="-4"/>
              <w:sz w:val="36"/>
            </w:rPr>
          </w:pPr>
        </w:p>
      </w:tc>
      <w:tc>
        <w:tcPr>
          <w:tcW w:w="1029" w:type="pct"/>
          <w:gridSpan w:val="2"/>
          <w:shd w:val="clear" w:color="auto" w:fill="auto"/>
        </w:tcPr>
        <w:p w14:paraId="39FB7C3D" w14:textId="469BFDB4" w:rsidR="003A4BC5" w:rsidRPr="00695BAF" w:rsidRDefault="003A4BC5" w:rsidP="00D94637">
          <w:pPr>
            <w:pStyle w:val="FooterText"/>
            <w:jc w:val="right"/>
            <w:rPr>
              <w:caps/>
              <w:spacing w:val="-20"/>
              <w:sz w:val="16"/>
            </w:rPr>
          </w:pPr>
          <w:r>
            <w:rPr>
              <w:b/>
              <w:caps/>
              <w:spacing w:val="-20"/>
              <w:position w:val="-4"/>
              <w:sz w:val="36"/>
            </w:rPr>
            <w:t>RO</w:t>
          </w:r>
        </w:p>
      </w:tc>
    </w:tr>
  </w:tbl>
  <w:p w14:paraId="3DBF1996" w14:textId="77777777" w:rsidR="003A4BC5" w:rsidRPr="003A4BC5" w:rsidRDefault="003A4BC5" w:rsidP="003A4BC5">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4062" w14:textId="77777777" w:rsidR="008108EA" w:rsidRPr="003A4BC5" w:rsidRDefault="008108EA" w:rsidP="003A4B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3A4BC5" w:rsidRPr="00D94637" w14:paraId="203A9C86" w14:textId="77777777" w:rsidTr="003A4BC5">
      <w:trPr>
        <w:jc w:val="center"/>
      </w:trPr>
      <w:tc>
        <w:tcPr>
          <w:tcW w:w="5000" w:type="pct"/>
          <w:gridSpan w:val="7"/>
          <w:shd w:val="clear" w:color="auto" w:fill="auto"/>
          <w:tcMar>
            <w:top w:w="57" w:type="dxa"/>
          </w:tcMar>
        </w:tcPr>
        <w:p w14:paraId="2E4ECDD1" w14:textId="77777777" w:rsidR="003A4BC5" w:rsidRPr="00D94637" w:rsidRDefault="003A4BC5" w:rsidP="00D94637">
          <w:pPr>
            <w:pStyle w:val="FooterText"/>
            <w:pBdr>
              <w:top w:val="single" w:sz="4" w:space="1" w:color="auto"/>
            </w:pBdr>
            <w:spacing w:before="200"/>
            <w:rPr>
              <w:sz w:val="2"/>
              <w:szCs w:val="2"/>
            </w:rPr>
          </w:pPr>
        </w:p>
      </w:tc>
    </w:tr>
    <w:tr w:rsidR="003A4BC5" w:rsidRPr="00B310DC" w14:paraId="69EDAEBF" w14:textId="77777777" w:rsidTr="003A4BC5">
      <w:trPr>
        <w:jc w:val="center"/>
      </w:trPr>
      <w:tc>
        <w:tcPr>
          <w:tcW w:w="2500" w:type="pct"/>
          <w:gridSpan w:val="2"/>
          <w:shd w:val="clear" w:color="auto" w:fill="auto"/>
          <w:tcMar>
            <w:top w:w="0" w:type="dxa"/>
          </w:tcMar>
        </w:tcPr>
        <w:p w14:paraId="0393931B" w14:textId="2E41644F" w:rsidR="003A4BC5" w:rsidRPr="00AD7BF2" w:rsidRDefault="003A4BC5" w:rsidP="004F54B2">
          <w:pPr>
            <w:pStyle w:val="FooterText"/>
          </w:pPr>
          <w:r>
            <w:t>9260/1/26</w:t>
          </w:r>
          <w:r w:rsidRPr="002511D8">
            <w:t xml:space="preserve"> </w:t>
          </w:r>
          <w:r>
            <w:t>REV 1</w:t>
          </w:r>
        </w:p>
      </w:tc>
      <w:tc>
        <w:tcPr>
          <w:tcW w:w="625" w:type="pct"/>
          <w:shd w:val="clear" w:color="auto" w:fill="auto"/>
          <w:tcMar>
            <w:top w:w="0" w:type="dxa"/>
          </w:tcMar>
        </w:tcPr>
        <w:p w14:paraId="4F7F1ECA" w14:textId="77777777" w:rsidR="003A4BC5" w:rsidRPr="00AD7BF2" w:rsidRDefault="003A4BC5" w:rsidP="00D94637">
          <w:pPr>
            <w:pStyle w:val="FooterText"/>
            <w:jc w:val="center"/>
          </w:pPr>
        </w:p>
      </w:tc>
      <w:tc>
        <w:tcPr>
          <w:tcW w:w="1286" w:type="pct"/>
          <w:gridSpan w:val="3"/>
          <w:shd w:val="clear" w:color="auto" w:fill="auto"/>
          <w:tcMar>
            <w:top w:w="0" w:type="dxa"/>
          </w:tcMar>
        </w:tcPr>
        <w:p w14:paraId="5ACD1D1F" w14:textId="77777777" w:rsidR="003A4BC5" w:rsidRPr="002511D8" w:rsidRDefault="003A4BC5" w:rsidP="00D94637">
          <w:pPr>
            <w:pStyle w:val="FooterText"/>
            <w:jc w:val="center"/>
          </w:pPr>
        </w:p>
      </w:tc>
      <w:tc>
        <w:tcPr>
          <w:tcW w:w="589" w:type="pct"/>
          <w:shd w:val="clear" w:color="auto" w:fill="auto"/>
          <w:tcMar>
            <w:top w:w="0" w:type="dxa"/>
          </w:tcMar>
        </w:tcPr>
        <w:p w14:paraId="09E32421" w14:textId="7E37A70B" w:rsidR="003A4BC5" w:rsidRPr="00B310DC" w:rsidRDefault="003A4BC5"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3A4BC5" w:rsidRPr="00D94637" w14:paraId="5766AC8D" w14:textId="77777777" w:rsidTr="003A4BC5">
      <w:trPr>
        <w:jc w:val="center"/>
      </w:trPr>
      <w:tc>
        <w:tcPr>
          <w:tcW w:w="1774" w:type="pct"/>
          <w:shd w:val="clear" w:color="auto" w:fill="auto"/>
        </w:tcPr>
        <w:p w14:paraId="5E55CE65" w14:textId="7FD0DB11" w:rsidR="003A4BC5" w:rsidRPr="00AD7BF2" w:rsidRDefault="003A4BC5" w:rsidP="00D94637">
          <w:pPr>
            <w:pStyle w:val="FooterText"/>
            <w:spacing w:before="40"/>
          </w:pPr>
          <w:r>
            <w:t>ANEXĂ</w:t>
          </w:r>
        </w:p>
      </w:tc>
      <w:tc>
        <w:tcPr>
          <w:tcW w:w="1455" w:type="pct"/>
          <w:gridSpan w:val="3"/>
          <w:shd w:val="clear" w:color="auto" w:fill="auto"/>
        </w:tcPr>
        <w:p w14:paraId="1CDBDFF2" w14:textId="42029EFC" w:rsidR="003A4BC5" w:rsidRPr="00AD7BF2" w:rsidRDefault="003A4BC5" w:rsidP="00D204D6">
          <w:pPr>
            <w:pStyle w:val="FooterText"/>
            <w:spacing w:before="40"/>
            <w:jc w:val="center"/>
          </w:pPr>
          <w:r>
            <w:t>TREE</w:t>
          </w:r>
        </w:p>
      </w:tc>
      <w:tc>
        <w:tcPr>
          <w:tcW w:w="742" w:type="pct"/>
          <w:shd w:val="clear" w:color="auto" w:fill="auto"/>
        </w:tcPr>
        <w:p w14:paraId="3A2B05EE" w14:textId="71629AE8" w:rsidR="003A4BC5" w:rsidRPr="00D94637" w:rsidRDefault="003A4BC5" w:rsidP="002F0099">
          <w:pPr>
            <w:pStyle w:val="FooterText"/>
            <w:jc w:val="center"/>
            <w:rPr>
              <w:b/>
              <w:position w:val="-4"/>
              <w:sz w:val="36"/>
            </w:rPr>
          </w:pPr>
        </w:p>
      </w:tc>
      <w:tc>
        <w:tcPr>
          <w:tcW w:w="1029" w:type="pct"/>
          <w:gridSpan w:val="2"/>
          <w:shd w:val="clear" w:color="auto" w:fill="auto"/>
        </w:tcPr>
        <w:p w14:paraId="1F8F4C16" w14:textId="2D15A6FE" w:rsidR="003A4BC5" w:rsidRPr="00695BAF" w:rsidRDefault="003A4BC5" w:rsidP="00D94637">
          <w:pPr>
            <w:pStyle w:val="FooterText"/>
            <w:jc w:val="right"/>
            <w:rPr>
              <w:caps/>
              <w:spacing w:val="-20"/>
              <w:sz w:val="16"/>
            </w:rPr>
          </w:pPr>
          <w:r>
            <w:rPr>
              <w:b/>
              <w:caps/>
              <w:spacing w:val="-20"/>
              <w:position w:val="-4"/>
              <w:sz w:val="36"/>
            </w:rPr>
            <w:t>RO</w:t>
          </w:r>
        </w:p>
      </w:tc>
    </w:tr>
  </w:tbl>
  <w:p w14:paraId="084FF229" w14:textId="77777777" w:rsidR="008108EA" w:rsidRPr="003A4BC5" w:rsidRDefault="008108EA" w:rsidP="003A4BC5">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272A" w14:textId="77777777" w:rsidR="008108EA" w:rsidRPr="003A4BC5" w:rsidRDefault="008108EA" w:rsidP="003A4B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9F6EC" w14:textId="77777777" w:rsidR="00A77C08" w:rsidRDefault="00A77C08" w:rsidP="00B5488B">
      <w:r>
        <w:separator/>
      </w:r>
    </w:p>
  </w:footnote>
  <w:footnote w:type="continuationSeparator" w:id="0">
    <w:p w14:paraId="77CC07BA" w14:textId="77777777" w:rsidR="00A77C08" w:rsidRDefault="00A77C08" w:rsidP="00B5488B">
      <w:r>
        <w:continuationSeparator/>
      </w:r>
    </w:p>
  </w:footnote>
  <w:footnote w:id="1">
    <w:p w14:paraId="5D23B964" w14:textId="77777777" w:rsidR="004C4F29" w:rsidRPr="003A4BC5" w:rsidRDefault="004C4F29" w:rsidP="00DD27F6">
      <w:pPr>
        <w:ind w:left="567" w:hanging="567"/>
        <w:rPr>
          <w:szCs w:val="24"/>
        </w:rPr>
      </w:pPr>
      <w:r w:rsidRPr="003A4BC5">
        <w:rPr>
          <w:rStyle w:val="FootnoteReference"/>
          <w:szCs w:val="24"/>
        </w:rPr>
        <w:footnoteRef/>
      </w:r>
      <w:r w:rsidRPr="003A4BC5">
        <w:tab/>
        <w:t>În prezența unui reprezentant al Consiliului Tineretului din Cipru și a unui reprezentant al Forumului European de Tineret.</w:t>
      </w:r>
    </w:p>
  </w:footnote>
  <w:footnote w:id="2">
    <w:p w14:paraId="3E8C1B47" w14:textId="77777777" w:rsidR="00F10D44" w:rsidRPr="003A4BC5" w:rsidRDefault="00F10D44" w:rsidP="00F10D44">
      <w:pPr>
        <w:pStyle w:val="FootnoteText"/>
        <w:rPr>
          <w:szCs w:val="24"/>
        </w:rPr>
      </w:pPr>
      <w:r w:rsidRPr="003A4BC5">
        <w:rPr>
          <w:rStyle w:val="FootnoteReference"/>
          <w:szCs w:val="24"/>
        </w:rPr>
        <w:footnoteRef/>
      </w:r>
      <w:r w:rsidRPr="003A4BC5">
        <w:tab/>
        <w:t>În prezența unei foste gimnaste artistice, actuală membră a Comitetului Internațional Olimpic.</w:t>
      </w:r>
    </w:p>
  </w:footnote>
  <w:footnote w:id="3">
    <w:p w14:paraId="1FFF467D" w14:textId="77777777" w:rsidR="00F10D44" w:rsidRPr="003A4BC5" w:rsidRDefault="00F10D44" w:rsidP="00F10D44">
      <w:pPr>
        <w:pStyle w:val="FootnoteText"/>
        <w:rPr>
          <w:sz w:val="22"/>
          <w:szCs w:val="22"/>
        </w:rPr>
      </w:pPr>
      <w:r w:rsidRPr="003A4BC5">
        <w:rPr>
          <w:rStyle w:val="FootnoteReference"/>
          <w:szCs w:val="24"/>
        </w:rPr>
        <w:footnoteRef/>
      </w:r>
      <w:r w:rsidRPr="003A4BC5">
        <w:tab/>
        <w:t>În prezența unui profesor de educație fizică și antrenor de fotbal profesionist.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97EB" w14:textId="77777777" w:rsidR="003A4BC5" w:rsidRPr="003A4BC5" w:rsidRDefault="003A4BC5" w:rsidP="003A4B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4FF5C" w14:textId="399F2A4B" w:rsidR="003A4BC5" w:rsidRPr="003A4BC5" w:rsidRDefault="003A4BC5" w:rsidP="003A4BC5">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ED5D" w14:textId="159A0AEF" w:rsidR="003A4BC5" w:rsidRPr="003A4BC5" w:rsidRDefault="003A4BC5" w:rsidP="003A4BC5">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30F2D" w14:textId="77777777" w:rsidR="008108EA" w:rsidRPr="003A4BC5" w:rsidRDefault="008108EA" w:rsidP="003A4B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6C313" w14:textId="77777777" w:rsidR="008108EA" w:rsidRPr="003A4BC5" w:rsidRDefault="008108EA" w:rsidP="003A4B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FC345" w14:textId="77777777" w:rsidR="008108EA" w:rsidRPr="003A4BC5" w:rsidRDefault="008108EA" w:rsidP="003A4B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7" w15:restartNumberingAfterBreak="0">
    <w:nsid w:val="2155670E"/>
    <w:multiLevelType w:val="hybridMultilevel"/>
    <w:tmpl w:val="EDE2955C"/>
    <w:lvl w:ilvl="0" w:tplc="73FE7B6A">
      <w:start w:val="1"/>
      <w:numFmt w:val="lowerLetter"/>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A13508A"/>
    <w:multiLevelType w:val="hybridMultilevel"/>
    <w:tmpl w:val="B7CA60A2"/>
    <w:lvl w:ilvl="0" w:tplc="68B2FC2C">
      <w:start w:val="2"/>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9" w15:restartNumberingAfterBreak="0">
    <w:nsid w:val="74D6129F"/>
    <w:multiLevelType w:val="hybridMultilevel"/>
    <w:tmpl w:val="B6BCCD50"/>
    <w:lvl w:ilvl="0" w:tplc="080C0017">
      <w:start w:val="1"/>
      <w:numFmt w:val="lowerLetter"/>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255016843">
    <w:abstractNumId w:val="7"/>
  </w:num>
  <w:num w:numId="2" w16cid:durableId="1656375281">
    <w:abstractNumId w:val="17"/>
  </w:num>
  <w:num w:numId="3" w16cid:durableId="1327631403">
    <w:abstractNumId w:val="2"/>
  </w:num>
  <w:num w:numId="4" w16cid:durableId="1003243670">
    <w:abstractNumId w:val="18"/>
  </w:num>
  <w:num w:numId="5" w16cid:durableId="1195849073">
    <w:abstractNumId w:val="14"/>
  </w:num>
  <w:num w:numId="6" w16cid:durableId="2022665065">
    <w:abstractNumId w:val="3"/>
  </w:num>
  <w:num w:numId="7" w16cid:durableId="1478185974">
    <w:abstractNumId w:val="21"/>
  </w:num>
  <w:num w:numId="8" w16cid:durableId="1484783863">
    <w:abstractNumId w:val="23"/>
  </w:num>
  <w:num w:numId="9" w16cid:durableId="1527019188">
    <w:abstractNumId w:val="12"/>
  </w:num>
  <w:num w:numId="10" w16cid:durableId="1758987273">
    <w:abstractNumId w:val="20"/>
  </w:num>
  <w:num w:numId="11" w16cid:durableId="1210261310">
    <w:abstractNumId w:val="15"/>
  </w:num>
  <w:num w:numId="12" w16cid:durableId="764421641">
    <w:abstractNumId w:val="11"/>
  </w:num>
  <w:num w:numId="13" w16cid:durableId="88160779">
    <w:abstractNumId w:val="6"/>
  </w:num>
  <w:num w:numId="14" w16cid:durableId="2055620120">
    <w:abstractNumId w:val="5"/>
  </w:num>
  <w:num w:numId="15" w16cid:durableId="776409955">
    <w:abstractNumId w:val="16"/>
  </w:num>
  <w:num w:numId="16" w16cid:durableId="1854299357">
    <w:abstractNumId w:val="22"/>
  </w:num>
  <w:num w:numId="17" w16cid:durableId="1900162905">
    <w:abstractNumId w:val="1"/>
  </w:num>
  <w:num w:numId="18" w16cid:durableId="2036613741">
    <w:abstractNumId w:val="8"/>
  </w:num>
  <w:num w:numId="19" w16cid:durableId="903489724">
    <w:abstractNumId w:val="4"/>
  </w:num>
  <w:num w:numId="20" w16cid:durableId="359087364">
    <w:abstractNumId w:val="13"/>
  </w:num>
  <w:num w:numId="21" w16cid:durableId="1988168917">
    <w:abstractNumId w:val="9"/>
  </w:num>
  <w:num w:numId="22" w16cid:durableId="850535952">
    <w:abstractNumId w:val="19"/>
  </w:num>
  <w:num w:numId="23" w16cid:durableId="485098164">
    <w:abstractNumId w:val="0"/>
  </w:num>
  <w:num w:numId="24" w16cid:durableId="1676568156">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567"/>
  <w:hyphenationZone w:val="425"/>
  <w:characterSpacingControl w:val="doNotCompress"/>
  <w:hdrShapeDefaults>
    <o:shapedefaults v:ext="edit" spidmax="16588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550769372986041702&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6-17&lt;/text&gt;_x000d__x000a_  &lt;/metadata&gt;_x000d__x000a_  &lt;metadata key=&quot;md_Prefix&quot; translate=&quot;false&quot;&gt;_x000d__x000a_    &lt;text&gt;&lt;/text&gt;_x000d__x000a_  &lt;/metadata&gt;_x000d__x000a_  &lt;metadata key=&quot;md_DocumentNumber&quot; translate=&quot;false&quot;&gt;_x000d__x000a_    &lt;text&gt;9260&lt;/text&gt;_x000d__x000a_  &lt;/metadata&gt;_x000d__x000a_  &lt;metadata key=&quot;md_YearDocumentNumber&quot; translate=&quot;false&quot;&gt;_x000d__x000a_    &lt;text&gt;2026&lt;/text&gt;_x000d__x000a_  &lt;/metadata&gt;_x000d__x000a_  &lt;metadata key=&quot;md_Suffixes&quot; translate=&quot;false&quot;&gt;_x000d__x000a_    &lt;text&gt;REV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27&lt;/text&gt;_x000d__x000a_      &lt;text&gt;EDUC 164&lt;/text&gt;_x000d__x000a_      &lt;text&gt;JEUN 76&lt;/text&gt;_x000d__x000a_      &lt;text&gt;CULT 72&lt;/text&gt;_x000d__x000a_      &lt;text&gt;AUDIO 71&lt;/text&gt;_x000d__x000a_      &lt;text&gt;SPORT 32&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gt;_x000d__x000a_    &lt;text&gt;4171&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 /&gt;_x000d__x000a_  &lt;metadata key=&quot;md_FreeDate&quot; /&gt;_x000d__x000a_  &lt;metadata key=&quot;md_PrecedingDocuments&quot; /&gt;_x000d__x000a_  &lt;metadata key=&quot;md_CommissionDocuments&quot; translate=&quot;false&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 translate=&quot;false&quot;&gt;_x000d__x000a_    &lt;text&gt;&lt;/text&gt;_x000d__x000a_  &lt;/metadata&gt;_x000d__x000a_  &lt;metadata key=&quot;md_Subject&quot;&gt;_x000d__x000a_    &lt;xaml text=&quot;CONSILIUL UNIUNII EUROPENE (Educa&amp;#539;ie, Tineret, Cultur&amp;#259; &amp;#537;i Sport)&quot;&gt;&amp;lt;FlowDocument xmlns=&quot;http://schemas.microsoft.com/winfx/2006/xaml/presentation&quot;&amp;gt;&amp;lt;Paragraph&amp;gt;CONSILIUL UNIUNII EUROPENE&amp;lt;LineBreak /&amp;gt;(&amp;lt;Run&amp;gt;&amp;lt;Run.TextDecorations&amp;gt;&amp;lt;TextDecoration Location=&quot;Underline&quot; /&amp;gt;&amp;lt;/Run.TextDecorations&amp;gt;Educa&amp;#539;ie&amp;lt;/Run&amp;gt;, &amp;lt;Run&amp;gt;&amp;lt;Run.TextDecorations&amp;gt;&amp;lt;TextDecoration Location=&quot;Underline&quot; /&amp;gt;&amp;lt;/Run.TextDecorations&amp;gt;Tineret&amp;lt;/Run&amp;gt;, &amp;lt;Run&amp;gt;&amp;lt;Run.TextDecorations&amp;gt;&amp;lt;TextDecoration Location=&quot;Underline&quot; /&amp;gt;&amp;lt;/Run.TextDecorations&amp;gt;Cultur&amp;#259;&amp;lt;/Run&amp;gt; &amp;#537;i &amp;lt;Run&amp;gt;&amp;lt;Run.TextDecorations&amp;gt;&amp;lt;TextDecoration Location=&quot;Underline&quot; /&amp;gt;&amp;lt;/Run.TextDecorations&amp;gt;Sport&amp;lt;/Run&amp;gt;)&amp;lt;/Paragraph&amp;gt;&amp;lt;/FlowDocument&amp;gt;&lt;/xaml&gt;_x000d__x000a_  &lt;/metadata&gt;_x000d__x000a_  &lt;metadata key=&quot;md_SubjectFootnote&quot; /&gt;_x000d__x000a_  &lt;metadata key=&quot;md_DG&quot; translate=&quot;false&quot;&gt;_x000d__x000a_    &lt;text&gt;TREE&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5&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gt;_x000d__x000a_      &lt;meeting date=&quot;2026-05-11&quot; /&gt;_x000d__x000a_      &lt;meeting date=&quot;2026-05-12&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NotLinked&lt;/text&gt;_x000d__x000a_  &lt;/metadata&gt;_x000d__x000a_  &lt;metadata key=&quot;md_eAgendaLinkStatus&quot; /&gt;_x000d__x000a_  &lt;metadata key=&quot;md_Caveat&quot; translate=&quot;false&quot;&gt;_x000d__x000a_    &lt;text&gt;&lt;/text&gt;_x000d__x000a_  &lt;/metadata&gt;_x000d__x000a_  &lt;metadata key=&quot;md_TechnicalKey&quot; /&gt;_x000d__x000a_&lt;/metadataset&gt;"/>
    <w:docVar w:name="DW_AutoOpen" w:val="True"/>
    <w:docVar w:name="DW_DocType" w:val="DW_AGENDA2"/>
    <w:docVar w:name="DW_TechnicalBlockHash" w:val="81e3ec3362b30a7ba9700809e4591f65c2d4ae326adcd0cc9ed7d8136490c874"/>
  </w:docVars>
  <w:rsids>
    <w:rsidRoot w:val="00A77C08"/>
    <w:rsid w:val="00000866"/>
    <w:rsid w:val="0001047B"/>
    <w:rsid w:val="00015A59"/>
    <w:rsid w:val="000162F3"/>
    <w:rsid w:val="00024FB8"/>
    <w:rsid w:val="00026713"/>
    <w:rsid w:val="00027CD4"/>
    <w:rsid w:val="000310EA"/>
    <w:rsid w:val="000367BB"/>
    <w:rsid w:val="00037904"/>
    <w:rsid w:val="00047377"/>
    <w:rsid w:val="00050D96"/>
    <w:rsid w:val="000557D6"/>
    <w:rsid w:val="00061BF8"/>
    <w:rsid w:val="0006750D"/>
    <w:rsid w:val="00075E1F"/>
    <w:rsid w:val="00083823"/>
    <w:rsid w:val="00084DE8"/>
    <w:rsid w:val="00092983"/>
    <w:rsid w:val="00092EAC"/>
    <w:rsid w:val="00093869"/>
    <w:rsid w:val="000A3B08"/>
    <w:rsid w:val="000B5A5E"/>
    <w:rsid w:val="000C27C7"/>
    <w:rsid w:val="000C6F49"/>
    <w:rsid w:val="000D3D7A"/>
    <w:rsid w:val="000D542F"/>
    <w:rsid w:val="000D6D71"/>
    <w:rsid w:val="000E1D3F"/>
    <w:rsid w:val="000E2267"/>
    <w:rsid w:val="000E38CE"/>
    <w:rsid w:val="000F0FF0"/>
    <w:rsid w:val="000F2AEB"/>
    <w:rsid w:val="000F4EDC"/>
    <w:rsid w:val="000F6C55"/>
    <w:rsid w:val="000F751D"/>
    <w:rsid w:val="00102DD2"/>
    <w:rsid w:val="00103822"/>
    <w:rsid w:val="00103932"/>
    <w:rsid w:val="00113DCC"/>
    <w:rsid w:val="0011403A"/>
    <w:rsid w:val="001166EF"/>
    <w:rsid w:val="001218DE"/>
    <w:rsid w:val="00121C89"/>
    <w:rsid w:val="0014215E"/>
    <w:rsid w:val="00142B6C"/>
    <w:rsid w:val="001471A6"/>
    <w:rsid w:val="00151E85"/>
    <w:rsid w:val="0015354E"/>
    <w:rsid w:val="00163C5B"/>
    <w:rsid w:val="00165778"/>
    <w:rsid w:val="001661D1"/>
    <w:rsid w:val="00175844"/>
    <w:rsid w:val="00181D6F"/>
    <w:rsid w:val="00184E19"/>
    <w:rsid w:val="00185680"/>
    <w:rsid w:val="001B1E5A"/>
    <w:rsid w:val="001B7070"/>
    <w:rsid w:val="001C17A8"/>
    <w:rsid w:val="001C1A1F"/>
    <w:rsid w:val="001D77FC"/>
    <w:rsid w:val="001E219D"/>
    <w:rsid w:val="001E30A0"/>
    <w:rsid w:val="001E4EDF"/>
    <w:rsid w:val="001E71CF"/>
    <w:rsid w:val="001F28B0"/>
    <w:rsid w:val="001F3CF9"/>
    <w:rsid w:val="001F4A59"/>
    <w:rsid w:val="001F52DB"/>
    <w:rsid w:val="0020220B"/>
    <w:rsid w:val="00202EFE"/>
    <w:rsid w:val="00212140"/>
    <w:rsid w:val="00221CA0"/>
    <w:rsid w:val="002269FE"/>
    <w:rsid w:val="00227F43"/>
    <w:rsid w:val="0023012E"/>
    <w:rsid w:val="002306C8"/>
    <w:rsid w:val="00231409"/>
    <w:rsid w:val="00233C6B"/>
    <w:rsid w:val="0023500C"/>
    <w:rsid w:val="00246F5E"/>
    <w:rsid w:val="0025765A"/>
    <w:rsid w:val="00257ACC"/>
    <w:rsid w:val="00267833"/>
    <w:rsid w:val="00267A66"/>
    <w:rsid w:val="00276345"/>
    <w:rsid w:val="002941C5"/>
    <w:rsid w:val="002A03AB"/>
    <w:rsid w:val="002A552A"/>
    <w:rsid w:val="002B0C60"/>
    <w:rsid w:val="002C13DA"/>
    <w:rsid w:val="002C510F"/>
    <w:rsid w:val="002C7282"/>
    <w:rsid w:val="002D11B7"/>
    <w:rsid w:val="002D51EA"/>
    <w:rsid w:val="002D67DD"/>
    <w:rsid w:val="002E39CF"/>
    <w:rsid w:val="002E5B22"/>
    <w:rsid w:val="002F7107"/>
    <w:rsid w:val="00307D14"/>
    <w:rsid w:val="00323916"/>
    <w:rsid w:val="00326C08"/>
    <w:rsid w:val="00333CEF"/>
    <w:rsid w:val="0033760F"/>
    <w:rsid w:val="0034300A"/>
    <w:rsid w:val="0034736C"/>
    <w:rsid w:val="0034761C"/>
    <w:rsid w:val="00350606"/>
    <w:rsid w:val="00350D97"/>
    <w:rsid w:val="00356E7E"/>
    <w:rsid w:val="00361271"/>
    <w:rsid w:val="00367AF6"/>
    <w:rsid w:val="003707A7"/>
    <w:rsid w:val="00374950"/>
    <w:rsid w:val="003823E2"/>
    <w:rsid w:val="00387CF2"/>
    <w:rsid w:val="003936D9"/>
    <w:rsid w:val="00394638"/>
    <w:rsid w:val="003968FB"/>
    <w:rsid w:val="003A29C6"/>
    <w:rsid w:val="003A4BC5"/>
    <w:rsid w:val="003A58A9"/>
    <w:rsid w:val="003A69F4"/>
    <w:rsid w:val="003C10C5"/>
    <w:rsid w:val="003D4093"/>
    <w:rsid w:val="003F2227"/>
    <w:rsid w:val="003F22C2"/>
    <w:rsid w:val="003F2EC0"/>
    <w:rsid w:val="003F6626"/>
    <w:rsid w:val="003F6F9A"/>
    <w:rsid w:val="003F7973"/>
    <w:rsid w:val="00403D2E"/>
    <w:rsid w:val="004067EB"/>
    <w:rsid w:val="00406D60"/>
    <w:rsid w:val="00406F82"/>
    <w:rsid w:val="00414B58"/>
    <w:rsid w:val="00423B8A"/>
    <w:rsid w:val="00434DE2"/>
    <w:rsid w:val="00434EEC"/>
    <w:rsid w:val="00444A65"/>
    <w:rsid w:val="00444CCF"/>
    <w:rsid w:val="00454BD8"/>
    <w:rsid w:val="004641AC"/>
    <w:rsid w:val="00472BD2"/>
    <w:rsid w:val="0047305F"/>
    <w:rsid w:val="0047595E"/>
    <w:rsid w:val="00477A70"/>
    <w:rsid w:val="0048156C"/>
    <w:rsid w:val="0048691C"/>
    <w:rsid w:val="004918ED"/>
    <w:rsid w:val="00493686"/>
    <w:rsid w:val="004965E0"/>
    <w:rsid w:val="004A6615"/>
    <w:rsid w:val="004B30BE"/>
    <w:rsid w:val="004C1730"/>
    <w:rsid w:val="004C2467"/>
    <w:rsid w:val="004C4F29"/>
    <w:rsid w:val="004C60B7"/>
    <w:rsid w:val="004C7F76"/>
    <w:rsid w:val="004D0C82"/>
    <w:rsid w:val="004D116F"/>
    <w:rsid w:val="004E44F5"/>
    <w:rsid w:val="004F65A6"/>
    <w:rsid w:val="004F6933"/>
    <w:rsid w:val="004F7563"/>
    <w:rsid w:val="00500F24"/>
    <w:rsid w:val="0051072E"/>
    <w:rsid w:val="0051317F"/>
    <w:rsid w:val="00515953"/>
    <w:rsid w:val="00516DBF"/>
    <w:rsid w:val="00546854"/>
    <w:rsid w:val="00546B35"/>
    <w:rsid w:val="00560765"/>
    <w:rsid w:val="00570E1C"/>
    <w:rsid w:val="0057462C"/>
    <w:rsid w:val="00580AC7"/>
    <w:rsid w:val="00580CCE"/>
    <w:rsid w:val="00584909"/>
    <w:rsid w:val="005950DE"/>
    <w:rsid w:val="005A1924"/>
    <w:rsid w:val="005A744A"/>
    <w:rsid w:val="005B45BA"/>
    <w:rsid w:val="005C3952"/>
    <w:rsid w:val="005D1576"/>
    <w:rsid w:val="0060027E"/>
    <w:rsid w:val="00615ACA"/>
    <w:rsid w:val="00621254"/>
    <w:rsid w:val="006213F4"/>
    <w:rsid w:val="0062755B"/>
    <w:rsid w:val="0063204F"/>
    <w:rsid w:val="00633D93"/>
    <w:rsid w:val="00643405"/>
    <w:rsid w:val="0064796B"/>
    <w:rsid w:val="00652652"/>
    <w:rsid w:val="00657066"/>
    <w:rsid w:val="006630CD"/>
    <w:rsid w:val="0067204E"/>
    <w:rsid w:val="00673B6F"/>
    <w:rsid w:val="006749B3"/>
    <w:rsid w:val="00685D5A"/>
    <w:rsid w:val="006876E6"/>
    <w:rsid w:val="00691822"/>
    <w:rsid w:val="006A0F88"/>
    <w:rsid w:val="006A1183"/>
    <w:rsid w:val="006A3580"/>
    <w:rsid w:val="006B2B7D"/>
    <w:rsid w:val="006B7278"/>
    <w:rsid w:val="006B7D7C"/>
    <w:rsid w:val="006C1ECE"/>
    <w:rsid w:val="006C6292"/>
    <w:rsid w:val="006D12BE"/>
    <w:rsid w:val="006D2414"/>
    <w:rsid w:val="006D2A2D"/>
    <w:rsid w:val="006D4AE6"/>
    <w:rsid w:val="006D5699"/>
    <w:rsid w:val="006F5525"/>
    <w:rsid w:val="006F76D1"/>
    <w:rsid w:val="007003A4"/>
    <w:rsid w:val="007112AC"/>
    <w:rsid w:val="0071373B"/>
    <w:rsid w:val="00731D31"/>
    <w:rsid w:val="00732651"/>
    <w:rsid w:val="00734367"/>
    <w:rsid w:val="007406EF"/>
    <w:rsid w:val="00741DC3"/>
    <w:rsid w:val="00742362"/>
    <w:rsid w:val="007507DA"/>
    <w:rsid w:val="00772954"/>
    <w:rsid w:val="00783F09"/>
    <w:rsid w:val="00792179"/>
    <w:rsid w:val="00794937"/>
    <w:rsid w:val="007953DA"/>
    <w:rsid w:val="007B4B6D"/>
    <w:rsid w:val="007B5A92"/>
    <w:rsid w:val="007C1C49"/>
    <w:rsid w:val="007C23EB"/>
    <w:rsid w:val="007C2B00"/>
    <w:rsid w:val="007C7E92"/>
    <w:rsid w:val="007D0847"/>
    <w:rsid w:val="007D09F0"/>
    <w:rsid w:val="007D2C2C"/>
    <w:rsid w:val="007D79A8"/>
    <w:rsid w:val="007E54E6"/>
    <w:rsid w:val="007E7905"/>
    <w:rsid w:val="007F01D5"/>
    <w:rsid w:val="007F0EA6"/>
    <w:rsid w:val="007F22F4"/>
    <w:rsid w:val="007F4B35"/>
    <w:rsid w:val="008108EA"/>
    <w:rsid w:val="00812A4C"/>
    <w:rsid w:val="008146F9"/>
    <w:rsid w:val="00817489"/>
    <w:rsid w:val="00824CC3"/>
    <w:rsid w:val="00832487"/>
    <w:rsid w:val="00833044"/>
    <w:rsid w:val="0084571D"/>
    <w:rsid w:val="008501A4"/>
    <w:rsid w:val="0085245F"/>
    <w:rsid w:val="008526D0"/>
    <w:rsid w:val="0087519E"/>
    <w:rsid w:val="00883937"/>
    <w:rsid w:val="00883DFC"/>
    <w:rsid w:val="00884AA8"/>
    <w:rsid w:val="00885C63"/>
    <w:rsid w:val="00887B08"/>
    <w:rsid w:val="00890688"/>
    <w:rsid w:val="00891BE1"/>
    <w:rsid w:val="00896089"/>
    <w:rsid w:val="008A0F38"/>
    <w:rsid w:val="008C4A2E"/>
    <w:rsid w:val="008D3AC5"/>
    <w:rsid w:val="008E1294"/>
    <w:rsid w:val="008E2940"/>
    <w:rsid w:val="008E2A9F"/>
    <w:rsid w:val="008E5BD0"/>
    <w:rsid w:val="008E60DD"/>
    <w:rsid w:val="008E7ABF"/>
    <w:rsid w:val="008F71A5"/>
    <w:rsid w:val="0090432E"/>
    <w:rsid w:val="00905D86"/>
    <w:rsid w:val="00907ED8"/>
    <w:rsid w:val="009125D7"/>
    <w:rsid w:val="0091465B"/>
    <w:rsid w:val="00915578"/>
    <w:rsid w:val="009167BC"/>
    <w:rsid w:val="009201A1"/>
    <w:rsid w:val="009259B9"/>
    <w:rsid w:val="009416B6"/>
    <w:rsid w:val="00944F8D"/>
    <w:rsid w:val="00950631"/>
    <w:rsid w:val="009518D8"/>
    <w:rsid w:val="0096741B"/>
    <w:rsid w:val="009720B5"/>
    <w:rsid w:val="0097252A"/>
    <w:rsid w:val="009741A5"/>
    <w:rsid w:val="009761D2"/>
    <w:rsid w:val="00992005"/>
    <w:rsid w:val="009930AF"/>
    <w:rsid w:val="009A2E0A"/>
    <w:rsid w:val="009C2C44"/>
    <w:rsid w:val="009C34F8"/>
    <w:rsid w:val="009D105A"/>
    <w:rsid w:val="009D2492"/>
    <w:rsid w:val="009D4C00"/>
    <w:rsid w:val="009F14AB"/>
    <w:rsid w:val="009F4FA2"/>
    <w:rsid w:val="00A010B2"/>
    <w:rsid w:val="00A142AA"/>
    <w:rsid w:val="00A150A5"/>
    <w:rsid w:val="00A241B4"/>
    <w:rsid w:val="00A304E6"/>
    <w:rsid w:val="00A31007"/>
    <w:rsid w:val="00A4565F"/>
    <w:rsid w:val="00A47A73"/>
    <w:rsid w:val="00A557CD"/>
    <w:rsid w:val="00A61AC8"/>
    <w:rsid w:val="00A61AE8"/>
    <w:rsid w:val="00A636D1"/>
    <w:rsid w:val="00A670D0"/>
    <w:rsid w:val="00A67269"/>
    <w:rsid w:val="00A7010F"/>
    <w:rsid w:val="00A7270C"/>
    <w:rsid w:val="00A77C08"/>
    <w:rsid w:val="00A81D7B"/>
    <w:rsid w:val="00A84244"/>
    <w:rsid w:val="00A92752"/>
    <w:rsid w:val="00A9572B"/>
    <w:rsid w:val="00AA0D0F"/>
    <w:rsid w:val="00AA3F29"/>
    <w:rsid w:val="00AA5556"/>
    <w:rsid w:val="00AB1307"/>
    <w:rsid w:val="00AB2D0B"/>
    <w:rsid w:val="00AB39E8"/>
    <w:rsid w:val="00AC124F"/>
    <w:rsid w:val="00AC1587"/>
    <w:rsid w:val="00AC3046"/>
    <w:rsid w:val="00AC311B"/>
    <w:rsid w:val="00AD05B3"/>
    <w:rsid w:val="00AD37E1"/>
    <w:rsid w:val="00AD673A"/>
    <w:rsid w:val="00AE5278"/>
    <w:rsid w:val="00AF4AD1"/>
    <w:rsid w:val="00B04F1B"/>
    <w:rsid w:val="00B05BDA"/>
    <w:rsid w:val="00B074F5"/>
    <w:rsid w:val="00B13B79"/>
    <w:rsid w:val="00B153A2"/>
    <w:rsid w:val="00B168B1"/>
    <w:rsid w:val="00B20DFE"/>
    <w:rsid w:val="00B243E5"/>
    <w:rsid w:val="00B25F3E"/>
    <w:rsid w:val="00B41831"/>
    <w:rsid w:val="00B5488B"/>
    <w:rsid w:val="00B55272"/>
    <w:rsid w:val="00B648C5"/>
    <w:rsid w:val="00B65677"/>
    <w:rsid w:val="00B84D70"/>
    <w:rsid w:val="00B855BA"/>
    <w:rsid w:val="00B85668"/>
    <w:rsid w:val="00B861BE"/>
    <w:rsid w:val="00B86499"/>
    <w:rsid w:val="00B91C7F"/>
    <w:rsid w:val="00B97FDF"/>
    <w:rsid w:val="00BA116C"/>
    <w:rsid w:val="00BA703B"/>
    <w:rsid w:val="00BB0380"/>
    <w:rsid w:val="00BB1880"/>
    <w:rsid w:val="00BB49A5"/>
    <w:rsid w:val="00BB4A9F"/>
    <w:rsid w:val="00BC1129"/>
    <w:rsid w:val="00BC3BA2"/>
    <w:rsid w:val="00BC52E3"/>
    <w:rsid w:val="00BC6568"/>
    <w:rsid w:val="00BD0EAE"/>
    <w:rsid w:val="00BE58D4"/>
    <w:rsid w:val="00BF155C"/>
    <w:rsid w:val="00BF332F"/>
    <w:rsid w:val="00BF775E"/>
    <w:rsid w:val="00C02778"/>
    <w:rsid w:val="00C029E4"/>
    <w:rsid w:val="00C04FDC"/>
    <w:rsid w:val="00C0648A"/>
    <w:rsid w:val="00C13828"/>
    <w:rsid w:val="00C13CFF"/>
    <w:rsid w:val="00C17E45"/>
    <w:rsid w:val="00C23DF8"/>
    <w:rsid w:val="00C30110"/>
    <w:rsid w:val="00C32639"/>
    <w:rsid w:val="00C32DC8"/>
    <w:rsid w:val="00C36986"/>
    <w:rsid w:val="00C40B5D"/>
    <w:rsid w:val="00C43E82"/>
    <w:rsid w:val="00C47194"/>
    <w:rsid w:val="00C47464"/>
    <w:rsid w:val="00C502E3"/>
    <w:rsid w:val="00C52934"/>
    <w:rsid w:val="00C5421F"/>
    <w:rsid w:val="00C54844"/>
    <w:rsid w:val="00C6158A"/>
    <w:rsid w:val="00C67C1C"/>
    <w:rsid w:val="00C706A1"/>
    <w:rsid w:val="00C70DAE"/>
    <w:rsid w:val="00C73F91"/>
    <w:rsid w:val="00C83D0E"/>
    <w:rsid w:val="00C93DBA"/>
    <w:rsid w:val="00C966AD"/>
    <w:rsid w:val="00CA2622"/>
    <w:rsid w:val="00CA73C3"/>
    <w:rsid w:val="00CB2FF5"/>
    <w:rsid w:val="00CB5D75"/>
    <w:rsid w:val="00CC013E"/>
    <w:rsid w:val="00CC0B2F"/>
    <w:rsid w:val="00CC12F2"/>
    <w:rsid w:val="00CD3656"/>
    <w:rsid w:val="00CE003C"/>
    <w:rsid w:val="00CF07B1"/>
    <w:rsid w:val="00D0150D"/>
    <w:rsid w:val="00D0520A"/>
    <w:rsid w:val="00D15813"/>
    <w:rsid w:val="00D212DB"/>
    <w:rsid w:val="00D2198E"/>
    <w:rsid w:val="00D42B1F"/>
    <w:rsid w:val="00D4494C"/>
    <w:rsid w:val="00D466FA"/>
    <w:rsid w:val="00D54EB3"/>
    <w:rsid w:val="00D56616"/>
    <w:rsid w:val="00D56B5F"/>
    <w:rsid w:val="00D7711E"/>
    <w:rsid w:val="00D808C5"/>
    <w:rsid w:val="00D8170E"/>
    <w:rsid w:val="00D872F1"/>
    <w:rsid w:val="00D87BF8"/>
    <w:rsid w:val="00D90B05"/>
    <w:rsid w:val="00D937BD"/>
    <w:rsid w:val="00D944A8"/>
    <w:rsid w:val="00D97C86"/>
    <w:rsid w:val="00DA12C5"/>
    <w:rsid w:val="00DA2DAE"/>
    <w:rsid w:val="00DA626E"/>
    <w:rsid w:val="00DB7AC3"/>
    <w:rsid w:val="00DD6C66"/>
    <w:rsid w:val="00DF01E1"/>
    <w:rsid w:val="00DF1C2A"/>
    <w:rsid w:val="00DF37C5"/>
    <w:rsid w:val="00DF6BC9"/>
    <w:rsid w:val="00E03440"/>
    <w:rsid w:val="00E059F3"/>
    <w:rsid w:val="00E121C3"/>
    <w:rsid w:val="00E243DB"/>
    <w:rsid w:val="00E66286"/>
    <w:rsid w:val="00E66589"/>
    <w:rsid w:val="00E72BC9"/>
    <w:rsid w:val="00E72DAA"/>
    <w:rsid w:val="00E8251D"/>
    <w:rsid w:val="00E84008"/>
    <w:rsid w:val="00E94903"/>
    <w:rsid w:val="00EA6081"/>
    <w:rsid w:val="00EB7416"/>
    <w:rsid w:val="00ED0B95"/>
    <w:rsid w:val="00ED286D"/>
    <w:rsid w:val="00ED6129"/>
    <w:rsid w:val="00ED6838"/>
    <w:rsid w:val="00EE0BA9"/>
    <w:rsid w:val="00EE3B78"/>
    <w:rsid w:val="00EE6B61"/>
    <w:rsid w:val="00EF0F27"/>
    <w:rsid w:val="00EF122B"/>
    <w:rsid w:val="00F04084"/>
    <w:rsid w:val="00F10D44"/>
    <w:rsid w:val="00F11689"/>
    <w:rsid w:val="00F11CAB"/>
    <w:rsid w:val="00F12A17"/>
    <w:rsid w:val="00F142F6"/>
    <w:rsid w:val="00F17A73"/>
    <w:rsid w:val="00F27A2B"/>
    <w:rsid w:val="00F32BCB"/>
    <w:rsid w:val="00F43E1B"/>
    <w:rsid w:val="00F516A9"/>
    <w:rsid w:val="00F552D5"/>
    <w:rsid w:val="00F566C2"/>
    <w:rsid w:val="00F624D2"/>
    <w:rsid w:val="00F636A4"/>
    <w:rsid w:val="00F664A1"/>
    <w:rsid w:val="00F67D61"/>
    <w:rsid w:val="00F7400F"/>
    <w:rsid w:val="00F74871"/>
    <w:rsid w:val="00F77DD1"/>
    <w:rsid w:val="00F816C9"/>
    <w:rsid w:val="00F826F1"/>
    <w:rsid w:val="00F859DB"/>
    <w:rsid w:val="00FA194E"/>
    <w:rsid w:val="00FA4532"/>
    <w:rsid w:val="00FB16E6"/>
    <w:rsid w:val="00FB292E"/>
    <w:rsid w:val="00FB29B0"/>
    <w:rsid w:val="00FC41DB"/>
    <w:rsid w:val="00FC5374"/>
    <w:rsid w:val="00FD0B70"/>
    <w:rsid w:val="00FD436A"/>
    <w:rsid w:val="00FD7D58"/>
    <w:rsid w:val="00FE291C"/>
    <w:rsid w:val="00FF42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4:docId w14:val="1D1C9A24"/>
  <w15:docId w15:val="{1D21FACA-199F-4A80-844A-77A7849E8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ouncilLarge">
    <w:name w:val="Header Council Large"/>
    <w:basedOn w:val="Normal"/>
    <w:link w:val="HeaderCouncilLargeChar"/>
    <w:rsid w:val="00A77C08"/>
    <w:pPr>
      <w:spacing w:after="440"/>
      <w:ind w:left="-1134" w:right="-1134"/>
    </w:pPr>
    <w:rPr>
      <w:sz w:val="2"/>
    </w:rPr>
  </w:style>
  <w:style w:type="character" w:customStyle="1" w:styleId="TechnicalBlockChar">
    <w:name w:val="Technical Block Char"/>
    <w:basedOn w:val="DefaultParagraphFont"/>
    <w:rsid w:val="00A77C08"/>
    <w:rPr>
      <w:rFonts w:ascii="Times New Roman" w:hAnsi="Times New Roman" w:cs="Times New Roman"/>
      <w:sz w:val="24"/>
      <w:lang w:val="ro-RO" w:eastAsia="ro-RO" w:bidi="ro-RO"/>
    </w:rPr>
  </w:style>
  <w:style w:type="character" w:customStyle="1" w:styleId="HeaderCouncilLargeChar">
    <w:name w:val="Header Council Large Char"/>
    <w:basedOn w:val="TechnicalBlockChar"/>
    <w:link w:val="HeaderCouncilLarge"/>
    <w:rsid w:val="00A77C08"/>
    <w:rPr>
      <w:rFonts w:ascii="Times New Roman" w:hAnsi="Times New Roman" w:cs="Times New Roman"/>
      <w:sz w:val="2"/>
      <w:lang w:val="ro-RO" w:eastAsia="ro-RO" w:bidi="ro-RO"/>
    </w:rPr>
  </w:style>
  <w:style w:type="paragraph" w:customStyle="1" w:styleId="FooterText">
    <w:name w:val="Footer Text"/>
    <w:basedOn w:val="Normal"/>
    <w:rsid w:val="00A77C08"/>
    <w:rPr>
      <w:rFonts w:eastAsia="Times New Roman"/>
      <w:szCs w:val="24"/>
    </w:rPr>
  </w:style>
  <w:style w:type="character" w:styleId="PlaceholderText">
    <w:name w:val="Placeholder Text"/>
    <w:basedOn w:val="DefaultParagraphFont"/>
    <w:uiPriority w:val="99"/>
    <w:semiHidden/>
    <w:rsid w:val="00A77C08"/>
    <w:rPr>
      <w:color w:val="808080"/>
    </w:rPr>
  </w:style>
  <w:style w:type="table" w:customStyle="1" w:styleId="TableGrid1">
    <w:name w:val="Table Grid1"/>
    <w:basedOn w:val="TableNormal"/>
    <w:uiPriority w:val="59"/>
    <w:rsid w:val="0065706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57066"/>
    <w:pPr>
      <w:ind w:left="720"/>
      <w:contextualSpacing/>
    </w:pPr>
  </w:style>
  <w:style w:type="paragraph" w:customStyle="1" w:styleId="Default">
    <w:name w:val="Default"/>
    <w:rsid w:val="00657066"/>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3">
    <w:name w:val="Table Grid3"/>
    <w:basedOn w:val="TableNormal"/>
    <w:next w:val="TableGrid"/>
    <w:uiPriority w:val="59"/>
    <w:rsid w:val="00657066"/>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7A70"/>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eastAsia="ro-RO" w:bidi="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ro-RO" w:eastAsia="ro-RO" w:bidi="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eastAsia="ro-RO" w:bidi="ro-RO"/>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ro-RO" w:eastAsia="ro-RO" w:bidi="ro-R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7"/>
      </w:numPr>
    </w:pPr>
  </w:style>
  <w:style w:type="paragraph" w:customStyle="1" w:styleId="Pointabc1">
    <w:name w:val="Point abc (1)"/>
    <w:basedOn w:val="Normal"/>
    <w:rsid w:val="006213F4"/>
    <w:pPr>
      <w:numPr>
        <w:ilvl w:val="3"/>
        <w:numId w:val="17"/>
      </w:numPr>
    </w:pPr>
  </w:style>
  <w:style w:type="paragraph" w:customStyle="1" w:styleId="Pointabc2">
    <w:name w:val="Point abc (2)"/>
    <w:basedOn w:val="Normal"/>
    <w:rsid w:val="006213F4"/>
    <w:pPr>
      <w:numPr>
        <w:ilvl w:val="5"/>
        <w:numId w:val="17"/>
      </w:numPr>
    </w:pPr>
  </w:style>
  <w:style w:type="paragraph" w:customStyle="1" w:styleId="Pointabc3">
    <w:name w:val="Point abc (3)"/>
    <w:basedOn w:val="Normal"/>
    <w:rsid w:val="006213F4"/>
    <w:pPr>
      <w:numPr>
        <w:ilvl w:val="7"/>
        <w:numId w:val="17"/>
      </w:numPr>
    </w:pPr>
  </w:style>
  <w:style w:type="paragraph" w:customStyle="1" w:styleId="Pointabc4">
    <w:name w:val="Point abc (4)"/>
    <w:basedOn w:val="Normal"/>
    <w:rsid w:val="006213F4"/>
    <w:pPr>
      <w:numPr>
        <w:ilvl w:val="8"/>
        <w:numId w:val="17"/>
      </w:numPr>
    </w:pPr>
  </w:style>
  <w:style w:type="paragraph" w:customStyle="1" w:styleId="Point123">
    <w:name w:val="Point 123"/>
    <w:basedOn w:val="Normal"/>
    <w:rsid w:val="006213F4"/>
    <w:pPr>
      <w:numPr>
        <w:numId w:val="17"/>
      </w:numPr>
    </w:pPr>
  </w:style>
  <w:style w:type="paragraph" w:customStyle="1" w:styleId="Point1231">
    <w:name w:val="Point 123 (1)"/>
    <w:basedOn w:val="Normal"/>
    <w:rsid w:val="006213F4"/>
    <w:pPr>
      <w:numPr>
        <w:ilvl w:val="2"/>
        <w:numId w:val="17"/>
      </w:numPr>
    </w:pPr>
  </w:style>
  <w:style w:type="paragraph" w:customStyle="1" w:styleId="Point1232">
    <w:name w:val="Point 123 (2)"/>
    <w:basedOn w:val="Normal"/>
    <w:rsid w:val="006213F4"/>
    <w:pPr>
      <w:numPr>
        <w:ilvl w:val="4"/>
        <w:numId w:val="17"/>
      </w:numPr>
    </w:pPr>
  </w:style>
  <w:style w:type="paragraph" w:customStyle="1" w:styleId="Point1233">
    <w:name w:val="Point 123 (3)"/>
    <w:basedOn w:val="Normal"/>
    <w:rsid w:val="006213F4"/>
    <w:pPr>
      <w:numPr>
        <w:ilvl w:val="6"/>
        <w:numId w:val="17"/>
      </w:numPr>
    </w:pPr>
  </w:style>
  <w:style w:type="paragraph" w:customStyle="1" w:styleId="Pointivx">
    <w:name w:val="Point ivx"/>
    <w:basedOn w:val="Normal"/>
    <w:rsid w:val="006213F4"/>
    <w:pPr>
      <w:numPr>
        <w:numId w:val="18"/>
      </w:numPr>
    </w:pPr>
  </w:style>
  <w:style w:type="paragraph" w:customStyle="1" w:styleId="Pointivx1">
    <w:name w:val="Point ivx (1)"/>
    <w:basedOn w:val="Normal"/>
    <w:rsid w:val="006213F4"/>
    <w:pPr>
      <w:numPr>
        <w:ilvl w:val="1"/>
        <w:numId w:val="18"/>
      </w:numPr>
      <w:tabs>
        <w:tab w:val="clear" w:pos="1134"/>
      </w:tabs>
      <w:ind w:left="720" w:hanging="360"/>
    </w:pPr>
  </w:style>
  <w:style w:type="paragraph" w:customStyle="1" w:styleId="Pointivx2">
    <w:name w:val="Point ivx (2)"/>
    <w:basedOn w:val="Normal"/>
    <w:rsid w:val="006213F4"/>
    <w:pPr>
      <w:numPr>
        <w:ilvl w:val="2"/>
        <w:numId w:val="18"/>
      </w:numPr>
      <w:tabs>
        <w:tab w:val="clear" w:pos="1701"/>
      </w:tabs>
      <w:ind w:left="1080" w:hanging="360"/>
    </w:pPr>
  </w:style>
  <w:style w:type="paragraph" w:customStyle="1" w:styleId="Pointivx3">
    <w:name w:val="Point ivx (3)"/>
    <w:basedOn w:val="Normal"/>
    <w:rsid w:val="006213F4"/>
    <w:pPr>
      <w:numPr>
        <w:ilvl w:val="3"/>
        <w:numId w:val="18"/>
      </w:numPr>
      <w:tabs>
        <w:tab w:val="clear" w:pos="2268"/>
      </w:tabs>
      <w:ind w:left="1440" w:hanging="360"/>
    </w:pPr>
  </w:style>
  <w:style w:type="paragraph" w:customStyle="1" w:styleId="Pointivx4">
    <w:name w:val="Point ivx (4)"/>
    <w:basedOn w:val="Normal"/>
    <w:rsid w:val="006213F4"/>
    <w:pPr>
      <w:numPr>
        <w:ilvl w:val="4"/>
        <w:numId w:val="18"/>
      </w:numPr>
    </w:pPr>
  </w:style>
  <w:style w:type="paragraph" w:customStyle="1" w:styleId="Bullet">
    <w:name w:val="Bullet"/>
    <w:basedOn w:val="Normal"/>
    <w:rsid w:val="006213F4"/>
    <w:pPr>
      <w:numPr>
        <w:numId w:val="12"/>
      </w:numPr>
    </w:pPr>
  </w:style>
  <w:style w:type="paragraph" w:customStyle="1" w:styleId="Bullet1">
    <w:name w:val="Bullet 1"/>
    <w:basedOn w:val="Normal"/>
    <w:rsid w:val="006213F4"/>
    <w:pPr>
      <w:numPr>
        <w:numId w:val="13"/>
      </w:numPr>
    </w:pPr>
  </w:style>
  <w:style w:type="paragraph" w:customStyle="1" w:styleId="Bullet2">
    <w:name w:val="Bullet 2"/>
    <w:basedOn w:val="Normal"/>
    <w:rsid w:val="006213F4"/>
    <w:pPr>
      <w:numPr>
        <w:numId w:val="14"/>
      </w:numPr>
    </w:pPr>
  </w:style>
  <w:style w:type="paragraph" w:customStyle="1" w:styleId="Bullet3">
    <w:name w:val="Bullet 3"/>
    <w:basedOn w:val="Normal"/>
    <w:rsid w:val="006213F4"/>
    <w:pPr>
      <w:numPr>
        <w:numId w:val="15"/>
      </w:numPr>
    </w:pPr>
  </w:style>
  <w:style w:type="paragraph" w:customStyle="1" w:styleId="Bullet4">
    <w:name w:val="Bullet 4"/>
    <w:basedOn w:val="Normal"/>
    <w:rsid w:val="006213F4"/>
    <w:pPr>
      <w:numPr>
        <w:numId w:val="16"/>
      </w:numPr>
    </w:pPr>
  </w:style>
  <w:style w:type="paragraph" w:customStyle="1" w:styleId="Dash">
    <w:name w:val="Dash"/>
    <w:basedOn w:val="Normal"/>
    <w:rsid w:val="006213F4"/>
    <w:pPr>
      <w:numPr>
        <w:numId w:val="2"/>
      </w:numPr>
    </w:pPr>
  </w:style>
  <w:style w:type="paragraph" w:customStyle="1" w:styleId="Dash1">
    <w:name w:val="Dash 1"/>
    <w:basedOn w:val="Normal"/>
    <w:rsid w:val="006213F4"/>
    <w:pPr>
      <w:numPr>
        <w:numId w:val="3"/>
      </w:numPr>
    </w:pPr>
  </w:style>
  <w:style w:type="paragraph" w:customStyle="1" w:styleId="Dash2">
    <w:name w:val="Dash 2"/>
    <w:basedOn w:val="Normal"/>
    <w:rsid w:val="006213F4"/>
    <w:pPr>
      <w:numPr>
        <w:numId w:val="4"/>
      </w:numPr>
    </w:pPr>
  </w:style>
  <w:style w:type="paragraph" w:customStyle="1" w:styleId="Dash3">
    <w:name w:val="Dash 3"/>
    <w:basedOn w:val="Normal"/>
    <w:rsid w:val="006213F4"/>
    <w:pPr>
      <w:numPr>
        <w:numId w:val="5"/>
      </w:numPr>
    </w:pPr>
  </w:style>
  <w:style w:type="paragraph" w:customStyle="1" w:styleId="Dash4">
    <w:name w:val="Dash 4"/>
    <w:basedOn w:val="Normal"/>
    <w:rsid w:val="006213F4"/>
    <w:pPr>
      <w:numPr>
        <w:numId w:val="6"/>
      </w:numPr>
    </w:pPr>
  </w:style>
  <w:style w:type="paragraph" w:customStyle="1" w:styleId="DashEqual">
    <w:name w:val="Dash Equal"/>
    <w:basedOn w:val="Dash"/>
    <w:rsid w:val="006213F4"/>
    <w:pPr>
      <w:numPr>
        <w:numId w:val="7"/>
      </w:numPr>
    </w:pPr>
  </w:style>
  <w:style w:type="paragraph" w:customStyle="1" w:styleId="DashEqual1">
    <w:name w:val="Dash Equal 1"/>
    <w:basedOn w:val="Dash1"/>
    <w:rsid w:val="006213F4"/>
    <w:pPr>
      <w:numPr>
        <w:numId w:val="8"/>
      </w:numPr>
    </w:pPr>
  </w:style>
  <w:style w:type="paragraph" w:customStyle="1" w:styleId="DashEqual2">
    <w:name w:val="Dash Equal 2"/>
    <w:basedOn w:val="Dash2"/>
    <w:rsid w:val="006213F4"/>
    <w:pPr>
      <w:numPr>
        <w:numId w:val="9"/>
      </w:numPr>
    </w:pPr>
  </w:style>
  <w:style w:type="paragraph" w:customStyle="1" w:styleId="DashEqual3">
    <w:name w:val="Dash Equal 3"/>
    <w:basedOn w:val="Dash3"/>
    <w:rsid w:val="006213F4"/>
    <w:pPr>
      <w:numPr>
        <w:numId w:val="10"/>
      </w:numPr>
    </w:pPr>
  </w:style>
  <w:style w:type="paragraph" w:customStyle="1" w:styleId="DashEqual4">
    <w:name w:val="Dash Equal 4"/>
    <w:basedOn w:val="Dash4"/>
    <w:rsid w:val="006213F4"/>
    <w:pPr>
      <w:numPr>
        <w:numId w:val="11"/>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9"/>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20"/>
      </w:numPr>
    </w:pPr>
  </w:style>
  <w:style w:type="paragraph" w:customStyle="1" w:styleId="Heading123">
    <w:name w:val="Heading 123"/>
    <w:basedOn w:val="HeadingLeft"/>
    <w:next w:val="Normal"/>
    <w:rsid w:val="006213F4"/>
    <w:pPr>
      <w:numPr>
        <w:numId w:val="21"/>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eastAsia="ro-RO" w:bidi="ro-RO"/>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ro-RO" w:eastAsia="ro-RO" w:bidi="ro-RO"/>
    </w:rPr>
  </w:style>
  <w:style w:type="paragraph" w:customStyle="1" w:styleId="eAgendaHeadingCentered">
    <w:name w:val="eAgenda Heading Centered"/>
    <w:basedOn w:val="eAgendaHeading"/>
    <w:qFormat/>
    <w:rsid w:val="00833044"/>
    <w:pPr>
      <w:jc w:val="center"/>
    </w:p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character" w:styleId="CommentReference">
    <w:name w:val="annotation reference"/>
    <w:basedOn w:val="DefaultParagraphFont"/>
    <w:uiPriority w:val="99"/>
    <w:semiHidden/>
    <w:unhideWhenUsed/>
    <w:rsid w:val="00A142AA"/>
    <w:rPr>
      <w:sz w:val="16"/>
      <w:szCs w:val="16"/>
    </w:rPr>
  </w:style>
  <w:style w:type="paragraph" w:styleId="CommentText">
    <w:name w:val="annotation text"/>
    <w:basedOn w:val="Normal"/>
    <w:link w:val="CommentTextChar"/>
    <w:uiPriority w:val="99"/>
    <w:unhideWhenUsed/>
    <w:rsid w:val="00A142AA"/>
    <w:rPr>
      <w:sz w:val="20"/>
      <w:szCs w:val="20"/>
    </w:rPr>
  </w:style>
  <w:style w:type="character" w:customStyle="1" w:styleId="CommentTextChar">
    <w:name w:val="Comment Text Char"/>
    <w:basedOn w:val="DefaultParagraphFont"/>
    <w:link w:val="CommentText"/>
    <w:uiPriority w:val="99"/>
    <w:rsid w:val="00A142AA"/>
    <w:rPr>
      <w:rFonts w:ascii="Times New Roman" w:hAnsi="Times New Roman" w:cs="Times New Roman"/>
      <w:sz w:val="20"/>
      <w:szCs w:val="20"/>
      <w:lang w:val="ro-RO" w:eastAsia="ro-RO" w:bidi="ro-RO"/>
    </w:rPr>
  </w:style>
  <w:style w:type="paragraph" w:styleId="CommentSubject">
    <w:name w:val="annotation subject"/>
    <w:basedOn w:val="CommentText"/>
    <w:next w:val="CommentText"/>
    <w:link w:val="CommentSubjectChar"/>
    <w:uiPriority w:val="99"/>
    <w:semiHidden/>
    <w:unhideWhenUsed/>
    <w:rsid w:val="00A142AA"/>
    <w:rPr>
      <w:b/>
      <w:bCs/>
    </w:rPr>
  </w:style>
  <w:style w:type="character" w:customStyle="1" w:styleId="CommentSubjectChar">
    <w:name w:val="Comment Subject Char"/>
    <w:basedOn w:val="CommentTextChar"/>
    <w:link w:val="CommentSubject"/>
    <w:uiPriority w:val="99"/>
    <w:semiHidden/>
    <w:rsid w:val="00A142AA"/>
    <w:rPr>
      <w:rFonts w:ascii="Times New Roman" w:hAnsi="Times New Roman" w:cs="Times New Roman"/>
      <w:b/>
      <w:bCs/>
      <w:sz w:val="20"/>
      <w:szCs w:val="20"/>
      <w:lang w:val="ro-RO" w:eastAsia="ro-RO" w:bidi="ro-RO"/>
    </w:rPr>
  </w:style>
  <w:style w:type="paragraph" w:customStyle="1" w:styleId="TBEntInstit">
    <w:name w:val="TBEntInstit"/>
    <w:basedOn w:val="TechnicalBlockBase"/>
    <w:link w:val="EntInstitChar"/>
    <w:rsid w:val="003A4BC5"/>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3A4BC5"/>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3A4BC5"/>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A4BC5"/>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3A4BC5"/>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3A4BC5"/>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3A4BC5"/>
    <w:rPr>
      <w:rFonts w:ascii="Arial" w:eastAsia="Times New Roman" w:hAnsi="Arial" w:cs="Arial"/>
      <w:b/>
      <w:sz w:val="23"/>
      <w:szCs w:val="20"/>
      <w:u w:color="606060"/>
      <w:lang w:eastAsia="fr-BE" w:bidi="ar-SA"/>
    </w:rPr>
  </w:style>
  <w:style w:type="paragraph" w:customStyle="1" w:styleId="TBHeadingTable">
    <w:name w:val="TBHeadingTable"/>
    <w:basedOn w:val="TechnicalBlockBase"/>
    <w:rsid w:val="003A4BC5"/>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3A4BC5"/>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3A4BC5"/>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3A4BC5"/>
    <w:rPr>
      <w:rFonts w:ascii="Arial New Roman" w:eastAsia="Times New Roman" w:hAnsi="Arial New Roman" w:cs="Arial"/>
      <w:b/>
      <w:i/>
      <w:dstrike/>
      <w:color w:val="606060"/>
      <w:w w:val="98"/>
      <w:sz w:val="10"/>
      <w:szCs w:val="20"/>
      <w:u w:val="words" w:color="606060"/>
      <w:lang w:eastAsia="fr-BE" w:bidi="ar-SA"/>
    </w:rPr>
  </w:style>
  <w:style w:type="paragraph" w:customStyle="1" w:styleId="TBDistrbMarkers">
    <w:name w:val="TBDistrbMarkers"/>
    <w:basedOn w:val="TBNormalTechnicalBlock"/>
    <w:qFormat/>
    <w:rsid w:val="003A4BC5"/>
    <w:pPr>
      <w:tabs>
        <w:tab w:val="right" w:pos="3260"/>
        <w:tab w:val="right" w:pos="5528"/>
      </w:tabs>
      <w:spacing w:before="0" w:line="240" w:lineRule="auto"/>
    </w:pPr>
    <w:rPr>
      <w:i/>
      <w:iCs/>
    </w:rPr>
  </w:style>
  <w:style w:type="table" w:customStyle="1" w:styleId="TableGrid43">
    <w:name w:val="Table Grid43"/>
    <w:basedOn w:val="TableNormal"/>
    <w:next w:val="TableGrid"/>
    <w:uiPriority w:val="59"/>
    <w:rsid w:val="001C17A8"/>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1">
    <w:name w:val="Tabela com grelha1"/>
    <w:basedOn w:val="TableNormal"/>
    <w:next w:val="TableGrid"/>
    <w:uiPriority w:val="59"/>
    <w:rsid w:val="001C17A8"/>
    <w:pPr>
      <w:spacing w:after="0" w:line="240" w:lineRule="auto"/>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47464"/>
    <w:pPr>
      <w:spacing w:after="0" w:line="240" w:lineRule="auto"/>
    </w:pPr>
    <w:rPr>
      <w:sz w:val="20"/>
      <w:szCs w:val="20"/>
    </w:rPr>
    <w:tblPr/>
  </w:style>
  <w:style w:type="table" w:customStyle="1" w:styleId="TableGrid12">
    <w:name w:val="Table Grid12"/>
    <w:basedOn w:val="TableNormal"/>
    <w:next w:val="TableGrid"/>
    <w:uiPriority w:val="59"/>
    <w:rsid w:val="00C47464"/>
    <w:pPr>
      <w:spacing w:after="0" w:line="240" w:lineRule="auto"/>
    </w:pPr>
    <w:rPr>
      <w:sz w:val="20"/>
      <w:szCs w:val="20"/>
    </w:rPr>
    <w:tblPr/>
  </w:style>
  <w:style w:type="table" w:customStyle="1" w:styleId="TableGrid13">
    <w:name w:val="Table Grid13"/>
    <w:basedOn w:val="TableNormal"/>
    <w:next w:val="TableGrid"/>
    <w:uiPriority w:val="59"/>
    <w:rsid w:val="00C47464"/>
    <w:pPr>
      <w:spacing w:after="0" w:line="240" w:lineRule="auto"/>
    </w:pPr>
    <w:rPr>
      <w:sz w:val="20"/>
      <w:szCs w:val="20"/>
    </w:rPr>
    <w:tblPr/>
  </w:style>
  <w:style w:type="table" w:customStyle="1" w:styleId="TableGrid2">
    <w:name w:val="Table Grid2"/>
    <w:basedOn w:val="TableNormal"/>
    <w:next w:val="TableGrid"/>
    <w:uiPriority w:val="59"/>
    <w:rsid w:val="00C47464"/>
    <w:pPr>
      <w:spacing w:after="0" w:line="240" w:lineRule="auto"/>
    </w:pPr>
    <w:rPr>
      <w:sz w:val="20"/>
      <w:szCs w:val="20"/>
    </w:rPr>
    <w:tblPr/>
  </w:style>
  <w:style w:type="table" w:customStyle="1" w:styleId="TableGrid31">
    <w:name w:val="Table Grid31"/>
    <w:basedOn w:val="TableNormal"/>
    <w:next w:val="TableGrid"/>
    <w:uiPriority w:val="59"/>
    <w:rsid w:val="004C4F29"/>
    <w:pPr>
      <w:spacing w:after="0" w:line="240" w:lineRule="auto"/>
    </w:pPr>
    <w:rPr>
      <w:sz w:val="20"/>
      <w:szCs w:val="20"/>
    </w:rPr>
    <w:tblPr/>
  </w:style>
  <w:style w:type="table" w:customStyle="1" w:styleId="TableGrid32">
    <w:name w:val="Table Grid32"/>
    <w:basedOn w:val="TableNormal"/>
    <w:next w:val="TableGrid"/>
    <w:uiPriority w:val="59"/>
    <w:rsid w:val="004C4F29"/>
    <w:pPr>
      <w:spacing w:after="0" w:line="240" w:lineRule="auto"/>
    </w:pPr>
    <w:rPr>
      <w:sz w:val="20"/>
      <w:szCs w:val="20"/>
    </w:rPr>
    <w:tblPr/>
  </w:style>
  <w:style w:type="table" w:customStyle="1" w:styleId="TableGrid33">
    <w:name w:val="Table Grid33"/>
    <w:basedOn w:val="TableNormal"/>
    <w:next w:val="TableGrid"/>
    <w:uiPriority w:val="59"/>
    <w:rsid w:val="004C4F29"/>
    <w:pPr>
      <w:spacing w:after="0" w:line="240" w:lineRule="auto"/>
    </w:pPr>
    <w:rPr>
      <w:sz w:val="20"/>
      <w:szCs w:val="20"/>
    </w:rPr>
    <w:tblPr/>
  </w:style>
  <w:style w:type="table" w:customStyle="1" w:styleId="TableGrid34">
    <w:name w:val="Table Grid34"/>
    <w:basedOn w:val="TableNormal"/>
    <w:next w:val="TableGrid"/>
    <w:uiPriority w:val="59"/>
    <w:rsid w:val="004C4F29"/>
    <w:pPr>
      <w:spacing w:after="0" w:line="240" w:lineRule="auto"/>
    </w:pPr>
    <w:rPr>
      <w:sz w:val="20"/>
      <w:szCs w:val="20"/>
    </w:rPr>
    <w:tblPr/>
  </w:style>
  <w:style w:type="table" w:customStyle="1" w:styleId="TableGrid35">
    <w:name w:val="Table Grid35"/>
    <w:basedOn w:val="TableNormal"/>
    <w:next w:val="TableGrid"/>
    <w:uiPriority w:val="59"/>
    <w:rsid w:val="004C4F29"/>
    <w:pPr>
      <w:spacing w:after="0" w:line="240" w:lineRule="auto"/>
    </w:pPr>
    <w:rPr>
      <w:sz w:val="20"/>
      <w:szCs w:val="20"/>
    </w:rPr>
    <w:tblPr/>
  </w:style>
  <w:style w:type="table" w:customStyle="1" w:styleId="TableGrid36">
    <w:name w:val="Table Grid36"/>
    <w:basedOn w:val="TableNormal"/>
    <w:next w:val="TableGrid"/>
    <w:uiPriority w:val="59"/>
    <w:rsid w:val="004C4F29"/>
    <w:pPr>
      <w:spacing w:after="0" w:line="240" w:lineRule="auto"/>
    </w:pPr>
    <w:rPr>
      <w:sz w:val="20"/>
      <w:szCs w:val="20"/>
    </w:rPr>
    <w:tblPr/>
  </w:style>
  <w:style w:type="table" w:customStyle="1" w:styleId="TableGrid4">
    <w:name w:val="Table Grid4"/>
    <w:basedOn w:val="TableNormal"/>
    <w:next w:val="TableGrid"/>
    <w:uiPriority w:val="59"/>
    <w:rsid w:val="00F10D44"/>
    <w:pPr>
      <w:spacing w:after="0" w:line="240" w:lineRule="auto"/>
    </w:pPr>
    <w:rPr>
      <w:sz w:val="20"/>
      <w:szCs w:val="20"/>
    </w:rPr>
    <w:tblPr/>
  </w:style>
  <w:style w:type="table" w:customStyle="1" w:styleId="TableGrid5">
    <w:name w:val="Table Grid5"/>
    <w:basedOn w:val="TableNormal"/>
    <w:next w:val="TableGrid"/>
    <w:uiPriority w:val="59"/>
    <w:rsid w:val="00F10D44"/>
    <w:pPr>
      <w:spacing w:after="0" w:line="240" w:lineRule="auto"/>
    </w:pPr>
    <w:rPr>
      <w:sz w:val="20"/>
      <w:szCs w:val="20"/>
    </w:rPr>
    <w:tblPr/>
  </w:style>
  <w:style w:type="table" w:customStyle="1" w:styleId="TableGrid6">
    <w:name w:val="Table Grid6"/>
    <w:basedOn w:val="TableNormal"/>
    <w:next w:val="TableGrid"/>
    <w:uiPriority w:val="59"/>
    <w:rsid w:val="00832487"/>
    <w:pPr>
      <w:spacing w:after="0" w:line="240" w:lineRule="auto"/>
    </w:pPr>
    <w:rPr>
      <w:sz w:val="20"/>
      <w:szCs w:val="20"/>
    </w:rPr>
    <w:tblPr/>
  </w:style>
  <w:style w:type="character" w:styleId="Hyperlink">
    <w:name w:val="Hyperlink"/>
    <w:basedOn w:val="DefaultParagraphFont"/>
    <w:uiPriority w:val="99"/>
    <w:unhideWhenUsed/>
    <w:rsid w:val="00C93DBA"/>
    <w:rPr>
      <w:color w:val="0000FF" w:themeColor="hyperlink"/>
      <w:u w:val="single"/>
    </w:rPr>
  </w:style>
  <w:style w:type="character" w:styleId="UnresolvedMention">
    <w:name w:val="Unresolved Mention"/>
    <w:basedOn w:val="DefaultParagraphFont"/>
    <w:uiPriority w:val="99"/>
    <w:semiHidden/>
    <w:unhideWhenUsed/>
    <w:rsid w:val="00C93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21419">
      <w:bodyDiv w:val="1"/>
      <w:marLeft w:val="0"/>
      <w:marRight w:val="0"/>
      <w:marTop w:val="0"/>
      <w:marBottom w:val="0"/>
      <w:divBdr>
        <w:top w:val="none" w:sz="0" w:space="0" w:color="auto"/>
        <w:left w:val="none" w:sz="0" w:space="0" w:color="auto"/>
        <w:bottom w:val="none" w:sz="0" w:space="0" w:color="auto"/>
        <w:right w:val="none" w:sz="0" w:space="0" w:color="auto"/>
      </w:divBdr>
    </w:div>
    <w:div w:id="914125592">
      <w:bodyDiv w:val="1"/>
      <w:marLeft w:val="0"/>
      <w:marRight w:val="0"/>
      <w:marTop w:val="0"/>
      <w:marBottom w:val="0"/>
      <w:divBdr>
        <w:top w:val="none" w:sz="0" w:space="0" w:color="auto"/>
        <w:left w:val="none" w:sz="0" w:space="0" w:color="auto"/>
        <w:bottom w:val="none" w:sz="0" w:space="0" w:color="auto"/>
        <w:right w:val="none" w:sz="0" w:space="0" w:color="auto"/>
      </w:divBdr>
    </w:div>
    <w:div w:id="205724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E026F2-9579-4057-B266-234E105544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2FA22F8-38DB-422E-B79D-C550EB943F3C}">
  <ds:schemaRefs>
    <ds:schemaRef ds:uri="http://schemas.microsoft.com/sharepoint/v3/contenttype/forms"/>
  </ds:schemaRefs>
</ds:datastoreItem>
</file>

<file path=customXml/itemProps3.xml><?xml version="1.0" encoding="utf-8"?>
<ds:datastoreItem xmlns:ds="http://schemas.openxmlformats.org/officeDocument/2006/customXml" ds:itemID="{5AFCAFAF-018E-4B1B-A643-0E62C6B2E7B6}">
  <ds:schemaRefs>
    <ds:schemaRef ds:uri="http://schemas.openxmlformats.org/officeDocument/2006/bibliography"/>
  </ds:schemaRefs>
</ds:datastoreItem>
</file>

<file path=customXml/itemProps4.xml><?xml version="1.0" encoding="utf-8"?>
<ds:datastoreItem xmlns:ds="http://schemas.openxmlformats.org/officeDocument/2006/customXml" ds:itemID="{7ABDED9D-EBEC-4AB0-BDA7-7FEAFF8B00E5}">
  <ds:schemaRef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http://www.w3.org/XML/1998/namespace"/>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10</Pages>
  <Words>2151</Words>
  <Characters>11831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KUNSCH Nathalie</dc:creator>
  <cp:keywords/>
  <dc:description/>
  <cp:lastModifiedBy>LAVRIC Elena-Carmen</cp:lastModifiedBy>
  <cp:revision>3</cp:revision>
  <cp:lastPrinted>2026-06-17T06:39:00Z</cp:lastPrinted>
  <dcterms:created xsi:type="dcterms:W3CDTF">2026-06-17T14:30:00Z</dcterms:created>
  <dcterms:modified xsi:type="dcterms:W3CDTF">2026-06-18T11:16:00Z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ies>
</file>