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133250556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A6302" w:rsidRPr="0056157B" w14:paraId="3390D36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0E497817" w14:textId="195E1630" w:rsidR="00AA6302" w:rsidRPr="0056157B" w:rsidRDefault="00AA6302" w:rsidP="00634DC7">
                <w:pPr>
                  <w:pStyle w:val="TBNormalTechnicalBlock"/>
                </w:pPr>
              </w:p>
            </w:tc>
          </w:tr>
          <w:tr w:rsidR="00AA6302" w:rsidRPr="0056157B" w14:paraId="14B89329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60B40CE" w14:textId="77777777" w:rsidR="00AA6302" w:rsidRPr="0056157B" w:rsidRDefault="00AA630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1B764485" wp14:editId="232F6BD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8C1FAA0" w14:textId="77777777" w:rsidR="00AA6302" w:rsidRPr="0056157B" w:rsidRDefault="00AA6302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AA6302" w:rsidRPr="00B84B6D" w14:paraId="5681DF2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7F246DE" w14:textId="77777777" w:rsidR="00AA6302" w:rsidRPr="0056157B" w:rsidRDefault="00AA630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74956440" w14:textId="77777777" w:rsidR="00AA6302" w:rsidRPr="0056157B" w:rsidRDefault="00AA630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233CE88" w14:textId="77777777" w:rsidR="00AA6302" w:rsidRPr="0056157B" w:rsidRDefault="00AA6302" w:rsidP="00233A0E">
                <w:pPr>
                  <w:pStyle w:val="TBNormalTechnicalBlock"/>
                  <w:rPr>
                    <w:b/>
                  </w:rPr>
                </w:pPr>
              </w:p>
              <w:p w14:paraId="388704CF" w14:textId="77777777" w:rsidR="00AA6302" w:rsidRDefault="00AA630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21 May 2026</w:t>
                </w:r>
              </w:p>
              <w:p w14:paraId="2ED04507" w14:textId="77777777" w:rsidR="00AA6302" w:rsidRPr="0019440B" w:rsidRDefault="00AA630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06F4F07E" w14:textId="77777777" w:rsidR="00AA6302" w:rsidRPr="0019440B" w:rsidRDefault="00AA6302" w:rsidP="00233A0E">
                <w:pPr>
                  <w:pStyle w:val="TBNormalTechnicalBlock"/>
                </w:pPr>
              </w:p>
              <w:p w14:paraId="7DBAC82B" w14:textId="77777777" w:rsidR="00AA6302" w:rsidRDefault="00AA6302" w:rsidP="00233A0E">
                <w:pPr>
                  <w:pStyle w:val="TBNormalTechnicalBlock"/>
                </w:pPr>
                <w:r>
                  <w:t>9370</w:t>
                </w:r>
                <w:r w:rsidRPr="0056157B">
                  <w:t>/</w:t>
                </w:r>
                <w:r>
                  <w:t>26</w:t>
                </w:r>
              </w:p>
              <w:p w14:paraId="019E14E2" w14:textId="77777777" w:rsidR="00AA6302" w:rsidRDefault="00AA630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29</w:t>
                </w:r>
              </w:p>
              <w:p w14:paraId="2893CDF0" w14:textId="77777777" w:rsidR="00AA6302" w:rsidRDefault="00AA630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 670</w:t>
                </w:r>
              </w:p>
              <w:p w14:paraId="49502DA1" w14:textId="77777777" w:rsidR="00AA6302" w:rsidRPr="007C5B64" w:rsidRDefault="00AA630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3F35CBC" w14:textId="77777777" w:rsidR="00AA6302" w:rsidRPr="009E0BE9" w:rsidRDefault="00AA6302" w:rsidP="00CD4D38">
                <w:pPr>
                  <w:pStyle w:val="TBDistrbMarkers"/>
                </w:pPr>
                <w:r>
                  <w:t>PARLNAT</w:t>
                </w:r>
              </w:p>
              <w:p w14:paraId="4A394EFF" w14:textId="77777777" w:rsidR="00AA6302" w:rsidRPr="009E0BE9" w:rsidRDefault="00AA6302" w:rsidP="00233A0E">
                <w:pPr>
                  <w:pStyle w:val="TBNormalTechnicalBlock"/>
                </w:pPr>
              </w:p>
              <w:p w14:paraId="1398570B" w14:textId="77777777" w:rsidR="00AA6302" w:rsidRPr="009E0BE9" w:rsidRDefault="00AA6302" w:rsidP="00233A0E">
                <w:pPr>
                  <w:pStyle w:val="TBNormalTechnicalBlock"/>
                </w:pPr>
              </w:p>
              <w:p w14:paraId="565002A2" w14:textId="77777777" w:rsidR="00AA6302" w:rsidRPr="009E0BE9" w:rsidRDefault="00AA630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A6302" w:rsidRPr="00ED0749" w14:paraId="53A78A5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F5C0236" w14:textId="77777777" w:rsidR="00AA6302" w:rsidRPr="00ED0749" w:rsidRDefault="00AA630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7CDC04A" w14:textId="77777777" w:rsidR="00AA6302" w:rsidRPr="00ED0749" w:rsidRDefault="00AA630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4B569539" w14:textId="77777777" w:rsidR="00AA6302" w:rsidRPr="00ED0749" w:rsidRDefault="00AA630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D731541" w14:textId="77777777" w:rsidR="00AA6302" w:rsidRPr="00ED0749" w:rsidRDefault="00AA6302" w:rsidP="00DF1147">
          <w:pPr>
            <w:pStyle w:val="TBEntRefer"/>
            <w:rPr>
              <w:sz w:val="2"/>
              <w:szCs w:val="2"/>
            </w:rPr>
          </w:pPr>
        </w:p>
        <w:p w14:paraId="23033CCD" w14:textId="77777777" w:rsidR="00AA6302" w:rsidRPr="00DD01AC" w:rsidRDefault="00AA630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A6302" w:rsidRPr="00133225" w14:paraId="1289819D" w14:textId="77777777" w:rsidTr="001E5BC3">
            <w:trPr>
              <w:jc w:val="center"/>
            </w:trPr>
            <w:tc>
              <w:tcPr>
                <w:tcW w:w="9645" w:type="dxa"/>
              </w:tcPr>
              <w:p w14:paraId="4E404450" w14:textId="77777777" w:rsidR="00AA6302" w:rsidRPr="00C4351E" w:rsidRDefault="00AA6302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AA6302" w:rsidRPr="007D53AD" w14:paraId="2A9CDCCE" w14:textId="77777777" w:rsidTr="001E5BC3">
            <w:trPr>
              <w:jc w:val="center"/>
            </w:trPr>
            <w:tc>
              <w:tcPr>
                <w:tcW w:w="9645" w:type="dxa"/>
              </w:tcPr>
              <w:p w14:paraId="403E21A0" w14:textId="77777777" w:rsidR="00AA6302" w:rsidRPr="007D53AD" w:rsidRDefault="00AA6302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Affairs/Trade)</w:t>
                </w:r>
              </w:p>
            </w:tc>
          </w:tr>
          <w:tr w:rsidR="00AA6302" w:rsidRPr="007D53AD" w14:paraId="5BF95488" w14:textId="77777777" w:rsidTr="001E5BC3">
            <w:trPr>
              <w:jc w:val="center"/>
            </w:trPr>
            <w:tc>
              <w:tcPr>
                <w:tcW w:w="9645" w:type="dxa"/>
              </w:tcPr>
              <w:p w14:paraId="5ECF90F8" w14:textId="77777777" w:rsidR="00AA6302" w:rsidRPr="006368AC" w:rsidRDefault="00AA6302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AA6302" w:rsidRPr="007D53AD" w14:paraId="5C1335A6" w14:textId="77777777" w:rsidTr="001E5BC3">
            <w:trPr>
              <w:jc w:val="center"/>
            </w:trPr>
            <w:tc>
              <w:tcPr>
                <w:tcW w:w="9645" w:type="dxa"/>
              </w:tcPr>
              <w:p w14:paraId="072CC877" w14:textId="77777777" w:rsidR="00AA6302" w:rsidRPr="006368AC" w:rsidRDefault="00AA6302" w:rsidP="008639D3">
                <w:pPr>
                  <w:pStyle w:val="TBTableText"/>
                </w:pPr>
                <w:r>
                  <w:t>22 May 2026 (10:00)</w:t>
                </w:r>
              </w:p>
            </w:tc>
          </w:tr>
        </w:tbl>
        <w:p w14:paraId="67FE18E3" w14:textId="77777777" w:rsidR="00AA6302" w:rsidRPr="008C6FD6" w:rsidRDefault="00AA6302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D5A85" w14:paraId="6FD0CEB6" w14:textId="77777777" w:rsidTr="003D5A85">
        <w:tc>
          <w:tcPr>
            <w:tcW w:w="567" w:type="dxa"/>
            <w:tcMar>
              <w:right w:w="0" w:type="dxa"/>
            </w:tcMar>
          </w:tcPr>
          <w:p w14:paraId="6094412F" w14:textId="271B44C0" w:rsidR="003D5A85" w:rsidRPr="003D5A85" w:rsidRDefault="003D5A85" w:rsidP="003D5A85">
            <w:pPr>
              <w:pStyle w:val="PointManual"/>
            </w:pPr>
            <w:r w:rsidRPr="003D5A85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670CDCE" w:rsidR="003D5A85" w:rsidRDefault="003D5A85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3D5A85" w:rsidRDefault="003D5A85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3D5A85" w:rsidRDefault="003D5A85" w:rsidP="00CB73C2">
            <w:pPr>
              <w:rPr>
                <w:lang w:val="en-US"/>
              </w:rPr>
            </w:pPr>
          </w:p>
        </w:tc>
      </w:tr>
      <w:tr w:rsidR="003D5A85" w14:paraId="3BEA511A" w14:textId="77777777" w:rsidTr="003D5A85">
        <w:tc>
          <w:tcPr>
            <w:tcW w:w="567" w:type="dxa"/>
            <w:tcMar>
              <w:right w:w="0" w:type="dxa"/>
            </w:tcMar>
          </w:tcPr>
          <w:p w14:paraId="6C9C7027" w14:textId="2FDAD0DF" w:rsidR="003D5A85" w:rsidRPr="003D5A85" w:rsidRDefault="003D5A85" w:rsidP="003D5A85">
            <w:pPr>
              <w:pStyle w:val="PointManual"/>
            </w:pPr>
            <w:r w:rsidRPr="003D5A85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2C4BF21E" w:rsidR="003D5A85" w:rsidRDefault="003D5A85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3D5A85" w:rsidRDefault="003D5A85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3D5A85" w:rsidRDefault="003D5A85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3D5A85" w:rsidRDefault="003D5A85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6B22DCB" w14:textId="77777777" w:rsidR="003D5A85" w:rsidRDefault="003D5A85" w:rsidP="00CB73C2">
            <w:pPr>
              <w:rPr>
                <w:lang w:val="en-US"/>
              </w:rPr>
            </w:pPr>
          </w:p>
          <w:p w14:paraId="3110AE1B" w14:textId="77777777" w:rsidR="006E28EA" w:rsidRDefault="006E28EA" w:rsidP="00CB73C2">
            <w:pPr>
              <w:rPr>
                <w:lang w:val="en-US"/>
              </w:rPr>
            </w:pPr>
            <w:r>
              <w:rPr>
                <w:lang w:val="en-US"/>
              </w:rPr>
              <w:t>9369/26</w:t>
            </w:r>
          </w:p>
          <w:p w14:paraId="186027FA" w14:textId="301A806C" w:rsidR="006E28EA" w:rsidRDefault="006E28EA" w:rsidP="00CB73C2">
            <w:pPr>
              <w:rPr>
                <w:lang w:val="en-US"/>
              </w:rPr>
            </w:pPr>
            <w:r>
              <w:rPr>
                <w:lang w:val="en-US"/>
              </w:rPr>
              <w:t>9336/26</w:t>
            </w: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D5A85" w14:paraId="2E597E52" w14:textId="77777777" w:rsidTr="003D5A85">
        <w:tc>
          <w:tcPr>
            <w:tcW w:w="567" w:type="dxa"/>
            <w:tcMar>
              <w:right w:w="0" w:type="dxa"/>
            </w:tcMar>
          </w:tcPr>
          <w:p w14:paraId="471235B6" w14:textId="5D274A42" w:rsidR="003D5A85" w:rsidRPr="003D5A85" w:rsidRDefault="003D5A85" w:rsidP="003D5A85">
            <w:pPr>
              <w:pStyle w:val="PointManual"/>
            </w:pPr>
            <w:r w:rsidRPr="003D5A85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CBCAB7" w14:textId="6C59AB6C" w:rsidR="003D5A85" w:rsidRPr="00390582" w:rsidRDefault="003D5A85" w:rsidP="00390582">
            <w:pPr>
              <w:rPr>
                <w:lang w:val="en-US"/>
              </w:rPr>
            </w:pPr>
            <w:r w:rsidRPr="00390582">
              <w:rPr>
                <w:lang w:val="en-US"/>
              </w:rPr>
              <w:t xml:space="preserve">Economic </w:t>
            </w:r>
            <w:r>
              <w:rPr>
                <w:lang w:val="en-US"/>
              </w:rPr>
              <w:t>s</w:t>
            </w:r>
            <w:r w:rsidRPr="00390582">
              <w:rPr>
                <w:lang w:val="en-US"/>
              </w:rPr>
              <w:t xml:space="preserve">ecurity: </w:t>
            </w:r>
            <w:r>
              <w:rPr>
                <w:lang w:val="en-US"/>
              </w:rPr>
              <w:t>t</w:t>
            </w:r>
            <w:r w:rsidRPr="00390582">
              <w:rPr>
                <w:lang w:val="en-US"/>
              </w:rPr>
              <w:t xml:space="preserve">he </w:t>
            </w:r>
            <w:r>
              <w:rPr>
                <w:lang w:val="en-US"/>
              </w:rPr>
              <w:t>i</w:t>
            </w:r>
            <w:r w:rsidRPr="00390582">
              <w:rPr>
                <w:lang w:val="en-US"/>
              </w:rPr>
              <w:t xml:space="preserve">mpact of the Middle East conflict on </w:t>
            </w:r>
            <w:r>
              <w:rPr>
                <w:lang w:val="en-US"/>
              </w:rPr>
              <w:t>t</w:t>
            </w:r>
            <w:r w:rsidRPr="00390582">
              <w:rPr>
                <w:lang w:val="en-US"/>
              </w:rPr>
              <w:t>rade</w:t>
            </w:r>
          </w:p>
          <w:p w14:paraId="3A61919A" w14:textId="082C9644" w:rsidR="003D5A85" w:rsidRPr="00390582" w:rsidRDefault="003D5A85" w:rsidP="00390582">
            <w:pPr>
              <w:rPr>
                <w:i/>
                <w:iCs/>
                <w:lang w:val="en-US"/>
              </w:rPr>
            </w:pPr>
            <w:r w:rsidRPr="00390582">
              <w:rPr>
                <w:i/>
                <w:iCs/>
                <w:lang w:val="en-US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3D5A85" w:rsidRDefault="003D5A85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385AB141" w:rsidR="003D5A85" w:rsidRDefault="00E84404" w:rsidP="00CB73C2">
            <w:pPr>
              <w:rPr>
                <w:lang w:val="en-US"/>
              </w:rPr>
            </w:pPr>
            <w:r>
              <w:rPr>
                <w:lang w:val="en-US"/>
              </w:rPr>
              <w:t>9193/26</w:t>
            </w:r>
          </w:p>
        </w:tc>
      </w:tr>
      <w:tr w:rsidR="003D5A85" w14:paraId="1F2385F1" w14:textId="77777777" w:rsidTr="003D5A85">
        <w:tc>
          <w:tcPr>
            <w:tcW w:w="567" w:type="dxa"/>
            <w:tcMar>
              <w:right w:w="0" w:type="dxa"/>
            </w:tcMar>
          </w:tcPr>
          <w:p w14:paraId="00E96EB7" w14:textId="53DDCA0A" w:rsidR="003D5A85" w:rsidRPr="003D5A85" w:rsidRDefault="003D5A85" w:rsidP="003D5A85">
            <w:pPr>
              <w:pStyle w:val="PointManual"/>
            </w:pPr>
            <w:r w:rsidRPr="003D5A85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52CEEA8" w14:textId="4E6E84CC" w:rsidR="003D5A85" w:rsidRDefault="003D5A85" w:rsidP="00CB73C2">
            <w:pPr>
              <w:rPr>
                <w:lang w:val="en-US"/>
              </w:rPr>
            </w:pPr>
            <w:r w:rsidRPr="00390582">
              <w:rPr>
                <w:lang w:val="en-US"/>
              </w:rPr>
              <w:t xml:space="preserve">WTO reform: </w:t>
            </w:r>
            <w:r>
              <w:rPr>
                <w:lang w:val="en-US"/>
              </w:rPr>
              <w:t>f</w:t>
            </w:r>
            <w:r w:rsidRPr="00390582">
              <w:rPr>
                <w:lang w:val="en-US"/>
              </w:rPr>
              <w:t>ollow-up of the 14th Ministerial Conference (MC14)</w:t>
            </w:r>
          </w:p>
          <w:p w14:paraId="3A4FDE9D" w14:textId="4A965AF9" w:rsidR="003D5A85" w:rsidRDefault="003D5A85" w:rsidP="00CB73C2">
            <w:pPr>
              <w:rPr>
                <w:lang w:val="en-US"/>
              </w:rPr>
            </w:pPr>
            <w:r w:rsidRPr="00390582">
              <w:rPr>
                <w:lang w:val="en-US"/>
              </w:rPr>
              <w:t>‎</w:t>
            </w:r>
            <w:r w:rsidRPr="00390582">
              <w:rPr>
                <w:i/>
                <w:iCs/>
                <w:lang w:val="en-US"/>
              </w:rPr>
              <w:t>State of play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3D5A85" w:rsidRDefault="003D5A85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3D5A85" w:rsidRDefault="003D5A85" w:rsidP="00CB73C2">
            <w:pPr>
              <w:rPr>
                <w:lang w:val="en-US"/>
              </w:rPr>
            </w:pPr>
          </w:p>
        </w:tc>
      </w:tr>
      <w:tr w:rsidR="003D5A85" w14:paraId="4B16BAEB" w14:textId="77777777" w:rsidTr="003D5A85">
        <w:tc>
          <w:tcPr>
            <w:tcW w:w="567" w:type="dxa"/>
            <w:tcMar>
              <w:right w:w="0" w:type="dxa"/>
            </w:tcMar>
          </w:tcPr>
          <w:p w14:paraId="0FADD2C0" w14:textId="752FBC41" w:rsidR="003D5A85" w:rsidRPr="003D5A85" w:rsidRDefault="003D5A85" w:rsidP="003D5A85">
            <w:pPr>
              <w:pStyle w:val="PointManual"/>
            </w:pPr>
            <w:r w:rsidRPr="003D5A85">
              <w:t>5.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5B0CA89F" w:rsidR="003D5A85" w:rsidRDefault="003D5A85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3D5A85" w:rsidRDefault="003D5A85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3D5A85" w:rsidRDefault="003D5A85" w:rsidP="00CB73C2">
            <w:pPr>
              <w:rPr>
                <w:lang w:val="en-US"/>
              </w:rPr>
            </w:pPr>
          </w:p>
        </w:tc>
      </w:tr>
    </w:tbl>
    <w:p w14:paraId="1E2B6770" w14:textId="77777777" w:rsidR="001B060D" w:rsidRDefault="001B060D" w:rsidP="006E28EA">
      <w:pPr>
        <w:pStyle w:val="FinalLine"/>
        <w:ind w:left="3402" w:right="3402"/>
      </w:pPr>
    </w:p>
    <w:sectPr w:rsidR="001B060D" w:rsidSect="00AA63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7FC79" w14:textId="77777777" w:rsidR="00AA6302" w:rsidRDefault="00AA63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A6302" w:rsidRPr="00D94637" w14:paraId="1A127ED3" w14:textId="77777777" w:rsidTr="00AA630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4AF09AA" w14:textId="77777777" w:rsidR="00AA6302" w:rsidRPr="00D94637" w:rsidRDefault="00AA630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AA6302" w:rsidRPr="00B310DC" w14:paraId="7037AED5" w14:textId="77777777" w:rsidTr="00AA630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29823BE" w14:textId="107B1D45" w:rsidR="00AA6302" w:rsidRPr="00AD7BF2" w:rsidRDefault="00AA6302" w:rsidP="004F54B2">
          <w:pPr>
            <w:pStyle w:val="FooterText"/>
          </w:pPr>
          <w:r>
            <w:t>9370/26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1A0079E" w14:textId="77777777" w:rsidR="00AA6302" w:rsidRPr="00AD7BF2" w:rsidRDefault="00AA630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350F8D6" w14:textId="77777777" w:rsidR="00AA6302" w:rsidRPr="002511D8" w:rsidRDefault="00AA630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4670BAD" w14:textId="07E20C30" w:rsidR="00AA6302" w:rsidRPr="00B310DC" w:rsidRDefault="00AA630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A6302" w:rsidRPr="00D94637" w14:paraId="0541D2AF" w14:textId="77777777" w:rsidTr="00AA6302">
      <w:trPr>
        <w:jc w:val="center"/>
      </w:trPr>
      <w:tc>
        <w:tcPr>
          <w:tcW w:w="1774" w:type="pct"/>
          <w:shd w:val="clear" w:color="auto" w:fill="auto"/>
        </w:tcPr>
        <w:p w14:paraId="233B0A0E" w14:textId="7B649EB1" w:rsidR="00AA6302" w:rsidRPr="00AD7BF2" w:rsidRDefault="00AA630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AFD8B7C" w14:textId="373CB6F5" w:rsidR="00AA6302" w:rsidRPr="00AD7BF2" w:rsidRDefault="00AA630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5BDCEA10" w14:textId="3EE20B3C" w:rsidR="00AA6302" w:rsidRPr="00D94637" w:rsidRDefault="00AA630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450C55BB" w14:textId="271C0AF6" w:rsidR="00AA6302" w:rsidRPr="00695BAF" w:rsidRDefault="00AA630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AA6302" w:rsidRDefault="001B060D" w:rsidP="00AA630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A6302" w:rsidRPr="00D94637" w14:paraId="56020999" w14:textId="77777777" w:rsidTr="00AA6302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09BA9565" w14:textId="77777777" w:rsidR="00AA6302" w:rsidRPr="00D94637" w:rsidRDefault="00AA630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AA6302" w:rsidRPr="00B310DC" w14:paraId="6B2FA6DF" w14:textId="77777777" w:rsidTr="00AA6302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7371E7B" w14:textId="6910993F" w:rsidR="00AA6302" w:rsidRPr="00AD7BF2" w:rsidRDefault="00AA6302" w:rsidP="004F54B2">
          <w:pPr>
            <w:pStyle w:val="FooterText"/>
          </w:pPr>
          <w:r>
            <w:t>9370/26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8991DBE" w14:textId="77777777" w:rsidR="00AA6302" w:rsidRPr="00AD7BF2" w:rsidRDefault="00AA630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516B951" w14:textId="77777777" w:rsidR="00AA6302" w:rsidRPr="002511D8" w:rsidRDefault="00AA6302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3D05A95" w14:textId="583E6DAB" w:rsidR="00AA6302" w:rsidRPr="00B310DC" w:rsidRDefault="00AA630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A6302" w:rsidRPr="00D94637" w14:paraId="735546E3" w14:textId="77777777" w:rsidTr="00AA6302">
      <w:trPr>
        <w:jc w:val="center"/>
      </w:trPr>
      <w:tc>
        <w:tcPr>
          <w:tcW w:w="1774" w:type="pct"/>
          <w:shd w:val="clear" w:color="auto" w:fill="auto"/>
        </w:tcPr>
        <w:p w14:paraId="1E21A150" w14:textId="7833A3D5" w:rsidR="00AA6302" w:rsidRPr="00AD7BF2" w:rsidRDefault="00AA630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B364DE9" w14:textId="657B3BDC" w:rsidR="00AA6302" w:rsidRPr="00AD7BF2" w:rsidRDefault="00AA6302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3D57A0F0" w14:textId="16882F76" w:rsidR="00AA6302" w:rsidRPr="00D94637" w:rsidRDefault="00AA630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5C5E0FD" w14:textId="30C53658" w:rsidR="00AA6302" w:rsidRPr="00695BAF" w:rsidRDefault="00AA630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AA6302" w:rsidRDefault="001B060D" w:rsidP="00AA630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7B230" w14:textId="77777777" w:rsidR="00AA6302" w:rsidRDefault="00AA63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0429837F" w:rsidR="001B060D" w:rsidRPr="00AA6302" w:rsidRDefault="00AA6302" w:rsidP="00AA630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7AB1823" w:rsidR="001B060D" w:rsidRPr="00AA6302" w:rsidRDefault="00AA6302" w:rsidP="00AA630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511584888906000062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21&lt;/text&gt;_x000d__x000a_  &lt;/metadata&gt;_x000d__x000a_  &lt;metadata key=&quot;md_Prefix&quot;&gt;_x000d__x000a_    &lt;text&gt;&lt;/text&gt;_x000d__x000a_  &lt;/metadata&gt;_x000d__x000a_  &lt;metadata key=&quot;md_DocumentNumber&quot;&gt;_x000d__x000a_    &lt;text&gt;93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9&lt;/text&gt;_x000d__x000a_      &lt;text&gt;RELEX 670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75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Trad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Trade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5-22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17830967595061669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5-07&lt;/text&gt;_x000d__x000a_  &lt;/metadata&gt;_x000d__x000a_  &lt;metadata key=&quot;md_Prefix&quot;&gt;_x000d__x000a_    &lt;text&gt;CM&lt;/text&gt;_x000d__x000a_  &lt;/metadata&gt;_x000d__x000a_  &lt;metadata key=&quot;md_DocumentNumber&quot;&gt;_x000d__x000a_    &lt;text&gt;2731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75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Trad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en-gb&quot;&amp;gt;/Trad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5-22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89f06a598cb15af3b51eec6b138e3e3c3e52a0c038fa09fae4cbfc048ffb2d4"/>
  </w:docVars>
  <w:rsids>
    <w:rsidRoot w:val="001B060D"/>
    <w:rsid w:val="000E2267"/>
    <w:rsid w:val="000F10F2"/>
    <w:rsid w:val="001208A4"/>
    <w:rsid w:val="00124CB6"/>
    <w:rsid w:val="00163133"/>
    <w:rsid w:val="001B060D"/>
    <w:rsid w:val="001F0D94"/>
    <w:rsid w:val="002924E3"/>
    <w:rsid w:val="002B7630"/>
    <w:rsid w:val="00326C08"/>
    <w:rsid w:val="00350C40"/>
    <w:rsid w:val="00390582"/>
    <w:rsid w:val="003B58D9"/>
    <w:rsid w:val="003D040A"/>
    <w:rsid w:val="003D5A85"/>
    <w:rsid w:val="00442CAD"/>
    <w:rsid w:val="004C60B7"/>
    <w:rsid w:val="00546854"/>
    <w:rsid w:val="00571183"/>
    <w:rsid w:val="00595601"/>
    <w:rsid w:val="005A5570"/>
    <w:rsid w:val="005B211C"/>
    <w:rsid w:val="005C3952"/>
    <w:rsid w:val="006213F4"/>
    <w:rsid w:val="0063704B"/>
    <w:rsid w:val="00661821"/>
    <w:rsid w:val="006A0129"/>
    <w:rsid w:val="006D076D"/>
    <w:rsid w:val="006D2414"/>
    <w:rsid w:val="006D5F20"/>
    <w:rsid w:val="006E28EA"/>
    <w:rsid w:val="006E4D2D"/>
    <w:rsid w:val="007010AE"/>
    <w:rsid w:val="00706842"/>
    <w:rsid w:val="00723B34"/>
    <w:rsid w:val="00741DC3"/>
    <w:rsid w:val="00745D84"/>
    <w:rsid w:val="00772954"/>
    <w:rsid w:val="007762A0"/>
    <w:rsid w:val="00786B8C"/>
    <w:rsid w:val="007C3555"/>
    <w:rsid w:val="008146F9"/>
    <w:rsid w:val="00831F0F"/>
    <w:rsid w:val="008A71DE"/>
    <w:rsid w:val="008D0EBB"/>
    <w:rsid w:val="008F704A"/>
    <w:rsid w:val="00943E8C"/>
    <w:rsid w:val="009860AE"/>
    <w:rsid w:val="009930AF"/>
    <w:rsid w:val="009C722E"/>
    <w:rsid w:val="00A13FA2"/>
    <w:rsid w:val="00A31007"/>
    <w:rsid w:val="00A459B1"/>
    <w:rsid w:val="00AA6302"/>
    <w:rsid w:val="00AD3A16"/>
    <w:rsid w:val="00B5488B"/>
    <w:rsid w:val="00BC0BB4"/>
    <w:rsid w:val="00BC3EC8"/>
    <w:rsid w:val="00BD729D"/>
    <w:rsid w:val="00C02778"/>
    <w:rsid w:val="00C124C7"/>
    <w:rsid w:val="00C139F5"/>
    <w:rsid w:val="00C24D81"/>
    <w:rsid w:val="00C7230D"/>
    <w:rsid w:val="00CA57CA"/>
    <w:rsid w:val="00CC013E"/>
    <w:rsid w:val="00CC171F"/>
    <w:rsid w:val="00CC239A"/>
    <w:rsid w:val="00D307DC"/>
    <w:rsid w:val="00D64B12"/>
    <w:rsid w:val="00D95441"/>
    <w:rsid w:val="00DB0576"/>
    <w:rsid w:val="00DC165B"/>
    <w:rsid w:val="00DF7902"/>
    <w:rsid w:val="00E73994"/>
    <w:rsid w:val="00E8251D"/>
    <w:rsid w:val="00E84404"/>
    <w:rsid w:val="00EE3B78"/>
    <w:rsid w:val="00EE58DE"/>
    <w:rsid w:val="00F470EF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AA630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A630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A630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A630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A630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A630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A630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AA630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A630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A630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A630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AA6302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E0C2439-4051-42F9-A99D-C4D50F82FB8E}"/>
</file>

<file path=customXml/itemProps2.xml><?xml version="1.0" encoding="utf-8"?>
<ds:datastoreItem xmlns:ds="http://schemas.openxmlformats.org/officeDocument/2006/customXml" ds:itemID="{12311558-BCE5-4F01-BA78-11A66C317C42}"/>
</file>

<file path=customXml/itemProps3.xml><?xml version="1.0" encoding="utf-8"?>
<ds:datastoreItem xmlns:ds="http://schemas.openxmlformats.org/officeDocument/2006/customXml" ds:itemID="{83E99DDD-69E5-4DE8-968D-1CE4A9528F77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112</Words>
  <Characters>604</Characters>
  <Application>Microsoft Office Word</Application>
  <DocSecurity>0</DocSecurity>
  <Lines>67</Lines>
  <Paragraphs>37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2026-05-21T12:11:00Z</dcterms:created>
  <dcterms:modified xsi:type="dcterms:W3CDTF">2026-05-21T14:32:00Z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</Properties>
</file>