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media/image2.bin" ContentType="image/png"/>
  <Override PartName="/word/media/image3.bin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16513504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665C62" w:rsidRPr="0056157B" w14:paraId="1BFEB885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7FEFB62" w14:textId="0C19857C" w:rsidR="00665C62" w:rsidRPr="0056157B" w:rsidRDefault="00665C62" w:rsidP="00634DC7">
                <w:pPr>
                  <w:pStyle w:val="TBNormalTechnicalBlock"/>
                </w:pPr>
              </w:p>
            </w:tc>
          </w:tr>
          <w:tr w:rsidR="00665C62" w:rsidRPr="0056157B" w14:paraId="36AE6E0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5F97899" w14:textId="77777777" w:rsidR="00665C62" w:rsidRPr="0056157B" w:rsidRDefault="00665C6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08EDFEA" wp14:editId="143104E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1E94347D" w14:textId="77777777" w:rsidR="00665C62" w:rsidRPr="0056157B" w:rsidRDefault="00665C6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665C62" w:rsidRPr="00B84B6D" w14:paraId="24E39DD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CBF3152" w14:textId="77777777" w:rsidR="00665C62" w:rsidRPr="0056157B" w:rsidRDefault="00665C6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DD3F487" w14:textId="77777777" w:rsidR="00665C62" w:rsidRPr="0056157B" w:rsidRDefault="00665C6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7589B70" w14:textId="77777777" w:rsidR="00665C62" w:rsidRPr="0056157B" w:rsidRDefault="00665C62" w:rsidP="00233A0E">
                <w:pPr>
                  <w:pStyle w:val="TBNormalTechnicalBlock"/>
                  <w:rPr>
                    <w:b/>
                  </w:rPr>
                </w:pPr>
              </w:p>
              <w:p w14:paraId="5D4FDA99" w14:textId="77777777" w:rsidR="00665C62" w:rsidRDefault="00665C6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25 May 2026</w:t>
                </w:r>
              </w:p>
              <w:p w14:paraId="5B82014A" w14:textId="77777777" w:rsidR="00665C62" w:rsidRPr="0019440B" w:rsidRDefault="00665C6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5784854" w14:textId="77777777" w:rsidR="00665C62" w:rsidRPr="0019440B" w:rsidRDefault="00665C62" w:rsidP="00233A0E">
                <w:pPr>
                  <w:pStyle w:val="TBNormalTechnicalBlock"/>
                </w:pPr>
              </w:p>
              <w:p w14:paraId="127B8D32" w14:textId="77777777" w:rsidR="00665C62" w:rsidRDefault="00665C62" w:rsidP="00233A0E">
                <w:pPr>
                  <w:pStyle w:val="TBNormalTechnicalBlock"/>
                </w:pPr>
                <w:r>
                  <w:t>9372</w:t>
                </w:r>
                <w:r w:rsidRPr="0056157B">
                  <w:t>/</w:t>
                </w:r>
                <w:r>
                  <w:t>26</w:t>
                </w:r>
              </w:p>
              <w:p w14:paraId="28E46000" w14:textId="77777777" w:rsidR="00665C62" w:rsidRDefault="00665C6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30</w:t>
                </w:r>
              </w:p>
              <w:p w14:paraId="5C43B99D" w14:textId="77777777" w:rsidR="00665C62" w:rsidRDefault="00665C6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77</w:t>
                </w:r>
              </w:p>
              <w:p w14:paraId="2D349F2B" w14:textId="77777777" w:rsidR="00665C62" w:rsidRPr="007C5B64" w:rsidRDefault="00665C6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6CAF402" w14:textId="77777777" w:rsidR="00665C62" w:rsidRPr="009E0BE9" w:rsidRDefault="00665C62" w:rsidP="00CD4D38">
                <w:pPr>
                  <w:pStyle w:val="TBDistrbMarkers"/>
                </w:pPr>
                <w:r>
                  <w:t>PARLNAT</w:t>
                </w:r>
              </w:p>
              <w:p w14:paraId="42FFE431" w14:textId="77777777" w:rsidR="00665C62" w:rsidRPr="009E0BE9" w:rsidRDefault="00665C62" w:rsidP="00233A0E">
                <w:pPr>
                  <w:pStyle w:val="TBNormalTechnicalBlock"/>
                </w:pPr>
              </w:p>
              <w:p w14:paraId="6DE2021E" w14:textId="77777777" w:rsidR="00665C62" w:rsidRPr="009E0BE9" w:rsidRDefault="00665C62" w:rsidP="00233A0E">
                <w:pPr>
                  <w:pStyle w:val="TBNormalTechnicalBlock"/>
                </w:pPr>
              </w:p>
              <w:p w14:paraId="12781C55" w14:textId="77777777" w:rsidR="00665C62" w:rsidRPr="009E0BE9" w:rsidRDefault="00665C6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665C62" w:rsidRPr="00ED0749" w14:paraId="17806560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B2B9E25" w14:textId="77777777" w:rsidR="00665C62" w:rsidRPr="00ED0749" w:rsidRDefault="00665C6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35EC522" w14:textId="77777777" w:rsidR="00665C62" w:rsidRPr="00ED0749" w:rsidRDefault="00665C6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5BDA56F" w14:textId="77777777" w:rsidR="00665C62" w:rsidRPr="00ED0749" w:rsidRDefault="00665C6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3BDC361" w14:textId="77777777" w:rsidR="00665C62" w:rsidRPr="00ED0749" w:rsidRDefault="00665C62" w:rsidP="00DF1147">
          <w:pPr>
            <w:pStyle w:val="TBEntRefer"/>
            <w:rPr>
              <w:sz w:val="2"/>
              <w:szCs w:val="2"/>
            </w:rPr>
          </w:pPr>
        </w:p>
        <w:p w14:paraId="11FD4039" w14:textId="77777777" w:rsidR="00665C62" w:rsidRPr="00DD01AC" w:rsidRDefault="00665C6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665C62" w:rsidRPr="00133225" w14:paraId="7501D59C" w14:textId="77777777" w:rsidTr="001E5BC3">
            <w:trPr>
              <w:jc w:val="center"/>
            </w:trPr>
            <w:tc>
              <w:tcPr>
                <w:tcW w:w="9645" w:type="dxa"/>
              </w:tcPr>
              <w:p w14:paraId="3B959855" w14:textId="77777777" w:rsidR="00665C62" w:rsidRPr="00C4351E" w:rsidRDefault="00665C6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665C62" w:rsidRPr="007D53AD" w14:paraId="7E73C16E" w14:textId="77777777" w:rsidTr="001E5BC3">
            <w:trPr>
              <w:jc w:val="center"/>
            </w:trPr>
            <w:tc>
              <w:tcPr>
                <w:tcW w:w="9645" w:type="dxa"/>
              </w:tcPr>
              <w:p w14:paraId="626CAE9E" w14:textId="77777777" w:rsidR="00665C62" w:rsidRPr="007D53AD" w:rsidRDefault="00665C6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665C62" w:rsidRPr="007D53AD" w14:paraId="125454CC" w14:textId="77777777" w:rsidTr="001E5BC3">
            <w:trPr>
              <w:jc w:val="center"/>
            </w:trPr>
            <w:tc>
              <w:tcPr>
                <w:tcW w:w="9645" w:type="dxa"/>
              </w:tcPr>
              <w:p w14:paraId="39D09797" w14:textId="77777777" w:rsidR="00665C62" w:rsidRPr="006368AC" w:rsidRDefault="00665C6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665C62" w:rsidRPr="007D53AD" w14:paraId="3BD148F2" w14:textId="77777777" w:rsidTr="001E5BC3">
            <w:trPr>
              <w:jc w:val="center"/>
            </w:trPr>
            <w:tc>
              <w:tcPr>
                <w:tcW w:w="9645" w:type="dxa"/>
              </w:tcPr>
              <w:p w14:paraId="4845E0E3" w14:textId="77777777" w:rsidR="00665C62" w:rsidRPr="006368AC" w:rsidRDefault="00665C62" w:rsidP="008639D3">
                <w:pPr>
                  <w:pStyle w:val="TBTableText"/>
                </w:pPr>
                <w:r>
                  <w:t>26 May 2026 (10:00)</w:t>
                </w:r>
              </w:p>
            </w:tc>
          </w:tr>
        </w:tbl>
        <w:p w14:paraId="66E835A4" w14:textId="77777777" w:rsidR="00665C62" w:rsidRPr="008C6FD6" w:rsidRDefault="0087023B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14:paraId="6FD0CEB6" w14:textId="77777777" w:rsidTr="00EF78EE">
        <w:tc>
          <w:tcPr>
            <w:tcW w:w="567" w:type="dxa"/>
            <w:tcMar>
              <w:right w:w="0" w:type="dxa"/>
            </w:tcMar>
          </w:tcPr>
          <w:p w14:paraId="22ED5E3B" w14:textId="252788D6" w:rsidR="00EF78EE" w:rsidRPr="00EF78EE" w:rsidRDefault="00EF78EE" w:rsidP="00EF78EE">
            <w:pPr>
              <w:pStyle w:val="PointManual"/>
            </w:pPr>
            <w:r w:rsidRPr="00EF78EE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584D2766" w:rsidR="00EF78EE" w:rsidRDefault="00EF78EE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EF78EE" w:rsidRDefault="00EF78EE" w:rsidP="00CB73C2">
            <w:pPr>
              <w:rPr>
                <w:lang w:val="en-US"/>
              </w:rPr>
            </w:pPr>
          </w:p>
        </w:tc>
      </w:tr>
      <w:tr w:rsidR="00EF78EE" w14:paraId="3BEA511A" w14:textId="77777777" w:rsidTr="00EF78EE">
        <w:tc>
          <w:tcPr>
            <w:tcW w:w="567" w:type="dxa"/>
            <w:tcMar>
              <w:right w:w="0" w:type="dxa"/>
            </w:tcMar>
          </w:tcPr>
          <w:p w14:paraId="7DCCFAF1" w14:textId="3817F202" w:rsidR="00EF78EE" w:rsidRPr="00EF78EE" w:rsidRDefault="00EF78EE" w:rsidP="00EF78EE">
            <w:pPr>
              <w:pStyle w:val="PointManual"/>
            </w:pPr>
            <w:r w:rsidRPr="00EF78EE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3AFC581C" w:rsidR="00EF78EE" w:rsidRDefault="00EF78EE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EF78EE" w:rsidRDefault="00EF78EE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EF78EE" w:rsidRDefault="00EF78EE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5D3B947" w14:textId="77777777" w:rsidR="00EF78EE" w:rsidRDefault="00EF78EE" w:rsidP="00CB73C2">
            <w:pPr>
              <w:rPr>
                <w:lang w:val="en-US"/>
              </w:rPr>
            </w:pPr>
          </w:p>
          <w:p w14:paraId="63E02147" w14:textId="77777777" w:rsidR="003000A9" w:rsidRDefault="003000A9" w:rsidP="00CB73C2">
            <w:pPr>
              <w:rPr>
                <w:lang w:val="en-US"/>
              </w:rPr>
            </w:pPr>
            <w:r>
              <w:rPr>
                <w:lang w:val="en-US"/>
              </w:rPr>
              <w:t>9481/26</w:t>
            </w:r>
          </w:p>
          <w:p w14:paraId="186027FA" w14:textId="4B5A4CE3" w:rsidR="003000A9" w:rsidRDefault="003000A9" w:rsidP="00CB73C2">
            <w:pPr>
              <w:rPr>
                <w:lang w:val="en-US"/>
              </w:rPr>
            </w:pPr>
            <w:r>
              <w:rPr>
                <w:lang w:val="en-US"/>
              </w:rPr>
              <w:t>9482/26</w:t>
            </w:r>
          </w:p>
        </w:tc>
      </w:tr>
    </w:tbl>
    <w:p w14:paraId="27361D86" w14:textId="77777777" w:rsidR="00BD729D" w:rsidRDefault="00BD729D" w:rsidP="004A4C25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Legislative deliberations</w:t>
      </w:r>
    </w:p>
    <w:p w14:paraId="621777AB" w14:textId="77777777" w:rsidR="00BD729D" w:rsidRDefault="00BD729D" w:rsidP="00BD729D">
      <w:pPr>
        <w:pStyle w:val="NormalCentered"/>
        <w:spacing w:after="120"/>
        <w:rPr>
          <w:b/>
          <w:bCs/>
        </w:rPr>
      </w:pPr>
      <w:r>
        <w:rPr>
          <w:b/>
          <w:bCs/>
        </w:rPr>
        <w:t>(Public deliberation in accordance with Article 16(8) of the Treaty on European Union)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14:paraId="5EF51404" w14:textId="77777777" w:rsidTr="00EF78EE">
        <w:tc>
          <w:tcPr>
            <w:tcW w:w="567" w:type="dxa"/>
            <w:tcMar>
              <w:right w:w="0" w:type="dxa"/>
            </w:tcMar>
          </w:tcPr>
          <w:p w14:paraId="0728198B" w14:textId="450AB4C7" w:rsidR="00EF78EE" w:rsidRPr="00EF78EE" w:rsidRDefault="00EF78EE" w:rsidP="00EF78EE">
            <w:pPr>
              <w:pStyle w:val="PointManual"/>
            </w:pPr>
            <w:r w:rsidRPr="00EF78EE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97106BE" w14:textId="2962E741" w:rsidR="00EF78EE" w:rsidRPr="00AE2B5C" w:rsidRDefault="00EF78EE" w:rsidP="00F33D49">
            <w:pPr>
              <w:rPr>
                <w:sz w:val="23"/>
                <w:szCs w:val="23"/>
              </w:rPr>
            </w:pPr>
            <w:r w:rsidRPr="00AE2B5C">
              <w:rPr>
                <w:rFonts w:eastAsiaTheme="minorHAnsi"/>
                <w:szCs w:val="24"/>
                <w:lang w:val="en-ZW"/>
              </w:rPr>
              <w:t>Multiannual Financial Framework (MFF) 2028-2034</w:t>
            </w:r>
          </w:p>
          <w:p w14:paraId="3956BABB" w14:textId="201C794C" w:rsidR="00EF78EE" w:rsidRDefault="00EF78EE" w:rsidP="00F33D49">
            <w:pPr>
              <w:rPr>
                <w:lang w:val="en-US"/>
              </w:rPr>
            </w:pPr>
            <w:r>
              <w:rPr>
                <w:i/>
                <w:iCs/>
                <w:sz w:val="23"/>
                <w:szCs w:val="23"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F661D04" w:rsidR="00EF78EE" w:rsidRDefault="00EF78EE" w:rsidP="00F33D49">
            <w:pPr>
              <w:pStyle w:val="NormalRight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B741C71" wp14:editId="0073C371">
                  <wp:extent cx="171450" cy="171450"/>
                  <wp:effectExtent l="0" t="0" r="0" b="0"/>
                  <wp:docPr id="20" name="Picture 2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pecial legislative proced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GB"/>
              </w:rPr>
              <w:drawing>
                <wp:inline distT="0" distB="0" distL="0" distR="0" wp14:anchorId="741D75DA" wp14:editId="293F280E">
                  <wp:extent cx="172442" cy="172442"/>
                  <wp:effectExtent l="0" t="0" r="0" b="0"/>
                  <wp:docPr id="21" name="Picture 603268472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55700C9" w:rsidR="00EF78EE" w:rsidRDefault="000A1BA3" w:rsidP="00F33D49">
            <w:pPr>
              <w:rPr>
                <w:lang w:val="en-US"/>
              </w:rPr>
            </w:pPr>
            <w:r>
              <w:rPr>
                <w:lang w:val="en-US"/>
              </w:rPr>
              <w:t>9146/26</w:t>
            </w:r>
          </w:p>
        </w:tc>
      </w:tr>
      <w:tr w:rsidR="00EF78EE" w14:paraId="60D6A710" w14:textId="77777777" w:rsidTr="00EF78EE">
        <w:tc>
          <w:tcPr>
            <w:tcW w:w="567" w:type="dxa"/>
            <w:tcMar>
              <w:right w:w="0" w:type="dxa"/>
            </w:tcMar>
          </w:tcPr>
          <w:p w14:paraId="09DEB0D3" w14:textId="2FD72BF2" w:rsidR="00EF78EE" w:rsidRPr="00EF78EE" w:rsidRDefault="00EF78EE" w:rsidP="00EF78EE">
            <w:pPr>
              <w:pStyle w:val="PointManual"/>
            </w:pPr>
            <w:r w:rsidRPr="00EF78EE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F4337A5" w14:textId="54DBA891" w:rsidR="00EF78EE" w:rsidRPr="00C56B9D" w:rsidRDefault="00EF78EE" w:rsidP="00F33D49">
            <w:pPr>
              <w:rPr>
                <w:szCs w:val="24"/>
              </w:rPr>
            </w:pPr>
            <w:r>
              <w:rPr>
                <w:szCs w:val="24"/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0BAB1A0" w14:textId="77777777" w:rsidR="00EF78EE" w:rsidRDefault="00EF78EE" w:rsidP="00F33D49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3D0432" w14:textId="77777777" w:rsidR="00EF78EE" w:rsidRDefault="00EF78EE" w:rsidP="00F33D49">
            <w:pPr>
              <w:rPr>
                <w:lang w:val="en-US"/>
              </w:rPr>
            </w:pPr>
          </w:p>
        </w:tc>
      </w:tr>
      <w:tr w:rsidR="008B77CF" w14:paraId="466141B7" w14:textId="77777777" w:rsidTr="00EF78EE">
        <w:tc>
          <w:tcPr>
            <w:tcW w:w="567" w:type="dxa"/>
            <w:tcMar>
              <w:right w:w="0" w:type="dxa"/>
            </w:tcMar>
          </w:tcPr>
          <w:p w14:paraId="3300B2B4" w14:textId="77777777" w:rsidR="008B77CF" w:rsidRPr="00EF78EE" w:rsidRDefault="008B77CF" w:rsidP="00EF78E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5EA4E00" w14:textId="65D5070F" w:rsidR="003B1BDE" w:rsidRPr="00DE3C30" w:rsidRDefault="00836750" w:rsidP="003B1BDE">
            <w:pPr>
              <w:pStyle w:val="Pointabc"/>
              <w:rPr>
                <w:i/>
                <w:iCs/>
                <w:lang w:val="en-ZW"/>
              </w:rPr>
            </w:pPr>
            <w:r w:rsidRPr="00DE3C30">
              <w:rPr>
                <w:lang w:val="en-ZW"/>
              </w:rPr>
              <w:t>O</w:t>
            </w:r>
            <w:r w:rsidR="003B1BDE" w:rsidRPr="00DE3C30">
              <w:rPr>
                <w:lang w:val="en-ZW"/>
              </w:rPr>
              <w:t>utermost regions and overseas countries and territories in the next MFF</w:t>
            </w:r>
          </w:p>
          <w:p w14:paraId="3CD481A7" w14:textId="5343AA55" w:rsidR="007D487C" w:rsidRPr="00DE3C30" w:rsidRDefault="007D487C" w:rsidP="003B1BDE">
            <w:pPr>
              <w:pStyle w:val="Pointabc"/>
              <w:numPr>
                <w:ilvl w:val="0"/>
                <w:numId w:val="0"/>
              </w:numPr>
              <w:ind w:left="567"/>
              <w:rPr>
                <w:i/>
                <w:iCs/>
                <w:lang w:val="en-ZW"/>
              </w:rPr>
            </w:pPr>
            <w:r w:rsidRPr="00DE3C30">
              <w:rPr>
                <w:i/>
                <w:iCs/>
                <w:lang w:val="en-ZW"/>
              </w:rPr>
              <w:t>Information from 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7EAA7A" w14:textId="4F813F7A" w:rsidR="008B77CF" w:rsidRPr="00DE3C30" w:rsidRDefault="00B13DBE" w:rsidP="00F33D49">
            <w:pPr>
              <w:pStyle w:val="Normal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B7C93D" wp14:editId="071723B4">
                  <wp:extent cx="172442" cy="172442"/>
                  <wp:effectExtent l="0" t="0" r="0" b="0"/>
                  <wp:docPr id="1612603311" name="Picture 4" descr="Special legislative proced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603311" name="Picture 4" descr="Special legislative procedur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C6D0BAE" wp14:editId="54C1DB8D">
                  <wp:extent cx="172442" cy="172442"/>
                  <wp:effectExtent l="0" t="0" r="0" b="0"/>
                  <wp:docPr id="1019272762" name="Picture 5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272762" name="Picture 5" descr="Item based on a Commission proposal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95ED6BE" w14:textId="662262E8" w:rsidR="008B77CF" w:rsidRPr="00DE3C30" w:rsidRDefault="008B77CF" w:rsidP="00F33D49">
            <w:pPr>
              <w:rPr>
                <w:lang w:val="en-US"/>
              </w:rPr>
            </w:pPr>
            <w:r w:rsidRPr="00DE3C30">
              <w:rPr>
                <w:lang w:val="en-US"/>
              </w:rPr>
              <w:t>9638/26</w:t>
            </w:r>
          </w:p>
        </w:tc>
      </w:tr>
    </w:tbl>
    <w:p w14:paraId="1BFFAB76" w14:textId="77777777" w:rsidR="00BD729D" w:rsidRDefault="00BD729D" w:rsidP="00C73B7E">
      <w:pPr>
        <w:pageBreakBefore/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EF78EE" w14:paraId="2E597E52" w14:textId="77777777" w:rsidTr="00EF78EE">
        <w:tc>
          <w:tcPr>
            <w:tcW w:w="567" w:type="dxa"/>
            <w:tcMar>
              <w:right w:w="0" w:type="dxa"/>
            </w:tcMar>
          </w:tcPr>
          <w:p w14:paraId="2664E62B" w14:textId="46EE75D6" w:rsidR="00EF78EE" w:rsidRPr="00EF78EE" w:rsidRDefault="00EF78EE" w:rsidP="00EF78EE">
            <w:pPr>
              <w:pStyle w:val="PointManual"/>
            </w:pPr>
            <w:r w:rsidRPr="00EF78EE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2DA547" w14:textId="159C408C" w:rsidR="00EF78EE" w:rsidRPr="006C7A54" w:rsidRDefault="00EF78EE" w:rsidP="00F33D49">
            <w:pPr>
              <w:rPr>
                <w:lang w:val="en-ZW"/>
              </w:rPr>
            </w:pPr>
            <w:r w:rsidRPr="006C7A54">
              <w:rPr>
                <w:lang w:val="en-ZW"/>
              </w:rPr>
              <w:t xml:space="preserve">Preparation of the European Council on </w:t>
            </w:r>
            <w:r>
              <w:rPr>
                <w:lang w:val="en-ZW"/>
              </w:rPr>
              <w:t>18-19 </w:t>
            </w:r>
            <w:r w:rsidRPr="006C7A54">
              <w:rPr>
                <w:lang w:val="en-ZW"/>
              </w:rPr>
              <w:t>June</w:t>
            </w:r>
            <w:r>
              <w:rPr>
                <w:lang w:val="en-ZW"/>
              </w:rPr>
              <w:t> </w:t>
            </w:r>
            <w:r w:rsidRPr="006C7A54">
              <w:rPr>
                <w:lang w:val="en-ZW"/>
              </w:rPr>
              <w:t>202</w:t>
            </w:r>
            <w:r>
              <w:rPr>
                <w:lang w:val="en-ZW"/>
              </w:rPr>
              <w:t>6</w:t>
            </w:r>
            <w:r w:rsidRPr="006C7A54">
              <w:rPr>
                <w:lang w:val="en-ZW"/>
              </w:rPr>
              <w:t>:</w:t>
            </w:r>
            <w:r>
              <w:rPr>
                <w:lang w:val="en-ZW"/>
              </w:rPr>
              <w:t xml:space="preserve"> a</w:t>
            </w:r>
            <w:r w:rsidRPr="006C7A54">
              <w:rPr>
                <w:lang w:val="en-ZW"/>
              </w:rPr>
              <w:t xml:space="preserve">nnotated </w:t>
            </w:r>
            <w:r>
              <w:rPr>
                <w:lang w:val="en-ZW"/>
              </w:rPr>
              <w:t>d</w:t>
            </w:r>
            <w:r w:rsidRPr="006C7A54">
              <w:rPr>
                <w:lang w:val="en-ZW"/>
              </w:rPr>
              <w:t xml:space="preserve">raft </w:t>
            </w:r>
            <w:r>
              <w:rPr>
                <w:lang w:val="en-ZW"/>
              </w:rPr>
              <w:t>a</w:t>
            </w:r>
            <w:r w:rsidRPr="006C7A54">
              <w:rPr>
                <w:lang w:val="en-ZW"/>
              </w:rPr>
              <w:t>genda</w:t>
            </w:r>
          </w:p>
          <w:p w14:paraId="3A61919A" w14:textId="422A4892" w:rsidR="00EF78EE" w:rsidRDefault="00EF78EE" w:rsidP="00F33D49">
            <w:pPr>
              <w:rPr>
                <w:lang w:val="en-US"/>
              </w:rPr>
            </w:pPr>
            <w:r w:rsidRPr="006C7A54">
              <w:rPr>
                <w:i/>
                <w:iCs/>
                <w:lang w:val="en-ZW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07FAFE94" w:rsidR="00EF78EE" w:rsidRDefault="00F71930" w:rsidP="00CB73C2">
            <w:pPr>
              <w:rPr>
                <w:lang w:val="en-US"/>
              </w:rPr>
            </w:pPr>
            <w:r>
              <w:rPr>
                <w:lang w:val="en-US"/>
              </w:rPr>
              <w:t>787</w:t>
            </w:r>
            <w:r w:rsidR="00A94FF1">
              <w:rPr>
                <w:lang w:val="en-US"/>
              </w:rPr>
              <w:t>2</w:t>
            </w:r>
            <w:r>
              <w:rPr>
                <w:lang w:val="en-US"/>
              </w:rPr>
              <w:t>/26</w:t>
            </w:r>
          </w:p>
        </w:tc>
      </w:tr>
      <w:tr w:rsidR="00EF78EE" w14:paraId="1F2385F1" w14:textId="77777777" w:rsidTr="00EF78EE">
        <w:tc>
          <w:tcPr>
            <w:tcW w:w="567" w:type="dxa"/>
            <w:tcMar>
              <w:right w:w="0" w:type="dxa"/>
            </w:tcMar>
          </w:tcPr>
          <w:p w14:paraId="2F09E319" w14:textId="75D2FCFB" w:rsidR="00EF78EE" w:rsidRPr="00EF78EE" w:rsidRDefault="00EF78EE" w:rsidP="00EF78EE">
            <w:pPr>
              <w:pStyle w:val="PointManual"/>
            </w:pPr>
            <w:r w:rsidRPr="00EF78EE">
              <w:t>6.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7B19755" w14:textId="61665CFB" w:rsidR="00EF78EE" w:rsidRDefault="00EF78EE" w:rsidP="00F33D49">
            <w:pPr>
              <w:rPr>
                <w:lang w:val="en-ZW"/>
              </w:rPr>
            </w:pPr>
            <w:r>
              <w:rPr>
                <w:lang w:val="en-ZW"/>
              </w:rPr>
              <w:t>EU-UK relations</w:t>
            </w:r>
          </w:p>
          <w:p w14:paraId="3A4FDE9D" w14:textId="43074702" w:rsidR="00EF78EE" w:rsidRDefault="00EF78EE" w:rsidP="00F33D49">
            <w:pPr>
              <w:rPr>
                <w:lang w:val="en-US"/>
              </w:rPr>
            </w:pPr>
            <w:r>
              <w:rPr>
                <w:i/>
                <w:iCs/>
                <w:lang w:val="en-ZW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EF78EE" w:rsidRDefault="00EF78EE" w:rsidP="00CB73C2">
            <w:pPr>
              <w:rPr>
                <w:lang w:val="en-US"/>
              </w:rPr>
            </w:pPr>
          </w:p>
        </w:tc>
      </w:tr>
      <w:tr w:rsidR="00EF78EE" w14:paraId="662F9B13" w14:textId="77777777" w:rsidTr="00EF78EE">
        <w:tc>
          <w:tcPr>
            <w:tcW w:w="567" w:type="dxa"/>
            <w:tcMar>
              <w:right w:w="0" w:type="dxa"/>
            </w:tcMar>
          </w:tcPr>
          <w:p w14:paraId="4CC78DBA" w14:textId="4E11BAF3" w:rsidR="00EF78EE" w:rsidRPr="00EF78EE" w:rsidRDefault="00EF78EE" w:rsidP="00EF78EE">
            <w:pPr>
              <w:pStyle w:val="PointManual"/>
            </w:pPr>
            <w:r w:rsidRPr="00EF78EE">
              <w:t>7.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810F27" w14:textId="20E35884" w:rsidR="00EF78EE" w:rsidRPr="00E34E0C" w:rsidRDefault="00EF78EE" w:rsidP="00F33D49">
            <w:pPr>
              <w:rPr>
                <w:szCs w:val="24"/>
              </w:rPr>
            </w:pPr>
            <w:r w:rsidRPr="00E34E0C">
              <w:rPr>
                <w:szCs w:val="24"/>
              </w:rPr>
              <w:t>Annual rule</w:t>
            </w:r>
            <w:r>
              <w:rPr>
                <w:szCs w:val="24"/>
              </w:rPr>
              <w:t>-</w:t>
            </w:r>
            <w:r w:rsidRPr="00E34E0C">
              <w:rPr>
                <w:szCs w:val="24"/>
              </w:rPr>
              <w:t>of</w:t>
            </w:r>
            <w:r>
              <w:rPr>
                <w:szCs w:val="24"/>
              </w:rPr>
              <w:t>-</w:t>
            </w:r>
            <w:r w:rsidRPr="00E34E0C">
              <w:rPr>
                <w:szCs w:val="24"/>
              </w:rPr>
              <w:t>law dialogue: country-specific discussion</w:t>
            </w:r>
          </w:p>
          <w:p w14:paraId="3C758897" w14:textId="132F1221" w:rsidR="00EF78EE" w:rsidRDefault="00EF78EE" w:rsidP="00F33D49">
            <w:pPr>
              <w:rPr>
                <w:lang w:val="en-ZW"/>
              </w:rPr>
            </w:pPr>
            <w:r w:rsidRPr="00E34E0C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05D4B0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EBD1084" w14:textId="7D17D0B9" w:rsidR="00EF78EE" w:rsidRDefault="001A56BD" w:rsidP="00CB73C2">
            <w:pPr>
              <w:rPr>
                <w:lang w:val="en-US"/>
              </w:rPr>
            </w:pPr>
            <w:r>
              <w:rPr>
                <w:lang w:val="en-US"/>
              </w:rPr>
              <w:t>5019/26</w:t>
            </w:r>
          </w:p>
        </w:tc>
      </w:tr>
      <w:tr w:rsidR="00EF78EE" w14:paraId="4B16BAEB" w14:textId="77777777" w:rsidTr="00EF78EE">
        <w:tc>
          <w:tcPr>
            <w:tcW w:w="567" w:type="dxa"/>
            <w:tcMar>
              <w:right w:w="0" w:type="dxa"/>
            </w:tcMar>
          </w:tcPr>
          <w:p w14:paraId="55E40AFE" w14:textId="4F188AEB" w:rsidR="00EF78EE" w:rsidRPr="00EF78EE" w:rsidRDefault="00EF78EE" w:rsidP="00EF78EE">
            <w:pPr>
              <w:pStyle w:val="PointManual"/>
            </w:pPr>
            <w:r w:rsidRPr="00EF78EE">
              <w:t>8.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6214E00C" w:rsidR="00EF78EE" w:rsidRDefault="00EF78EE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EF78EE" w:rsidRDefault="00EF78EE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EF78EE" w:rsidRDefault="00EF78EE" w:rsidP="00CB73C2">
            <w:pPr>
              <w:rPr>
                <w:lang w:val="en-US"/>
              </w:rPr>
            </w:pPr>
          </w:p>
        </w:tc>
      </w:tr>
      <w:tr w:rsidR="00E4552B" w14:paraId="1245615D" w14:textId="77777777" w:rsidTr="00EF78EE">
        <w:tc>
          <w:tcPr>
            <w:tcW w:w="567" w:type="dxa"/>
            <w:tcMar>
              <w:right w:w="0" w:type="dxa"/>
            </w:tcMar>
          </w:tcPr>
          <w:p w14:paraId="1B4BECEA" w14:textId="77777777" w:rsidR="00E4552B" w:rsidRPr="000B37E1" w:rsidRDefault="00E4552B" w:rsidP="00EF78EE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336F075" w14:textId="45E9FB08" w:rsidR="00E4552B" w:rsidRPr="000B37E1" w:rsidRDefault="001B59DE" w:rsidP="00E4552B">
            <w:pPr>
              <w:pStyle w:val="Pointabc"/>
              <w:numPr>
                <w:ilvl w:val="1"/>
                <w:numId w:val="24"/>
              </w:numPr>
              <w:rPr>
                <w:lang w:val="en-US"/>
              </w:rPr>
            </w:pPr>
            <w:r w:rsidRPr="000B37E1">
              <w:rPr>
                <w:lang w:val="en-ZW"/>
              </w:rPr>
              <w:t>The r</w:t>
            </w:r>
            <w:r w:rsidR="00E4552B" w:rsidRPr="000B37E1">
              <w:rPr>
                <w:lang w:val="en-ZW"/>
              </w:rPr>
              <w:t>ule</w:t>
            </w:r>
            <w:r w:rsidRPr="000B37E1">
              <w:rPr>
                <w:lang w:val="en-US"/>
              </w:rPr>
              <w:t>-</w:t>
            </w:r>
            <w:r w:rsidR="00E4552B" w:rsidRPr="000B37E1">
              <w:rPr>
                <w:lang w:val="en-US"/>
              </w:rPr>
              <w:t>of</w:t>
            </w:r>
            <w:r w:rsidRPr="000B37E1">
              <w:rPr>
                <w:lang w:val="en-US"/>
              </w:rPr>
              <w:t>-</w:t>
            </w:r>
            <w:r w:rsidR="00E4552B" w:rsidRPr="000B37E1">
              <w:rPr>
                <w:lang w:val="en-US"/>
              </w:rPr>
              <w:t xml:space="preserve">law </w:t>
            </w:r>
            <w:r w:rsidRPr="000B37E1">
              <w:rPr>
                <w:lang w:val="en-US"/>
              </w:rPr>
              <w:t xml:space="preserve">situation </w:t>
            </w:r>
            <w:r w:rsidR="00E4552B" w:rsidRPr="000B37E1">
              <w:rPr>
                <w:lang w:val="en-US"/>
              </w:rPr>
              <w:t>in Hungary</w:t>
            </w:r>
            <w:r w:rsidRPr="000B37E1">
              <w:rPr>
                <w:lang w:val="en-US"/>
              </w:rPr>
              <w:t xml:space="preserve"> in the context of the ongoing Article 7(1) TEU procedure</w:t>
            </w:r>
          </w:p>
          <w:p w14:paraId="4ACC9F47" w14:textId="5C501460" w:rsidR="00E4552B" w:rsidRPr="000B37E1" w:rsidRDefault="00E4552B" w:rsidP="00E4552B">
            <w:pPr>
              <w:pStyle w:val="Text1"/>
              <w:rPr>
                <w:i/>
                <w:iCs/>
                <w:lang w:val="en-US"/>
              </w:rPr>
            </w:pPr>
            <w:r w:rsidRPr="000B37E1">
              <w:rPr>
                <w:i/>
                <w:iCs/>
                <w:lang w:val="en-US"/>
              </w:rPr>
              <w:t>Information from Hungary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7075191" w14:textId="77777777" w:rsidR="00E4552B" w:rsidRPr="00C93511" w:rsidRDefault="00E4552B" w:rsidP="00CB73C2">
            <w:pPr>
              <w:pStyle w:val="NormalRight"/>
              <w:rPr>
                <w:highlight w:val="yellow"/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ED0FB4B" w14:textId="316E7378" w:rsidR="00E4552B" w:rsidRPr="00C93511" w:rsidRDefault="000D2126" w:rsidP="00CB73C2">
            <w:pPr>
              <w:rPr>
                <w:highlight w:val="yellow"/>
                <w:lang w:val="en-US"/>
              </w:rPr>
            </w:pPr>
            <w:r w:rsidRPr="0087023B">
              <w:rPr>
                <w:lang w:val="en-US"/>
              </w:rPr>
              <w:t>9636/26</w:t>
            </w:r>
          </w:p>
        </w:tc>
      </w:tr>
    </w:tbl>
    <w:p w14:paraId="2E716BC3" w14:textId="77777777" w:rsidR="001B060D" w:rsidRPr="00EE58DE" w:rsidRDefault="001B060D" w:rsidP="001B060D">
      <w:pPr>
        <w:pStyle w:val="ImageLine"/>
        <w:rPr>
          <w:lang w:val="en-US"/>
        </w:rPr>
      </w:pPr>
    </w:p>
    <w:p w14:paraId="1B400931" w14:textId="77777777" w:rsidR="001B060D" w:rsidRDefault="001B060D" w:rsidP="001B060D">
      <w:pPr>
        <w:pStyle w:val="Image"/>
      </w:pPr>
      <w:r>
        <w:rPr>
          <w:noProof/>
          <w:lang w:eastAsia="en-GB"/>
        </w:rPr>
        <w:drawing>
          <wp:inline distT="0" distB="0" distL="0" distR="0" wp14:anchorId="262F1977" wp14:editId="77F0B0BC">
            <wp:extent cx="172442" cy="172442"/>
            <wp:effectExtent l="0" t="0" r="0" b="0"/>
            <wp:docPr id="3" name="Picture 3" descr="Special legislative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Special legislative procedure</w:t>
      </w:r>
    </w:p>
    <w:p w14:paraId="3FBDA920" w14:textId="77777777" w:rsidR="001B060D" w:rsidRDefault="001B060D" w:rsidP="00D227D8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BDAAED0" wp14:editId="5F7118A2">
            <wp:extent cx="172442" cy="172442"/>
            <wp:effectExtent l="0" t="0" r="0" b="0"/>
            <wp:docPr id="10" name="Picture 10" descr="Item based on a Commission propos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Item based on a Commission proposal</w:t>
      </w:r>
    </w:p>
    <w:p w14:paraId="1E2B6770" w14:textId="77777777" w:rsidR="001B060D" w:rsidRDefault="001B060D" w:rsidP="001B060D">
      <w:pPr>
        <w:pStyle w:val="FinalLine"/>
      </w:pPr>
    </w:p>
    <w:sectPr w:rsidR="001B060D" w:rsidSect="0047084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D6224" w14:textId="77777777" w:rsidR="00AF7ABB" w:rsidRDefault="00AF7A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7084F" w:rsidRPr="00D94637" w14:paraId="4476E6B6" w14:textId="77777777" w:rsidTr="0047084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6451D04" w14:textId="77777777" w:rsidR="0047084F" w:rsidRPr="00D94637" w:rsidRDefault="0047084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47084F" w:rsidRPr="00B310DC" w14:paraId="33B95562" w14:textId="77777777" w:rsidTr="0047084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07DC02B" w14:textId="72BE34F9" w:rsidR="0047084F" w:rsidRPr="00AD7BF2" w:rsidRDefault="0047084F" w:rsidP="004F54B2">
          <w:pPr>
            <w:pStyle w:val="FooterText"/>
          </w:pPr>
          <w:r>
            <w:t>9372/26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341E241" w14:textId="77777777" w:rsidR="0047084F" w:rsidRPr="00AD7BF2" w:rsidRDefault="0047084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19186AB" w14:textId="77777777" w:rsidR="0047084F" w:rsidRPr="002511D8" w:rsidRDefault="0047084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6E82AA9" w14:textId="1D0ABAA0" w:rsidR="0047084F" w:rsidRPr="00B310DC" w:rsidRDefault="0047084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7084F" w:rsidRPr="00D94637" w14:paraId="32AFD4D5" w14:textId="77777777" w:rsidTr="0047084F">
      <w:trPr>
        <w:jc w:val="center"/>
      </w:trPr>
      <w:tc>
        <w:tcPr>
          <w:tcW w:w="1774" w:type="pct"/>
          <w:shd w:val="clear" w:color="auto" w:fill="auto"/>
        </w:tcPr>
        <w:p w14:paraId="680D6F16" w14:textId="5C2F6E83" w:rsidR="0047084F" w:rsidRPr="00AD7BF2" w:rsidRDefault="0047084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666B7AB4" w14:textId="5E16DFAD" w:rsidR="0047084F" w:rsidRPr="00AD7BF2" w:rsidRDefault="0047084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444F31D1" w14:textId="43285978" w:rsidR="0047084F" w:rsidRPr="00D94637" w:rsidRDefault="0047084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D370461" w14:textId="5E266EAF" w:rsidR="0047084F" w:rsidRPr="00695BAF" w:rsidRDefault="0047084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47084F" w:rsidRDefault="001B060D" w:rsidP="0047084F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47084F" w:rsidRPr="00D94637" w14:paraId="4FE05BC1" w14:textId="77777777" w:rsidTr="0047084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508DBAD" w14:textId="77777777" w:rsidR="0047084F" w:rsidRPr="00D94637" w:rsidRDefault="0047084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47084F" w:rsidRPr="00B310DC" w14:paraId="41836804" w14:textId="77777777" w:rsidTr="0047084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D2CE822" w14:textId="3954CB33" w:rsidR="0047084F" w:rsidRPr="00AD7BF2" w:rsidRDefault="0047084F" w:rsidP="004F54B2">
          <w:pPr>
            <w:pStyle w:val="FooterText"/>
          </w:pPr>
          <w:r>
            <w:t>9372/26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ED24534" w14:textId="77777777" w:rsidR="0047084F" w:rsidRPr="00AD7BF2" w:rsidRDefault="0047084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B5C89D" w14:textId="77777777" w:rsidR="0047084F" w:rsidRPr="002511D8" w:rsidRDefault="0047084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FDDF817" w14:textId="6295BB15" w:rsidR="0047084F" w:rsidRPr="00B310DC" w:rsidRDefault="0047084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47084F" w:rsidRPr="00D94637" w14:paraId="39F2A365" w14:textId="77777777" w:rsidTr="0047084F">
      <w:trPr>
        <w:jc w:val="center"/>
      </w:trPr>
      <w:tc>
        <w:tcPr>
          <w:tcW w:w="1774" w:type="pct"/>
          <w:shd w:val="clear" w:color="auto" w:fill="auto"/>
        </w:tcPr>
        <w:p w14:paraId="693A3D3D" w14:textId="07A7483D" w:rsidR="0047084F" w:rsidRPr="00AD7BF2" w:rsidRDefault="0047084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A4C3A8D" w14:textId="7E1A16CF" w:rsidR="0047084F" w:rsidRPr="00AD7BF2" w:rsidRDefault="0047084F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96F3AEB" w14:textId="3EFB4319" w:rsidR="0047084F" w:rsidRPr="00D94637" w:rsidRDefault="0047084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B34216A" w14:textId="304A71A1" w:rsidR="0047084F" w:rsidRPr="00695BAF" w:rsidRDefault="0047084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47084F" w:rsidRDefault="001B060D" w:rsidP="0047084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34100" w14:textId="77777777" w:rsidR="00AF7ABB" w:rsidRDefault="00AF7A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4AD009D6" w:rsidR="001B060D" w:rsidRPr="0047084F" w:rsidRDefault="0047084F" w:rsidP="0047084F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05D2BCE" w:rsidR="001B060D" w:rsidRPr="0047084F" w:rsidRDefault="0047084F" w:rsidP="0047084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8744C89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i w:val="0"/>
        <w:iCs w:val="0"/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28070900">
    <w:abstractNumId w:val="0"/>
  </w:num>
  <w:num w:numId="22" w16cid:durableId="1341086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8165576">
    <w:abstractNumId w:val="0"/>
  </w:num>
  <w:num w:numId="24" w16cid:durableId="14829663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attachedTemplate r:id="rId1"/>
  <w:defaultTabStop w:val="567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8049597262862100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5&lt;/text&gt;_x000d__x000a_  &lt;/metadata&gt;_x000d__x000a_  &lt;metadata key=&quot;md_Prefix&quot;&gt;_x000d__x000a_    &lt;text&gt;&lt;/text&gt;_x000d__x000a_  &lt;/metadata&gt;_x000d__x000a_  &lt;metadata key=&quot;md_DocumentNumber&quot;&gt;_x000d__x000a_    &lt;text&gt;9372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30&lt;/text&gt;_x000d__x000a_      &lt;text&gt;AG 7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7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709208523260289178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11&lt;/text&gt;_x000d__x000a_  &lt;/metadata&gt;_x000d__x000a_  &lt;metadata key=&quot;md_Prefix&quot;&gt;_x000d__x000a_    &lt;text&gt;CM&lt;/text&gt;_x000d__x000a_  &lt;/metadata&gt;_x000d__x000a_  &lt;metadata key=&quot;md_DocumentNumber&quot;&gt;_x000d__x000a_    &lt;text&gt;269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34e352bc6ec78a3ec4e615df7fe5047f0343b7b4bc52d01f5ff12ebee673575e"/>
  </w:docVars>
  <w:rsids>
    <w:rsidRoot w:val="001B060D"/>
    <w:rsid w:val="0000679A"/>
    <w:rsid w:val="000159B4"/>
    <w:rsid w:val="00020098"/>
    <w:rsid w:val="000A1BA3"/>
    <w:rsid w:val="000B37E1"/>
    <w:rsid w:val="000D2126"/>
    <w:rsid w:val="000E2267"/>
    <w:rsid w:val="000E7C61"/>
    <w:rsid w:val="00113F50"/>
    <w:rsid w:val="001166B0"/>
    <w:rsid w:val="001208A4"/>
    <w:rsid w:val="001A56BD"/>
    <w:rsid w:val="001B060D"/>
    <w:rsid w:val="001B59DE"/>
    <w:rsid w:val="00215ADF"/>
    <w:rsid w:val="002429E3"/>
    <w:rsid w:val="002854F4"/>
    <w:rsid w:val="002A4007"/>
    <w:rsid w:val="002B5927"/>
    <w:rsid w:val="002B7630"/>
    <w:rsid w:val="002F3948"/>
    <w:rsid w:val="003000A9"/>
    <w:rsid w:val="00315EE7"/>
    <w:rsid w:val="00326C08"/>
    <w:rsid w:val="00350C40"/>
    <w:rsid w:val="003574FA"/>
    <w:rsid w:val="00357AE9"/>
    <w:rsid w:val="0038019F"/>
    <w:rsid w:val="003B1BDE"/>
    <w:rsid w:val="003D040A"/>
    <w:rsid w:val="00442CAD"/>
    <w:rsid w:val="0047084F"/>
    <w:rsid w:val="004916E9"/>
    <w:rsid w:val="004A4C25"/>
    <w:rsid w:val="004C60B7"/>
    <w:rsid w:val="00534FE8"/>
    <w:rsid w:val="00543C2E"/>
    <w:rsid w:val="00546854"/>
    <w:rsid w:val="00551C6B"/>
    <w:rsid w:val="005A5570"/>
    <w:rsid w:val="005B0A97"/>
    <w:rsid w:val="005C3952"/>
    <w:rsid w:val="005C54E2"/>
    <w:rsid w:val="005F5148"/>
    <w:rsid w:val="006213F4"/>
    <w:rsid w:val="00665C62"/>
    <w:rsid w:val="00671752"/>
    <w:rsid w:val="006A0129"/>
    <w:rsid w:val="006D2414"/>
    <w:rsid w:val="007010AE"/>
    <w:rsid w:val="00723B34"/>
    <w:rsid w:val="00741DC3"/>
    <w:rsid w:val="00745D84"/>
    <w:rsid w:val="00754643"/>
    <w:rsid w:val="00771FF5"/>
    <w:rsid w:val="00772954"/>
    <w:rsid w:val="00786B8C"/>
    <w:rsid w:val="007A06A7"/>
    <w:rsid w:val="007D487C"/>
    <w:rsid w:val="007F382C"/>
    <w:rsid w:val="008146F9"/>
    <w:rsid w:val="00836750"/>
    <w:rsid w:val="008430FC"/>
    <w:rsid w:val="0087023B"/>
    <w:rsid w:val="00886EBC"/>
    <w:rsid w:val="008B77CF"/>
    <w:rsid w:val="008D246B"/>
    <w:rsid w:val="0092794B"/>
    <w:rsid w:val="009609E5"/>
    <w:rsid w:val="009860AE"/>
    <w:rsid w:val="009930AF"/>
    <w:rsid w:val="00995911"/>
    <w:rsid w:val="00A20C79"/>
    <w:rsid w:val="00A31007"/>
    <w:rsid w:val="00A94FF1"/>
    <w:rsid w:val="00AE700E"/>
    <w:rsid w:val="00AE7245"/>
    <w:rsid w:val="00AF7ABB"/>
    <w:rsid w:val="00B13DBE"/>
    <w:rsid w:val="00B1621E"/>
    <w:rsid w:val="00B530F0"/>
    <w:rsid w:val="00B53340"/>
    <w:rsid w:val="00B5488B"/>
    <w:rsid w:val="00B8531C"/>
    <w:rsid w:val="00BA66B2"/>
    <w:rsid w:val="00BC0BB4"/>
    <w:rsid w:val="00BC3EC8"/>
    <w:rsid w:val="00BD729D"/>
    <w:rsid w:val="00C02778"/>
    <w:rsid w:val="00C24D81"/>
    <w:rsid w:val="00C47955"/>
    <w:rsid w:val="00C54511"/>
    <w:rsid w:val="00C73B7E"/>
    <w:rsid w:val="00C93511"/>
    <w:rsid w:val="00CC013E"/>
    <w:rsid w:val="00D227D8"/>
    <w:rsid w:val="00D64B12"/>
    <w:rsid w:val="00D72F9D"/>
    <w:rsid w:val="00D95441"/>
    <w:rsid w:val="00DB0576"/>
    <w:rsid w:val="00DE0E62"/>
    <w:rsid w:val="00DE3C30"/>
    <w:rsid w:val="00DF7902"/>
    <w:rsid w:val="00E16D47"/>
    <w:rsid w:val="00E4552B"/>
    <w:rsid w:val="00E70DD9"/>
    <w:rsid w:val="00E73994"/>
    <w:rsid w:val="00E8251D"/>
    <w:rsid w:val="00E91886"/>
    <w:rsid w:val="00EE3B78"/>
    <w:rsid w:val="00EE58DE"/>
    <w:rsid w:val="00EF78EE"/>
    <w:rsid w:val="00F259FB"/>
    <w:rsid w:val="00F33D49"/>
    <w:rsid w:val="00F57F4C"/>
    <w:rsid w:val="00F67D61"/>
    <w:rsid w:val="00F71930"/>
    <w:rsid w:val="00FA76AA"/>
    <w:rsid w:val="00FC6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11CEB7E1"/>
  <w15:docId w15:val="{121BCE0D-01EE-49A1-BBCA-C23750A6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665C6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665C6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65C6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65C6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65C6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65C6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665C6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665C6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665C6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665C6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65C6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665C62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B1621E"/>
    <w:pPr>
      <w:spacing w:after="200"/>
    </w:pPr>
    <w:rPr>
      <w:i/>
      <w:iCs/>
      <w:color w:val="1F497D" w:themeColor="text2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514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5148"/>
    <w:rPr>
      <w:rFonts w:ascii="Times New Roman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5F5148"/>
    <w:rPr>
      <w:vertAlign w:val="superscript"/>
    </w:rPr>
  </w:style>
  <w:style w:type="paragraph" w:styleId="ListParagraph">
    <w:name w:val="List Paragraph"/>
    <w:basedOn w:val="Normal"/>
    <w:uiPriority w:val="34"/>
    <w:qFormat/>
    <w:rsid w:val="008B7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bin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bin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DB6CE79-6006-4E39-9D87-286961ACF2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36AF8-0456-480C-92C8-F4284E62230F}"/>
</file>

<file path=customXml/itemProps3.xml><?xml version="1.0" encoding="utf-8"?>
<ds:datastoreItem xmlns:ds="http://schemas.openxmlformats.org/officeDocument/2006/customXml" ds:itemID="{68905941-18C2-45AB-BBC6-BEF36847BB20}"/>
</file>

<file path=customXml/itemProps4.xml><?xml version="1.0" encoding="utf-8"?>
<ds:datastoreItem xmlns:ds="http://schemas.openxmlformats.org/officeDocument/2006/customXml" ds:itemID="{1BB9DF44-B939-4007-A516-48C6016E3B55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192</Words>
  <Characters>1103</Characters>
  <Application>Microsoft Office Word</Application>
  <DocSecurity>0</DocSecurity>
  <Lines>100</Lines>
  <Paragraphs>58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SASA Stanka</cp:lastModifiedBy>
  <cp:revision>5</cp:revision>
  <dcterms:created xsi:type="dcterms:W3CDTF">2026-05-25T16:14:00Z</dcterms:created>
  <dcterms:modified xsi:type="dcterms:W3CDTF">2026-05-25T16:15:00Z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