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32771775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F1204" w:rsidRPr="0056157B" w14:paraId="68FA323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4EB110F" w14:textId="2D3B32B8" w:rsidR="00FF1204" w:rsidRPr="0056157B" w:rsidRDefault="00FF1204" w:rsidP="00634DC7">
                <w:pPr>
                  <w:pStyle w:val="TBNormalTechnicalBlock"/>
                </w:pPr>
              </w:p>
            </w:tc>
          </w:tr>
          <w:tr w:rsidR="00FF1204" w:rsidRPr="0056157B" w14:paraId="5D1474B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164F936" w14:textId="77777777" w:rsidR="00FF1204" w:rsidRPr="0056157B" w:rsidRDefault="00FF120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DF260DB" wp14:editId="067A90F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9B98446" w14:textId="77777777" w:rsidR="00FF1204" w:rsidRPr="0056157B" w:rsidRDefault="00FF1204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F1204" w:rsidRPr="00B84B6D" w14:paraId="5CAD76A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4CE0038" w14:textId="77777777" w:rsidR="00FF1204" w:rsidRPr="0056157B" w:rsidRDefault="00FF120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DEB5497" w14:textId="77777777" w:rsidR="00FF1204" w:rsidRPr="0056157B" w:rsidRDefault="00FF120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18DC3A" w14:textId="77777777" w:rsidR="00FF1204" w:rsidRPr="0056157B" w:rsidRDefault="00FF1204" w:rsidP="00233A0E">
                <w:pPr>
                  <w:pStyle w:val="TBNormalTechnicalBlock"/>
                  <w:rPr>
                    <w:b/>
                  </w:rPr>
                </w:pPr>
              </w:p>
              <w:p w14:paraId="1CC57FD4" w14:textId="77777777" w:rsidR="00FF1204" w:rsidRDefault="00FF120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 June 2026</w:t>
                </w:r>
              </w:p>
              <w:p w14:paraId="5FC5AAED" w14:textId="77777777" w:rsidR="00FF1204" w:rsidRPr="0019440B" w:rsidRDefault="00FF120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D3B27CE" w14:textId="77777777" w:rsidR="00FF1204" w:rsidRPr="0019440B" w:rsidRDefault="00FF1204" w:rsidP="00233A0E">
                <w:pPr>
                  <w:pStyle w:val="TBNormalTechnicalBlock"/>
                </w:pPr>
              </w:p>
              <w:p w14:paraId="2172DE48" w14:textId="77777777" w:rsidR="00FF1204" w:rsidRDefault="00FF1204" w:rsidP="00233A0E">
                <w:pPr>
                  <w:pStyle w:val="TBNormalTechnicalBlock"/>
                </w:pPr>
                <w:r>
                  <w:t>9410</w:t>
                </w:r>
                <w:r w:rsidRPr="0056157B">
                  <w:t>/</w:t>
                </w:r>
                <w:r>
                  <w:t>26</w:t>
                </w:r>
              </w:p>
              <w:p w14:paraId="4EC63ED5" w14:textId="77777777" w:rsidR="00FF1204" w:rsidRDefault="00FF120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35</w:t>
                </w:r>
              </w:p>
              <w:p w14:paraId="26654094" w14:textId="77777777" w:rsidR="00FF1204" w:rsidRDefault="00FF120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 712</w:t>
                </w:r>
              </w:p>
              <w:p w14:paraId="156B4762" w14:textId="77777777" w:rsidR="00FF1204" w:rsidRDefault="00FF120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 127</w:t>
                </w:r>
              </w:p>
              <w:p w14:paraId="4F9E375E" w14:textId="77777777" w:rsidR="00FF1204" w:rsidRPr="007C5B64" w:rsidRDefault="00FF120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3BEF6E8" w14:textId="77777777" w:rsidR="00FF1204" w:rsidRDefault="00FF1204">
                <w:pPr>
                  <w:pStyle w:val="TBDistrbMarkers"/>
                </w:pPr>
                <w:r>
                  <w:t>PARLNAT</w:t>
                </w:r>
              </w:p>
              <w:p w14:paraId="5012C905" w14:textId="77777777" w:rsidR="00FF1204" w:rsidRDefault="00FF1204">
                <w:pPr>
                  <w:pStyle w:val="TBDistrbMarkers"/>
                </w:pPr>
                <w:r>
                  <w:t>IS</w:t>
                </w:r>
              </w:p>
              <w:p w14:paraId="7BB69B21" w14:textId="77777777" w:rsidR="00FF1204" w:rsidRDefault="00FF1204">
                <w:pPr>
                  <w:pStyle w:val="TBDistrbMarkers"/>
                </w:pPr>
                <w:r>
                  <w:t>LI</w:t>
                </w:r>
              </w:p>
              <w:p w14:paraId="276A4AC9" w14:textId="77777777" w:rsidR="00FF1204" w:rsidRDefault="00FF1204">
                <w:pPr>
                  <w:pStyle w:val="TBDistrbMarkers"/>
                </w:pPr>
                <w:r>
                  <w:t>CH</w:t>
                </w:r>
              </w:p>
              <w:p w14:paraId="33C3B5FF" w14:textId="77777777" w:rsidR="00FF1204" w:rsidRDefault="00FF1204">
                <w:pPr>
                  <w:pStyle w:val="TBDistrbMarkers"/>
                </w:pPr>
                <w:r>
                  <w:t>NO</w:t>
                </w:r>
              </w:p>
              <w:p w14:paraId="7629BB38" w14:textId="77777777" w:rsidR="00FF1204" w:rsidRPr="009E0BE9" w:rsidRDefault="00FF1204" w:rsidP="00233A0E">
                <w:pPr>
                  <w:pStyle w:val="TBNormalTechnicalBlock"/>
                </w:pPr>
              </w:p>
              <w:p w14:paraId="3A004D67" w14:textId="77777777" w:rsidR="00FF1204" w:rsidRPr="009E0BE9" w:rsidRDefault="00FF1204" w:rsidP="00233A0E">
                <w:pPr>
                  <w:pStyle w:val="TBNormalTechnicalBlock"/>
                </w:pPr>
              </w:p>
              <w:p w14:paraId="38A63E36" w14:textId="77777777" w:rsidR="00FF1204" w:rsidRPr="009E0BE9" w:rsidRDefault="00FF120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F1204" w:rsidRPr="00ED0749" w14:paraId="6D39A72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ACF69A" w14:textId="77777777" w:rsidR="00FF1204" w:rsidRPr="00ED0749" w:rsidRDefault="00FF120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77D2BF0" w14:textId="77777777" w:rsidR="00FF1204" w:rsidRPr="00ED0749" w:rsidRDefault="00FF120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80B86A7" w14:textId="77777777" w:rsidR="00FF1204" w:rsidRPr="00ED0749" w:rsidRDefault="00FF120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7CE9859" w14:textId="77777777" w:rsidR="00FF1204" w:rsidRPr="00ED0749" w:rsidRDefault="00FF1204" w:rsidP="00DF1147">
          <w:pPr>
            <w:pStyle w:val="TBEntRefer"/>
            <w:rPr>
              <w:sz w:val="2"/>
              <w:szCs w:val="2"/>
            </w:rPr>
          </w:pPr>
        </w:p>
        <w:p w14:paraId="2BB7810C" w14:textId="77777777" w:rsidR="00FF1204" w:rsidRPr="00DD01AC" w:rsidRDefault="00FF120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F1204" w:rsidRPr="00133225" w14:paraId="28E3271F" w14:textId="77777777" w:rsidTr="001E5BC3">
            <w:trPr>
              <w:jc w:val="center"/>
            </w:trPr>
            <w:tc>
              <w:tcPr>
                <w:tcW w:w="9645" w:type="dxa"/>
              </w:tcPr>
              <w:p w14:paraId="39DE86B9" w14:textId="77777777" w:rsidR="00FF1204" w:rsidRPr="00C4351E" w:rsidRDefault="00FF1204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F1204" w:rsidRPr="007D53AD" w14:paraId="70115D20" w14:textId="77777777" w:rsidTr="001E5BC3">
            <w:trPr>
              <w:jc w:val="center"/>
            </w:trPr>
            <w:tc>
              <w:tcPr>
                <w:tcW w:w="9645" w:type="dxa"/>
              </w:tcPr>
              <w:p w14:paraId="2D60A7C8" w14:textId="77777777" w:rsidR="00FF1204" w:rsidRPr="007D53AD" w:rsidRDefault="00FF120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(Justice and Home Affairs)</w:t>
                </w:r>
              </w:p>
            </w:tc>
          </w:tr>
          <w:tr w:rsidR="00FF1204" w:rsidRPr="007D53AD" w14:paraId="432527F9" w14:textId="77777777" w:rsidTr="001E5BC3">
            <w:trPr>
              <w:jc w:val="center"/>
            </w:trPr>
            <w:tc>
              <w:tcPr>
                <w:tcW w:w="9645" w:type="dxa"/>
              </w:tcPr>
              <w:p w14:paraId="652E7AAD" w14:textId="77777777" w:rsidR="00FF1204" w:rsidRPr="006368AC" w:rsidRDefault="00FF1204" w:rsidP="006368AC">
                <w:pPr>
                  <w:pStyle w:val="TBTableText"/>
                </w:pPr>
                <w:r>
                  <w:t>ECCL, Luxembourg</w:t>
                </w:r>
              </w:p>
            </w:tc>
          </w:tr>
          <w:tr w:rsidR="00FF1204" w:rsidRPr="007D53AD" w14:paraId="2C9B40C2" w14:textId="77777777" w:rsidTr="001E5BC3">
            <w:trPr>
              <w:jc w:val="center"/>
            </w:trPr>
            <w:tc>
              <w:tcPr>
                <w:tcW w:w="9645" w:type="dxa"/>
              </w:tcPr>
              <w:p w14:paraId="037B4F3B" w14:textId="77777777" w:rsidR="00FF1204" w:rsidRPr="006368AC" w:rsidRDefault="00FF1204" w:rsidP="008639D3">
                <w:pPr>
                  <w:pStyle w:val="TBTableText"/>
                </w:pPr>
                <w:r>
                  <w:t>4 and 5 June 2026 (09:00, 10:00)</w:t>
                </w:r>
              </w:p>
            </w:tc>
          </w:tr>
        </w:tbl>
        <w:p w14:paraId="5B102067" w14:textId="77777777" w:rsidR="00FF1204" w:rsidRPr="008C6FD6" w:rsidRDefault="00635F1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272ABDB7" w:rsidR="00BC0BB4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B1292C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p w14:paraId="3AEAAD45" w14:textId="5FF5FB64" w:rsidR="00B87138" w:rsidRPr="000E13C1" w:rsidRDefault="00B87138" w:rsidP="00B87138">
      <w:pPr>
        <w:spacing w:before="240"/>
        <w:rPr>
          <w:rFonts w:asciiTheme="majorBidi" w:hAnsiTheme="majorBidi" w:cstheme="majorBidi"/>
          <w:b/>
          <w:bCs/>
        </w:rPr>
      </w:pPr>
      <w:r w:rsidRPr="000E13C1">
        <w:rPr>
          <w:rFonts w:asciiTheme="majorBidi" w:hAnsiTheme="majorBidi" w:cstheme="majorBidi"/>
          <w:b/>
          <w:bCs/>
          <w:u w:val="single"/>
        </w:rPr>
        <w:t>THURSDAY, 4 JUNE 2026</w:t>
      </w:r>
      <w:r w:rsidR="00FE3E8E">
        <w:rPr>
          <w:rFonts w:asciiTheme="majorBidi" w:hAnsiTheme="majorBidi" w:cstheme="majorBidi"/>
          <w:b/>
          <w:bCs/>
          <w:u w:val="single"/>
        </w:rPr>
        <w:t xml:space="preserve"> (9:00)</w:t>
      </w:r>
    </w:p>
    <w:p w14:paraId="58060795" w14:textId="638115F9" w:rsidR="00B87138" w:rsidRPr="000E13C1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0E13C1">
        <w:rPr>
          <w:rFonts w:asciiTheme="majorBidi" w:hAnsiTheme="majorBidi" w:cstheme="majorBidi"/>
          <w:b/>
          <w:bCs/>
          <w:u w:val="single"/>
        </w:rPr>
        <w:t>HOME AFFAIRS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80"/>
        <w:gridCol w:w="1729"/>
      </w:tblGrid>
      <w:tr w:rsidR="00FF1204" w:rsidRPr="000E13C1" w14:paraId="0ECA687C" w14:textId="77777777" w:rsidTr="00FF1204">
        <w:tc>
          <w:tcPr>
            <w:tcW w:w="567" w:type="dxa"/>
            <w:tcMar>
              <w:right w:w="0" w:type="dxa"/>
            </w:tcMar>
          </w:tcPr>
          <w:p w14:paraId="0E5B43D6" w14:textId="63316666" w:rsidR="00FF1204" w:rsidRPr="00FF1204" w:rsidRDefault="00FF1204" w:rsidP="00FF1204">
            <w:pPr>
              <w:pStyle w:val="PointManual"/>
            </w:pPr>
            <w:r w:rsidRPr="00FF1204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5DBEF5" w14:textId="19167A37" w:rsidR="00FF1204" w:rsidRPr="000E13C1" w:rsidRDefault="00FF1204" w:rsidP="0001697E">
            <w:r w:rsidRPr="000E13C1">
              <w:t>Adoption of the agenda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73C96B" w14:textId="77777777" w:rsidR="00FF1204" w:rsidRPr="000E13C1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A02F6FE" w14:textId="549C343B" w:rsidR="00FF1204" w:rsidRPr="000E13C1" w:rsidRDefault="00E75B37" w:rsidP="0001697E">
            <w:pPr>
              <w:rPr>
                <w:szCs w:val="24"/>
              </w:rPr>
            </w:pPr>
            <w:r>
              <w:rPr>
                <w:szCs w:val="24"/>
              </w:rPr>
              <w:t>9410/26</w:t>
            </w:r>
          </w:p>
        </w:tc>
      </w:tr>
      <w:tr w:rsidR="00FF1204" w:rsidRPr="000E13C1" w14:paraId="3E40E5CE" w14:textId="77777777" w:rsidTr="00FF1204">
        <w:tc>
          <w:tcPr>
            <w:tcW w:w="567" w:type="dxa"/>
            <w:tcMar>
              <w:right w:w="0" w:type="dxa"/>
            </w:tcMar>
          </w:tcPr>
          <w:p w14:paraId="1ECDBB2F" w14:textId="44BEBB64" w:rsidR="00FF1204" w:rsidRPr="00FF1204" w:rsidRDefault="00FF1204" w:rsidP="00FF1204">
            <w:pPr>
              <w:pStyle w:val="PointManual"/>
            </w:pPr>
            <w:r w:rsidRPr="00FF1204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6171A58" w14:textId="782FB86E" w:rsidR="00FF1204" w:rsidRPr="000E13C1" w:rsidRDefault="00FF1204" w:rsidP="0001697E">
            <w:pPr>
              <w:rPr>
                <w:szCs w:val="24"/>
              </w:rPr>
            </w:pPr>
            <w:r w:rsidRPr="000E13C1">
              <w:rPr>
                <w:szCs w:val="24"/>
              </w:rPr>
              <w:t>Approval of "A" items</w:t>
            </w:r>
          </w:p>
          <w:p w14:paraId="0525A3C4" w14:textId="391A7610" w:rsidR="00FF1204" w:rsidRPr="00287864" w:rsidRDefault="00FF1204" w:rsidP="00287864">
            <w:pPr>
              <w:pStyle w:val="ListParagraph"/>
              <w:numPr>
                <w:ilvl w:val="0"/>
                <w:numId w:val="21"/>
              </w:numPr>
              <w:ind w:left="567" w:hanging="567"/>
              <w:contextualSpacing w:val="0"/>
            </w:pPr>
            <w:r w:rsidRPr="000E13C1">
              <w:t>Non-legislative list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0848C8" w14:textId="77777777" w:rsidR="00FF1204" w:rsidRPr="000E13C1" w:rsidRDefault="00FF1204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027335" w14:textId="77777777" w:rsidR="00FF1204" w:rsidRDefault="00FF1204" w:rsidP="0001697E">
            <w:pPr>
              <w:rPr>
                <w:szCs w:val="24"/>
              </w:rPr>
            </w:pPr>
          </w:p>
          <w:p w14:paraId="28DCEB70" w14:textId="62082A4C" w:rsidR="00E75B37" w:rsidRPr="000E13C1" w:rsidRDefault="00E75B37" w:rsidP="0001697E">
            <w:pPr>
              <w:rPr>
                <w:szCs w:val="24"/>
              </w:rPr>
            </w:pPr>
            <w:r>
              <w:rPr>
                <w:szCs w:val="24"/>
              </w:rPr>
              <w:t>9414/26</w:t>
            </w:r>
          </w:p>
        </w:tc>
      </w:tr>
    </w:tbl>
    <w:p w14:paraId="5ABCD990" w14:textId="77777777" w:rsidR="00B87138" w:rsidRPr="000E13C1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0E13C1">
        <w:rPr>
          <w:rFonts w:eastAsiaTheme="minorEastAsia"/>
          <w:b/>
          <w:bCs/>
          <w:smallCaps/>
        </w:rPr>
        <w:t>Political governance of the Schengen area (‘Schengen Council’)</w:t>
      </w:r>
    </w:p>
    <w:p w14:paraId="19F35F54" w14:textId="77777777" w:rsidR="00B87138" w:rsidRPr="000E13C1" w:rsidRDefault="00B87138" w:rsidP="00B87138">
      <w:pPr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Non-legislative activities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156"/>
      </w:tblGrid>
      <w:tr w:rsidR="00FF1204" w:rsidRPr="000E13C1" w14:paraId="5AB16BEF" w14:textId="77777777" w:rsidTr="00FF1204">
        <w:tc>
          <w:tcPr>
            <w:tcW w:w="567" w:type="dxa"/>
            <w:tcMar>
              <w:right w:w="0" w:type="dxa"/>
            </w:tcMar>
          </w:tcPr>
          <w:p w14:paraId="35152550" w14:textId="12CEF652" w:rsidR="00FF1204" w:rsidRPr="00FF1204" w:rsidRDefault="00FF1204" w:rsidP="00FF1204">
            <w:pPr>
              <w:pStyle w:val="PointManual"/>
            </w:pPr>
            <w:r w:rsidRPr="00FF1204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9608EE" w14:textId="739EFB21" w:rsidR="00FF1204" w:rsidRPr="00340341" w:rsidRDefault="00FF1204" w:rsidP="00340341">
            <w:pPr>
              <w:ind w:left="28" w:right="544"/>
            </w:pPr>
            <w:r w:rsidRPr="000E13C1">
              <w:t>Overall state of the Schengen area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8E18122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23B3B2" w14:textId="77777777" w:rsidR="00FF1204" w:rsidRPr="000E13C1" w:rsidRDefault="00FF1204" w:rsidP="0001697E">
            <w:pPr>
              <w:rPr>
                <w:rFonts w:eastAsia="Times New Roman"/>
                <w:szCs w:val="24"/>
              </w:rPr>
            </w:pPr>
          </w:p>
        </w:tc>
      </w:tr>
      <w:tr w:rsidR="00FF1204" w:rsidRPr="000E13C1" w14:paraId="78C1F81B" w14:textId="77777777" w:rsidTr="00FF1204">
        <w:tc>
          <w:tcPr>
            <w:tcW w:w="567" w:type="dxa"/>
            <w:tcMar>
              <w:right w:w="0" w:type="dxa"/>
            </w:tcMar>
          </w:tcPr>
          <w:p w14:paraId="44F25B58" w14:textId="77777777" w:rsidR="00FF1204" w:rsidRPr="00FF1204" w:rsidRDefault="00FF1204" w:rsidP="00FF1204"/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C3A34A" w14:textId="6F73B4F7" w:rsidR="00FF1204" w:rsidRPr="000E13C1" w:rsidRDefault="00FF1204" w:rsidP="00340341">
            <w:pPr>
              <w:pStyle w:val="ListParagraph"/>
              <w:numPr>
                <w:ilvl w:val="0"/>
                <w:numId w:val="24"/>
              </w:numPr>
              <w:tabs>
                <w:tab w:val="left" w:pos="569"/>
              </w:tabs>
            </w:pPr>
            <w:r w:rsidRPr="000E13C1">
              <w:t>Commission State of Schengen Report 2026</w:t>
            </w:r>
          </w:p>
          <w:p w14:paraId="795AE0DC" w14:textId="785C4577" w:rsidR="00FF1204" w:rsidRPr="000E13C1" w:rsidRDefault="00FF1204" w:rsidP="00340341">
            <w:pPr>
              <w:ind w:left="28" w:right="544" w:firstLine="567"/>
            </w:pPr>
            <w:r w:rsidRPr="000E13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714625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9CB469" w14:textId="3A7E3DC5" w:rsidR="00FF1204" w:rsidRPr="000E13C1" w:rsidRDefault="00E75B37" w:rsidP="0001697E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9302/26</w:t>
            </w:r>
          </w:p>
        </w:tc>
      </w:tr>
      <w:tr w:rsidR="00FF1204" w:rsidRPr="000E13C1" w14:paraId="0B4CC36E" w14:textId="77777777" w:rsidTr="00FF1204">
        <w:tc>
          <w:tcPr>
            <w:tcW w:w="567" w:type="dxa"/>
            <w:tcMar>
              <w:right w:w="0" w:type="dxa"/>
            </w:tcMar>
          </w:tcPr>
          <w:p w14:paraId="7B210281" w14:textId="77777777" w:rsidR="00FF1204" w:rsidRPr="00FF1204" w:rsidRDefault="00FF1204" w:rsidP="00EB7E22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AC0500" w14:textId="21A61283" w:rsidR="00FF1204" w:rsidRPr="000E13C1" w:rsidRDefault="00FF1204" w:rsidP="00BA4660">
            <w:pPr>
              <w:pStyle w:val="ListParagraph"/>
              <w:ind w:left="589" w:hanging="567"/>
            </w:pPr>
            <w:r w:rsidRPr="000E13C1">
              <w:t>b)</w:t>
            </w:r>
            <w:r w:rsidRPr="000E13C1">
              <w:tab/>
              <w:t>Priority actions for the Schengen Council cycle 2026-2027</w:t>
            </w:r>
          </w:p>
          <w:p w14:paraId="2315E48B" w14:textId="3E4897BC" w:rsidR="00FF1204" w:rsidRPr="000E13C1" w:rsidRDefault="00FF1204" w:rsidP="00BA4660">
            <w:pPr>
              <w:pStyle w:val="ListParagraph"/>
              <w:ind w:hanging="131"/>
            </w:pPr>
            <w:r w:rsidRPr="000E13C1">
              <w:rPr>
                <w:i/>
                <w:iCs/>
              </w:rPr>
              <w:t>Approval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ED5DFF" w14:textId="77777777" w:rsidR="00FF1204" w:rsidRPr="000E13C1" w:rsidRDefault="00FF1204" w:rsidP="00BA4660">
            <w:pPr>
              <w:pStyle w:val="ListParagraph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3BCDA3" w14:textId="0F956011" w:rsidR="00FF1204" w:rsidRPr="000E13C1" w:rsidRDefault="00E75B37" w:rsidP="00E75B37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9412/26</w:t>
            </w:r>
          </w:p>
        </w:tc>
      </w:tr>
      <w:tr w:rsidR="00FF1204" w:rsidRPr="000E13C1" w14:paraId="735F9B58" w14:textId="77777777" w:rsidTr="00FF1204">
        <w:tc>
          <w:tcPr>
            <w:tcW w:w="567" w:type="dxa"/>
            <w:tcMar>
              <w:right w:w="0" w:type="dxa"/>
            </w:tcMar>
          </w:tcPr>
          <w:p w14:paraId="0944D1C6" w14:textId="72DF1B1E" w:rsidR="00FF1204" w:rsidRPr="00FF1204" w:rsidRDefault="00FF1204" w:rsidP="00FF1204">
            <w:pPr>
              <w:pStyle w:val="PointManual"/>
            </w:pPr>
            <w:r w:rsidRPr="00FF1204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3869979" w14:textId="348FBCA5" w:rsidR="00FF1204" w:rsidRPr="000E13C1" w:rsidRDefault="00FF1204" w:rsidP="0001697E">
            <w:pPr>
              <w:ind w:left="28" w:right="544"/>
            </w:pPr>
            <w:r w:rsidRPr="000E13C1">
              <w:t>Implementation of interoperability</w:t>
            </w:r>
          </w:p>
          <w:p w14:paraId="3DBA9524" w14:textId="77777777" w:rsidR="00FF1204" w:rsidRPr="000E13C1" w:rsidRDefault="00FF1204" w:rsidP="0001697E">
            <w:pPr>
              <w:ind w:left="28" w:right="544"/>
            </w:pPr>
            <w:r w:rsidRPr="000E13C1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F86C48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5ED6B5" w14:textId="2FD82FBC" w:rsidR="00FF1204" w:rsidRPr="000E13C1" w:rsidRDefault="00E75B37" w:rsidP="0001697E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9364/26</w:t>
            </w:r>
          </w:p>
        </w:tc>
      </w:tr>
    </w:tbl>
    <w:p w14:paraId="35D764A6" w14:textId="77777777" w:rsidR="00B87138" w:rsidRPr="000E13C1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0E13C1">
        <w:rPr>
          <w:rFonts w:eastAsiaTheme="minorEastAsia"/>
          <w:b/>
          <w:bCs/>
          <w:smallCaps/>
        </w:rPr>
        <w:t>Other Home Affairs issues</w:t>
      </w:r>
    </w:p>
    <w:p w14:paraId="233CFA84" w14:textId="77777777" w:rsidR="00B87138" w:rsidRPr="000E13C1" w:rsidRDefault="00B87138" w:rsidP="00B87138">
      <w:pPr>
        <w:spacing w:before="36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Legislative deliberations</w:t>
      </w:r>
    </w:p>
    <w:p w14:paraId="756354FE" w14:textId="77777777" w:rsidR="00B87138" w:rsidRPr="000E13C1" w:rsidRDefault="00B87138" w:rsidP="00B87138">
      <w:pPr>
        <w:spacing w:after="120"/>
        <w:jc w:val="center"/>
        <w:rPr>
          <w:b/>
          <w:bCs/>
        </w:rPr>
      </w:pPr>
      <w:r w:rsidRPr="000E13C1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07D68BA3" w14:textId="77777777" w:rsidTr="00FF1204">
        <w:tc>
          <w:tcPr>
            <w:tcW w:w="567" w:type="dxa"/>
            <w:tcMar>
              <w:right w:w="0" w:type="dxa"/>
            </w:tcMar>
          </w:tcPr>
          <w:p w14:paraId="63A7FC6E" w14:textId="59223D7E" w:rsidR="00FF1204" w:rsidRPr="00FF1204" w:rsidRDefault="00FF1204" w:rsidP="00FF1204">
            <w:pPr>
              <w:pStyle w:val="PointManual"/>
            </w:pPr>
            <w:r w:rsidRPr="00FF1204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D05546" w14:textId="17D86504" w:rsidR="00FF1204" w:rsidRPr="00340341" w:rsidRDefault="00FF1204" w:rsidP="00340341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64332C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0C0989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25A74B7F" w14:textId="77777777" w:rsidTr="00FF1204">
        <w:tc>
          <w:tcPr>
            <w:tcW w:w="567" w:type="dxa"/>
            <w:tcMar>
              <w:right w:w="0" w:type="dxa"/>
            </w:tcMar>
          </w:tcPr>
          <w:p w14:paraId="2278A861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6CF40F" w14:textId="0B6E5327" w:rsidR="00FF1204" w:rsidRDefault="00FF1204" w:rsidP="00BA4660">
            <w:pPr>
              <w:pStyle w:val="ListParagraph"/>
              <w:numPr>
                <w:ilvl w:val="0"/>
                <w:numId w:val="26"/>
              </w:numPr>
              <w:ind w:left="594" w:hanging="567"/>
              <w:rPr>
                <w:rFonts w:eastAsiaTheme="minorEastAsia" w:cstheme="minorBidi"/>
              </w:rPr>
            </w:pPr>
            <w:r w:rsidRPr="00340341">
              <w:rPr>
                <w:rFonts w:eastAsiaTheme="minorEastAsia" w:cstheme="minorBidi"/>
              </w:rPr>
              <w:t>Current legislative proposals</w:t>
            </w:r>
          </w:p>
          <w:p w14:paraId="2337A50D" w14:textId="5BBED7E3" w:rsidR="00FF1204" w:rsidRPr="00340341" w:rsidRDefault="00FF1204" w:rsidP="001773BC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340341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C3982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B1AF84" w14:textId="5CD04FBF" w:rsidR="00FF1204" w:rsidRPr="000E13C1" w:rsidRDefault="00E75B37" w:rsidP="0001697E">
            <w:pPr>
              <w:rPr>
                <w:szCs w:val="24"/>
              </w:rPr>
            </w:pPr>
            <w:r w:rsidRPr="00E75B37">
              <w:rPr>
                <w:szCs w:val="24"/>
              </w:rPr>
              <w:t>9087/26</w:t>
            </w:r>
          </w:p>
        </w:tc>
      </w:tr>
    </w:tbl>
    <w:p w14:paraId="4CB7AEE7" w14:textId="77777777" w:rsidR="00B87138" w:rsidRPr="000E13C1" w:rsidRDefault="00B87138" w:rsidP="00A62627">
      <w:pPr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2105D5E1" w14:textId="77777777" w:rsidTr="00FF1204">
        <w:trPr>
          <w:trHeight w:val="119"/>
        </w:trPr>
        <w:tc>
          <w:tcPr>
            <w:tcW w:w="567" w:type="dxa"/>
            <w:tcMar>
              <w:right w:w="0" w:type="dxa"/>
            </w:tcMar>
          </w:tcPr>
          <w:p w14:paraId="75EF4A53" w14:textId="29BFF015" w:rsidR="00FF1204" w:rsidRPr="00FF1204" w:rsidRDefault="00FF1204" w:rsidP="00FF1204">
            <w:pPr>
              <w:pStyle w:val="PointManual"/>
            </w:pPr>
            <w:r w:rsidRPr="00FF1204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BDA0B8" w14:textId="31BB350F" w:rsidR="00FF1204" w:rsidRPr="000E13C1" w:rsidRDefault="00FF1204" w:rsidP="0001697E">
            <w:pPr>
              <w:tabs>
                <w:tab w:val="left" w:pos="565"/>
              </w:tabs>
            </w:pPr>
            <w:r w:rsidRPr="000E13C1">
              <w:t>Future legal status of displaced persons from Ukraine</w:t>
            </w:r>
            <w:bookmarkStart w:id="0" w:name="_Ref230186843"/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1"/>
            </w:r>
            <w:bookmarkEnd w:id="0"/>
          </w:p>
          <w:p w14:paraId="2ECB93A7" w14:textId="77777777" w:rsidR="00FF1204" w:rsidRPr="000E13C1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0E13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2EC3B38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A8AD1C" w14:textId="00C5ACDE" w:rsidR="00FF1204" w:rsidRPr="00E75B37" w:rsidRDefault="00E75B37" w:rsidP="0001697E">
            <w:r w:rsidRPr="00E75B37">
              <w:t>9123/26</w:t>
            </w:r>
          </w:p>
        </w:tc>
      </w:tr>
      <w:tr w:rsidR="00FF1204" w:rsidRPr="000E13C1" w14:paraId="7C9ECB91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715CB86C" w14:textId="2C7C8442" w:rsidR="00FF1204" w:rsidRPr="00FF1204" w:rsidRDefault="00FF1204" w:rsidP="00FF1204">
            <w:pPr>
              <w:pStyle w:val="PointManual"/>
            </w:pPr>
            <w:r w:rsidRPr="00FF1204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EACFE2" w14:textId="074C8791" w:rsidR="00FF1204" w:rsidRPr="000E13C1" w:rsidRDefault="00FF1204" w:rsidP="0001697E">
            <w:pPr>
              <w:tabs>
                <w:tab w:val="left" w:pos="565"/>
              </w:tabs>
            </w:pPr>
            <w:r w:rsidRPr="000E13C1">
              <w:t>Implementation of the Pact on Migration and Asylum</w:t>
            </w:r>
            <w:r w:rsidR="0057498E" w:rsidRPr="00A50FE0">
              <w:fldChar w:fldCharType="begin"/>
            </w:r>
            <w:r w:rsidR="0057498E" w:rsidRPr="00A50FE0">
              <w:instrText xml:space="preserve"> NOTEREF _Ref230186843 \f \h </w:instrText>
            </w:r>
            <w:r w:rsidR="00B81925" w:rsidRPr="00A50FE0">
              <w:instrText xml:space="preserve"> \* MERGEFORMAT </w:instrText>
            </w:r>
            <w:r w:rsidR="0057498E" w:rsidRPr="00A50FE0">
              <w:fldChar w:fldCharType="separate"/>
            </w:r>
            <w:r w:rsidR="00831851" w:rsidRPr="00831851">
              <w:rPr>
                <w:rStyle w:val="FootnoteReference"/>
              </w:rPr>
              <w:t>1</w:t>
            </w:r>
            <w:r w:rsidR="0057498E" w:rsidRPr="00A50FE0">
              <w:fldChar w:fldCharType="end"/>
            </w:r>
            <w:r w:rsidR="00E75B37">
              <w:t xml:space="preserve"> 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2"/>
            </w:r>
          </w:p>
          <w:p w14:paraId="06360552" w14:textId="77777777" w:rsidR="00FF1204" w:rsidRPr="000E13C1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0E13C1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76C3C6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416A7C" w14:textId="7AD39E61" w:rsidR="00FF1204" w:rsidRPr="000E13C1" w:rsidRDefault="00E75B37" w:rsidP="0001697E">
            <w:pPr>
              <w:rPr>
                <w:szCs w:val="24"/>
              </w:rPr>
            </w:pPr>
            <w:r w:rsidRPr="00E75B37">
              <w:rPr>
                <w:szCs w:val="24"/>
              </w:rPr>
              <w:t>9109/26</w:t>
            </w:r>
          </w:p>
        </w:tc>
      </w:tr>
      <w:tr w:rsidR="00FF1204" w:rsidRPr="000E13C1" w14:paraId="6A09EDA3" w14:textId="77777777" w:rsidTr="00FF1204">
        <w:trPr>
          <w:trHeight w:val="212"/>
        </w:trPr>
        <w:tc>
          <w:tcPr>
            <w:tcW w:w="567" w:type="dxa"/>
            <w:tcMar>
              <w:right w:w="0" w:type="dxa"/>
            </w:tcMar>
          </w:tcPr>
          <w:p w14:paraId="6A392404" w14:textId="413B21C1" w:rsidR="00FF1204" w:rsidRPr="00FF1204" w:rsidRDefault="00FF1204" w:rsidP="00FF1204">
            <w:pPr>
              <w:pStyle w:val="PointManual"/>
            </w:pPr>
            <w:r w:rsidRPr="00FF1204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F4868A" w14:textId="3DAE9330" w:rsidR="00FF1204" w:rsidRDefault="00FF1204" w:rsidP="0001697E">
            <w:pPr>
              <w:tabs>
                <w:tab w:val="left" w:pos="565"/>
              </w:tabs>
            </w:pPr>
            <w:r>
              <w:t xml:space="preserve">Migratory situation on the </w:t>
            </w:r>
            <w:r w:rsidRPr="00A50FE0">
              <w:t>Channel</w:t>
            </w:r>
            <w:r w:rsidR="00E75B37" w:rsidRPr="00A50FE0">
              <w:t xml:space="preserve"> and the North Sea</w:t>
            </w:r>
            <w:r w:rsidR="0057498E" w:rsidRPr="00A50FE0">
              <w:fldChar w:fldCharType="begin"/>
            </w:r>
            <w:r w:rsidR="0057498E" w:rsidRPr="00A50FE0">
              <w:instrText xml:space="preserve"> NOTEREF _Ref230186843 \f \h </w:instrText>
            </w:r>
            <w:r w:rsidR="00A50FE0">
              <w:instrText xml:space="preserve"> \* MERGEFORMAT </w:instrText>
            </w:r>
            <w:r w:rsidR="0057498E" w:rsidRPr="00A50FE0">
              <w:fldChar w:fldCharType="separate"/>
            </w:r>
            <w:r w:rsidR="00831851" w:rsidRPr="00831851">
              <w:rPr>
                <w:rStyle w:val="FootnoteReference"/>
              </w:rPr>
              <w:t>1</w:t>
            </w:r>
            <w:r w:rsidR="0057498E" w:rsidRPr="00A50FE0">
              <w:fldChar w:fldCharType="end"/>
            </w:r>
            <w:r w:rsidR="00E75B37" w:rsidRPr="00A50FE0">
              <w:rPr>
                <w:b/>
                <w:bCs/>
                <w:vertAlign w:val="superscript"/>
              </w:rPr>
              <w:t xml:space="preserve"> </w:t>
            </w:r>
            <w:r w:rsidR="00E75B37" w:rsidRPr="00A50FE0">
              <w:rPr>
                <w:rStyle w:val="FootnoteReference"/>
              </w:rPr>
              <w:footnoteReference w:id="3"/>
            </w:r>
          </w:p>
          <w:p w14:paraId="29DA488E" w14:textId="77777777" w:rsidR="00FF1204" w:rsidRPr="00B34774" w:rsidRDefault="00FF1204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B34774">
              <w:rPr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1E4322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023722" w14:textId="7CD99E57" w:rsidR="00FF1204" w:rsidRPr="000E13C1" w:rsidRDefault="0057498E" w:rsidP="0001697E">
            <w:pPr>
              <w:rPr>
                <w:szCs w:val="24"/>
              </w:rPr>
            </w:pPr>
            <w:r w:rsidRPr="0057498E">
              <w:rPr>
                <w:szCs w:val="24"/>
              </w:rPr>
              <w:t>9559/26</w:t>
            </w:r>
          </w:p>
        </w:tc>
      </w:tr>
      <w:tr w:rsidR="00FF1204" w:rsidRPr="000E13C1" w14:paraId="2D75D88D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79CAA1C5" w14:textId="573138D7" w:rsidR="00FF1204" w:rsidRPr="00FF1204" w:rsidRDefault="00FF1204" w:rsidP="00FF1204">
            <w:pPr>
              <w:pStyle w:val="PointManual"/>
              <w:rPr>
                <w:highlight w:val="yellow"/>
              </w:rPr>
            </w:pPr>
            <w:r w:rsidRPr="00EB7E22"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EE81B3" w14:textId="69F66F5E" w:rsidR="00FF1204" w:rsidRPr="000E13C1" w:rsidRDefault="00FF1204" w:rsidP="0001697E">
            <w:r w:rsidRPr="000E13C1">
              <w:rPr>
                <w:highlight w:val="yellow"/>
              </w:rPr>
              <w:br w:type="page"/>
            </w:r>
            <w:r w:rsidRPr="000E13C1">
              <w:rPr>
                <w:highlight w:val="yellow"/>
              </w:rPr>
              <w:br w:type="page"/>
            </w:r>
            <w:r w:rsidRPr="000E13C1">
              <w:t>External dimension of migration: cooperation with Somalia</w:t>
            </w:r>
            <w:r>
              <w:fldChar w:fldCharType="begin"/>
            </w:r>
            <w:r>
              <w:instrText xml:space="preserve"> NOTEREF _Ref230186843 \f \h </w:instrText>
            </w:r>
            <w:r>
              <w:fldChar w:fldCharType="separate"/>
            </w:r>
            <w:r w:rsidR="00831851" w:rsidRPr="00831851">
              <w:rPr>
                <w:rStyle w:val="FootnoteReference"/>
              </w:rPr>
              <w:t>1</w:t>
            </w:r>
            <w:r>
              <w:fldChar w:fldCharType="end"/>
            </w:r>
            <w:r>
              <w:rPr>
                <w:b/>
                <w:bCs/>
                <w:vertAlign w:val="superscript"/>
              </w:rPr>
              <w:t xml:space="preserve"> 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4"/>
            </w:r>
          </w:p>
          <w:p w14:paraId="6DF270B0" w14:textId="77777777" w:rsidR="00FF1204" w:rsidRPr="000E13C1" w:rsidRDefault="00FF1204" w:rsidP="0001697E">
            <w:pPr>
              <w:rPr>
                <w:rFonts w:eastAsiaTheme="minorEastAsia"/>
                <w:highlight w:val="yellow"/>
              </w:rPr>
            </w:pPr>
            <w:r w:rsidRPr="000E13C1">
              <w:rPr>
                <w:rFonts w:eastAsiaTheme="minorEastAsia"/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DA06C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42B711" w14:textId="2DF2D349" w:rsidR="00FF1204" w:rsidRPr="000E13C1" w:rsidRDefault="0057498E" w:rsidP="0001697E">
            <w:pPr>
              <w:rPr>
                <w:szCs w:val="24"/>
              </w:rPr>
            </w:pPr>
            <w:r w:rsidRPr="0057498E">
              <w:rPr>
                <w:szCs w:val="24"/>
              </w:rPr>
              <w:t>9245/26</w:t>
            </w:r>
          </w:p>
        </w:tc>
      </w:tr>
      <w:tr w:rsidR="00FF1204" w:rsidRPr="000E13C1" w14:paraId="26148730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A619942" w14:textId="1A5BBB03" w:rsidR="00FF1204" w:rsidRPr="00FF1204" w:rsidRDefault="00FF1204" w:rsidP="00FF1204">
            <w:pPr>
              <w:pStyle w:val="PointManual"/>
            </w:pPr>
            <w:r w:rsidRPr="00FF1204">
              <w:t>10.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0156BE" w14:textId="1533416C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Conclusions on jointly operationalising the EU Drugs Strategy</w:t>
            </w:r>
          </w:p>
          <w:p w14:paraId="57696F5E" w14:textId="77777777" w:rsidR="00FF1204" w:rsidRDefault="00FF1204" w:rsidP="0001697E">
            <w:pPr>
              <w:rPr>
                <w:rFonts w:eastAsiaTheme="minorEastAsia"/>
                <w:i/>
                <w:iCs/>
              </w:rPr>
            </w:pPr>
            <w:r w:rsidRPr="000E13C1">
              <w:rPr>
                <w:rFonts w:eastAsiaTheme="minorEastAsia"/>
                <w:i/>
                <w:iCs/>
              </w:rPr>
              <w:t>Approval</w:t>
            </w:r>
          </w:p>
          <w:p w14:paraId="02E259C5" w14:textId="08FB798F" w:rsidR="00FF1204" w:rsidRPr="000E13C1" w:rsidRDefault="00FF1204" w:rsidP="0001697E">
            <w:r>
              <w:rPr>
                <w:rFonts w:eastAsiaTheme="minorEastAsia"/>
                <w:i/>
                <w:iCs/>
              </w:rPr>
              <w:t>Exchange of views</w:t>
            </w:r>
            <w:r>
              <w:rPr>
                <w:rStyle w:val="FootnoteReference"/>
                <w:rFonts w:eastAsiaTheme="minorEastAsia" w:cstheme="minorBidi"/>
              </w:rPr>
              <w:footnoteReference w:id="5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9A8E44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50AD49" w14:textId="633C6E20" w:rsidR="00FF1204" w:rsidRPr="000E13C1" w:rsidRDefault="0057498E" w:rsidP="0001697E">
            <w:r w:rsidRPr="0057498E">
              <w:t>9385/26</w:t>
            </w:r>
          </w:p>
        </w:tc>
      </w:tr>
      <w:tr w:rsidR="00FF1204" w:rsidRPr="000E13C1" w14:paraId="3D3E5881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583452BF" w14:textId="1209262D" w:rsidR="00FF1204" w:rsidRPr="00FF1204" w:rsidRDefault="00FF1204" w:rsidP="00EB7E22">
            <w:pPr>
              <w:pStyle w:val="PointManual"/>
              <w:pageBreakBefore/>
            </w:pPr>
            <w:r w:rsidRPr="00FF1204">
              <w:lastRenderedPageBreak/>
              <w:t>11.</w:t>
            </w:r>
          </w:p>
        </w:tc>
        <w:tc>
          <w:tcPr>
            <w:tcW w:w="6463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0AE63F" w14:textId="6CEA7043" w:rsidR="00FF1204" w:rsidRPr="00B7258D" w:rsidRDefault="00FF1204" w:rsidP="00DB2C9B">
            <w:pPr>
              <w:pageBreakBefore/>
              <w:rPr>
                <w:rFonts w:eastAsiaTheme="minorEastAsia" w:cstheme="minorBidi"/>
                <w:b/>
                <w:bCs/>
              </w:rPr>
            </w:pPr>
            <w:r w:rsidRPr="000E13C1">
              <w:rPr>
                <w:rFonts w:eastAsiaTheme="minorEastAsia" w:cstheme="minorBidi"/>
              </w:rPr>
              <w:t>Impact of the current geopolitical environment on the EU</w:t>
            </w:r>
            <w:bookmarkStart w:id="1" w:name="_Ref230187447"/>
            <w:r w:rsidRPr="000E13C1">
              <w:rPr>
                <w:rFonts w:eastAsiaTheme="minorHAnsi"/>
                <w:b/>
                <w:vertAlign w:val="superscript"/>
              </w:rPr>
              <w:footnoteReference w:customMarkFollows="1" w:id="6"/>
              <w:t>*</w:t>
            </w:r>
            <w:bookmarkEnd w:id="1"/>
            <w:r>
              <w:rPr>
                <w:rFonts w:eastAsiaTheme="minorHAnsi"/>
                <w:b/>
                <w:vertAlign w:val="superscript"/>
              </w:rPr>
              <w:t xml:space="preserve"> </w:t>
            </w:r>
            <w:r>
              <w:rPr>
                <w:rFonts w:eastAsiaTheme="minorEastAsia" w:cstheme="minorBidi"/>
              </w:rPr>
              <w:fldChar w:fldCharType="begin"/>
            </w:r>
            <w:r>
              <w:rPr>
                <w:rFonts w:eastAsiaTheme="minorEastAsia" w:cstheme="minorBidi"/>
              </w:rPr>
              <w:instrText xml:space="preserve"> NOTEREF _Ref230186843 \f \h </w:instrText>
            </w:r>
            <w:r>
              <w:rPr>
                <w:rFonts w:eastAsiaTheme="minorEastAsia" w:cstheme="minorBidi"/>
              </w:rPr>
            </w:r>
            <w:r>
              <w:rPr>
                <w:rFonts w:eastAsiaTheme="minorEastAsia" w:cstheme="minorBidi"/>
              </w:rPr>
              <w:fldChar w:fldCharType="separate"/>
            </w:r>
            <w:r w:rsidR="00831851" w:rsidRPr="00831851">
              <w:rPr>
                <w:rStyle w:val="FootnoteReference"/>
              </w:rPr>
              <w:t>1</w:t>
            </w:r>
            <w:r>
              <w:rPr>
                <w:rFonts w:eastAsiaTheme="minorEastAsia" w:cstheme="minorBidi"/>
              </w:rPr>
              <w:fldChar w:fldCharType="end"/>
            </w:r>
            <w:r>
              <w:rPr>
                <w:rFonts w:eastAsiaTheme="minorEastAsia" w:cstheme="minorBidi"/>
                <w:b/>
                <w:bCs/>
                <w:vertAlign w:val="superscript"/>
              </w:rPr>
              <w:t xml:space="preserve"> </w:t>
            </w:r>
            <w:bookmarkStart w:id="2" w:name="_Ref230186872"/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7"/>
            </w:r>
            <w:bookmarkEnd w:id="2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2FD25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  <w:r w:rsidRPr="000E13C1">
              <w:rPr>
                <w:noProof/>
                <w:lang w:eastAsia="en-GB"/>
              </w:rPr>
              <w:drawing>
                <wp:inline distT="0" distB="0" distL="0" distR="0" wp14:anchorId="047160D3" wp14:editId="0C9C3820">
                  <wp:extent cx="172442" cy="172442"/>
                  <wp:effectExtent l="0" t="0" r="0" b="0"/>
                  <wp:docPr id="1547494347" name="Picture 1547494347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A5EB3E" w14:textId="77777777" w:rsidR="00FF1204" w:rsidRPr="000E13C1" w:rsidRDefault="00FF1204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FF1204" w:rsidRPr="000E13C1" w14:paraId="65B76E01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6BA3AF48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32E5A1C" w14:textId="26718262" w:rsidR="00FF1204" w:rsidRDefault="00FF1204" w:rsidP="00B7258D">
            <w:pPr>
              <w:pStyle w:val="ListParagraph"/>
              <w:ind w:left="567" w:hanging="567"/>
              <w:rPr>
                <w:rFonts w:eastAsiaTheme="minorHAnsi"/>
                <w:b/>
                <w:vertAlign w:val="superscript"/>
              </w:rPr>
            </w:pPr>
            <w:r>
              <w:rPr>
                <w:rFonts w:eastAsiaTheme="minorEastAsia" w:cstheme="minorBidi"/>
              </w:rPr>
              <w:t>a)</w:t>
            </w:r>
            <w:r>
              <w:rPr>
                <w:rFonts w:eastAsiaTheme="minorEastAsia" w:cstheme="minorBidi"/>
              </w:rPr>
              <w:tab/>
            </w:r>
            <w:r w:rsidRPr="000E13C1">
              <w:rPr>
                <w:rFonts w:eastAsiaTheme="minorEastAsia" w:cstheme="minorBidi"/>
              </w:rPr>
              <w:t>Assessment by the European Domestic Intelligence and Security Services</w:t>
            </w:r>
            <w:r w:rsidRPr="009F4F7D">
              <w:rPr>
                <w:rStyle w:val="FootnoteReference"/>
                <w:rFonts w:eastAsiaTheme="minorHAnsi"/>
              </w:rPr>
              <w:footnoteReference w:id="8"/>
            </w:r>
          </w:p>
          <w:p w14:paraId="217E8AC8" w14:textId="575F539B" w:rsidR="00FF1204" w:rsidRPr="00B7258D" w:rsidRDefault="00FF1204" w:rsidP="00B7258D">
            <w:pPr>
              <w:pStyle w:val="ListParagraph"/>
              <w:ind w:left="567" w:firstLine="27"/>
              <w:rPr>
                <w:rFonts w:eastAsiaTheme="minorEastAsia" w:cstheme="minorBidi"/>
                <w:i/>
                <w:iCs/>
              </w:rPr>
            </w:pPr>
            <w:r w:rsidRPr="00B34774">
              <w:rPr>
                <w:rFonts w:eastAsiaTheme="minorEastAsia" w:cstheme="minorBidi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9EEEBB" w14:textId="77777777" w:rsidR="00FF1204" w:rsidRPr="000E13C1" w:rsidRDefault="00FF1204" w:rsidP="0001697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3927C5" w14:textId="77777777" w:rsidR="00FF1204" w:rsidRPr="0018541E" w:rsidRDefault="00FF1204" w:rsidP="0001697E">
            <w:pPr>
              <w:rPr>
                <w:szCs w:val="24"/>
                <w:highlight w:val="yellow"/>
              </w:rPr>
            </w:pPr>
          </w:p>
        </w:tc>
      </w:tr>
      <w:tr w:rsidR="00FF1204" w:rsidRPr="000E13C1" w14:paraId="6421DA5B" w14:textId="77777777" w:rsidTr="00FF1204">
        <w:trPr>
          <w:trHeight w:val="205"/>
        </w:trPr>
        <w:tc>
          <w:tcPr>
            <w:tcW w:w="567" w:type="dxa"/>
            <w:tcMar>
              <w:right w:w="0" w:type="dxa"/>
            </w:tcMar>
          </w:tcPr>
          <w:p w14:paraId="7EF58871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738996" w14:textId="45D1068F" w:rsidR="00FF1204" w:rsidRDefault="00FF1204" w:rsidP="00C078C8">
            <w:pPr>
              <w:pStyle w:val="ListParagraph"/>
              <w:ind w:left="544" w:hanging="544"/>
            </w:pPr>
            <w:r>
              <w:t>b)</w:t>
            </w:r>
            <w:r>
              <w:tab/>
            </w:r>
            <w:r w:rsidRPr="00C53FB7">
              <w:t>Situation in the Middle East</w:t>
            </w:r>
          </w:p>
          <w:p w14:paraId="332E4930" w14:textId="56A2E68D" w:rsidR="00FF1204" w:rsidRPr="000E13C1" w:rsidRDefault="00FF1204" w:rsidP="00BA4660">
            <w:pPr>
              <w:pStyle w:val="ListParagraph"/>
              <w:ind w:hanging="131"/>
            </w:pPr>
            <w:r w:rsidRPr="00C53FB7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1BA97FF" w14:textId="77777777" w:rsidR="00FF1204" w:rsidRPr="000E13C1" w:rsidRDefault="00FF1204" w:rsidP="00BA4660">
            <w:pPr>
              <w:pStyle w:val="ListParagraph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65D825" w14:textId="318A22EC" w:rsidR="00FF1204" w:rsidRPr="0018541E" w:rsidRDefault="00E53072" w:rsidP="0018541E">
            <w:pPr>
              <w:rPr>
                <w:szCs w:val="24"/>
                <w:highlight w:val="yellow"/>
              </w:rPr>
            </w:pPr>
            <w:r w:rsidRPr="00E53072">
              <w:rPr>
                <w:szCs w:val="24"/>
              </w:rPr>
              <w:t>9210/26 + COR 1</w:t>
            </w:r>
          </w:p>
        </w:tc>
      </w:tr>
      <w:tr w:rsidR="00FF1204" w:rsidRPr="000E13C1" w14:paraId="2C10CC31" w14:textId="77777777" w:rsidTr="00FF1204">
        <w:trPr>
          <w:trHeight w:val="592"/>
        </w:trPr>
        <w:tc>
          <w:tcPr>
            <w:tcW w:w="567" w:type="dxa"/>
            <w:tcMar>
              <w:right w:w="0" w:type="dxa"/>
            </w:tcMar>
          </w:tcPr>
          <w:p w14:paraId="6536C17F" w14:textId="45490E57" w:rsidR="00FF1204" w:rsidRPr="00FF1204" w:rsidRDefault="00FF1204" w:rsidP="00FF1204">
            <w:pPr>
              <w:pStyle w:val="PointManual"/>
            </w:pPr>
            <w:r w:rsidRPr="00FF1204">
              <w:t>12.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D6226F" w14:textId="5B2624D7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Countering security challenges</w:t>
            </w:r>
            <w:r>
              <w:rPr>
                <w:rFonts w:eastAsiaTheme="minorEastAsia" w:cstheme="minorBidi"/>
              </w:rPr>
              <w:t xml:space="preserve">: overall security </w:t>
            </w:r>
            <w:r w:rsidRPr="00A50FE0">
              <w:rPr>
                <w:rFonts w:eastAsiaTheme="minorEastAsia" w:cstheme="minorBidi"/>
              </w:rPr>
              <w:t>situation</w:t>
            </w:r>
            <w:r w:rsidRPr="00A50FE0">
              <w:rPr>
                <w:rFonts w:eastAsiaTheme="minorEastAsia" w:cstheme="minorBidi"/>
              </w:rPr>
              <w:fldChar w:fldCharType="begin"/>
            </w:r>
            <w:r w:rsidRPr="00A50FE0">
              <w:rPr>
                <w:rFonts w:eastAsiaTheme="minorEastAsia" w:cstheme="minorBidi"/>
              </w:rPr>
              <w:instrText xml:space="preserve"> NOTEREF _Ref230186843 \f \h </w:instrText>
            </w:r>
            <w:r w:rsidR="00A50FE0">
              <w:rPr>
                <w:rFonts w:eastAsiaTheme="minorEastAsia" w:cstheme="minorBidi"/>
              </w:rPr>
              <w:instrText xml:space="preserve"> \* MERGEFORMAT </w:instrText>
            </w:r>
            <w:r w:rsidRPr="00A50FE0">
              <w:rPr>
                <w:rFonts w:eastAsiaTheme="minorEastAsia" w:cstheme="minorBidi"/>
              </w:rPr>
            </w:r>
            <w:r w:rsidRPr="00A50FE0">
              <w:rPr>
                <w:rFonts w:eastAsiaTheme="minorEastAsia" w:cstheme="minorBidi"/>
              </w:rPr>
              <w:fldChar w:fldCharType="separate"/>
            </w:r>
            <w:r w:rsidR="00831851" w:rsidRPr="00831851">
              <w:rPr>
                <w:rStyle w:val="FootnoteReference"/>
              </w:rPr>
              <w:t>1</w:t>
            </w:r>
            <w:r w:rsidRPr="00A50FE0">
              <w:rPr>
                <w:rFonts w:eastAsiaTheme="minorEastAsia" w:cstheme="minorBidi"/>
              </w:rPr>
              <w:fldChar w:fldCharType="end"/>
            </w:r>
            <w:r w:rsidRPr="00A50FE0">
              <w:rPr>
                <w:rFonts w:eastAsiaTheme="minorEastAsia" w:cstheme="minorBidi"/>
              </w:rPr>
              <w:t xml:space="preserve"> </w:t>
            </w:r>
            <w:r w:rsidR="00E53072" w:rsidRPr="00A50FE0">
              <w:rPr>
                <w:rFonts w:eastAsiaTheme="minorEastAsia" w:cstheme="minorBidi"/>
              </w:rPr>
              <w:fldChar w:fldCharType="begin"/>
            </w:r>
            <w:r w:rsidR="00E53072" w:rsidRPr="00A50FE0">
              <w:rPr>
                <w:rFonts w:eastAsiaTheme="minorEastAsia" w:cstheme="minorBidi"/>
              </w:rPr>
              <w:instrText xml:space="preserve"> NOTEREF _Ref230186872 \f \h </w:instrText>
            </w:r>
            <w:r w:rsidR="00B81925" w:rsidRPr="00A50FE0">
              <w:rPr>
                <w:rFonts w:eastAsiaTheme="minorEastAsia" w:cstheme="minorBidi"/>
              </w:rPr>
              <w:instrText xml:space="preserve"> \* MERGEFORMAT </w:instrText>
            </w:r>
            <w:r w:rsidR="00E53072" w:rsidRPr="00A50FE0">
              <w:rPr>
                <w:rFonts w:eastAsiaTheme="minorEastAsia" w:cstheme="minorBidi"/>
              </w:rPr>
            </w:r>
            <w:r w:rsidR="00E53072" w:rsidRPr="00A50FE0">
              <w:rPr>
                <w:rFonts w:eastAsiaTheme="minorEastAsia" w:cstheme="minorBidi"/>
              </w:rPr>
              <w:fldChar w:fldCharType="separate"/>
            </w:r>
            <w:r w:rsidR="00831851" w:rsidRPr="00831851">
              <w:rPr>
                <w:rStyle w:val="FootnoteReference"/>
              </w:rPr>
              <w:t>6</w:t>
            </w:r>
            <w:r w:rsidR="00E53072" w:rsidRPr="00A50FE0">
              <w:rPr>
                <w:rFonts w:eastAsiaTheme="minorEastAsia" w:cstheme="minorBidi"/>
              </w:rPr>
              <w:fldChar w:fldCharType="end"/>
            </w:r>
          </w:p>
          <w:p w14:paraId="49F6C18F" w14:textId="3AE99C84" w:rsidR="00FF1204" w:rsidRPr="000E13C1" w:rsidRDefault="00FF1204" w:rsidP="00C732B1">
            <w:pPr>
              <w:rPr>
                <w:rFonts w:eastAsiaTheme="minorEastAsia" w:cstheme="minorBidi"/>
                <w:b/>
                <w:bCs/>
              </w:rPr>
            </w:pPr>
            <w:r w:rsidRPr="000E13C1">
              <w:rPr>
                <w:rFonts w:eastAsia="Times New Roman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4B554E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1447BC" w14:textId="66C38F02" w:rsidR="00FF1204" w:rsidRPr="00E53072" w:rsidRDefault="00E53072" w:rsidP="0001697E">
            <w:pPr>
              <w:rPr>
                <w:szCs w:val="24"/>
              </w:rPr>
            </w:pPr>
            <w:r w:rsidRPr="00E53072">
              <w:rPr>
                <w:szCs w:val="24"/>
              </w:rPr>
              <w:t>9445/26</w:t>
            </w:r>
          </w:p>
        </w:tc>
      </w:tr>
      <w:tr w:rsidR="00FF1204" w:rsidRPr="000E13C1" w14:paraId="655ADCE1" w14:textId="77777777" w:rsidTr="00FF1204">
        <w:trPr>
          <w:trHeight w:val="420"/>
        </w:trPr>
        <w:tc>
          <w:tcPr>
            <w:tcW w:w="567" w:type="dxa"/>
            <w:tcMar>
              <w:right w:w="0" w:type="dxa"/>
            </w:tcMar>
          </w:tcPr>
          <w:p w14:paraId="2F34E183" w14:textId="127271D0" w:rsidR="00FF1204" w:rsidRPr="00FF1204" w:rsidRDefault="00FF1204" w:rsidP="00FF1204">
            <w:pPr>
              <w:pStyle w:val="PointManual"/>
            </w:pPr>
            <w:r w:rsidRPr="00FF1204">
              <w:t>13.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F00695" w14:textId="666797BB" w:rsidR="00FF1204" w:rsidRPr="00404C35" w:rsidRDefault="00FF1204" w:rsidP="009866EA">
            <w:r w:rsidRPr="000E13C1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39681A" w14:textId="77777777" w:rsidR="00FF1204" w:rsidRPr="000E13C1" w:rsidRDefault="00FF1204" w:rsidP="009866EA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5BB5D0" w14:textId="77777777" w:rsidR="00FF1204" w:rsidRPr="000E13C1" w:rsidRDefault="00FF1204" w:rsidP="009866EA">
            <w:pPr>
              <w:rPr>
                <w:szCs w:val="24"/>
              </w:rPr>
            </w:pPr>
          </w:p>
        </w:tc>
      </w:tr>
      <w:tr w:rsidR="00FF1204" w:rsidRPr="000E13C1" w14:paraId="142666A2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25A914A5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674FF1" w14:textId="383D606D" w:rsidR="00FF1204" w:rsidRDefault="00FF1204" w:rsidP="00404C3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>
              <w:t>The European coalition for civil preparedness and resilience</w:t>
            </w:r>
          </w:p>
          <w:p w14:paraId="6BBA223B" w14:textId="292A67A9" w:rsidR="00FF1204" w:rsidRPr="00404C35" w:rsidRDefault="00FF1204" w:rsidP="00404C35">
            <w:pPr>
              <w:pStyle w:val="ListParagraph"/>
              <w:ind w:left="599"/>
              <w:rPr>
                <w:i/>
                <w:iCs/>
              </w:rPr>
            </w:pPr>
            <w:r w:rsidRPr="00B34774">
              <w:rPr>
                <w:i/>
                <w:iCs/>
              </w:rPr>
              <w:t>Information from Finland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C02D9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A1D2F3" w14:textId="4660DFA2" w:rsidR="00FF1204" w:rsidRPr="000E13C1" w:rsidRDefault="00E53072" w:rsidP="0001697E">
            <w:pPr>
              <w:rPr>
                <w:szCs w:val="24"/>
              </w:rPr>
            </w:pPr>
            <w:r w:rsidRPr="00E53072">
              <w:rPr>
                <w:szCs w:val="24"/>
              </w:rPr>
              <w:t>9320/26</w:t>
            </w:r>
          </w:p>
        </w:tc>
      </w:tr>
      <w:tr w:rsidR="00FF1204" w:rsidRPr="000E13C1" w14:paraId="3F705949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0C2D7F75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B17380" w14:textId="77777777" w:rsidR="00FF1204" w:rsidRPr="00A50FE0" w:rsidRDefault="00816538" w:rsidP="00816538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A50FE0">
              <w:t>MED9 meeting of Ministers of the Interior (Rovinj, 18</w:t>
            </w:r>
            <w:r w:rsidR="00953C30" w:rsidRPr="00A50FE0">
              <w:t>-</w:t>
            </w:r>
            <w:r w:rsidRPr="00A50FE0">
              <w:t>19</w:t>
            </w:r>
            <w:r w:rsidR="00953C30" w:rsidRPr="00A50FE0">
              <w:t> </w:t>
            </w:r>
            <w:r w:rsidRPr="00A50FE0">
              <w:t>May 2026)</w:t>
            </w:r>
          </w:p>
          <w:p w14:paraId="7BF55680" w14:textId="584865AD" w:rsidR="00E53072" w:rsidRPr="00816538" w:rsidRDefault="00D54C97" w:rsidP="00E53072">
            <w:pPr>
              <w:pStyle w:val="ListParagraph"/>
              <w:ind w:left="567"/>
            </w:pPr>
            <w:r w:rsidRPr="00A50FE0">
              <w:rPr>
                <w:i/>
                <w:iCs/>
              </w:rPr>
              <w:t>Information from Croatia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0479AB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BC50B0" w14:textId="19D83BEE" w:rsidR="00FF1204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9819/26</w:t>
            </w:r>
          </w:p>
        </w:tc>
      </w:tr>
      <w:tr w:rsidR="00816538" w:rsidRPr="000E13C1" w14:paraId="2C4BB42E" w14:textId="77777777" w:rsidTr="00FF1204">
        <w:trPr>
          <w:trHeight w:val="150"/>
        </w:trPr>
        <w:tc>
          <w:tcPr>
            <w:tcW w:w="567" w:type="dxa"/>
            <w:tcMar>
              <w:right w:w="0" w:type="dxa"/>
            </w:tcMar>
          </w:tcPr>
          <w:p w14:paraId="7357B1F6" w14:textId="77777777" w:rsidR="00816538" w:rsidRPr="00FF1204" w:rsidRDefault="00816538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E3BEBA0" w14:textId="77777777" w:rsidR="00816538" w:rsidRDefault="00816538" w:rsidP="00404C35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0E13C1">
              <w:t>Work programme of the incoming Presidency</w:t>
            </w:r>
          </w:p>
          <w:p w14:paraId="065318D1" w14:textId="6580E017" w:rsidR="00816538" w:rsidRPr="000E13C1" w:rsidRDefault="00816538" w:rsidP="00816538">
            <w:pPr>
              <w:pStyle w:val="ListParagraph"/>
              <w:ind w:left="567"/>
            </w:pPr>
            <w:r w:rsidRPr="000E13C1">
              <w:rPr>
                <w:rFonts w:eastAsia="Times New Roman"/>
                <w:i/>
                <w:iCs/>
              </w:rPr>
              <w:t>Presentation by Ireland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EBB383" w14:textId="77777777" w:rsidR="00816538" w:rsidRPr="000E13C1" w:rsidRDefault="008165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527B29" w14:textId="5F5D236C" w:rsidR="00816538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9669/26</w:t>
            </w:r>
          </w:p>
        </w:tc>
      </w:tr>
    </w:tbl>
    <w:p w14:paraId="69D8885D" w14:textId="0154A5D8" w:rsidR="00B87138" w:rsidRPr="000E13C1" w:rsidRDefault="00B87138" w:rsidP="00340341">
      <w:pPr>
        <w:spacing w:before="240"/>
        <w:rPr>
          <w:rFonts w:asciiTheme="majorBidi" w:hAnsiTheme="majorBidi" w:cstheme="majorBidi"/>
          <w:b/>
          <w:bCs/>
        </w:rPr>
      </w:pPr>
      <w:r w:rsidRPr="000E13C1">
        <w:rPr>
          <w:rFonts w:asciiTheme="majorBidi" w:hAnsiTheme="majorBidi" w:cstheme="majorBidi"/>
          <w:b/>
          <w:bCs/>
          <w:u w:val="single"/>
        </w:rPr>
        <w:t>FRIDAY, 5 JUNE 2026</w:t>
      </w:r>
      <w:r w:rsidR="00FE3E8E">
        <w:rPr>
          <w:rFonts w:asciiTheme="majorBidi" w:hAnsiTheme="majorBidi" w:cstheme="majorBidi"/>
          <w:b/>
          <w:bCs/>
          <w:u w:val="single"/>
        </w:rPr>
        <w:t xml:space="preserve"> </w:t>
      </w:r>
      <w:r w:rsidR="00FE3E8E" w:rsidRPr="00995781">
        <w:rPr>
          <w:rFonts w:asciiTheme="majorBidi" w:hAnsiTheme="majorBidi" w:cstheme="majorBidi"/>
          <w:b/>
          <w:bCs/>
          <w:u w:val="single"/>
        </w:rPr>
        <w:t>(10:00)</w:t>
      </w:r>
    </w:p>
    <w:p w14:paraId="32F455D1" w14:textId="6A34E42C" w:rsidR="00B87138" w:rsidRPr="000E13C1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0E13C1">
        <w:rPr>
          <w:rFonts w:asciiTheme="majorBidi" w:hAnsiTheme="majorBidi" w:cstheme="majorBidi"/>
          <w:b/>
          <w:bCs/>
          <w:u w:val="single"/>
        </w:rPr>
        <w:t>JUSTICE</w:t>
      </w:r>
    </w:p>
    <w:p w14:paraId="628CFA55" w14:textId="77777777" w:rsidR="00B87138" w:rsidRPr="000E13C1" w:rsidRDefault="00B87138" w:rsidP="00B87138">
      <w:pPr>
        <w:spacing w:before="36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Legislative deliberations</w:t>
      </w:r>
    </w:p>
    <w:p w14:paraId="556C6CB0" w14:textId="77777777" w:rsidR="00B87138" w:rsidRPr="000E13C1" w:rsidRDefault="00B87138" w:rsidP="00B87138">
      <w:pPr>
        <w:spacing w:after="120"/>
        <w:jc w:val="center"/>
        <w:rPr>
          <w:b/>
          <w:bCs/>
        </w:rPr>
      </w:pPr>
      <w:r w:rsidRPr="000E13C1"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FF1204" w:rsidRPr="000E13C1" w14:paraId="71DEC142" w14:textId="77777777" w:rsidTr="00FF1204">
        <w:trPr>
          <w:trHeight w:val="748"/>
        </w:trPr>
        <w:tc>
          <w:tcPr>
            <w:tcW w:w="567" w:type="dxa"/>
            <w:tcMar>
              <w:right w:w="0" w:type="dxa"/>
            </w:tcMar>
          </w:tcPr>
          <w:p w14:paraId="4384BC85" w14:textId="401DC3DC" w:rsidR="00FF1204" w:rsidRPr="00FF1204" w:rsidRDefault="00FF1204" w:rsidP="00FF1204">
            <w:pPr>
              <w:pStyle w:val="PointManual"/>
            </w:pPr>
            <w:r w:rsidRPr="00FF1204">
              <w:t>14.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9285A9" w14:textId="01B2CD90" w:rsidR="00FF1204" w:rsidRDefault="00FF1204" w:rsidP="0001697E">
            <w:r>
              <w:t xml:space="preserve">Council </w:t>
            </w:r>
            <w:r w:rsidRPr="000E13C1">
              <w:t>Regulation on the cross-border establishment and recognition of parenthood</w:t>
            </w:r>
          </w:p>
          <w:p w14:paraId="3E3A2F47" w14:textId="586081BB" w:rsidR="00FF1204" w:rsidRPr="000E13C1" w:rsidRDefault="00FF1204" w:rsidP="0001697E">
            <w:r w:rsidRPr="00FF0B9A">
              <w:t>(Legal basis: Article 81(3) of the Treaty on the Functioning of the European Union)</w:t>
            </w:r>
          </w:p>
          <w:p w14:paraId="7F1E898B" w14:textId="77777777" w:rsidR="00FF1204" w:rsidRPr="000E13C1" w:rsidRDefault="00FF1204" w:rsidP="0001697E">
            <w:pPr>
              <w:rPr>
                <w:b/>
                <w:bCs/>
              </w:rPr>
            </w:pPr>
            <w:r w:rsidRPr="000E13C1">
              <w:rPr>
                <w:i/>
                <w:iCs/>
              </w:rPr>
              <w:t xml:space="preserve">Policy debate 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8FA1F1" w14:textId="4E639A31" w:rsidR="00FF1204" w:rsidRPr="000E13C1" w:rsidRDefault="00FF1204" w:rsidP="0001697E">
            <w:pPr>
              <w:pStyle w:val="NormalRight"/>
              <w:rPr>
                <w:lang w:eastAsia="en-GB"/>
              </w:rPr>
            </w:pPr>
            <w:r w:rsidRPr="005B672F">
              <w:rPr>
                <w:noProof/>
                <w:lang w:val="en-IE" w:eastAsia="en-IE"/>
              </w:rPr>
              <w:drawing>
                <wp:inline distT="0" distB="0" distL="0" distR="0" wp14:anchorId="6021E350" wp14:editId="0F1A5D0A">
                  <wp:extent cx="172442" cy="172442"/>
                  <wp:effectExtent l="0" t="0" r="0" b="0"/>
                  <wp:docPr id="620413581" name="Picture 620413581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13C1">
              <w:rPr>
                <w:noProof/>
                <w:lang w:eastAsia="en-GB"/>
              </w:rPr>
              <w:drawing>
                <wp:inline distT="0" distB="0" distL="0" distR="0" wp14:anchorId="01700E78" wp14:editId="42E7D029">
                  <wp:extent cx="172442" cy="172442"/>
                  <wp:effectExtent l="0" t="0" r="0" b="0"/>
                  <wp:docPr id="911742819" name="Picture 91174281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F0B9A">
              <w:t>(*)</w:t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446B8D" w14:textId="3FF56027" w:rsidR="00FF1204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>9093/1/26 REV 1</w:t>
            </w:r>
          </w:p>
        </w:tc>
      </w:tr>
      <w:tr w:rsidR="00FF1204" w:rsidRPr="000E13C1" w14:paraId="1EC363FE" w14:textId="77777777" w:rsidTr="00FF1204">
        <w:trPr>
          <w:trHeight w:val="449"/>
        </w:trPr>
        <w:tc>
          <w:tcPr>
            <w:tcW w:w="567" w:type="dxa"/>
            <w:tcMar>
              <w:right w:w="0" w:type="dxa"/>
            </w:tcMar>
          </w:tcPr>
          <w:p w14:paraId="5415213F" w14:textId="52AAAC77" w:rsidR="00FF1204" w:rsidRPr="00FF1204" w:rsidRDefault="00FF1204" w:rsidP="00FF1204">
            <w:pPr>
              <w:pStyle w:val="PointManual"/>
            </w:pPr>
            <w:r w:rsidRPr="00FF1204">
              <w:t>15.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A8F44B" w14:textId="5C4B6957" w:rsidR="00FF1204" w:rsidRPr="000E13C1" w:rsidRDefault="00FF1204" w:rsidP="0001697E">
            <w:r w:rsidRPr="000E13C1">
              <w:t>Regulation establishing the Justice programme for the period 2028-2034 and repealing Regulation (EU) 2021/693</w:t>
            </w:r>
          </w:p>
          <w:p w14:paraId="31B0A9B4" w14:textId="77777777" w:rsidR="00FF1204" w:rsidRPr="000E13C1" w:rsidRDefault="00FF1204" w:rsidP="0001697E">
            <w:pPr>
              <w:rPr>
                <w:i/>
                <w:iCs/>
              </w:rPr>
            </w:pPr>
            <w:r w:rsidRPr="000E13C1">
              <w:rPr>
                <w:i/>
                <w:iCs/>
              </w:rPr>
              <w:t>Partial general approach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6B2AAA" w14:textId="77777777" w:rsidR="00FF1204" w:rsidRPr="000E13C1" w:rsidRDefault="00FF1204" w:rsidP="0001697E">
            <w:pPr>
              <w:pStyle w:val="NormalRight"/>
              <w:rPr>
                <w:lang w:eastAsia="en-GB"/>
              </w:rPr>
            </w:pPr>
            <w:r w:rsidRPr="000E13C1">
              <w:rPr>
                <w:noProof/>
                <w:lang w:eastAsia="en-GB"/>
              </w:rPr>
              <w:drawing>
                <wp:inline distT="0" distB="0" distL="0" distR="0" wp14:anchorId="52298212" wp14:editId="1D6FD54B">
                  <wp:extent cx="172442" cy="172442"/>
                  <wp:effectExtent l="0" t="0" r="0" b="0"/>
                  <wp:docPr id="1359909377" name="Picture 1359909377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E13C1">
              <w:rPr>
                <w:noProof/>
                <w:lang w:eastAsia="en-GB"/>
              </w:rPr>
              <w:drawing>
                <wp:inline distT="0" distB="0" distL="0" distR="0" wp14:anchorId="66564F2C" wp14:editId="18283C47">
                  <wp:extent cx="172442" cy="172442"/>
                  <wp:effectExtent l="0" t="0" r="0" b="0"/>
                  <wp:docPr id="2112313739" name="Picture 2112313739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50B883" w14:textId="33299F7E" w:rsidR="00FF1204" w:rsidRPr="000E13C1" w:rsidRDefault="00594894" w:rsidP="0001697E">
            <w:pPr>
              <w:rPr>
                <w:szCs w:val="24"/>
              </w:rPr>
            </w:pPr>
            <w:r w:rsidRPr="00594894">
              <w:rPr>
                <w:szCs w:val="24"/>
              </w:rPr>
              <w:t xml:space="preserve">8718/26 + </w:t>
            </w:r>
            <w:r>
              <w:rPr>
                <w:szCs w:val="24"/>
              </w:rPr>
              <w:br/>
            </w:r>
            <w:r w:rsidRPr="00594894">
              <w:rPr>
                <w:szCs w:val="24"/>
              </w:rPr>
              <w:t>COR 1</w:t>
            </w:r>
            <w:r>
              <w:rPr>
                <w:szCs w:val="24"/>
              </w:rPr>
              <w:t>-2</w:t>
            </w:r>
          </w:p>
        </w:tc>
      </w:tr>
      <w:tr w:rsidR="00FF1204" w:rsidRPr="000E13C1" w14:paraId="5D6641D6" w14:textId="77777777" w:rsidTr="00FF1204">
        <w:tc>
          <w:tcPr>
            <w:tcW w:w="567" w:type="dxa"/>
            <w:tcMar>
              <w:right w:w="0" w:type="dxa"/>
            </w:tcMar>
          </w:tcPr>
          <w:p w14:paraId="5886D117" w14:textId="46FF05A6" w:rsidR="00FF1204" w:rsidRPr="00FF1204" w:rsidRDefault="00FF1204" w:rsidP="00EB7E22">
            <w:pPr>
              <w:pStyle w:val="PointManual"/>
              <w:pageBreakBefore/>
            </w:pPr>
            <w:r w:rsidRPr="00FF1204">
              <w:lastRenderedPageBreak/>
              <w:t>16.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3D5683" w14:textId="488CB19E" w:rsidR="00FF1204" w:rsidRPr="0097023C" w:rsidRDefault="00FF1204" w:rsidP="0097023C">
            <w:pPr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2CC61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B84CC6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2D7EFC77" w14:textId="77777777" w:rsidTr="00FF1204">
        <w:tc>
          <w:tcPr>
            <w:tcW w:w="567" w:type="dxa"/>
            <w:tcMar>
              <w:right w:w="0" w:type="dxa"/>
            </w:tcMar>
          </w:tcPr>
          <w:p w14:paraId="7547A27E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7A4A5A" w14:textId="0AE10348" w:rsidR="00FF1204" w:rsidRDefault="00FF1204" w:rsidP="00BA4660">
            <w:pPr>
              <w:pStyle w:val="ListParagraph"/>
              <w:numPr>
                <w:ilvl w:val="0"/>
                <w:numId w:val="27"/>
              </w:numPr>
              <w:ind w:left="594" w:hanging="567"/>
              <w:rPr>
                <w:rFonts w:eastAsiaTheme="minorEastAsia" w:cstheme="minorBidi"/>
              </w:rPr>
            </w:pPr>
            <w:r w:rsidRPr="0097023C">
              <w:rPr>
                <w:rFonts w:eastAsiaTheme="minorEastAsia" w:cstheme="minorBidi"/>
              </w:rPr>
              <w:t>Current legislative proposals</w:t>
            </w:r>
          </w:p>
          <w:p w14:paraId="0C5345CB" w14:textId="4677D02E" w:rsidR="00FF1204" w:rsidRPr="0097023C" w:rsidRDefault="00FF1204" w:rsidP="00D625A2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97023C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A92C53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216531C" w14:textId="0399229B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9087/26</w:t>
            </w:r>
          </w:p>
        </w:tc>
      </w:tr>
    </w:tbl>
    <w:p w14:paraId="36F89CF6" w14:textId="77777777" w:rsidR="00B87138" w:rsidRPr="000E13C1" w:rsidRDefault="00B87138" w:rsidP="00EB7E22">
      <w:pPr>
        <w:spacing w:before="360" w:after="120"/>
        <w:jc w:val="center"/>
        <w:rPr>
          <w:b/>
          <w:bCs/>
          <w:u w:val="single"/>
        </w:rPr>
      </w:pPr>
      <w:r w:rsidRPr="000E13C1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4AF63342" w14:textId="77777777" w:rsidTr="00FF1204">
        <w:tc>
          <w:tcPr>
            <w:tcW w:w="567" w:type="dxa"/>
            <w:tcMar>
              <w:right w:w="0" w:type="dxa"/>
            </w:tcMar>
          </w:tcPr>
          <w:p w14:paraId="0DCE0A7F" w14:textId="1DDA2110" w:rsidR="00FF1204" w:rsidRPr="00FF1204" w:rsidRDefault="00FF1204" w:rsidP="00FF1204">
            <w:pPr>
              <w:pStyle w:val="PointManual"/>
            </w:pPr>
            <w:r w:rsidRPr="00FF1204">
              <w:t>17.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AA6A9F" w14:textId="55A3F3D5" w:rsidR="00FF1204" w:rsidRPr="00025E50" w:rsidRDefault="00FF1204" w:rsidP="0001697E">
            <w:pPr>
              <w:rPr>
                <w:rFonts w:eastAsiaTheme="minorHAnsi"/>
              </w:rPr>
            </w:pPr>
            <w:r w:rsidRPr="000E13C1">
              <w:rPr>
                <w:rFonts w:eastAsiaTheme="minorEastAsia" w:cstheme="minorBidi"/>
              </w:rPr>
              <w:t>European Public Prosecutors’ Office</w:t>
            </w:r>
            <w:r w:rsidRPr="00025E50">
              <w:rPr>
                <w:rFonts w:eastAsiaTheme="minorHAnsi"/>
                <w:b/>
                <w:bCs/>
                <w:vertAlign w:val="superscript"/>
              </w:rPr>
              <w:footnoteReference w:id="9"/>
            </w:r>
          </w:p>
          <w:p w14:paraId="76C94D1F" w14:textId="77777777" w:rsidR="00FF1204" w:rsidRPr="000E13C1" w:rsidRDefault="00FF1204" w:rsidP="0001697E">
            <w:pPr>
              <w:rPr>
                <w:i/>
                <w:szCs w:val="24"/>
              </w:rPr>
            </w:pPr>
            <w:r w:rsidRPr="000E13C1">
              <w:rPr>
                <w:rFonts w:eastAsiaTheme="minorEastAsia" w:cstheme="minorBidi"/>
                <w:i/>
                <w:iCs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A085B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3777A7" w14:textId="33D6CBBA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9255/26 + COR 1</w:t>
            </w:r>
          </w:p>
        </w:tc>
      </w:tr>
      <w:tr w:rsidR="00FF1204" w:rsidRPr="000E13C1" w14:paraId="5A63C93C" w14:textId="77777777" w:rsidTr="00FF1204">
        <w:tc>
          <w:tcPr>
            <w:tcW w:w="567" w:type="dxa"/>
            <w:tcMar>
              <w:right w:w="0" w:type="dxa"/>
            </w:tcMar>
          </w:tcPr>
          <w:p w14:paraId="37AC849C" w14:textId="6DB0012A" w:rsidR="00FF1204" w:rsidRPr="00FF1204" w:rsidRDefault="00FF1204" w:rsidP="00FF1204">
            <w:pPr>
              <w:pStyle w:val="PointManual"/>
            </w:pPr>
            <w:r w:rsidRPr="00FF1204">
              <w:t>18.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1952E6" w14:textId="720151D0" w:rsidR="00FF1204" w:rsidRPr="00B34774" w:rsidRDefault="00FF1204" w:rsidP="0001697E">
            <w:pPr>
              <w:rPr>
                <w:b/>
                <w:szCs w:val="24"/>
              </w:rPr>
            </w:pPr>
            <w:r w:rsidRPr="000E13C1">
              <w:br w:type="page"/>
            </w:r>
            <w:r w:rsidRPr="000E13C1">
              <w:rPr>
                <w:szCs w:val="24"/>
              </w:rPr>
              <w:t>Russia’s war of aggression against Ukraine: fight against impunity</w:t>
            </w:r>
            <w:bookmarkStart w:id="3" w:name="_Ref199161359"/>
            <w:r w:rsidRPr="00025E50">
              <w:rPr>
                <w:rFonts w:eastAsiaTheme="minorHAnsi"/>
                <w:b/>
                <w:vertAlign w:val="superscript"/>
              </w:rPr>
              <w:footnoteReference w:id="10"/>
            </w:r>
            <w:bookmarkEnd w:id="3"/>
          </w:p>
          <w:p w14:paraId="008E3F4A" w14:textId="77777777" w:rsidR="00FF1204" w:rsidRPr="000E13C1" w:rsidRDefault="00FF1204" w:rsidP="0001697E">
            <w:pPr>
              <w:rPr>
                <w:rFonts w:eastAsiaTheme="minorEastAsia" w:cstheme="minorBidi"/>
              </w:rPr>
            </w:pPr>
            <w:r w:rsidRPr="000E13C1">
              <w:rPr>
                <w:i/>
                <w:iCs/>
                <w:szCs w:val="24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1EA56A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BCC1CD" w14:textId="344AB710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8964/26</w:t>
            </w:r>
          </w:p>
        </w:tc>
      </w:tr>
      <w:tr w:rsidR="00FF1204" w:rsidRPr="000E13C1" w14:paraId="63FA8502" w14:textId="77777777" w:rsidTr="00FF1204">
        <w:tc>
          <w:tcPr>
            <w:tcW w:w="567" w:type="dxa"/>
            <w:tcMar>
              <w:right w:w="0" w:type="dxa"/>
            </w:tcMar>
          </w:tcPr>
          <w:p w14:paraId="1BBF0C9A" w14:textId="729B6B5A" w:rsidR="00FF1204" w:rsidRPr="00FF1204" w:rsidRDefault="00FF1204" w:rsidP="00FF1204">
            <w:pPr>
              <w:pStyle w:val="PointManual"/>
            </w:pPr>
            <w:r w:rsidRPr="00FF1204">
              <w:t>19.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7BB684" w14:textId="6635099F" w:rsidR="00FF1204" w:rsidRPr="00D625A2" w:rsidRDefault="00FF1204" w:rsidP="00DB2C9B">
            <w:r w:rsidRPr="000E13C1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15C8C9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C490F9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78A6E2C1" w14:textId="77777777" w:rsidTr="00FF1204">
        <w:tc>
          <w:tcPr>
            <w:tcW w:w="567" w:type="dxa"/>
            <w:tcMar>
              <w:right w:w="0" w:type="dxa"/>
            </w:tcMar>
          </w:tcPr>
          <w:p w14:paraId="5F7262D6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D8A9A38" w14:textId="0148C320" w:rsidR="00FF1204" w:rsidRDefault="00FF1204" w:rsidP="0001697E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2026 EU Justice Scoreboard</w:t>
            </w:r>
          </w:p>
          <w:p w14:paraId="51793A0E" w14:textId="14D5E133" w:rsidR="00FF1204" w:rsidRPr="00C1380A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0E13C1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B50F57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1A57CB" w14:textId="78D567A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9256/26</w:t>
            </w:r>
          </w:p>
        </w:tc>
      </w:tr>
      <w:tr w:rsidR="00FF1204" w:rsidRPr="000E13C1" w14:paraId="591BBD63" w14:textId="77777777" w:rsidTr="00FF1204">
        <w:tc>
          <w:tcPr>
            <w:tcW w:w="567" w:type="dxa"/>
            <w:tcMar>
              <w:right w:w="0" w:type="dxa"/>
            </w:tcMar>
          </w:tcPr>
          <w:p w14:paraId="6903F16C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CB224B" w14:textId="3FBA4C0A" w:rsidR="00FF1204" w:rsidRPr="000E13C1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Agreements on cooperation with Eurojust</w:t>
            </w:r>
          </w:p>
          <w:p w14:paraId="612CD2C0" w14:textId="6C2D2B67" w:rsidR="00FF1204" w:rsidRPr="00C1380A" w:rsidRDefault="00FF1204" w:rsidP="00C1380A">
            <w:pPr>
              <w:pStyle w:val="ListParagraph"/>
              <w:ind w:left="522"/>
              <w:rPr>
                <w:rFonts w:eastAsia="Times New Roman"/>
              </w:rPr>
            </w:pPr>
            <w:r w:rsidRPr="000E13C1">
              <w:rPr>
                <w:rFonts w:eastAsia="Times New Roman"/>
                <w:i/>
                <w:iCs/>
              </w:rPr>
              <w:t>Information from the Commission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F9DEC5D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8172BE" w14:textId="1ACFE9B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9241/26</w:t>
            </w:r>
          </w:p>
        </w:tc>
      </w:tr>
      <w:tr w:rsidR="00FF1204" w:rsidRPr="000E13C1" w14:paraId="196F78DF" w14:textId="77777777" w:rsidTr="00FF1204">
        <w:tc>
          <w:tcPr>
            <w:tcW w:w="567" w:type="dxa"/>
            <w:tcMar>
              <w:right w:w="0" w:type="dxa"/>
            </w:tcMar>
          </w:tcPr>
          <w:p w14:paraId="672F6CF9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5290B9" w14:textId="3860732E" w:rsidR="00FF1204" w:rsidRPr="000E13C1" w:rsidRDefault="00FF1204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0E13C1">
              <w:rPr>
                <w:rFonts w:eastAsia="Times New Roman"/>
              </w:rPr>
              <w:t>Work programme of the incoming Presidency</w:t>
            </w:r>
          </w:p>
          <w:p w14:paraId="797C4DB4" w14:textId="5A86FA59" w:rsidR="00FF1204" w:rsidRPr="000E13C1" w:rsidRDefault="00FF1204" w:rsidP="00C1380A">
            <w:pPr>
              <w:ind w:firstLine="567"/>
            </w:pPr>
            <w:r w:rsidRPr="000E13C1">
              <w:rPr>
                <w:rFonts w:eastAsia="Times New Roman"/>
                <w:i/>
                <w:iCs/>
              </w:rPr>
              <w:t>Presentation by Ireland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DEDF3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5E4AFD" w14:textId="72CED5A4" w:rsidR="00FF1204" w:rsidRPr="000E13C1" w:rsidRDefault="00114C51" w:rsidP="0001697E">
            <w:pPr>
              <w:rPr>
                <w:szCs w:val="24"/>
              </w:rPr>
            </w:pPr>
            <w:r w:rsidRPr="00114C51">
              <w:rPr>
                <w:szCs w:val="24"/>
              </w:rPr>
              <w:t>9667/26</w:t>
            </w:r>
          </w:p>
        </w:tc>
      </w:tr>
    </w:tbl>
    <w:p w14:paraId="15D1D4EA" w14:textId="77777777" w:rsidR="00B87138" w:rsidRPr="000E13C1" w:rsidRDefault="00B87138" w:rsidP="00C1380A">
      <w:pPr>
        <w:spacing w:before="240"/>
        <w:jc w:val="center"/>
      </w:pPr>
      <w:r w:rsidRPr="000E13C1">
        <w:t>o</w:t>
      </w:r>
    </w:p>
    <w:p w14:paraId="2DE1CC15" w14:textId="77777777" w:rsidR="00B87138" w:rsidRPr="000E13C1" w:rsidRDefault="00B87138" w:rsidP="00A30A2C">
      <w:pPr>
        <w:pStyle w:val="Jardin"/>
        <w:spacing w:before="240" w:after="240"/>
      </w:pPr>
      <w:r w:rsidRPr="000E13C1">
        <w:t>o</w:t>
      </w:r>
      <w:r w:rsidRPr="000E13C1">
        <w:tab/>
        <w:t>o</w:t>
      </w:r>
    </w:p>
    <w:p w14:paraId="4A5F0883" w14:textId="77777777" w:rsidR="00B87138" w:rsidRPr="000E13C1" w:rsidRDefault="00B87138" w:rsidP="00A30A2C">
      <w:pPr>
        <w:rPr>
          <w:b/>
          <w:bCs/>
        </w:rPr>
      </w:pPr>
      <w:r w:rsidRPr="000E13C1">
        <w:rPr>
          <w:rFonts w:eastAsiaTheme="minorEastAsia"/>
          <w:b/>
          <w:bCs/>
          <w:u w:val="single"/>
        </w:rPr>
        <w:t>In the margins of the Council of the European Union</w:t>
      </w:r>
      <w:r w:rsidRPr="000E13C1">
        <w:rPr>
          <w:rFonts w:eastAsiaTheme="minorEastAsia"/>
          <w:b/>
          <w:bCs/>
        </w:rPr>
        <w:t>:</w:t>
      </w:r>
    </w:p>
    <w:p w14:paraId="3AD65CFC" w14:textId="77777777" w:rsidR="00B87138" w:rsidRPr="000E13C1" w:rsidRDefault="00B87138" w:rsidP="00B87138">
      <w:pPr>
        <w:spacing w:before="360"/>
        <w:rPr>
          <w:rFonts w:eastAsia="Times New Roman"/>
          <w:b/>
          <w:bCs/>
          <w:u w:val="single"/>
        </w:rPr>
      </w:pPr>
      <w:r w:rsidRPr="000E13C1">
        <w:rPr>
          <w:rFonts w:eastAsiaTheme="minorEastAsia"/>
          <w:b/>
          <w:bCs/>
          <w:u w:val="single"/>
        </w:rPr>
        <w:t>THURSDAY, 4 JUNE 2026</w:t>
      </w:r>
    </w:p>
    <w:p w14:paraId="4CBA0FC1" w14:textId="7A70202F" w:rsidR="00B87138" w:rsidRPr="000E13C1" w:rsidRDefault="00B87138" w:rsidP="00B87138">
      <w:pPr>
        <w:spacing w:before="240" w:after="120"/>
        <w:rPr>
          <w:b/>
          <w:bCs/>
          <w:u w:val="single"/>
        </w:rPr>
      </w:pPr>
      <w:r w:rsidRPr="000E13C1">
        <w:rPr>
          <w:rFonts w:eastAsiaTheme="minorEastAsia"/>
          <w:b/>
          <w:bCs/>
          <w:u w:val="single"/>
        </w:rPr>
        <w:t>Meeting of the SCHENGEN MIXED COMMITTEE</w:t>
      </w:r>
      <w:r>
        <w:rPr>
          <w:rFonts w:eastAsiaTheme="minorEastAsia"/>
          <w:b/>
          <w:bCs/>
          <w:u w:val="single"/>
        </w:rPr>
        <w:t xml:space="preserve"> (9</w:t>
      </w:r>
      <w:r w:rsidR="00697F67">
        <w:rPr>
          <w:rFonts w:eastAsiaTheme="minorEastAsia"/>
          <w:b/>
          <w:bCs/>
          <w:u w:val="single"/>
        </w:rPr>
        <w:t>:</w:t>
      </w:r>
      <w:r>
        <w:rPr>
          <w:rFonts w:eastAsiaTheme="minorEastAsia"/>
          <w:b/>
          <w:bCs/>
          <w:u w:val="single"/>
        </w:rPr>
        <w:t>00)</w:t>
      </w:r>
    </w:p>
    <w:p w14:paraId="18FB41A6" w14:textId="77777777" w:rsidR="00B87138" w:rsidRPr="000E13C1" w:rsidRDefault="00B87138" w:rsidP="00B87138">
      <w:pPr>
        <w:spacing w:before="360"/>
        <w:jc w:val="center"/>
        <w:rPr>
          <w:rFonts w:eastAsiaTheme="minorEastAsia"/>
          <w:b/>
          <w:bCs/>
          <w:u w:val="single"/>
        </w:rPr>
      </w:pPr>
      <w:r w:rsidRPr="000E13C1">
        <w:rPr>
          <w:rFonts w:eastAsiaTheme="minorEastAsia"/>
          <w:b/>
          <w:bCs/>
          <w:smallCaps/>
        </w:rPr>
        <w:t>Political governance of the Schengen area (‘Schengen Council’)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F1204" w:rsidRPr="000E13C1" w14:paraId="04DA57E0" w14:textId="77777777" w:rsidTr="008A6CD4">
        <w:tc>
          <w:tcPr>
            <w:tcW w:w="567" w:type="dxa"/>
            <w:tcMar>
              <w:right w:w="0" w:type="dxa"/>
            </w:tcMar>
          </w:tcPr>
          <w:p w14:paraId="3B4D8B11" w14:textId="4DFA94C7" w:rsidR="00FF1204" w:rsidRPr="00FF1204" w:rsidRDefault="00FF1204" w:rsidP="00FF1204">
            <w:pPr>
              <w:pStyle w:val="PointManual"/>
            </w:pPr>
            <w:r w:rsidRPr="00FF1204">
              <w:t>20.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BC7094" w14:textId="71789DE0" w:rsidR="00FF1204" w:rsidRPr="00AA10EF" w:rsidRDefault="00FF1204" w:rsidP="00AA10EF">
            <w:pPr>
              <w:rPr>
                <w:rFonts w:eastAsiaTheme="minorHAnsi"/>
                <w:b/>
                <w:bCs/>
              </w:rPr>
            </w:pPr>
            <w:r w:rsidRPr="000E13C1">
              <w:t>Overall state of the Schengen area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11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3799EE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93A32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082806C9" w14:textId="77777777" w:rsidTr="008A6CD4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F6C5888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8ABBE7" w14:textId="2A9C0B5A" w:rsidR="00FF1204" w:rsidRPr="000E13C1" w:rsidRDefault="00FF1204" w:rsidP="009866EA">
            <w:pPr>
              <w:pStyle w:val="ListParagraph"/>
              <w:ind w:left="589" w:hanging="589"/>
            </w:pPr>
            <w:r w:rsidRPr="000E13C1">
              <w:t>a)</w:t>
            </w:r>
            <w:r w:rsidRPr="000E13C1">
              <w:tab/>
              <w:t>Commission State of Schengen Report 2026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573DED" w14:textId="77777777" w:rsidR="00FF1204" w:rsidRPr="000E13C1" w:rsidRDefault="00FF1204" w:rsidP="009866EA">
            <w:pPr>
              <w:pStyle w:val="ListParagraph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EF58A1" w14:textId="2652816F" w:rsidR="00FF1204" w:rsidRPr="000E13C1" w:rsidRDefault="005E10E9" w:rsidP="005E10E9">
            <w:pPr>
              <w:rPr>
                <w:szCs w:val="24"/>
              </w:rPr>
            </w:pPr>
            <w:r w:rsidRPr="005E10E9">
              <w:rPr>
                <w:szCs w:val="24"/>
              </w:rPr>
              <w:t>9302/26</w:t>
            </w:r>
          </w:p>
        </w:tc>
      </w:tr>
      <w:tr w:rsidR="00FF1204" w:rsidRPr="000E13C1" w14:paraId="773A908D" w14:textId="77777777" w:rsidTr="00FF1204">
        <w:tc>
          <w:tcPr>
            <w:tcW w:w="567" w:type="dxa"/>
            <w:tcMar>
              <w:right w:w="0" w:type="dxa"/>
            </w:tcMar>
          </w:tcPr>
          <w:p w14:paraId="67C863A9" w14:textId="77777777" w:rsidR="00FF1204" w:rsidRPr="00FF1204" w:rsidRDefault="00FF1204" w:rsidP="008A6CD4">
            <w:pPr>
              <w:pageBreakBefore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BDAF509" w14:textId="5B7D0F7F" w:rsidR="00FF1204" w:rsidRPr="000E13C1" w:rsidRDefault="00FF1204" w:rsidP="009866EA">
            <w:pPr>
              <w:pStyle w:val="ListParagraph"/>
              <w:ind w:left="589" w:hanging="589"/>
            </w:pPr>
            <w:r w:rsidRPr="000E13C1">
              <w:t>b)</w:t>
            </w:r>
            <w:r w:rsidRPr="000E13C1">
              <w:tab/>
              <w:t>Priority actions for the Schengen Council cycle 2026-2027</w:t>
            </w:r>
          </w:p>
          <w:p w14:paraId="4176B404" w14:textId="19F74DBD" w:rsidR="00FF1204" w:rsidRPr="000E13C1" w:rsidRDefault="00FF1204" w:rsidP="009866EA">
            <w:pPr>
              <w:pStyle w:val="ListParagraph"/>
              <w:ind w:hanging="720"/>
            </w:pPr>
            <w:r w:rsidRPr="000E13C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1E4CE88" w14:textId="77777777" w:rsidR="00FF1204" w:rsidRPr="000E13C1" w:rsidRDefault="00FF1204" w:rsidP="009866EA">
            <w:pPr>
              <w:pStyle w:val="ListParagraph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D3D90D" w14:textId="50092570" w:rsidR="00FF1204" w:rsidRPr="000E13C1" w:rsidRDefault="005E10E9" w:rsidP="005E10E9">
            <w:pPr>
              <w:rPr>
                <w:szCs w:val="24"/>
              </w:rPr>
            </w:pPr>
            <w:r w:rsidRPr="005E10E9">
              <w:rPr>
                <w:szCs w:val="24"/>
              </w:rPr>
              <w:t>9412/26</w:t>
            </w:r>
          </w:p>
        </w:tc>
      </w:tr>
      <w:tr w:rsidR="00FF1204" w:rsidRPr="000E13C1" w14:paraId="1E6B9493" w14:textId="77777777" w:rsidTr="00FF1204">
        <w:trPr>
          <w:trHeight w:val="34"/>
        </w:trPr>
        <w:tc>
          <w:tcPr>
            <w:tcW w:w="567" w:type="dxa"/>
            <w:tcMar>
              <w:right w:w="0" w:type="dxa"/>
            </w:tcMar>
          </w:tcPr>
          <w:p w14:paraId="71E1B359" w14:textId="37E34AE2" w:rsidR="00FF1204" w:rsidRPr="00FF1204" w:rsidRDefault="00FF1204" w:rsidP="00FF1204">
            <w:pPr>
              <w:pStyle w:val="PointManual"/>
            </w:pPr>
            <w:r w:rsidRPr="00FF1204">
              <w:t>21.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769D955" w14:textId="1DCD8E88" w:rsidR="00FF1204" w:rsidRPr="00B34774" w:rsidRDefault="00FF1204" w:rsidP="0001697E">
            <w:pPr>
              <w:rPr>
                <w:rFonts w:eastAsiaTheme="minorHAnsi"/>
                <w:b/>
                <w:bCs/>
              </w:rPr>
            </w:pPr>
            <w:r w:rsidRPr="000E13C1">
              <w:t>Implementation of interoperability</w:t>
            </w:r>
            <w:r w:rsidRPr="00B34774">
              <w:rPr>
                <w:rFonts w:eastAsiaTheme="minorHAnsi"/>
                <w:b/>
                <w:bCs/>
                <w:vertAlign w:val="superscript"/>
              </w:rPr>
              <w:footnoteReference w:id="12"/>
            </w:r>
          </w:p>
          <w:p w14:paraId="42C36B1E" w14:textId="77777777" w:rsidR="00FF1204" w:rsidRPr="000E13C1" w:rsidRDefault="00FF1204" w:rsidP="0001697E">
            <w:pPr>
              <w:ind w:left="28" w:right="544"/>
            </w:pPr>
            <w:r w:rsidRPr="000E13C1">
              <w:rPr>
                <w:i/>
                <w:iCs/>
              </w:rPr>
              <w:t xml:space="preserve">State of play 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F1448C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DFA939" w14:textId="1D09CEEA" w:rsidR="00FF1204" w:rsidRPr="000E13C1" w:rsidRDefault="005E10E9" w:rsidP="0001697E">
            <w:pPr>
              <w:rPr>
                <w:szCs w:val="24"/>
              </w:rPr>
            </w:pPr>
            <w:r w:rsidRPr="005E10E9">
              <w:rPr>
                <w:szCs w:val="24"/>
              </w:rPr>
              <w:t>9364/26</w:t>
            </w:r>
          </w:p>
        </w:tc>
      </w:tr>
      <w:tr w:rsidR="00FF1204" w:rsidRPr="000E13C1" w14:paraId="45E594C3" w14:textId="77777777" w:rsidTr="00FF1204">
        <w:trPr>
          <w:trHeight w:val="427"/>
        </w:trPr>
        <w:tc>
          <w:tcPr>
            <w:tcW w:w="567" w:type="dxa"/>
            <w:tcMar>
              <w:right w:w="0" w:type="dxa"/>
            </w:tcMar>
          </w:tcPr>
          <w:p w14:paraId="6AD1509F" w14:textId="5CD5926A" w:rsidR="00FF1204" w:rsidRPr="00FF1204" w:rsidRDefault="00FF1204" w:rsidP="00FF1204">
            <w:pPr>
              <w:pStyle w:val="PointManual"/>
            </w:pPr>
            <w:r w:rsidRPr="00FF1204">
              <w:t>22.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3FB718" w14:textId="46D81603" w:rsidR="00FF1204" w:rsidRPr="00AA10EF" w:rsidRDefault="00FF1204" w:rsidP="00C409A3">
            <w:pPr>
              <w:pageBreakBefore/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6600BFB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B8641E" w14:textId="77777777" w:rsidR="00FF1204" w:rsidRPr="000E13C1" w:rsidRDefault="00FF1204" w:rsidP="0001697E">
            <w:pPr>
              <w:rPr>
                <w:szCs w:val="24"/>
              </w:rPr>
            </w:pPr>
          </w:p>
        </w:tc>
      </w:tr>
      <w:tr w:rsidR="00FF1204" w:rsidRPr="000E13C1" w14:paraId="216E8093" w14:textId="77777777" w:rsidTr="00FF1204">
        <w:trPr>
          <w:trHeight w:val="427"/>
        </w:trPr>
        <w:tc>
          <w:tcPr>
            <w:tcW w:w="567" w:type="dxa"/>
            <w:tcMar>
              <w:right w:w="0" w:type="dxa"/>
            </w:tcMar>
          </w:tcPr>
          <w:p w14:paraId="2CDE4F4D" w14:textId="77777777" w:rsidR="00FF1204" w:rsidRPr="00FF1204" w:rsidRDefault="00FF1204" w:rsidP="00FF1204"/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C0F9DC" w14:textId="0049DE35" w:rsidR="00FF1204" w:rsidRPr="00AA10EF" w:rsidRDefault="00FF1204" w:rsidP="00BA4660">
            <w:pPr>
              <w:pStyle w:val="ListParagraph"/>
              <w:numPr>
                <w:ilvl w:val="0"/>
                <w:numId w:val="25"/>
              </w:numPr>
              <w:ind w:left="567" w:hanging="567"/>
            </w:pPr>
            <w:r w:rsidRPr="000E13C1">
              <w:rPr>
                <w:rFonts w:eastAsiaTheme="minorEastAsia" w:cstheme="minorBidi"/>
              </w:rPr>
              <w:t>Current legislative proposals</w:t>
            </w:r>
          </w:p>
          <w:p w14:paraId="24874920" w14:textId="483E47CF" w:rsidR="00FF1204" w:rsidRPr="000E13C1" w:rsidRDefault="00FF1204" w:rsidP="00AA10EF">
            <w:pPr>
              <w:ind w:firstLine="567"/>
              <w:rPr>
                <w:rFonts w:eastAsiaTheme="minorEastAsia" w:cstheme="minorBidi"/>
              </w:rPr>
            </w:pPr>
            <w:r w:rsidRPr="000E13C1">
              <w:rPr>
                <w:rFonts w:eastAsiaTheme="minorEastAsia" w:cstheme="minorBidi"/>
                <w:i/>
                <w:iCs/>
              </w:rPr>
              <w:t>Information from the Presidency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0D0B71" w14:textId="77777777" w:rsidR="00FF1204" w:rsidRPr="000E13C1" w:rsidRDefault="00FF1204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7CDE72" w14:textId="5B7957C3" w:rsidR="00FF1204" w:rsidRPr="000E13C1" w:rsidRDefault="005E10E9" w:rsidP="0001697E">
            <w:pPr>
              <w:rPr>
                <w:szCs w:val="24"/>
              </w:rPr>
            </w:pPr>
            <w:r w:rsidRPr="005E10E9">
              <w:rPr>
                <w:szCs w:val="24"/>
              </w:rPr>
              <w:t>9087/26</w:t>
            </w:r>
          </w:p>
        </w:tc>
      </w:tr>
    </w:tbl>
    <w:p w14:paraId="1388C9B8" w14:textId="77777777" w:rsidR="00B87138" w:rsidRPr="000E13C1" w:rsidRDefault="00B87138" w:rsidP="00B87138">
      <w:pPr>
        <w:pStyle w:val="ImageLine"/>
      </w:pPr>
    </w:p>
    <w:p w14:paraId="01AF5943" w14:textId="36ACF696" w:rsidR="00B87138" w:rsidRDefault="00B87138" w:rsidP="00B87138">
      <w:pPr>
        <w:pStyle w:val="Image"/>
      </w:pPr>
      <w:r>
        <w:rPr>
          <w:noProof/>
        </w:rPr>
        <w:drawing>
          <wp:inline distT="0" distB="0" distL="0" distR="0" wp14:anchorId="15AC96EE" wp14:editId="1EFBA31B">
            <wp:extent cx="171450" cy="171450"/>
            <wp:effectExtent l="0" t="0" r="0" b="0"/>
            <wp:docPr id="654186956" name="Picture 1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rst readi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13C1">
        <w:tab/>
        <w:t>First reading</w:t>
      </w:r>
    </w:p>
    <w:p w14:paraId="3F000268" w14:textId="77777777" w:rsidR="00B87138" w:rsidRDefault="00B87138" w:rsidP="00B87138">
      <w:pPr>
        <w:pStyle w:val="Image"/>
      </w:pPr>
      <w:r>
        <w:rPr>
          <w:noProof/>
          <w:lang w:val="en-IE" w:eastAsia="en-IE"/>
        </w:rPr>
        <w:drawing>
          <wp:inline distT="0" distB="0" distL="0" distR="0" wp14:anchorId="5502CE0F" wp14:editId="67A80132">
            <wp:extent cx="172442" cy="172442"/>
            <wp:effectExtent l="0" t="0" r="0" b="0"/>
            <wp:docPr id="1836190320" name="Picture 1836190320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Special legislative procedure</w:t>
      </w:r>
    </w:p>
    <w:p w14:paraId="7E6929EB" w14:textId="77777777" w:rsidR="00B87138" w:rsidRPr="000E13C1" w:rsidRDefault="00B87138" w:rsidP="00B87138">
      <w:pPr>
        <w:pStyle w:val="Image"/>
      </w:pPr>
      <w:r w:rsidRPr="000E13C1">
        <w:rPr>
          <w:noProof/>
          <w:lang w:eastAsia="en-GB"/>
        </w:rPr>
        <w:drawing>
          <wp:inline distT="0" distB="0" distL="0" distR="0" wp14:anchorId="3342BCA6" wp14:editId="224BEBD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13C1">
        <w:tab/>
        <w:t>Restricted item</w:t>
      </w:r>
    </w:p>
    <w:p w14:paraId="237A20EC" w14:textId="1AAF5822" w:rsidR="00B87138" w:rsidRDefault="00635F11" w:rsidP="00914806">
      <w:pPr>
        <w:pStyle w:val="Image"/>
        <w:keepNext/>
      </w:pPr>
      <w:r>
        <w:pict w14:anchorId="1D2A59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tem based on a Commission proposal" style="width:14.25pt;height:14.25pt;visibility:visible;mso-wrap-style:square">
            <v:imagedata r:id="rId13" o:title="Item based on a Commission proposal"/>
          </v:shape>
        </w:pict>
      </w:r>
      <w:r w:rsidR="00B87138" w:rsidRPr="000E13C1">
        <w:tab/>
        <w:t>Item based on a Commission proposal</w:t>
      </w:r>
    </w:p>
    <w:p w14:paraId="29BE4138" w14:textId="77777777" w:rsidR="00035E83" w:rsidRDefault="00035E83" w:rsidP="00035E83">
      <w:pPr>
        <w:pStyle w:val="Image"/>
      </w:pPr>
      <w:r w:rsidRPr="00620335">
        <w:t>(*)</w:t>
      </w:r>
      <w:r w:rsidRPr="00620335">
        <w:tab/>
        <w:t>Item on which a vote may be requested</w:t>
      </w:r>
    </w:p>
    <w:p w14:paraId="5D2FB8F8" w14:textId="77777777" w:rsidR="001553E4" w:rsidRDefault="001553E4" w:rsidP="001553E4">
      <w:pPr>
        <w:pStyle w:val="FinalLine"/>
      </w:pPr>
    </w:p>
    <w:sectPr w:rsidR="001553E4" w:rsidSect="0083185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6530F" w14:textId="77777777" w:rsidR="00182695" w:rsidRDefault="00182695" w:rsidP="00B5488B">
      <w:r>
        <w:separator/>
      </w:r>
    </w:p>
  </w:endnote>
  <w:endnote w:type="continuationSeparator" w:id="0">
    <w:p w14:paraId="3CA90A9C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A439" w14:textId="77777777" w:rsidR="00635F11" w:rsidRDefault="00635F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31851" w:rsidRPr="00D94637" w14:paraId="0D399B23" w14:textId="77777777" w:rsidTr="0083185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D82C7D9" w14:textId="77777777" w:rsidR="00831851" w:rsidRPr="00D94637" w:rsidRDefault="0083185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831851" w:rsidRPr="00B310DC" w14:paraId="04080F49" w14:textId="77777777" w:rsidTr="0083185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601563E" w14:textId="409FD87C" w:rsidR="00831851" w:rsidRPr="00AD7BF2" w:rsidRDefault="00831851" w:rsidP="004F54B2">
          <w:pPr>
            <w:pStyle w:val="FooterText"/>
          </w:pPr>
          <w:r>
            <w:t>9410/26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C568222" w14:textId="77777777" w:rsidR="00831851" w:rsidRPr="00AD7BF2" w:rsidRDefault="0083185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DCB24B3" w14:textId="77777777" w:rsidR="00831851" w:rsidRPr="002511D8" w:rsidRDefault="0083185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4BB268" w14:textId="6198BDFA" w:rsidR="00831851" w:rsidRPr="00B310DC" w:rsidRDefault="0083185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31851" w:rsidRPr="00D94637" w14:paraId="4D9E601D" w14:textId="77777777" w:rsidTr="00831851">
      <w:trPr>
        <w:jc w:val="center"/>
      </w:trPr>
      <w:tc>
        <w:tcPr>
          <w:tcW w:w="1774" w:type="pct"/>
          <w:shd w:val="clear" w:color="auto" w:fill="auto"/>
        </w:tcPr>
        <w:p w14:paraId="443F0C48" w14:textId="3A1E3B0D" w:rsidR="00831851" w:rsidRPr="00AD7BF2" w:rsidRDefault="0083185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1C6F8CD" w14:textId="44291BD0" w:rsidR="00831851" w:rsidRPr="00AD7BF2" w:rsidRDefault="0083185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943B7BA" w14:textId="578F6B46" w:rsidR="00831851" w:rsidRPr="00D94637" w:rsidRDefault="0083185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5EC1997" w14:textId="7E33D87B" w:rsidR="00831851" w:rsidRPr="00695BAF" w:rsidRDefault="0083185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0A35E85E" w14:textId="77777777" w:rsidR="001B060D" w:rsidRPr="00831851" w:rsidRDefault="001B060D" w:rsidP="0083185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31851" w:rsidRPr="00D94637" w14:paraId="5591F89C" w14:textId="77777777" w:rsidTr="0083185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EB29F30" w14:textId="77777777" w:rsidR="00831851" w:rsidRPr="00D94637" w:rsidRDefault="0083185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31851" w:rsidRPr="00B310DC" w14:paraId="2DC7BAE0" w14:textId="77777777" w:rsidTr="0083185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BFB6265" w14:textId="2E1BD0A5" w:rsidR="00831851" w:rsidRPr="00AD7BF2" w:rsidRDefault="00831851" w:rsidP="004F54B2">
          <w:pPr>
            <w:pStyle w:val="FooterText"/>
          </w:pPr>
          <w:r>
            <w:t>9410/26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5FAA1D8" w14:textId="77777777" w:rsidR="00831851" w:rsidRPr="00AD7BF2" w:rsidRDefault="0083185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B1FBD8E" w14:textId="77777777" w:rsidR="00831851" w:rsidRPr="002511D8" w:rsidRDefault="0083185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BB79B25" w14:textId="106C147D" w:rsidR="00831851" w:rsidRPr="00B310DC" w:rsidRDefault="0083185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5</w:t>
          </w:r>
          <w:r>
            <w:fldChar w:fldCharType="end"/>
          </w:r>
        </w:p>
      </w:tc>
    </w:tr>
    <w:tr w:rsidR="00831851" w:rsidRPr="00D94637" w14:paraId="1BB9BB6E" w14:textId="77777777" w:rsidTr="00831851">
      <w:trPr>
        <w:jc w:val="center"/>
      </w:trPr>
      <w:tc>
        <w:tcPr>
          <w:tcW w:w="1774" w:type="pct"/>
          <w:shd w:val="clear" w:color="auto" w:fill="auto"/>
        </w:tcPr>
        <w:p w14:paraId="6258F472" w14:textId="3ACBF33D" w:rsidR="00831851" w:rsidRPr="00AD7BF2" w:rsidRDefault="0083185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9A6A7C9" w14:textId="53F3E7D4" w:rsidR="00831851" w:rsidRPr="00AD7BF2" w:rsidRDefault="00831851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97F92D9" w14:textId="5392010C" w:rsidR="00831851" w:rsidRPr="00D94637" w:rsidRDefault="0083185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E317DF4" w14:textId="08446C34" w:rsidR="00831851" w:rsidRPr="00695BAF" w:rsidRDefault="0083185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831851" w:rsidRDefault="001B060D" w:rsidP="0083185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83EE7" w14:textId="77777777" w:rsidR="00182695" w:rsidRDefault="00182695" w:rsidP="00B5488B">
      <w:r>
        <w:separator/>
      </w:r>
    </w:p>
  </w:footnote>
  <w:footnote w:type="continuationSeparator" w:id="0">
    <w:p w14:paraId="754C5708" w14:textId="77777777" w:rsidR="00182695" w:rsidRDefault="00182695" w:rsidP="00B5488B">
      <w:r>
        <w:continuationSeparator/>
      </w:r>
    </w:p>
  </w:footnote>
  <w:footnote w:id="1">
    <w:p w14:paraId="382B22E4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Schengen Associated Countries.</w:t>
      </w:r>
    </w:p>
  </w:footnote>
  <w:footnote w:id="2">
    <w:p w14:paraId="69E64C4F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EUAA, eu-LISA and Frontex.</w:t>
      </w:r>
    </w:p>
  </w:footnote>
  <w:footnote w:id="3">
    <w:p w14:paraId="31210788" w14:textId="77777777" w:rsidR="00E75B37" w:rsidRPr="00B777C9" w:rsidRDefault="00E75B37" w:rsidP="00E75B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E75B37">
        <w:tab/>
        <w:t>In the presence of t</w:t>
      </w:r>
      <w:r>
        <w:t>he European agencies Europol and Frontex.</w:t>
      </w:r>
    </w:p>
  </w:footnote>
  <w:footnote w:id="4">
    <w:p w14:paraId="430A577A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EUAA and Frontex.</w:t>
      </w:r>
    </w:p>
  </w:footnote>
  <w:footnote w:id="5">
    <w:p w14:paraId="7ECAC8EB" w14:textId="595A7D3D" w:rsidR="00FF1204" w:rsidRPr="00025E50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EUDA and Europol.</w:t>
      </w:r>
    </w:p>
  </w:footnote>
  <w:footnote w:id="6">
    <w:p w14:paraId="0CDAAE7B" w14:textId="77777777" w:rsidR="00FF1204" w:rsidRDefault="00FF1204" w:rsidP="002A2BCE">
      <w:pPr>
        <w:pStyle w:val="FootnoteText"/>
      </w:pPr>
      <w:r w:rsidRPr="000E13C1">
        <w:rPr>
          <w:rStyle w:val="FootnoteReference"/>
        </w:rPr>
        <w:t>*</w:t>
      </w:r>
      <w:r w:rsidRPr="000E13C1">
        <w:tab/>
        <w:t>Electronic devices must be kept outside.</w:t>
      </w:r>
    </w:p>
  </w:footnote>
  <w:footnote w:id="7">
    <w:p w14:paraId="448AEB43" w14:textId="77777777" w:rsidR="00FF1204" w:rsidRPr="00BF786E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  <w:t>In the presence of the European agencies Europol and Frontex</w:t>
      </w:r>
      <w:r w:rsidRPr="006C3596">
        <w:t>.</w:t>
      </w:r>
    </w:p>
  </w:footnote>
  <w:footnote w:id="8">
    <w:p w14:paraId="19F8A171" w14:textId="61CB9539" w:rsidR="00FF1204" w:rsidRPr="00025E50" w:rsidRDefault="00FF1204" w:rsidP="001B2B08">
      <w:pPr>
        <w:pStyle w:val="FootnoteText"/>
      </w:pPr>
      <w:r>
        <w:rPr>
          <w:rStyle w:val="FootnoteReference"/>
        </w:rPr>
        <w:footnoteRef/>
      </w:r>
      <w:r w:rsidRPr="00B34774">
        <w:tab/>
        <w:t>In the presence of the D</w:t>
      </w:r>
      <w:r>
        <w:t xml:space="preserve">eputy Director General of the </w:t>
      </w:r>
      <w:r w:rsidRPr="00B34774">
        <w:t>Cyprus Intelligence Service</w:t>
      </w:r>
      <w:r>
        <w:t>.</w:t>
      </w:r>
    </w:p>
  </w:footnote>
  <w:footnote w:id="9">
    <w:p w14:paraId="06D8887B" w14:textId="77777777" w:rsidR="00FF1204" w:rsidRPr="000D1AA4" w:rsidRDefault="00FF1204" w:rsidP="00B87138">
      <w:pPr>
        <w:pStyle w:val="FootnoteText"/>
      </w:pPr>
      <w:r>
        <w:rPr>
          <w:rStyle w:val="FootnoteReference"/>
        </w:rPr>
        <w:footnoteRef/>
      </w:r>
      <w:r>
        <w:tab/>
      </w:r>
      <w:r w:rsidRPr="000D1AA4">
        <w:t>In the presence of the European Chief Prosecutor.</w:t>
      </w:r>
    </w:p>
  </w:footnote>
  <w:footnote w:id="10">
    <w:p w14:paraId="3BF880DE" w14:textId="77777777" w:rsidR="00FF1204" w:rsidRPr="000D1AA4" w:rsidRDefault="00FF1204" w:rsidP="00B87138">
      <w:pPr>
        <w:pStyle w:val="FootnoteText"/>
      </w:pPr>
      <w:r w:rsidRPr="000D1AA4">
        <w:rPr>
          <w:rStyle w:val="FootnoteReference"/>
        </w:rPr>
        <w:footnoteRef/>
      </w:r>
      <w:r>
        <w:tab/>
      </w:r>
      <w:r w:rsidRPr="000D1AA4">
        <w:t>In the presence of the European agency Eurojust.</w:t>
      </w:r>
    </w:p>
  </w:footnote>
  <w:footnote w:id="11">
    <w:p w14:paraId="4774A89A" w14:textId="77777777" w:rsidR="00FF1204" w:rsidRPr="000D1AA4" w:rsidRDefault="00FF1204" w:rsidP="00B87138">
      <w:pPr>
        <w:pStyle w:val="FootnoteText"/>
      </w:pPr>
      <w:r w:rsidRPr="000D1AA4">
        <w:rPr>
          <w:rStyle w:val="FootnoteReference"/>
        </w:rPr>
        <w:footnoteRef/>
      </w:r>
      <w:r>
        <w:tab/>
      </w:r>
      <w:r w:rsidRPr="000D1AA4">
        <w:t>In the presence of the European agencies EUAA, eu-LISA, Europol and Frontex.</w:t>
      </w:r>
    </w:p>
  </w:footnote>
  <w:footnote w:id="12">
    <w:p w14:paraId="6175019F" w14:textId="77777777" w:rsidR="00FF1204" w:rsidRPr="00800625" w:rsidRDefault="00FF1204" w:rsidP="00B87138">
      <w:pPr>
        <w:pStyle w:val="FootnoteText"/>
      </w:pPr>
      <w:r w:rsidRPr="000D1AA4">
        <w:rPr>
          <w:rStyle w:val="FootnoteReference"/>
        </w:rPr>
        <w:footnoteRef/>
      </w:r>
      <w:r>
        <w:tab/>
      </w:r>
      <w:r w:rsidRPr="000D1AA4">
        <w:t>In the presence of the European agency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7BB8" w14:textId="77777777" w:rsidR="00635F11" w:rsidRDefault="00635F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1B3AFFE" w:rsidR="001B060D" w:rsidRPr="00831851" w:rsidRDefault="00831851" w:rsidP="0083185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6338E38E" w:rsidR="001B060D" w:rsidRPr="00831851" w:rsidRDefault="00831851" w:rsidP="0083185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4D154F0"/>
    <w:multiLevelType w:val="hybridMultilevel"/>
    <w:tmpl w:val="3A52DB66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3C677E32"/>
    <w:multiLevelType w:val="hybridMultilevel"/>
    <w:tmpl w:val="A5E0F5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64A51"/>
    <w:multiLevelType w:val="hybridMultilevel"/>
    <w:tmpl w:val="D6C4C3F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E670E"/>
    <w:multiLevelType w:val="hybridMultilevel"/>
    <w:tmpl w:val="F9B4F1F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468646BB"/>
    <w:multiLevelType w:val="hybridMultilevel"/>
    <w:tmpl w:val="2A44B758"/>
    <w:lvl w:ilvl="0" w:tplc="38A6B6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5" w15:restartNumberingAfterBreak="0">
    <w:nsid w:val="7727689A"/>
    <w:multiLevelType w:val="hybridMultilevel"/>
    <w:tmpl w:val="6BE4A54C"/>
    <w:lvl w:ilvl="0" w:tplc="11E288D8">
      <w:start w:val="1"/>
      <w:numFmt w:val="lowerLetter"/>
      <w:lvlText w:val="%1)"/>
      <w:lvlJc w:val="left"/>
      <w:pPr>
        <w:ind w:left="572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2" w:hanging="360"/>
      </w:pPr>
    </w:lvl>
    <w:lvl w:ilvl="2" w:tplc="080C001B" w:tentative="1">
      <w:start w:val="1"/>
      <w:numFmt w:val="lowerRoman"/>
      <w:lvlText w:val="%3."/>
      <w:lvlJc w:val="right"/>
      <w:pPr>
        <w:ind w:left="1832" w:hanging="180"/>
      </w:pPr>
    </w:lvl>
    <w:lvl w:ilvl="3" w:tplc="080C000F" w:tentative="1">
      <w:start w:val="1"/>
      <w:numFmt w:val="decimal"/>
      <w:lvlText w:val="%4."/>
      <w:lvlJc w:val="left"/>
      <w:pPr>
        <w:ind w:left="2552" w:hanging="360"/>
      </w:pPr>
    </w:lvl>
    <w:lvl w:ilvl="4" w:tplc="080C0019" w:tentative="1">
      <w:start w:val="1"/>
      <w:numFmt w:val="lowerLetter"/>
      <w:lvlText w:val="%5."/>
      <w:lvlJc w:val="left"/>
      <w:pPr>
        <w:ind w:left="3272" w:hanging="360"/>
      </w:pPr>
    </w:lvl>
    <w:lvl w:ilvl="5" w:tplc="080C001B" w:tentative="1">
      <w:start w:val="1"/>
      <w:numFmt w:val="lowerRoman"/>
      <w:lvlText w:val="%6."/>
      <w:lvlJc w:val="right"/>
      <w:pPr>
        <w:ind w:left="3992" w:hanging="180"/>
      </w:pPr>
    </w:lvl>
    <w:lvl w:ilvl="6" w:tplc="080C000F" w:tentative="1">
      <w:start w:val="1"/>
      <w:numFmt w:val="decimal"/>
      <w:lvlText w:val="%7."/>
      <w:lvlJc w:val="left"/>
      <w:pPr>
        <w:ind w:left="4712" w:hanging="360"/>
      </w:pPr>
    </w:lvl>
    <w:lvl w:ilvl="7" w:tplc="080C0019" w:tentative="1">
      <w:start w:val="1"/>
      <w:numFmt w:val="lowerLetter"/>
      <w:lvlText w:val="%8."/>
      <w:lvlJc w:val="left"/>
      <w:pPr>
        <w:ind w:left="5432" w:hanging="360"/>
      </w:pPr>
    </w:lvl>
    <w:lvl w:ilvl="8" w:tplc="08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2"/>
  </w:num>
  <w:num w:numId="2" w16cid:durableId="1045372169">
    <w:abstractNumId w:val="1"/>
  </w:num>
  <w:num w:numId="3" w16cid:durableId="24136653">
    <w:abstractNumId w:val="23"/>
  </w:num>
  <w:num w:numId="4" w16cid:durableId="1270311048">
    <w:abstractNumId w:val="18"/>
  </w:num>
  <w:num w:numId="5" w16cid:durableId="811295434">
    <w:abstractNumId w:val="2"/>
  </w:num>
  <w:num w:numId="6" w16cid:durableId="914389571">
    <w:abstractNumId w:val="26"/>
  </w:num>
  <w:num w:numId="7" w16cid:durableId="885025986">
    <w:abstractNumId w:val="28"/>
  </w:num>
  <w:num w:numId="8" w16cid:durableId="1679966738">
    <w:abstractNumId w:val="15"/>
  </w:num>
  <w:num w:numId="9" w16cid:durableId="1450276834">
    <w:abstractNumId w:val="24"/>
  </w:num>
  <w:num w:numId="10" w16cid:durableId="262806002">
    <w:abstractNumId w:val="19"/>
  </w:num>
  <w:num w:numId="11" w16cid:durableId="1912421930">
    <w:abstractNumId w:val="12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0"/>
  </w:num>
  <w:num w:numId="15" w16cid:durableId="1058019748">
    <w:abstractNumId w:val="27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6"/>
  </w:num>
  <w:num w:numId="20" w16cid:durableId="1680084339">
    <w:abstractNumId w:val="8"/>
  </w:num>
  <w:num w:numId="21" w16cid:durableId="1910458318">
    <w:abstractNumId w:val="21"/>
  </w:num>
  <w:num w:numId="22" w16cid:durableId="1375931968">
    <w:abstractNumId w:val="3"/>
  </w:num>
  <w:num w:numId="23" w16cid:durableId="1864439105">
    <w:abstractNumId w:val="13"/>
  </w:num>
  <w:num w:numId="24" w16cid:durableId="934216240">
    <w:abstractNumId w:val="25"/>
  </w:num>
  <w:num w:numId="25" w16cid:durableId="336928715">
    <w:abstractNumId w:val="10"/>
  </w:num>
  <w:num w:numId="26" w16cid:durableId="323365126">
    <w:abstractNumId w:val="11"/>
  </w:num>
  <w:num w:numId="27" w16cid:durableId="2072581613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586541692915739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03&lt;/text&gt;_x000d__x000a_  &lt;/metadata&gt;_x000d__x000a_  &lt;metadata key=&quot;md_Prefix&quot;&gt;_x000d__x000a_    &lt;text&gt;&lt;/text&gt;_x000d__x000a_  &lt;/metadata&gt;_x000d__x000a_  &lt;metadata key=&quot;md_DocumentNumber&quot;&gt;_x000d__x000a_    &lt;text&gt;941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5&lt;/text&gt;_x000d__x000a_      &lt;text&gt;JAI 712&lt;/text&gt;_x000d__x000a_      &lt;text&gt;COMIX 127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IS&lt;/text&gt;_x000d__x000a_      &lt;text&gt;LI&lt;/text&gt;_x000d__x000a_      &lt;text&gt;CH&lt;/text&gt;_x000d__x000a_      &lt;text&gt;NO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9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04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0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0370628652377931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0&lt;/text&gt;_x000d__x000a_  &lt;/metadata&gt;_x000d__x000a_  &lt;metadata key=&quot;md_Prefix&quot;&gt;_x000d__x000a_    &lt;text&gt;CM&lt;/text&gt;_x000d__x000a_  &lt;/metadata&gt;_x000d__x000a_  &lt;metadata key=&quot;md_DocumentNumber&quot;&gt;_x000d__x000a_    &lt;text&gt;291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&gt;_x000d__x000a_    &lt;textlist&gt;_x000d__x000a_      &lt;text&gt;PARLNAT&lt;/text&gt;_x000d__x000a_      &lt;text&gt;IS&lt;/text&gt;_x000d__x000a_      &lt;text&gt;LI&lt;/text&gt;_x000d__x000a_      &lt;text&gt;NO&lt;/text&gt;_x000d__x000a_      &lt;text&gt;CH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Justice and Home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 LineHeight=&quot;6&quot; FontFamily=&quot;Arial Unicode MS&quot; FontSize=&quot;12&quot;&amp;gt;COUNCIL OF THE EUROPEAN UNION&amp;lt;LineBreak /&amp;gt;(Justice and Home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6-04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6-06-05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d0cf4b843b863a09e6d0772cb5187ae778293245e65cad53912cf6a53efdde2"/>
  </w:docVars>
  <w:rsids>
    <w:rsidRoot w:val="001B060D"/>
    <w:rsid w:val="00002DF0"/>
    <w:rsid w:val="000109B3"/>
    <w:rsid w:val="000162E7"/>
    <w:rsid w:val="00022EE2"/>
    <w:rsid w:val="00027730"/>
    <w:rsid w:val="00030BFB"/>
    <w:rsid w:val="00035E83"/>
    <w:rsid w:val="000514E0"/>
    <w:rsid w:val="0006186A"/>
    <w:rsid w:val="00063290"/>
    <w:rsid w:val="00076F6A"/>
    <w:rsid w:val="000911C9"/>
    <w:rsid w:val="000975B1"/>
    <w:rsid w:val="000A614C"/>
    <w:rsid w:val="000A6794"/>
    <w:rsid w:val="000C13E6"/>
    <w:rsid w:val="000C3377"/>
    <w:rsid w:val="000E2267"/>
    <w:rsid w:val="000F0A88"/>
    <w:rsid w:val="00114C51"/>
    <w:rsid w:val="00114D2D"/>
    <w:rsid w:val="0011616B"/>
    <w:rsid w:val="0012204B"/>
    <w:rsid w:val="00123CA5"/>
    <w:rsid w:val="0013132F"/>
    <w:rsid w:val="001451B2"/>
    <w:rsid w:val="001553E4"/>
    <w:rsid w:val="001773BC"/>
    <w:rsid w:val="001809DE"/>
    <w:rsid w:val="00182695"/>
    <w:rsid w:val="0018467E"/>
    <w:rsid w:val="0018541E"/>
    <w:rsid w:val="00186F91"/>
    <w:rsid w:val="00194484"/>
    <w:rsid w:val="00194C35"/>
    <w:rsid w:val="001B060D"/>
    <w:rsid w:val="001B2B08"/>
    <w:rsid w:val="001C397A"/>
    <w:rsid w:val="001C738F"/>
    <w:rsid w:val="001E32DF"/>
    <w:rsid w:val="001F3C72"/>
    <w:rsid w:val="00203DD4"/>
    <w:rsid w:val="002053D0"/>
    <w:rsid w:val="00207EE8"/>
    <w:rsid w:val="00212C47"/>
    <w:rsid w:val="00227840"/>
    <w:rsid w:val="00230C11"/>
    <w:rsid w:val="00261546"/>
    <w:rsid w:val="002618BC"/>
    <w:rsid w:val="00264A40"/>
    <w:rsid w:val="002772BD"/>
    <w:rsid w:val="00287864"/>
    <w:rsid w:val="002A2BCE"/>
    <w:rsid w:val="002A4256"/>
    <w:rsid w:val="002A763F"/>
    <w:rsid w:val="002D1318"/>
    <w:rsid w:val="002F1D38"/>
    <w:rsid w:val="00305F35"/>
    <w:rsid w:val="003075DE"/>
    <w:rsid w:val="0031759B"/>
    <w:rsid w:val="003231C4"/>
    <w:rsid w:val="00324FC2"/>
    <w:rsid w:val="00326C08"/>
    <w:rsid w:val="00340341"/>
    <w:rsid w:val="003508E5"/>
    <w:rsid w:val="00350C40"/>
    <w:rsid w:val="00353800"/>
    <w:rsid w:val="00372462"/>
    <w:rsid w:val="00384298"/>
    <w:rsid w:val="003B139D"/>
    <w:rsid w:val="003B7AFD"/>
    <w:rsid w:val="003C5AD5"/>
    <w:rsid w:val="003D040A"/>
    <w:rsid w:val="003F0EFC"/>
    <w:rsid w:val="0040446F"/>
    <w:rsid w:val="00404C35"/>
    <w:rsid w:val="00406EBE"/>
    <w:rsid w:val="00442CAD"/>
    <w:rsid w:val="00446641"/>
    <w:rsid w:val="00450C8F"/>
    <w:rsid w:val="00466A32"/>
    <w:rsid w:val="00467C12"/>
    <w:rsid w:val="00497A2E"/>
    <w:rsid w:val="004A5A95"/>
    <w:rsid w:val="004B5494"/>
    <w:rsid w:val="004B615B"/>
    <w:rsid w:val="004C2BCE"/>
    <w:rsid w:val="004C46BC"/>
    <w:rsid w:val="004C60B7"/>
    <w:rsid w:val="004D1AB5"/>
    <w:rsid w:val="004D57B5"/>
    <w:rsid w:val="004E3266"/>
    <w:rsid w:val="004F3548"/>
    <w:rsid w:val="004F7B23"/>
    <w:rsid w:val="005003C2"/>
    <w:rsid w:val="00500E05"/>
    <w:rsid w:val="00501EE5"/>
    <w:rsid w:val="00513BDF"/>
    <w:rsid w:val="00515679"/>
    <w:rsid w:val="00527117"/>
    <w:rsid w:val="00546854"/>
    <w:rsid w:val="005524D6"/>
    <w:rsid w:val="00554004"/>
    <w:rsid w:val="00557A4D"/>
    <w:rsid w:val="005632B6"/>
    <w:rsid w:val="00563726"/>
    <w:rsid w:val="005652EA"/>
    <w:rsid w:val="0056763F"/>
    <w:rsid w:val="0057346F"/>
    <w:rsid w:val="00574940"/>
    <w:rsid w:val="0057498E"/>
    <w:rsid w:val="0058132E"/>
    <w:rsid w:val="00594894"/>
    <w:rsid w:val="005A5570"/>
    <w:rsid w:val="005B2494"/>
    <w:rsid w:val="005C22B4"/>
    <w:rsid w:val="005C35E7"/>
    <w:rsid w:val="005C3952"/>
    <w:rsid w:val="005C4F7E"/>
    <w:rsid w:val="005D41EC"/>
    <w:rsid w:val="005E10E9"/>
    <w:rsid w:val="005E2B5E"/>
    <w:rsid w:val="00601645"/>
    <w:rsid w:val="006178B1"/>
    <w:rsid w:val="006213F4"/>
    <w:rsid w:val="00633E4C"/>
    <w:rsid w:val="00635F11"/>
    <w:rsid w:val="006364FE"/>
    <w:rsid w:val="006404CC"/>
    <w:rsid w:val="00645723"/>
    <w:rsid w:val="006617E1"/>
    <w:rsid w:val="00673979"/>
    <w:rsid w:val="006739CA"/>
    <w:rsid w:val="00697F67"/>
    <w:rsid w:val="006A0129"/>
    <w:rsid w:val="006A6943"/>
    <w:rsid w:val="006A76B8"/>
    <w:rsid w:val="006C192D"/>
    <w:rsid w:val="006C22DB"/>
    <w:rsid w:val="006C5CF7"/>
    <w:rsid w:val="006D2414"/>
    <w:rsid w:val="006E38E0"/>
    <w:rsid w:val="007010AE"/>
    <w:rsid w:val="0070575E"/>
    <w:rsid w:val="00707669"/>
    <w:rsid w:val="00723B34"/>
    <w:rsid w:val="00725908"/>
    <w:rsid w:val="0073619C"/>
    <w:rsid w:val="00736EB1"/>
    <w:rsid w:val="00741BB7"/>
    <w:rsid w:val="00741DC3"/>
    <w:rsid w:val="00745D84"/>
    <w:rsid w:val="00750D8F"/>
    <w:rsid w:val="00756FE8"/>
    <w:rsid w:val="0076338C"/>
    <w:rsid w:val="007650FC"/>
    <w:rsid w:val="00767974"/>
    <w:rsid w:val="00772954"/>
    <w:rsid w:val="00772BAE"/>
    <w:rsid w:val="00786B8C"/>
    <w:rsid w:val="0079221B"/>
    <w:rsid w:val="007969AA"/>
    <w:rsid w:val="007A2949"/>
    <w:rsid w:val="007B442C"/>
    <w:rsid w:val="007E06CA"/>
    <w:rsid w:val="008078AB"/>
    <w:rsid w:val="008146F9"/>
    <w:rsid w:val="008156F5"/>
    <w:rsid w:val="00816538"/>
    <w:rsid w:val="00820129"/>
    <w:rsid w:val="00831851"/>
    <w:rsid w:val="00865AD8"/>
    <w:rsid w:val="0086608B"/>
    <w:rsid w:val="008876CD"/>
    <w:rsid w:val="00890EC9"/>
    <w:rsid w:val="008A0CA5"/>
    <w:rsid w:val="008A6CD4"/>
    <w:rsid w:val="008A6FBB"/>
    <w:rsid w:val="008C2202"/>
    <w:rsid w:val="008C282B"/>
    <w:rsid w:val="008D0555"/>
    <w:rsid w:val="008D6818"/>
    <w:rsid w:val="008E5A53"/>
    <w:rsid w:val="008F66EB"/>
    <w:rsid w:val="00914806"/>
    <w:rsid w:val="009246AA"/>
    <w:rsid w:val="00927EA8"/>
    <w:rsid w:val="00941DC8"/>
    <w:rsid w:val="00953C30"/>
    <w:rsid w:val="0097023C"/>
    <w:rsid w:val="00976C47"/>
    <w:rsid w:val="009818CE"/>
    <w:rsid w:val="009860AE"/>
    <w:rsid w:val="009866EA"/>
    <w:rsid w:val="009930AF"/>
    <w:rsid w:val="00995781"/>
    <w:rsid w:val="009B7610"/>
    <w:rsid w:val="009D554D"/>
    <w:rsid w:val="009E2400"/>
    <w:rsid w:val="009E51C4"/>
    <w:rsid w:val="009F4F7D"/>
    <w:rsid w:val="00A027D2"/>
    <w:rsid w:val="00A0317F"/>
    <w:rsid w:val="00A229BC"/>
    <w:rsid w:val="00A30A2C"/>
    <w:rsid w:val="00A31007"/>
    <w:rsid w:val="00A35A5F"/>
    <w:rsid w:val="00A50FE0"/>
    <w:rsid w:val="00A5462F"/>
    <w:rsid w:val="00A61BE0"/>
    <w:rsid w:val="00A62627"/>
    <w:rsid w:val="00A728C6"/>
    <w:rsid w:val="00A84AFF"/>
    <w:rsid w:val="00A93ABB"/>
    <w:rsid w:val="00A97BDE"/>
    <w:rsid w:val="00AA10EF"/>
    <w:rsid w:val="00AC04EB"/>
    <w:rsid w:val="00AC7A0B"/>
    <w:rsid w:val="00AD4B7A"/>
    <w:rsid w:val="00AE6B70"/>
    <w:rsid w:val="00AE6C71"/>
    <w:rsid w:val="00AF4136"/>
    <w:rsid w:val="00B07D1D"/>
    <w:rsid w:val="00B1292C"/>
    <w:rsid w:val="00B14598"/>
    <w:rsid w:val="00B25A14"/>
    <w:rsid w:val="00B26222"/>
    <w:rsid w:val="00B376B9"/>
    <w:rsid w:val="00B5488B"/>
    <w:rsid w:val="00B6116C"/>
    <w:rsid w:val="00B62155"/>
    <w:rsid w:val="00B66A74"/>
    <w:rsid w:val="00B7258D"/>
    <w:rsid w:val="00B81925"/>
    <w:rsid w:val="00B8529F"/>
    <w:rsid w:val="00B87138"/>
    <w:rsid w:val="00BA4660"/>
    <w:rsid w:val="00BB271D"/>
    <w:rsid w:val="00BB341E"/>
    <w:rsid w:val="00BC0BB4"/>
    <w:rsid w:val="00BC3EC8"/>
    <w:rsid w:val="00BD3E19"/>
    <w:rsid w:val="00BD729D"/>
    <w:rsid w:val="00BE1F4A"/>
    <w:rsid w:val="00C02778"/>
    <w:rsid w:val="00C078C8"/>
    <w:rsid w:val="00C1380A"/>
    <w:rsid w:val="00C144D6"/>
    <w:rsid w:val="00C24D81"/>
    <w:rsid w:val="00C31AB2"/>
    <w:rsid w:val="00C409A3"/>
    <w:rsid w:val="00C445A9"/>
    <w:rsid w:val="00C53FB7"/>
    <w:rsid w:val="00C56117"/>
    <w:rsid w:val="00C64081"/>
    <w:rsid w:val="00C732B1"/>
    <w:rsid w:val="00C809D2"/>
    <w:rsid w:val="00CA2EEC"/>
    <w:rsid w:val="00CB5BAC"/>
    <w:rsid w:val="00CC013E"/>
    <w:rsid w:val="00CC56B2"/>
    <w:rsid w:val="00CD31ED"/>
    <w:rsid w:val="00CF5A41"/>
    <w:rsid w:val="00D1358A"/>
    <w:rsid w:val="00D2385D"/>
    <w:rsid w:val="00D54C97"/>
    <w:rsid w:val="00D625A2"/>
    <w:rsid w:val="00D64B12"/>
    <w:rsid w:val="00D67AAE"/>
    <w:rsid w:val="00D95441"/>
    <w:rsid w:val="00DB0A5A"/>
    <w:rsid w:val="00DB2C9B"/>
    <w:rsid w:val="00DC4A9A"/>
    <w:rsid w:val="00DD52EF"/>
    <w:rsid w:val="00DE4EE5"/>
    <w:rsid w:val="00DE604C"/>
    <w:rsid w:val="00DF7902"/>
    <w:rsid w:val="00E04F58"/>
    <w:rsid w:val="00E16DA4"/>
    <w:rsid w:val="00E3523C"/>
    <w:rsid w:val="00E52AB4"/>
    <w:rsid w:val="00E53072"/>
    <w:rsid w:val="00E71647"/>
    <w:rsid w:val="00E73994"/>
    <w:rsid w:val="00E74775"/>
    <w:rsid w:val="00E75B37"/>
    <w:rsid w:val="00E764C5"/>
    <w:rsid w:val="00E8251D"/>
    <w:rsid w:val="00E86A24"/>
    <w:rsid w:val="00E934DF"/>
    <w:rsid w:val="00EB5DD5"/>
    <w:rsid w:val="00EB7E22"/>
    <w:rsid w:val="00EC10BA"/>
    <w:rsid w:val="00ED1F0F"/>
    <w:rsid w:val="00ED1F12"/>
    <w:rsid w:val="00ED6862"/>
    <w:rsid w:val="00EE3B78"/>
    <w:rsid w:val="00EE58DE"/>
    <w:rsid w:val="00EE6A1F"/>
    <w:rsid w:val="00EF2699"/>
    <w:rsid w:val="00F03725"/>
    <w:rsid w:val="00F06512"/>
    <w:rsid w:val="00F0731F"/>
    <w:rsid w:val="00F12E2A"/>
    <w:rsid w:val="00F224CB"/>
    <w:rsid w:val="00F22D6F"/>
    <w:rsid w:val="00F27C26"/>
    <w:rsid w:val="00F42559"/>
    <w:rsid w:val="00F43E8C"/>
    <w:rsid w:val="00F46897"/>
    <w:rsid w:val="00F53653"/>
    <w:rsid w:val="00F63B2A"/>
    <w:rsid w:val="00F6712C"/>
    <w:rsid w:val="00F67D61"/>
    <w:rsid w:val="00F710B1"/>
    <w:rsid w:val="00F75302"/>
    <w:rsid w:val="00F80970"/>
    <w:rsid w:val="00F878C1"/>
    <w:rsid w:val="00F87ACA"/>
    <w:rsid w:val="00FA2A09"/>
    <w:rsid w:val="00FB5FD0"/>
    <w:rsid w:val="00FC37F9"/>
    <w:rsid w:val="00FE07B5"/>
    <w:rsid w:val="00FE3E8E"/>
    <w:rsid w:val="00FF0B9A"/>
    <w:rsid w:val="00FF1204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1CEB7E1"/>
  <w15:docId w15:val="{510E73A2-C421-4B95-8902-86310A7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FF120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F120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F120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F120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F120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F120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F1204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F120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F120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F120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F120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FF120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87138"/>
    <w:rPr>
      <w:rFonts w:ascii="Times New Roman" w:eastAsia="Calibri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67A7FC-EBF9-4B80-8389-4C5B94B9A1FC}"/>
</file>

<file path=customXml/itemProps3.xml><?xml version="1.0" encoding="utf-8"?>
<ds:datastoreItem xmlns:ds="http://schemas.openxmlformats.org/officeDocument/2006/customXml" ds:itemID="{28D6DCBB-0A56-47D7-8ACB-3E2CE9EC9CDE}"/>
</file>

<file path=customXml/itemProps4.xml><?xml version="1.0" encoding="utf-8"?>
<ds:datastoreItem xmlns:ds="http://schemas.openxmlformats.org/officeDocument/2006/customXml" ds:itemID="{A8892040-7D01-4391-9380-AB875647E491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224</TotalTime>
  <Pages>5</Pages>
  <Words>638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CALENKO Ludmila</cp:lastModifiedBy>
  <cp:revision>44</cp:revision>
  <cp:lastPrinted>2026-06-03T11:22:00Z</cp:lastPrinted>
  <dcterms:created xsi:type="dcterms:W3CDTF">2026-06-02T09:43:00Z</dcterms:created>
  <dcterms:modified xsi:type="dcterms:W3CDTF">2026-06-03T14:18:00Z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