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874507110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F23818" w:rsidRPr="0056157B" w14:paraId="1AD00573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27D46915" w14:textId="01ECA701" w:rsidR="00F23818" w:rsidRPr="0056157B" w:rsidRDefault="00F23818" w:rsidP="00634DC7">
                <w:pPr>
                  <w:pStyle w:val="TBNormalTechnicalBlock"/>
                </w:pPr>
              </w:p>
            </w:tc>
          </w:tr>
          <w:tr w:rsidR="00F23818" w:rsidRPr="0056157B" w14:paraId="5239FDFF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96DD6CF" w14:textId="77777777" w:rsidR="00F23818" w:rsidRPr="0056157B" w:rsidRDefault="00F23818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5685C5E" wp14:editId="1FAC6701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5D6885C" w14:textId="77777777" w:rsidR="00F23818" w:rsidRPr="0056157B" w:rsidRDefault="00F23818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F23818" w:rsidRPr="00B84B6D" w14:paraId="06AC69DC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5D211E8" w14:textId="77777777" w:rsidR="00F23818" w:rsidRPr="0056157B" w:rsidRDefault="00F23818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705A4D5" w14:textId="77777777" w:rsidR="00F23818" w:rsidRPr="0056157B" w:rsidRDefault="00F23818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E915804" w14:textId="77777777" w:rsidR="00F23818" w:rsidRPr="0056157B" w:rsidRDefault="00F23818" w:rsidP="00233A0E">
                <w:pPr>
                  <w:pStyle w:val="TBNormalTechnicalBlock"/>
                  <w:rPr>
                    <w:b/>
                  </w:rPr>
                </w:pPr>
              </w:p>
              <w:p w14:paraId="58EA8D15" w14:textId="77777777" w:rsidR="00F23818" w:rsidRDefault="00F2381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27 mai 2026</w:t>
                </w:r>
              </w:p>
              <w:p w14:paraId="393353BE" w14:textId="77777777" w:rsidR="00F23818" w:rsidRPr="0019440B" w:rsidRDefault="00F2381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1207632" w14:textId="77777777" w:rsidR="00F23818" w:rsidRPr="0019440B" w:rsidRDefault="00F23818" w:rsidP="00233A0E">
                <w:pPr>
                  <w:pStyle w:val="TBNormalTechnicalBlock"/>
                </w:pPr>
              </w:p>
              <w:p w14:paraId="55630B4B" w14:textId="77777777" w:rsidR="00F23818" w:rsidRDefault="00F23818" w:rsidP="00233A0E">
                <w:pPr>
                  <w:pStyle w:val="TBNormalTechnicalBlock"/>
                </w:pPr>
                <w:r>
                  <w:t>9460</w:t>
                </w:r>
                <w:r w:rsidRPr="0056157B">
                  <w:t>/</w:t>
                </w:r>
                <w:r>
                  <w:t>26</w:t>
                </w:r>
              </w:p>
              <w:p w14:paraId="53B51FC0" w14:textId="77777777" w:rsidR="00F23818" w:rsidRDefault="00F2381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31</w:t>
                </w:r>
              </w:p>
              <w:p w14:paraId="668FF671" w14:textId="77777777" w:rsidR="00F23818" w:rsidRDefault="00F2381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COMPET 586</w:t>
                </w:r>
              </w:p>
              <w:p w14:paraId="3BEE4A42" w14:textId="77777777" w:rsidR="00F23818" w:rsidRDefault="00F2381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IND 346</w:t>
                </w:r>
              </w:p>
              <w:p w14:paraId="3FA38D75" w14:textId="77777777" w:rsidR="00F23818" w:rsidRDefault="00F2381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MI 497</w:t>
                </w:r>
              </w:p>
              <w:p w14:paraId="0076A649" w14:textId="77777777" w:rsidR="00F23818" w:rsidRDefault="00F2381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RECH 228</w:t>
                </w:r>
              </w:p>
              <w:p w14:paraId="62D5FDC2" w14:textId="77777777" w:rsidR="00F23818" w:rsidRDefault="00F2381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ESPACE 81</w:t>
                </w:r>
              </w:p>
              <w:p w14:paraId="4674E101" w14:textId="77777777" w:rsidR="00F23818" w:rsidRPr="007C5B64" w:rsidRDefault="00F23818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CE8CD64" w14:textId="77777777" w:rsidR="00F23818" w:rsidRPr="009E0BE9" w:rsidRDefault="00F23818" w:rsidP="00CD4D38">
                <w:pPr>
                  <w:pStyle w:val="TBDistrbMarkers"/>
                </w:pPr>
                <w:r>
                  <w:t>PARLNAT</w:t>
                </w:r>
              </w:p>
              <w:p w14:paraId="5A1C29A0" w14:textId="77777777" w:rsidR="00F23818" w:rsidRPr="009E0BE9" w:rsidRDefault="00F23818" w:rsidP="00233A0E">
                <w:pPr>
                  <w:pStyle w:val="TBNormalTechnicalBlock"/>
                </w:pPr>
              </w:p>
              <w:p w14:paraId="0575D717" w14:textId="77777777" w:rsidR="00F23818" w:rsidRPr="009E0BE9" w:rsidRDefault="00F23818" w:rsidP="00233A0E">
                <w:pPr>
                  <w:pStyle w:val="TBNormalTechnicalBlock"/>
                </w:pPr>
              </w:p>
              <w:p w14:paraId="14C9396B" w14:textId="77777777" w:rsidR="00F23818" w:rsidRPr="009E0BE9" w:rsidRDefault="00F23818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F23818" w:rsidRPr="00ED0749" w14:paraId="0D838676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F65C1F0" w14:textId="77777777" w:rsidR="00F23818" w:rsidRPr="00ED0749" w:rsidRDefault="00F23818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1DCDE3B0" w14:textId="77777777" w:rsidR="00F23818" w:rsidRPr="00ED0749" w:rsidRDefault="00F23818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EA4A60F" w14:textId="77777777" w:rsidR="00F23818" w:rsidRPr="00ED0749" w:rsidRDefault="00F23818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9CA1DD5" w14:textId="77777777" w:rsidR="00F23818" w:rsidRPr="00ED0749" w:rsidRDefault="00F23818" w:rsidP="00DF1147">
          <w:pPr>
            <w:pStyle w:val="TBEntRefer"/>
            <w:rPr>
              <w:sz w:val="2"/>
              <w:szCs w:val="2"/>
            </w:rPr>
          </w:pPr>
        </w:p>
        <w:p w14:paraId="29E73A5D" w14:textId="77777777" w:rsidR="00F23818" w:rsidRPr="00DD01AC" w:rsidRDefault="00F23818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F23818" w:rsidRPr="00133225" w14:paraId="4E14B1D1" w14:textId="77777777" w:rsidTr="001E5BC3">
            <w:trPr>
              <w:jc w:val="center"/>
            </w:trPr>
            <w:tc>
              <w:tcPr>
                <w:tcW w:w="9645" w:type="dxa"/>
              </w:tcPr>
              <w:p w14:paraId="26B6CE4A" w14:textId="77777777" w:rsidR="00F23818" w:rsidRPr="00C4351E" w:rsidRDefault="00F23818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F23818" w:rsidRPr="007D53AD" w14:paraId="2D24C1A2" w14:textId="77777777" w:rsidTr="001E5BC3">
            <w:trPr>
              <w:jc w:val="center"/>
            </w:trPr>
            <w:tc>
              <w:tcPr>
                <w:tcW w:w="9645" w:type="dxa"/>
              </w:tcPr>
              <w:p w14:paraId="0AF67CF7" w14:textId="77777777" w:rsidR="00F23818" w:rsidRPr="007D53AD" w:rsidRDefault="00F23818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[Competitivitate (</w:t>
                </w:r>
                <w:r>
                  <w:rPr>
                    <w:u w:val="single"/>
                  </w:rPr>
                  <w:t>piață internă</w:t>
                </w:r>
                <w:r>
                  <w:t xml:space="preserve">, </w:t>
                </w:r>
                <w:r>
                  <w:rPr>
                    <w:u w:val="single"/>
                  </w:rPr>
                  <w:t>industrie</w:t>
                </w:r>
                <w:r>
                  <w:t xml:space="preserve">, </w:t>
                </w:r>
                <w:r>
                  <w:rPr>
                    <w:u w:val="single"/>
                  </w:rPr>
                  <w:t>cercetare</w:t>
                </w:r>
                <w:r>
                  <w:t xml:space="preserve"> și </w:t>
                </w:r>
                <w:r>
                  <w:rPr>
                    <w:u w:val="single"/>
                  </w:rPr>
                  <w:t>spațiu</w:t>
                </w:r>
                <w:r>
                  <w:t>)]</w:t>
                </w:r>
              </w:p>
            </w:tc>
          </w:tr>
          <w:tr w:rsidR="00F23818" w:rsidRPr="007D53AD" w14:paraId="0D9442C9" w14:textId="77777777" w:rsidTr="001E5BC3">
            <w:trPr>
              <w:jc w:val="center"/>
            </w:trPr>
            <w:tc>
              <w:tcPr>
                <w:tcW w:w="9645" w:type="dxa"/>
              </w:tcPr>
              <w:p w14:paraId="76253CA3" w14:textId="77777777" w:rsidR="00F23818" w:rsidRPr="006368AC" w:rsidRDefault="00F23818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F23818" w:rsidRPr="007D53AD" w14:paraId="33D05538" w14:textId="77777777" w:rsidTr="001E5BC3">
            <w:trPr>
              <w:jc w:val="center"/>
            </w:trPr>
            <w:tc>
              <w:tcPr>
                <w:tcW w:w="9645" w:type="dxa"/>
              </w:tcPr>
              <w:p w14:paraId="0BD2DF61" w14:textId="77777777" w:rsidR="00F23818" w:rsidRPr="006368AC" w:rsidRDefault="00F23818" w:rsidP="008639D3">
                <w:pPr>
                  <w:pStyle w:val="TBTableText"/>
                </w:pPr>
                <w:r>
                  <w:t>28 și 29 mai 2026 (9.30, 9.30)</w:t>
                </w:r>
              </w:p>
            </w:tc>
          </w:tr>
        </w:tbl>
        <w:p w14:paraId="5A621C09" w14:textId="77777777" w:rsidR="00F23818" w:rsidRPr="008C6FD6" w:rsidRDefault="00F23818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5E812021" w14:textId="77777777" w:rsidR="006D21A5" w:rsidRPr="00CA61CD" w:rsidRDefault="006D21A5" w:rsidP="006D21A5">
      <w:pPr>
        <w:spacing w:before="240"/>
        <w:rPr>
          <w:u w:val="single"/>
        </w:rPr>
      </w:pPr>
      <w:bookmarkStart w:id="0" w:name="DQC_RangeToBeChecked"/>
      <w:r w:rsidRPr="00CA61CD">
        <w:rPr>
          <w:b/>
          <w:u w:val="single"/>
        </w:rPr>
        <w:t>Format</w:t>
      </w:r>
      <w:r w:rsidRPr="00CA61CD">
        <w:rPr>
          <w:u w:val="single"/>
        </w:rPr>
        <w:t xml:space="preserve">: </w:t>
      </w:r>
      <w:r w:rsidRPr="00CA61CD">
        <w:rPr>
          <w:b/>
          <w:u w:val="single"/>
        </w:rPr>
        <w:t>2+2 (+2 în sala de audiție)</w:t>
      </w:r>
    </w:p>
    <w:p w14:paraId="1ABA83CF" w14:textId="77777777" w:rsidR="006D21A5" w:rsidRPr="00CA61CD" w:rsidRDefault="006D21A5" w:rsidP="006D21A5">
      <w:pPr>
        <w:spacing w:before="240"/>
      </w:pPr>
      <w:r w:rsidRPr="00CA61CD">
        <w:rPr>
          <w:b/>
          <w:u w:val="single"/>
        </w:rPr>
        <w:t>REUNIUNEA DE JOI, 28 MAI 2026 (ORA 9.30)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9299"/>
      </w:tblGrid>
      <w:tr w:rsidR="007638F7" w:rsidRPr="00CA61CD" w14:paraId="6F2F37A0" w14:textId="77777777" w:rsidTr="00332AD3">
        <w:tc>
          <w:tcPr>
            <w:tcW w:w="567" w:type="dxa"/>
            <w:tcMar>
              <w:right w:w="0" w:type="dxa"/>
            </w:tcMar>
            <w:vAlign w:val="bottom"/>
          </w:tcPr>
          <w:p w14:paraId="005F4C4F" w14:textId="77777777" w:rsidR="007638F7" w:rsidRPr="00CA61CD" w:rsidRDefault="007638F7" w:rsidP="00332AD3">
            <w:pPr>
              <w:pStyle w:val="PointManual"/>
            </w:pPr>
            <w:r w:rsidRPr="00CA61CD">
              <w:t>1.</w:t>
            </w:r>
          </w:p>
        </w:tc>
        <w:tc>
          <w:tcPr>
            <w:tcW w:w="9299" w:type="dxa"/>
            <w:tcMar>
              <w:top w:w="284" w:type="dxa"/>
            </w:tcMar>
          </w:tcPr>
          <w:p w14:paraId="62FF1756" w14:textId="77777777" w:rsidR="007638F7" w:rsidRPr="00CA61CD" w:rsidRDefault="007638F7" w:rsidP="00073D9E">
            <w:pPr>
              <w:spacing w:before="240"/>
            </w:pPr>
            <w:r w:rsidRPr="00CA61CD">
              <w:t>Adoptarea ordinii de zi</w:t>
            </w:r>
          </w:p>
        </w:tc>
      </w:tr>
    </w:tbl>
    <w:p w14:paraId="0175E73F" w14:textId="77777777" w:rsidR="006D21A5" w:rsidRPr="00CA61CD" w:rsidRDefault="006D21A5" w:rsidP="006D21A5">
      <w:pPr>
        <w:spacing w:before="360"/>
        <w:rPr>
          <w:u w:val="single"/>
        </w:rPr>
      </w:pPr>
      <w:r w:rsidRPr="00CA61CD">
        <w:rPr>
          <w:u w:val="single"/>
        </w:rPr>
        <w:t>PIAȚĂ INTERNĂ ȘI INDUSTRIE</w:t>
      </w:r>
    </w:p>
    <w:p w14:paraId="23350194" w14:textId="77777777" w:rsidR="00562147" w:rsidRPr="00CA61CD" w:rsidRDefault="00562147" w:rsidP="00562147">
      <w:pPr>
        <w:pStyle w:val="TableTitle"/>
        <w:tabs>
          <w:tab w:val="left" w:pos="5550"/>
        </w:tabs>
        <w:spacing w:before="480"/>
        <w:rPr>
          <w:rFonts w:eastAsia="Calibri"/>
          <w:bCs/>
        </w:rPr>
      </w:pPr>
      <w:r w:rsidRPr="00CA61CD">
        <w:t>Deliberări legislative</w:t>
      </w:r>
    </w:p>
    <w:p w14:paraId="438A4C41" w14:textId="2201CC2B" w:rsidR="00562147" w:rsidRPr="00CA61CD" w:rsidRDefault="00562147" w:rsidP="00562147">
      <w:pPr>
        <w:rPr>
          <w:b/>
          <w:bCs/>
        </w:rPr>
      </w:pPr>
      <w:r w:rsidRPr="00CA61CD">
        <w:rPr>
          <w:b/>
        </w:rPr>
        <w:t>[Deliberare publică în temeiul articolului 16 alineatul (8) din Tratatul privind Uniunea</w:t>
      </w:r>
      <w:r w:rsidR="00F23818">
        <w:rPr>
          <w:b/>
        </w:rPr>
        <w:t> </w:t>
      </w:r>
      <w:r w:rsidRPr="00CA61CD">
        <w:rPr>
          <w:b/>
        </w:rPr>
        <w:t>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638F7" w:rsidRPr="00CA61CD" w14:paraId="29E56302" w14:textId="77777777" w:rsidTr="007638F7">
        <w:tc>
          <w:tcPr>
            <w:tcW w:w="567" w:type="dxa"/>
            <w:tcMar>
              <w:right w:w="0" w:type="dxa"/>
            </w:tcMar>
          </w:tcPr>
          <w:p w14:paraId="2B9C3584" w14:textId="77777777" w:rsidR="007638F7" w:rsidRPr="00CA61CD" w:rsidRDefault="008E6EE8" w:rsidP="007638F7">
            <w:pPr>
              <w:pStyle w:val="PointManual"/>
            </w:pPr>
            <w:r w:rsidRPr="00CA61CD">
              <w:t>2.</w:t>
            </w:r>
          </w:p>
        </w:tc>
        <w:tc>
          <w:tcPr>
            <w:tcW w:w="6463" w:type="dxa"/>
            <w:tcMar>
              <w:top w:w="284" w:type="dxa"/>
            </w:tcMar>
          </w:tcPr>
          <w:p w14:paraId="22BDC74C" w14:textId="77777777" w:rsidR="007638F7" w:rsidRPr="00CA61CD" w:rsidRDefault="007638F7" w:rsidP="00C46D2C">
            <w:pPr>
              <w:rPr>
                <w:szCs w:val="24"/>
              </w:rPr>
            </w:pPr>
            <w:r w:rsidRPr="00CA61CD">
              <w:t>Actul legislativ privind accelerarea activității industriale: cum să se valorifice mai bine accesul la piața unică prin preferința europeană și cerințele de emisii scăzute de dioxid de carbon</w:t>
            </w:r>
          </w:p>
          <w:p w14:paraId="659366E1" w14:textId="77777777" w:rsidR="007638F7" w:rsidRPr="00CA61CD" w:rsidRDefault="007638F7" w:rsidP="00562147">
            <w:r w:rsidRPr="00CA61CD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2DEAF63" w14:textId="77777777" w:rsidR="007638F7" w:rsidRPr="00CA61CD" w:rsidRDefault="007638F7" w:rsidP="00F63369">
            <w:pPr>
              <w:pStyle w:val="NormalRight"/>
            </w:pPr>
            <w:r w:rsidRPr="00CA61CD">
              <w:rPr>
                <w:noProof/>
              </w:rPr>
              <w:drawing>
                <wp:inline distT="0" distB="0" distL="0" distR="0" wp14:anchorId="4CF53943" wp14:editId="76A29248">
                  <wp:extent cx="172442" cy="172442"/>
                  <wp:effectExtent l="0" t="0" r="0" b="0"/>
                  <wp:docPr id="153663713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663713" name="Picture 1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A61CD">
              <w:rPr>
                <w:noProof/>
              </w:rPr>
              <w:drawing>
                <wp:inline distT="0" distB="0" distL="0" distR="0" wp14:anchorId="55D2D748" wp14:editId="1499BA34">
                  <wp:extent cx="172442" cy="172442"/>
                  <wp:effectExtent l="0" t="0" r="0" b="0"/>
                  <wp:docPr id="604966521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966521" name="Picture 2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3FB4727" w14:textId="77777777" w:rsidR="007638F7" w:rsidRPr="00CA61CD" w:rsidRDefault="000F5528" w:rsidP="00F63369">
            <w:r w:rsidRPr="00CA61CD">
              <w:t>9116/1/26 REV 1</w:t>
            </w:r>
          </w:p>
        </w:tc>
      </w:tr>
    </w:tbl>
    <w:p w14:paraId="60141446" w14:textId="77777777" w:rsidR="006D21A5" w:rsidRPr="00CA61CD" w:rsidRDefault="006D21A5" w:rsidP="005F346C">
      <w:pPr>
        <w:pageBreakBefore/>
        <w:rPr>
          <w:b/>
          <w:bCs/>
          <w:u w:val="single"/>
        </w:rPr>
      </w:pPr>
      <w:r w:rsidRPr="00CA61CD">
        <w:rPr>
          <w:b/>
          <w:u w:val="single"/>
        </w:rPr>
        <w:lastRenderedPageBreak/>
        <w:t>Activități fără caracter legislativ</w:t>
      </w:r>
    </w:p>
    <w:tbl>
      <w:tblPr>
        <w:tblStyle w:val="TableGrid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8"/>
        <w:gridCol w:w="2126"/>
      </w:tblGrid>
      <w:tr w:rsidR="007638F7" w:rsidRPr="00CA61CD" w14:paraId="3363F875" w14:textId="77777777" w:rsidTr="007638F7">
        <w:tc>
          <w:tcPr>
            <w:tcW w:w="567" w:type="dxa"/>
            <w:tcMar>
              <w:right w:w="0" w:type="dxa"/>
            </w:tcMar>
          </w:tcPr>
          <w:p w14:paraId="7D5AA561" w14:textId="77777777" w:rsidR="007638F7" w:rsidRPr="00CA61CD" w:rsidRDefault="008E6EE8" w:rsidP="007638F7">
            <w:r w:rsidRPr="00CA61CD">
              <w:t>3.</w:t>
            </w:r>
          </w:p>
        </w:tc>
        <w:tc>
          <w:tcPr>
            <w:tcW w:w="6463" w:type="dxa"/>
          </w:tcPr>
          <w:p w14:paraId="19878648" w14:textId="77777777" w:rsidR="007638F7" w:rsidRPr="00CA61CD" w:rsidRDefault="007638F7" w:rsidP="00562147">
            <w:pPr>
              <w:pStyle w:val="ListParagraph"/>
              <w:ind w:left="0"/>
              <w:rPr>
                <w:rFonts w:asciiTheme="majorBidi" w:eastAsia="Times New Roman" w:hAnsiTheme="majorBidi" w:cstheme="majorBidi"/>
                <w:b/>
                <w:bCs/>
                <w:i/>
                <w:iCs/>
              </w:rPr>
            </w:pPr>
            <w:r w:rsidRPr="00CA61CD">
              <w:t>Concluziile privind crearea unui turism durabil și competitiv pentru viitor</w:t>
            </w:r>
          </w:p>
          <w:p w14:paraId="7F373E5C" w14:textId="77777777" w:rsidR="007638F7" w:rsidRPr="00CA61CD" w:rsidRDefault="007638F7" w:rsidP="00562147">
            <w:r w:rsidRPr="00CA61CD">
              <w:rPr>
                <w:i/>
              </w:rPr>
              <w:t>Aprobare</w:t>
            </w:r>
          </w:p>
        </w:tc>
        <w:tc>
          <w:tcPr>
            <w:tcW w:w="738" w:type="dxa"/>
            <w:tcMar>
              <w:top w:w="284" w:type="dxa"/>
            </w:tcMar>
          </w:tcPr>
          <w:p w14:paraId="05605732" w14:textId="77777777" w:rsidR="007638F7" w:rsidRPr="00CA61CD" w:rsidRDefault="007638F7" w:rsidP="00165671">
            <w:pPr>
              <w:jc w:val="right"/>
            </w:pPr>
            <w:r w:rsidRPr="00CA61CD">
              <w:rPr>
                <w:noProof/>
              </w:rPr>
              <w:drawing>
                <wp:inline distT="0" distB="0" distL="0" distR="0" wp14:anchorId="68891695" wp14:editId="6E344D15">
                  <wp:extent cx="172442" cy="172442"/>
                  <wp:effectExtent l="0" t="0" r="0" b="0"/>
                  <wp:docPr id="320965741" name="Picture 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965741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Mar>
              <w:top w:w="284" w:type="dxa"/>
              <w:left w:w="28" w:type="dxa"/>
              <w:right w:w="113" w:type="dxa"/>
            </w:tcMar>
          </w:tcPr>
          <w:p w14:paraId="5BFDD1BC" w14:textId="77777777" w:rsidR="007638F7" w:rsidRPr="00CA61CD" w:rsidRDefault="000F5528" w:rsidP="00AC3E57">
            <w:pPr>
              <w:ind w:left="39" w:firstLine="14"/>
            </w:pPr>
            <w:r w:rsidRPr="00CA61CD">
              <w:t>9065/26</w:t>
            </w:r>
          </w:p>
        </w:tc>
      </w:tr>
      <w:tr w:rsidR="007638F7" w:rsidRPr="00CA61CD" w14:paraId="3E1281A1" w14:textId="77777777" w:rsidTr="007638F7">
        <w:tc>
          <w:tcPr>
            <w:tcW w:w="567" w:type="dxa"/>
            <w:tcMar>
              <w:right w:w="0" w:type="dxa"/>
            </w:tcMar>
          </w:tcPr>
          <w:p w14:paraId="1D3F6E35" w14:textId="77777777" w:rsidR="007638F7" w:rsidRPr="00CA61CD" w:rsidRDefault="008E6EE8" w:rsidP="007638F7">
            <w:r w:rsidRPr="00CA61CD">
              <w:t>4.</w:t>
            </w:r>
          </w:p>
        </w:tc>
        <w:tc>
          <w:tcPr>
            <w:tcW w:w="6463" w:type="dxa"/>
          </w:tcPr>
          <w:p w14:paraId="2573A898" w14:textId="77777777" w:rsidR="007638F7" w:rsidRPr="00CA61CD" w:rsidRDefault="007638F7" w:rsidP="00562147">
            <w:pPr>
              <w:pStyle w:val="ListParagraph"/>
              <w:ind w:left="0"/>
            </w:pPr>
            <w:r w:rsidRPr="00CA61CD">
              <w:t>Abordarea impactului crizei din Orientul Mijlociu asupra sectorului turismului din UE</w:t>
            </w:r>
          </w:p>
          <w:p w14:paraId="611791AE" w14:textId="77777777" w:rsidR="007638F7" w:rsidRPr="00CA61CD" w:rsidRDefault="007638F7" w:rsidP="00562147">
            <w:pPr>
              <w:pStyle w:val="ListParagraph"/>
              <w:ind w:left="0"/>
              <w:rPr>
                <w:i/>
                <w:iCs/>
              </w:rPr>
            </w:pPr>
            <w:r w:rsidRPr="00CA61CD">
              <w:rPr>
                <w:i/>
              </w:rPr>
              <w:t>Schimb de opinii</w:t>
            </w:r>
          </w:p>
        </w:tc>
        <w:tc>
          <w:tcPr>
            <w:tcW w:w="738" w:type="dxa"/>
            <w:tcMar>
              <w:top w:w="284" w:type="dxa"/>
            </w:tcMar>
          </w:tcPr>
          <w:p w14:paraId="603C9E78" w14:textId="77777777" w:rsidR="007638F7" w:rsidRPr="00CA61CD" w:rsidRDefault="007638F7" w:rsidP="00165671">
            <w:pPr>
              <w:jc w:val="right"/>
            </w:pPr>
          </w:p>
        </w:tc>
        <w:tc>
          <w:tcPr>
            <w:tcW w:w="2126" w:type="dxa"/>
            <w:tcMar>
              <w:top w:w="284" w:type="dxa"/>
              <w:left w:w="28" w:type="dxa"/>
              <w:right w:w="113" w:type="dxa"/>
            </w:tcMar>
          </w:tcPr>
          <w:p w14:paraId="10984EC4" w14:textId="77777777" w:rsidR="007638F7" w:rsidRPr="00CA61CD" w:rsidRDefault="00091FE3" w:rsidP="00AC3E57">
            <w:pPr>
              <w:ind w:left="39" w:firstLine="14"/>
            </w:pPr>
            <w:r w:rsidRPr="00CA61CD">
              <w:t>8960/26</w:t>
            </w:r>
          </w:p>
        </w:tc>
      </w:tr>
    </w:tbl>
    <w:p w14:paraId="6703E1D1" w14:textId="77777777" w:rsidR="008D34A4" w:rsidRPr="00CA61CD" w:rsidRDefault="008D34A4" w:rsidP="008D34A4">
      <w:pPr>
        <w:spacing w:before="240"/>
      </w:pP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9"/>
      </w:tblGrid>
      <w:tr w:rsidR="008D34A4" w:rsidRPr="00CA61CD" w14:paraId="1171ECA2" w14:textId="77777777" w:rsidTr="009D0684">
        <w:tc>
          <w:tcPr>
            <w:tcW w:w="567" w:type="dxa"/>
            <w:tcMar>
              <w:right w:w="0" w:type="dxa"/>
            </w:tcMar>
          </w:tcPr>
          <w:p w14:paraId="1AFAF116" w14:textId="77777777" w:rsidR="008D34A4" w:rsidRPr="00CA61CD" w:rsidRDefault="008D34A4" w:rsidP="009D0684">
            <w:pPr>
              <w:pStyle w:val="PointManual"/>
            </w:pPr>
            <w:r w:rsidRPr="00CA61CD">
              <w:t>5.</w:t>
            </w:r>
          </w:p>
        </w:tc>
        <w:tc>
          <w:tcPr>
            <w:tcW w:w="9299" w:type="dxa"/>
            <w:gridSpan w:val="3"/>
            <w:tcMar>
              <w:top w:w="284" w:type="dxa"/>
            </w:tcMar>
          </w:tcPr>
          <w:p w14:paraId="27FF8A86" w14:textId="77777777" w:rsidR="008D34A4" w:rsidRPr="00CA61CD" w:rsidRDefault="008D34A4" w:rsidP="009D0684">
            <w:r w:rsidRPr="00CA61CD">
              <w:t>Aprobarea punctelor „A”</w:t>
            </w:r>
          </w:p>
        </w:tc>
      </w:tr>
      <w:tr w:rsidR="008D34A4" w:rsidRPr="00CA61CD" w14:paraId="5025BBF3" w14:textId="77777777" w:rsidTr="009D0684">
        <w:tc>
          <w:tcPr>
            <w:tcW w:w="567" w:type="dxa"/>
            <w:tcMar>
              <w:right w:w="0" w:type="dxa"/>
            </w:tcMar>
          </w:tcPr>
          <w:p w14:paraId="5A8FADEF" w14:textId="77777777" w:rsidR="008D34A4" w:rsidRPr="00CA61CD" w:rsidRDefault="008D34A4" w:rsidP="009D0684"/>
        </w:tc>
        <w:tc>
          <w:tcPr>
            <w:tcW w:w="6463" w:type="dxa"/>
            <w:tcMar>
              <w:top w:w="284" w:type="dxa"/>
            </w:tcMar>
          </w:tcPr>
          <w:p w14:paraId="551094AC" w14:textId="77777777" w:rsidR="008D34A4" w:rsidRPr="00CA61CD" w:rsidRDefault="008D34A4" w:rsidP="009D0684">
            <w:pPr>
              <w:pStyle w:val="PointManual"/>
            </w:pPr>
            <w:r w:rsidRPr="00CA61CD"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8246512" w14:textId="77777777" w:rsidR="008D34A4" w:rsidRPr="00CA61CD" w:rsidRDefault="008D34A4" w:rsidP="009D0684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27465488" w14:textId="77777777" w:rsidR="008D34A4" w:rsidRPr="00CA61CD" w:rsidRDefault="008D34A4" w:rsidP="009D0684">
            <w:r w:rsidRPr="00CA61CD">
              <w:t>9494/26</w:t>
            </w:r>
          </w:p>
        </w:tc>
      </w:tr>
    </w:tbl>
    <w:p w14:paraId="52A82B40" w14:textId="77777777" w:rsidR="00FE6141" w:rsidRPr="00CA61CD" w:rsidRDefault="00FE6141" w:rsidP="00FE6141">
      <w:pPr>
        <w:pStyle w:val="TableTitle"/>
        <w:tabs>
          <w:tab w:val="left" w:pos="5550"/>
        </w:tabs>
        <w:spacing w:before="480"/>
        <w:rPr>
          <w:rFonts w:eastAsia="Calibri"/>
          <w:bCs/>
        </w:rPr>
      </w:pPr>
      <w:r w:rsidRPr="00CA61CD">
        <w:t>Deliberări legislative</w:t>
      </w:r>
    </w:p>
    <w:p w14:paraId="18900527" w14:textId="05B8B48A" w:rsidR="00FE6141" w:rsidRPr="00CA61CD" w:rsidRDefault="00FE6141" w:rsidP="00FE6141">
      <w:pPr>
        <w:rPr>
          <w:b/>
          <w:bCs/>
        </w:rPr>
      </w:pPr>
      <w:r w:rsidRPr="00CA61CD">
        <w:rPr>
          <w:b/>
        </w:rPr>
        <w:t>[Deliberare publică în temeiul articolului 16 alineatul (8) din Tratatul privind Uniunea</w:t>
      </w:r>
      <w:r w:rsidR="00F23818">
        <w:rPr>
          <w:b/>
        </w:rPr>
        <w:t> </w:t>
      </w:r>
      <w:r w:rsidRPr="00CA61CD">
        <w:rPr>
          <w:b/>
        </w:rPr>
        <w:t>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FE6141" w:rsidRPr="00CA61CD" w14:paraId="1D14B3F2" w14:textId="77777777" w:rsidTr="00240F2D">
        <w:tc>
          <w:tcPr>
            <w:tcW w:w="567" w:type="dxa"/>
            <w:tcMar>
              <w:right w:w="0" w:type="dxa"/>
            </w:tcMar>
          </w:tcPr>
          <w:p w14:paraId="682266E8" w14:textId="77777777" w:rsidR="00FE6141" w:rsidRPr="00CA61CD" w:rsidRDefault="008D34A4" w:rsidP="00170FE4">
            <w:r w:rsidRPr="00CA61CD">
              <w:t>6.</w:t>
            </w:r>
          </w:p>
        </w:tc>
        <w:tc>
          <w:tcPr>
            <w:tcW w:w="6463" w:type="dxa"/>
            <w:tcMar>
              <w:top w:w="284" w:type="dxa"/>
            </w:tcMar>
          </w:tcPr>
          <w:p w14:paraId="0AD2C5E6" w14:textId="77777777" w:rsidR="00FE6141" w:rsidRPr="00CA61CD" w:rsidRDefault="00FE6141" w:rsidP="00170FE4">
            <w:pPr>
              <w:pStyle w:val="ListParagraph"/>
              <w:pageBreakBefore/>
              <w:ind w:left="0"/>
              <w:rPr>
                <w:rFonts w:asciiTheme="majorBidi" w:eastAsia="Times New Roman" w:hAnsiTheme="majorBidi" w:cstheme="majorBidi"/>
                <w:i/>
                <w:iCs/>
              </w:rPr>
            </w:pPr>
            <w:r w:rsidRPr="00CA61CD">
              <w:t>Regulamentul privind cadrul juridic al celui de al 28-lea regim al societăților comerciale – EU Inc.</w:t>
            </w:r>
          </w:p>
          <w:p w14:paraId="52FEC672" w14:textId="77777777" w:rsidR="00FE6141" w:rsidRPr="00CA61CD" w:rsidRDefault="00FE6141" w:rsidP="00170FE4">
            <w:pPr>
              <w:rPr>
                <w:szCs w:val="24"/>
              </w:rPr>
            </w:pPr>
            <w:r w:rsidRPr="00CA61CD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30FDE9B" w14:textId="77777777" w:rsidR="00FE6141" w:rsidRPr="00CA61CD" w:rsidRDefault="00FE6141" w:rsidP="00170FE4">
            <w:pPr>
              <w:pStyle w:val="NormalRight"/>
              <w:rPr>
                <w:noProof/>
              </w:rPr>
            </w:pPr>
            <w:r w:rsidRPr="00CA61CD">
              <w:rPr>
                <w:noProof/>
              </w:rPr>
              <w:drawing>
                <wp:inline distT="0" distB="0" distL="0" distR="0" wp14:anchorId="677E219A" wp14:editId="6CDBFE43">
                  <wp:extent cx="172442" cy="172442"/>
                  <wp:effectExtent l="0" t="0" r="0" b="0"/>
                  <wp:docPr id="1267068479" name="Picture 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485812" name="Picture 3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A61CD">
              <w:rPr>
                <w:noProof/>
              </w:rPr>
              <w:drawing>
                <wp:inline distT="0" distB="0" distL="0" distR="0" wp14:anchorId="4EB65111" wp14:editId="4350D56A">
                  <wp:extent cx="172442" cy="172442"/>
                  <wp:effectExtent l="0" t="0" r="0" b="0"/>
                  <wp:docPr id="875237576" name="Picture 4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7331907" name="Picture 4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2DB95F5" w14:textId="77777777" w:rsidR="00FE6141" w:rsidRPr="00CA61CD" w:rsidRDefault="00D02CFA" w:rsidP="00170FE4">
            <w:r w:rsidRPr="00CA61CD">
              <w:t>8598/26</w:t>
            </w:r>
          </w:p>
        </w:tc>
      </w:tr>
    </w:tbl>
    <w:p w14:paraId="3E47F985" w14:textId="77777777" w:rsidR="006D21A5" w:rsidRPr="00CA61CD" w:rsidRDefault="006D21A5" w:rsidP="006D21A5">
      <w:pPr>
        <w:spacing w:before="480"/>
        <w:rPr>
          <w:rFonts w:eastAsia="Calibri"/>
          <w:color w:val="000000"/>
        </w:rPr>
      </w:pPr>
      <w:r w:rsidRPr="00CA61CD">
        <w:rPr>
          <w:b/>
          <w:color w:val="000000"/>
          <w:u w:val="single"/>
        </w:rPr>
        <w:t>Diverse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24"/>
        <w:gridCol w:w="2111"/>
      </w:tblGrid>
      <w:tr w:rsidR="00240F2D" w:rsidRPr="00CA61CD" w14:paraId="593B55F8" w14:textId="77777777" w:rsidTr="009D0684">
        <w:tc>
          <w:tcPr>
            <w:tcW w:w="567" w:type="dxa"/>
            <w:tcMar>
              <w:right w:w="0" w:type="dxa"/>
            </w:tcMar>
          </w:tcPr>
          <w:p w14:paraId="6A3C3C67" w14:textId="77777777" w:rsidR="00240F2D" w:rsidRPr="00CA61CD" w:rsidRDefault="00240F2D" w:rsidP="009D0684">
            <w:pPr>
              <w:pStyle w:val="PointManual"/>
            </w:pPr>
            <w:r w:rsidRPr="00CA61CD">
              <w:t>7.</w:t>
            </w: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3E63A80" w14:textId="77777777" w:rsidR="00240F2D" w:rsidRPr="00CA61CD" w:rsidRDefault="008E6EE8" w:rsidP="009D0684">
            <w:pPr>
              <w:ind w:left="567" w:hanging="567"/>
              <w:rPr>
                <w:rFonts w:eastAsia="Calibri"/>
                <w:szCs w:val="20"/>
              </w:rPr>
            </w:pPr>
            <w:r w:rsidRPr="00CA61CD">
              <w:t>a)</w:t>
            </w:r>
            <w:r w:rsidRPr="00CA61CD">
              <w:tab/>
              <w:t>Reuniunea alianței ministeriale pentru industriile mari consumatoare de energie: combaterea riscurilor de eludare pentru a consolida industriile strategice ale Europei</w:t>
            </w:r>
          </w:p>
          <w:p w14:paraId="525EF65F" w14:textId="77777777" w:rsidR="00240F2D" w:rsidRPr="00CA61CD" w:rsidRDefault="00240F2D" w:rsidP="009D0684">
            <w:pPr>
              <w:ind w:left="567" w:firstLine="4"/>
              <w:rPr>
                <w:rFonts w:eastAsia="Calibri"/>
                <w:szCs w:val="20"/>
              </w:rPr>
            </w:pPr>
            <w:r w:rsidRPr="00CA61CD">
              <w:rPr>
                <w:i/>
              </w:rPr>
              <w:t>Informare din partea Franței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01E8B5B" w14:textId="77777777" w:rsidR="00240F2D" w:rsidRPr="00CA61CD" w:rsidRDefault="00240F2D" w:rsidP="009D0684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</w:rPr>
            </w:pPr>
            <w:r w:rsidRPr="00CA61CD">
              <w:rPr>
                <w:noProof/>
                <w:color w:val="000000"/>
              </w:rPr>
              <w:drawing>
                <wp:inline distT="0" distB="0" distL="0" distR="0" wp14:anchorId="0F180DFD" wp14:editId="28DD6B84">
                  <wp:extent cx="172442" cy="172442"/>
                  <wp:effectExtent l="0" t="0" r="0" b="0"/>
                  <wp:docPr id="613386872" name="Picture 4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313392" name="Picture 4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ED4EAAA" w14:textId="77777777" w:rsidR="00240F2D" w:rsidRPr="00CA61CD" w:rsidRDefault="00240F2D" w:rsidP="009D0684">
            <w:pPr>
              <w:ind w:left="47" w:right="-1" w:hanging="14"/>
              <w:rPr>
                <w:rFonts w:eastAsia="Calibri"/>
                <w:color w:val="000000"/>
                <w:szCs w:val="24"/>
              </w:rPr>
            </w:pPr>
            <w:r w:rsidRPr="00CA61CD">
              <w:rPr>
                <w:color w:val="000000"/>
              </w:rPr>
              <w:t>9631/26</w:t>
            </w:r>
          </w:p>
        </w:tc>
      </w:tr>
      <w:tr w:rsidR="00240F2D" w:rsidRPr="00CA61CD" w14:paraId="640F74F5" w14:textId="77777777" w:rsidTr="009D0684">
        <w:tc>
          <w:tcPr>
            <w:tcW w:w="567" w:type="dxa"/>
            <w:tcMar>
              <w:right w:w="0" w:type="dxa"/>
            </w:tcMar>
          </w:tcPr>
          <w:p w14:paraId="545DFF9B" w14:textId="77777777" w:rsidR="00240F2D" w:rsidRPr="00CA61CD" w:rsidRDefault="00240F2D" w:rsidP="009D0684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523C875" w14:textId="77777777" w:rsidR="00240F2D" w:rsidRPr="00CA61CD" w:rsidRDefault="008E6EE8" w:rsidP="009D0684">
            <w:pPr>
              <w:ind w:left="567" w:hanging="567"/>
              <w:rPr>
                <w:rFonts w:eastAsia="Calibri"/>
                <w:szCs w:val="20"/>
              </w:rPr>
            </w:pPr>
            <w:r w:rsidRPr="00CA61CD">
              <w:t>b)</w:t>
            </w:r>
            <w:r w:rsidRPr="00CA61CD">
              <w:tab/>
              <w:t>Impactul EU ETS asupra industriilor mari consumatoare de energie</w:t>
            </w:r>
          </w:p>
          <w:p w14:paraId="38CE009A" w14:textId="77777777" w:rsidR="00240F2D" w:rsidRPr="00CA61CD" w:rsidRDefault="00240F2D" w:rsidP="009D0684">
            <w:pPr>
              <w:ind w:left="567" w:hanging="10"/>
              <w:rPr>
                <w:rFonts w:eastAsia="Calibri"/>
                <w:szCs w:val="20"/>
              </w:rPr>
            </w:pPr>
            <w:r w:rsidRPr="00CA61CD">
              <w:rPr>
                <w:i/>
              </w:rPr>
              <w:t>Informare din partea Bulgariei, a Republicii Cehe, a Greciei, a Poloniei, a României și a Slovaciei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1F9F474" w14:textId="77777777" w:rsidR="00240F2D" w:rsidRPr="00CA61CD" w:rsidRDefault="00240F2D" w:rsidP="009D0684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</w:rPr>
            </w:pPr>
            <w:r w:rsidRPr="00CA61CD">
              <w:rPr>
                <w:noProof/>
                <w:color w:val="000000"/>
              </w:rPr>
              <w:drawing>
                <wp:inline distT="0" distB="0" distL="0" distR="0" wp14:anchorId="5172812B" wp14:editId="30D21CC6">
                  <wp:extent cx="172442" cy="172442"/>
                  <wp:effectExtent l="0" t="0" r="0" b="0"/>
                  <wp:docPr id="1877874350" name="Picture 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7874350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D23DE2E" w14:textId="77777777" w:rsidR="00240F2D" w:rsidRPr="00CA61CD" w:rsidRDefault="00240F2D" w:rsidP="009D0684">
            <w:pPr>
              <w:ind w:left="47" w:right="-1" w:hanging="14"/>
              <w:rPr>
                <w:rFonts w:eastAsia="Calibri"/>
                <w:color w:val="000000"/>
                <w:szCs w:val="24"/>
              </w:rPr>
            </w:pPr>
            <w:r w:rsidRPr="00CA61CD">
              <w:rPr>
                <w:color w:val="000000"/>
              </w:rPr>
              <w:t>9498/2/26 REV 2</w:t>
            </w:r>
          </w:p>
        </w:tc>
      </w:tr>
      <w:tr w:rsidR="003C070D" w:rsidRPr="00CA61CD" w14:paraId="67D451A7" w14:textId="77777777" w:rsidTr="00C84A27">
        <w:tc>
          <w:tcPr>
            <w:tcW w:w="567" w:type="dxa"/>
            <w:tcMar>
              <w:right w:w="0" w:type="dxa"/>
            </w:tcMar>
          </w:tcPr>
          <w:p w14:paraId="4006CAB9" w14:textId="77777777" w:rsidR="003C070D" w:rsidRPr="00CA61CD" w:rsidRDefault="003C070D" w:rsidP="00C84A27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F9BEE60" w14:textId="77777777" w:rsidR="003C070D" w:rsidRPr="00CA61CD" w:rsidRDefault="008E6EE8" w:rsidP="00C84A27">
            <w:pPr>
              <w:ind w:left="567" w:hanging="567"/>
            </w:pPr>
            <w:r w:rsidRPr="00CA61CD">
              <w:t>c)</w:t>
            </w:r>
            <w:r w:rsidRPr="00CA61CD">
              <w:tab/>
              <w:t>Revizuirea Orientărilor privind concentrările economice</w:t>
            </w:r>
          </w:p>
          <w:p w14:paraId="7C14CA8A" w14:textId="77777777" w:rsidR="003C070D" w:rsidRPr="00CA61CD" w:rsidRDefault="003C070D" w:rsidP="00C84A27">
            <w:pPr>
              <w:ind w:left="567" w:firstLine="4"/>
              <w:rPr>
                <w:rFonts w:eastAsia="Calibri"/>
                <w:szCs w:val="20"/>
              </w:rPr>
            </w:pPr>
            <w:r w:rsidRPr="00CA61CD">
              <w:rPr>
                <w:i/>
              </w:rPr>
              <w:t>Informare din partea Comisiei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4AAFF07" w14:textId="77777777" w:rsidR="003C070D" w:rsidRPr="00CA61CD" w:rsidRDefault="003C070D" w:rsidP="00C84A27">
            <w:pPr>
              <w:ind w:left="113"/>
              <w:jc w:val="right"/>
              <w:rPr>
                <w:rFonts w:eastAsia="Calibri"/>
                <w:noProof/>
                <w:szCs w:val="24"/>
              </w:rPr>
            </w:pPr>
            <w:r w:rsidRPr="00CA61CD">
              <w:rPr>
                <w:noProof/>
              </w:rPr>
              <w:drawing>
                <wp:inline distT="0" distB="0" distL="0" distR="0" wp14:anchorId="07A69CB8" wp14:editId="1DD6E895">
                  <wp:extent cx="172442" cy="172442"/>
                  <wp:effectExtent l="0" t="0" r="0" b="0"/>
                  <wp:docPr id="1209354576" name="Picture 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9354576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F0682C9" w14:textId="77777777" w:rsidR="003C070D" w:rsidRPr="00CA61CD" w:rsidRDefault="006069BB" w:rsidP="00AC3E57">
            <w:pPr>
              <w:ind w:right="-1"/>
              <w:rPr>
                <w:rFonts w:eastAsia="Calibri"/>
                <w:szCs w:val="24"/>
              </w:rPr>
            </w:pPr>
            <w:r w:rsidRPr="00CA61CD">
              <w:t>9629/26</w:t>
            </w:r>
          </w:p>
        </w:tc>
      </w:tr>
      <w:tr w:rsidR="00C3196B" w:rsidRPr="00CA61CD" w14:paraId="2047C507" w14:textId="77777777" w:rsidTr="00B054AF">
        <w:tc>
          <w:tcPr>
            <w:tcW w:w="567" w:type="dxa"/>
            <w:tcMar>
              <w:right w:w="0" w:type="dxa"/>
            </w:tcMar>
          </w:tcPr>
          <w:p w14:paraId="574D5E97" w14:textId="77777777" w:rsidR="00C3196B" w:rsidRPr="00CA61CD" w:rsidRDefault="00C3196B" w:rsidP="00B054AF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E32A869" w14:textId="77777777" w:rsidR="00C3196B" w:rsidRPr="00CA61CD" w:rsidRDefault="008E6EE8" w:rsidP="00B054AF">
            <w:pPr>
              <w:ind w:left="567" w:hanging="567"/>
              <w:rPr>
                <w:rFonts w:eastAsia="Calibri"/>
                <w:szCs w:val="20"/>
              </w:rPr>
            </w:pPr>
            <w:r w:rsidRPr="00CA61CD">
              <w:t>d)</w:t>
            </w:r>
            <w:r w:rsidRPr="00CA61CD">
              <w:tab/>
              <w:t>Întreprinderi în dificultate în temeiul Regulamentului general de exceptare pe categorii de ajutoare</w:t>
            </w:r>
          </w:p>
          <w:p w14:paraId="0873B105" w14:textId="77777777" w:rsidR="00C3196B" w:rsidRPr="00CA61CD" w:rsidRDefault="00C3196B" w:rsidP="00B054AF">
            <w:pPr>
              <w:ind w:left="567" w:firstLine="4"/>
              <w:rPr>
                <w:rFonts w:eastAsia="Calibri"/>
                <w:szCs w:val="20"/>
              </w:rPr>
            </w:pPr>
            <w:r w:rsidRPr="00CA61CD">
              <w:rPr>
                <w:i/>
              </w:rPr>
              <w:t>Informare din partea Țărilor de Jos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95ABD5E" w14:textId="77777777" w:rsidR="00C3196B" w:rsidRPr="00CA61CD" w:rsidRDefault="00C3196B" w:rsidP="00B054AF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</w:rPr>
            </w:pPr>
            <w:r w:rsidRPr="00CA61CD">
              <w:rPr>
                <w:noProof/>
                <w:color w:val="000000"/>
              </w:rPr>
              <w:drawing>
                <wp:inline distT="0" distB="0" distL="0" distR="0" wp14:anchorId="58A55646" wp14:editId="59EB9378">
                  <wp:extent cx="172442" cy="172442"/>
                  <wp:effectExtent l="0" t="0" r="0" b="0"/>
                  <wp:docPr id="1984210057" name="Picture 4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313392" name="Picture 4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91FB3F7" w14:textId="77777777" w:rsidR="00C3196B" w:rsidRPr="00CA61CD" w:rsidRDefault="00C3196B" w:rsidP="00AC3E57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CA61CD">
              <w:rPr>
                <w:color w:val="000000"/>
              </w:rPr>
              <w:t>9630/26</w:t>
            </w:r>
          </w:p>
        </w:tc>
      </w:tr>
      <w:tr w:rsidR="003C070D" w:rsidRPr="00CA61CD" w14:paraId="46246E8A" w14:textId="77777777" w:rsidTr="00C84A27">
        <w:tc>
          <w:tcPr>
            <w:tcW w:w="567" w:type="dxa"/>
            <w:tcMar>
              <w:right w:w="0" w:type="dxa"/>
            </w:tcMar>
          </w:tcPr>
          <w:p w14:paraId="7C5E5D27" w14:textId="77777777" w:rsidR="003C070D" w:rsidRPr="00CA61CD" w:rsidRDefault="003C070D" w:rsidP="00C84A27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B28A989" w14:textId="77777777" w:rsidR="003C070D" w:rsidRPr="00CA61CD" w:rsidRDefault="008E6EE8" w:rsidP="00C84A27">
            <w:pPr>
              <w:pageBreakBefore/>
              <w:ind w:left="567" w:hanging="567"/>
              <w:rPr>
                <w:rFonts w:eastAsia="Calibri"/>
                <w:szCs w:val="20"/>
              </w:rPr>
            </w:pPr>
            <w:r w:rsidRPr="00CA61CD">
              <w:t>e)</w:t>
            </w:r>
            <w:r w:rsidRPr="00CA61CD">
              <w:tab/>
              <w:t>Revizuirea Regulamentului general de exceptare pe categorii de ajutoare (RGECA) -</w:t>
            </w:r>
          </w:p>
          <w:p w14:paraId="71FCDD16" w14:textId="77777777" w:rsidR="003C070D" w:rsidRPr="00CA61CD" w:rsidRDefault="003C070D" w:rsidP="00C84A27">
            <w:pPr>
              <w:ind w:left="567" w:firstLine="13"/>
              <w:rPr>
                <w:rFonts w:eastAsia="Calibri"/>
                <w:szCs w:val="20"/>
              </w:rPr>
            </w:pPr>
            <w:r w:rsidRPr="00CA61CD">
              <w:t>Clarificarea aplicării practice a efectului stimulativ pentru îmbunătățirea condițiilor de creștere a competitivității</w:t>
            </w:r>
          </w:p>
          <w:p w14:paraId="0CBA798D" w14:textId="77777777" w:rsidR="003C070D" w:rsidRPr="00CA61CD" w:rsidRDefault="003C070D" w:rsidP="00C84A27">
            <w:pPr>
              <w:ind w:left="567" w:firstLine="13"/>
              <w:rPr>
                <w:rFonts w:eastAsia="Calibri"/>
                <w:i/>
                <w:iCs/>
                <w:szCs w:val="20"/>
              </w:rPr>
            </w:pPr>
            <w:r w:rsidRPr="00CA61CD">
              <w:rPr>
                <w:i/>
              </w:rPr>
              <w:t>Informare din partea Portugaliei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D5C0B4" w14:textId="77777777" w:rsidR="003C070D" w:rsidRPr="00CA61CD" w:rsidRDefault="003C070D" w:rsidP="00C84A27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B4EB937" w14:textId="77777777" w:rsidR="003C070D" w:rsidRPr="00CA61CD" w:rsidRDefault="00091FE3" w:rsidP="00AC3E57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CA61CD">
              <w:rPr>
                <w:color w:val="000000"/>
              </w:rPr>
              <w:t>9038/1/26 REV 1</w:t>
            </w:r>
          </w:p>
        </w:tc>
      </w:tr>
      <w:tr w:rsidR="003C070D" w:rsidRPr="00CA61CD" w14:paraId="560C7AED" w14:textId="77777777" w:rsidTr="00C84A27">
        <w:tc>
          <w:tcPr>
            <w:tcW w:w="567" w:type="dxa"/>
            <w:tcMar>
              <w:right w:w="0" w:type="dxa"/>
            </w:tcMar>
          </w:tcPr>
          <w:p w14:paraId="7EB16BD6" w14:textId="77777777" w:rsidR="003C070D" w:rsidRPr="00CA61CD" w:rsidRDefault="003C070D" w:rsidP="008E6EE8">
            <w:pPr>
              <w:pStyle w:val="PointManual"/>
              <w:pageBreakBefore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782EA6C" w14:textId="77777777" w:rsidR="003C070D" w:rsidRPr="00CA61CD" w:rsidRDefault="008E6EE8" w:rsidP="00C84A27">
            <w:pPr>
              <w:ind w:left="595" w:hanging="595"/>
            </w:pPr>
            <w:r w:rsidRPr="00CA61CD">
              <w:t>f)</w:t>
            </w:r>
            <w:r w:rsidRPr="00CA61CD">
              <w:tab/>
              <w:t>Comunicarea privind un cadru de reglementare al UE mai simplu, mai clar și mai bine aplicat</w:t>
            </w:r>
          </w:p>
          <w:p w14:paraId="746830D6" w14:textId="77777777" w:rsidR="003C070D" w:rsidRPr="00CA61CD" w:rsidRDefault="003C070D" w:rsidP="00C84A27">
            <w:pPr>
              <w:ind w:left="567" w:firstLine="22"/>
              <w:rPr>
                <w:rFonts w:eastAsia="Calibri"/>
                <w:szCs w:val="20"/>
              </w:rPr>
            </w:pPr>
            <w:r w:rsidRPr="00CA61CD">
              <w:rPr>
                <w:i/>
              </w:rPr>
              <w:t>Informare din partea Comisiei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C266878" w14:textId="77777777" w:rsidR="003C070D" w:rsidRPr="00CA61CD" w:rsidRDefault="003C070D" w:rsidP="00C84A27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  <w:r w:rsidRPr="00CA61CD">
              <w:rPr>
                <w:noProof/>
                <w:color w:val="000000"/>
              </w:rPr>
              <w:drawing>
                <wp:inline distT="0" distB="0" distL="0" distR="0" wp14:anchorId="3D854CD8" wp14:editId="3DE1C3AD">
                  <wp:extent cx="172442" cy="172442"/>
                  <wp:effectExtent l="0" t="0" r="0" b="0"/>
                  <wp:docPr id="958422229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8422229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8829EA2" w14:textId="77777777" w:rsidR="000045F6" w:rsidRPr="00CA61CD" w:rsidRDefault="000045F6" w:rsidP="00AC3E57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CA61CD">
              <w:rPr>
                <w:color w:val="000000"/>
              </w:rPr>
              <w:t>8435/26 + ADD 1-2</w:t>
            </w:r>
          </w:p>
        </w:tc>
      </w:tr>
      <w:tr w:rsidR="007638F7" w:rsidRPr="00CA61CD" w14:paraId="50787A6D" w14:textId="77777777" w:rsidTr="007638F7">
        <w:tc>
          <w:tcPr>
            <w:tcW w:w="567" w:type="dxa"/>
            <w:tcMar>
              <w:right w:w="0" w:type="dxa"/>
            </w:tcMar>
          </w:tcPr>
          <w:p w14:paraId="37D4BA47" w14:textId="77777777" w:rsidR="007638F7" w:rsidRPr="00CA61CD" w:rsidRDefault="007638F7" w:rsidP="007638F7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6FB0A02" w14:textId="77777777" w:rsidR="007638F7" w:rsidRPr="00CA61CD" w:rsidRDefault="008E6EE8" w:rsidP="00973B91">
            <w:pPr>
              <w:ind w:left="564" w:hanging="564"/>
              <w:rPr>
                <w:rFonts w:eastAsia="Times New Roman"/>
                <w:szCs w:val="20"/>
              </w:rPr>
            </w:pPr>
            <w:r w:rsidRPr="00CA61CD">
              <w:t>g)</w:t>
            </w:r>
            <w:r w:rsidRPr="00CA61CD">
              <w:tab/>
              <w:t>Propuneri legislative curente [Deliberare publică în temeiul articolului 16 alineatul (8) din Tratatul privind Uniunea Europeană]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7BBF53A" w14:textId="77777777" w:rsidR="007638F7" w:rsidRPr="00CA61CD" w:rsidRDefault="007638F7" w:rsidP="00973B91">
            <w:pPr>
              <w:ind w:left="113" w:hanging="567"/>
              <w:jc w:val="right"/>
              <w:rPr>
                <w:rFonts w:eastAsia="Calibri"/>
                <w:color w:val="000000"/>
              </w:rPr>
            </w:pPr>
            <w:r w:rsidRPr="00CA61CD">
              <w:rPr>
                <w:noProof/>
              </w:rPr>
              <w:drawing>
                <wp:inline distT="0" distB="0" distL="0" distR="0" wp14:anchorId="191C8916" wp14:editId="76C3BE2C">
                  <wp:extent cx="171450" cy="171450"/>
                  <wp:effectExtent l="0" t="0" r="0" b="0"/>
                  <wp:docPr id="2023385263" name="Picture 4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61CD">
              <w:rPr>
                <w:noProof/>
              </w:rPr>
              <w:drawing>
                <wp:inline distT="0" distB="0" distL="0" distR="0" wp14:anchorId="4E638C21" wp14:editId="5C03A86D">
                  <wp:extent cx="171450" cy="171450"/>
                  <wp:effectExtent l="0" t="0" r="0" b="0"/>
                  <wp:docPr id="1449323867" name="Picture 3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0BB6759" w14:textId="77777777" w:rsidR="007638F7" w:rsidRPr="00CA61CD" w:rsidRDefault="007638F7" w:rsidP="00973B91">
            <w:pPr>
              <w:ind w:left="-108" w:right="-1"/>
              <w:rPr>
                <w:rFonts w:eastAsia="Calibri"/>
                <w:color w:val="000000"/>
              </w:rPr>
            </w:pPr>
          </w:p>
        </w:tc>
      </w:tr>
      <w:tr w:rsidR="007638F7" w:rsidRPr="00CA61CD" w14:paraId="7C529691" w14:textId="77777777" w:rsidTr="007638F7">
        <w:tc>
          <w:tcPr>
            <w:tcW w:w="567" w:type="dxa"/>
            <w:tcMar>
              <w:right w:w="0" w:type="dxa"/>
            </w:tcMar>
          </w:tcPr>
          <w:p w14:paraId="38FD912C" w14:textId="77777777" w:rsidR="007638F7" w:rsidRPr="00CA61CD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2B71C33" w14:textId="77777777" w:rsidR="007638F7" w:rsidRPr="00CA61CD" w:rsidRDefault="007638F7" w:rsidP="003A6C24">
            <w:pPr>
              <w:pStyle w:val="ListParagraph"/>
              <w:tabs>
                <w:tab w:val="left" w:pos="1085"/>
              </w:tabs>
              <w:ind w:left="635"/>
              <w:rPr>
                <w:rFonts w:eastAsia="Times New Roman"/>
                <w:szCs w:val="20"/>
              </w:rPr>
            </w:pPr>
            <w:r w:rsidRPr="00CA61CD">
              <w:t>i)</w:t>
            </w:r>
            <w:r w:rsidRPr="00CA61CD">
              <w:tab/>
              <w:t>Certificatele suplimentare de protecție (CSP)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C1BAD9" w14:textId="77777777" w:rsidR="007638F7" w:rsidRPr="00CA61CD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2A0D72" w14:textId="77777777" w:rsidR="007638F7" w:rsidRPr="00CA61CD" w:rsidRDefault="007638F7" w:rsidP="005804A4">
            <w:pPr>
              <w:ind w:right="-1"/>
              <w:rPr>
                <w:rFonts w:eastAsia="Calibri"/>
                <w:color w:val="000000"/>
                <w:szCs w:val="24"/>
              </w:rPr>
            </w:pPr>
          </w:p>
        </w:tc>
      </w:tr>
      <w:tr w:rsidR="007638F7" w:rsidRPr="00CA61CD" w14:paraId="447FD0E1" w14:textId="77777777" w:rsidTr="007638F7">
        <w:tc>
          <w:tcPr>
            <w:tcW w:w="567" w:type="dxa"/>
            <w:tcMar>
              <w:right w:w="0" w:type="dxa"/>
            </w:tcMar>
          </w:tcPr>
          <w:p w14:paraId="076735CF" w14:textId="77777777" w:rsidR="007638F7" w:rsidRPr="00CA61CD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D8806DD" w14:textId="77777777" w:rsidR="007638F7" w:rsidRPr="00CA61CD" w:rsidRDefault="007638F7" w:rsidP="003A6C24">
            <w:pPr>
              <w:pStyle w:val="ListParagraph"/>
              <w:numPr>
                <w:ilvl w:val="0"/>
                <w:numId w:val="21"/>
              </w:numPr>
              <w:ind w:left="1581" w:hanging="496"/>
              <w:rPr>
                <w:rFonts w:eastAsia="Calibri"/>
              </w:rPr>
            </w:pPr>
            <w:r w:rsidRPr="00CA61CD">
              <w:t>Regulamentul privind certificatul suplimentar de protecție unitar pentru medicamente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67C1CC3" w14:textId="77777777" w:rsidR="007638F7" w:rsidRPr="00CA61CD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2681B76" w14:textId="77777777" w:rsidR="007638F7" w:rsidRPr="00CA61CD" w:rsidRDefault="007638F7" w:rsidP="003A6C24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CA61CD">
              <w:rPr>
                <w:color w:val="000000"/>
              </w:rPr>
              <w:t>8869/23 + ADD 1-2</w:t>
            </w:r>
          </w:p>
          <w:p w14:paraId="4EF267AA" w14:textId="77777777" w:rsidR="007638F7" w:rsidRPr="00CA61CD" w:rsidRDefault="007638F7" w:rsidP="00973B91">
            <w:pPr>
              <w:ind w:right="-1"/>
            </w:pPr>
          </w:p>
        </w:tc>
      </w:tr>
      <w:tr w:rsidR="007638F7" w:rsidRPr="00CA61CD" w14:paraId="6C53F3B6" w14:textId="77777777" w:rsidTr="007638F7">
        <w:tc>
          <w:tcPr>
            <w:tcW w:w="567" w:type="dxa"/>
            <w:tcMar>
              <w:right w:w="0" w:type="dxa"/>
            </w:tcMar>
          </w:tcPr>
          <w:p w14:paraId="767D25B2" w14:textId="77777777" w:rsidR="007638F7" w:rsidRPr="00CA61CD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1C1553" w14:textId="77777777" w:rsidR="007638F7" w:rsidRPr="00CA61CD" w:rsidRDefault="007638F7" w:rsidP="003A6C24">
            <w:pPr>
              <w:pStyle w:val="ListParagraph"/>
              <w:numPr>
                <w:ilvl w:val="0"/>
                <w:numId w:val="21"/>
              </w:numPr>
              <w:ind w:left="1581" w:hanging="496"/>
              <w:rPr>
                <w:rFonts w:eastAsia="Calibri"/>
              </w:rPr>
            </w:pPr>
            <w:r w:rsidRPr="00CA61CD">
              <w:t>Regulamentul privind certificatul suplimentar de protecție unitar pentru produsele fitosanitare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26AEE23" w14:textId="77777777" w:rsidR="007638F7" w:rsidRPr="00CA61CD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B3E9E84" w14:textId="77777777" w:rsidR="007638F7" w:rsidRPr="00CA61CD" w:rsidRDefault="007638F7" w:rsidP="003A6C24">
            <w:pPr>
              <w:ind w:right="-1"/>
            </w:pPr>
            <w:r w:rsidRPr="00CA61CD">
              <w:rPr>
                <w:color w:val="000000"/>
              </w:rPr>
              <w:t>8851/23</w:t>
            </w:r>
          </w:p>
        </w:tc>
      </w:tr>
      <w:tr w:rsidR="007638F7" w:rsidRPr="00CA61CD" w14:paraId="0DA8909F" w14:textId="77777777" w:rsidTr="007638F7">
        <w:tc>
          <w:tcPr>
            <w:tcW w:w="567" w:type="dxa"/>
            <w:tcMar>
              <w:right w:w="0" w:type="dxa"/>
            </w:tcMar>
          </w:tcPr>
          <w:p w14:paraId="6BB96B13" w14:textId="77777777" w:rsidR="007638F7" w:rsidRPr="00CA61CD" w:rsidRDefault="007638F7" w:rsidP="00240F2D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4DAFB6" w14:textId="77777777" w:rsidR="007638F7" w:rsidRPr="00CA61CD" w:rsidRDefault="007638F7" w:rsidP="003A6C24">
            <w:pPr>
              <w:pStyle w:val="ListParagraph"/>
              <w:numPr>
                <w:ilvl w:val="0"/>
                <w:numId w:val="21"/>
              </w:numPr>
              <w:ind w:left="1581" w:hanging="496"/>
              <w:rPr>
                <w:rFonts w:eastAsia="Calibri"/>
              </w:rPr>
            </w:pPr>
            <w:r w:rsidRPr="00CA61CD">
              <w:t>Regulamentul privind certificatul suplimentar de protecție pentru medicamente (reformare)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65AC40B" w14:textId="77777777" w:rsidR="007638F7" w:rsidRPr="00CA61CD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31F9531" w14:textId="77777777" w:rsidR="007638F7" w:rsidRPr="00CA61CD" w:rsidRDefault="007638F7" w:rsidP="003A6C24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CA61CD">
              <w:rPr>
                <w:color w:val="000000"/>
              </w:rPr>
              <w:t>8894/23 + ADD 1-3</w:t>
            </w:r>
          </w:p>
          <w:p w14:paraId="5DAB3F4F" w14:textId="77777777" w:rsidR="007638F7" w:rsidRPr="00CA61CD" w:rsidRDefault="007638F7" w:rsidP="00973B91">
            <w:pPr>
              <w:ind w:right="-1"/>
            </w:pPr>
          </w:p>
        </w:tc>
      </w:tr>
      <w:tr w:rsidR="007638F7" w:rsidRPr="00CA61CD" w14:paraId="19009249" w14:textId="77777777" w:rsidTr="007638F7">
        <w:tc>
          <w:tcPr>
            <w:tcW w:w="567" w:type="dxa"/>
            <w:tcMar>
              <w:right w:w="0" w:type="dxa"/>
            </w:tcMar>
          </w:tcPr>
          <w:p w14:paraId="16C0CBDA" w14:textId="77777777" w:rsidR="007638F7" w:rsidRPr="00CA61CD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D59247C" w14:textId="77777777" w:rsidR="007638F7" w:rsidRPr="00CA61CD" w:rsidRDefault="007638F7" w:rsidP="003A6C24">
            <w:pPr>
              <w:pStyle w:val="ListParagraph"/>
              <w:numPr>
                <w:ilvl w:val="0"/>
                <w:numId w:val="21"/>
              </w:numPr>
              <w:ind w:left="1581" w:hanging="496"/>
              <w:rPr>
                <w:rFonts w:eastAsia="Calibri"/>
              </w:rPr>
            </w:pPr>
            <w:r w:rsidRPr="00CA61CD">
              <w:t>Regulamentul privind certificatul suplimentar de protecție pentru produsele fitosanitare (reformare)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FD9B563" w14:textId="77777777" w:rsidR="007638F7" w:rsidRPr="00CA61CD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E10790C" w14:textId="77777777" w:rsidR="007638F7" w:rsidRPr="00CA61CD" w:rsidRDefault="007638F7" w:rsidP="00973B91">
            <w:pPr>
              <w:ind w:right="-1"/>
            </w:pPr>
            <w:r w:rsidRPr="00CA61CD">
              <w:rPr>
                <w:color w:val="000000"/>
              </w:rPr>
              <w:t>8887/23 + ADD 1</w:t>
            </w:r>
          </w:p>
        </w:tc>
      </w:tr>
      <w:tr w:rsidR="007638F7" w:rsidRPr="00CA61CD" w14:paraId="3D08DD39" w14:textId="77777777" w:rsidTr="007638F7">
        <w:tc>
          <w:tcPr>
            <w:tcW w:w="567" w:type="dxa"/>
            <w:tcMar>
              <w:right w:w="0" w:type="dxa"/>
            </w:tcMar>
          </w:tcPr>
          <w:p w14:paraId="45F8B497" w14:textId="77777777" w:rsidR="007638F7" w:rsidRPr="00CA61CD" w:rsidRDefault="007638F7" w:rsidP="007638F7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134D5ED" w14:textId="77777777" w:rsidR="007638F7" w:rsidRPr="00CA61CD" w:rsidRDefault="007638F7" w:rsidP="00973B91">
            <w:pPr>
              <w:ind w:left="1128" w:hanging="567"/>
              <w:rPr>
                <w:rFonts w:eastAsia="Calibri"/>
              </w:rPr>
            </w:pPr>
            <w:r w:rsidRPr="00CA61CD">
              <w:t>ii)</w:t>
            </w:r>
            <w:r w:rsidRPr="00CA61CD">
              <w:tab/>
              <w:t>Regulamentul de instituire a Fondului european pentru competitivitate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2FFD378" w14:textId="77777777" w:rsidR="007638F7" w:rsidRPr="00CA61CD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B606B7F" w14:textId="77777777" w:rsidR="007638F7" w:rsidRPr="00CA61CD" w:rsidRDefault="007638F7" w:rsidP="00973B91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CA61CD">
              <w:t>11770/1/25 REV 1 (en)</w:t>
            </w:r>
          </w:p>
        </w:tc>
      </w:tr>
      <w:tr w:rsidR="007638F7" w:rsidRPr="00CA61CD" w14:paraId="0EB59C21" w14:textId="77777777" w:rsidTr="007638F7">
        <w:tc>
          <w:tcPr>
            <w:tcW w:w="567" w:type="dxa"/>
            <w:tcMar>
              <w:right w:w="0" w:type="dxa"/>
            </w:tcMar>
          </w:tcPr>
          <w:p w14:paraId="181BB7BD" w14:textId="77777777" w:rsidR="007638F7" w:rsidRPr="00CA61CD" w:rsidRDefault="007638F7" w:rsidP="003C070D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A6493F1" w14:textId="77777777" w:rsidR="007638F7" w:rsidRPr="00CA61CD" w:rsidRDefault="007638F7" w:rsidP="0048057C">
            <w:pPr>
              <w:pStyle w:val="ListParagraph"/>
              <w:tabs>
                <w:tab w:val="left" w:pos="1085"/>
              </w:tabs>
              <w:ind w:left="1100" w:hanging="505"/>
              <w:rPr>
                <w:rFonts w:eastAsia="Calibri"/>
              </w:rPr>
            </w:pPr>
            <w:r w:rsidRPr="00CA61CD">
              <w:t>iii)</w:t>
            </w:r>
            <w:r w:rsidRPr="00CA61CD">
              <w:tab/>
              <w:t>Regulamentul de modificare a Regulamentului privind materiile prime critice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8C6CEC" w14:textId="77777777" w:rsidR="007638F7" w:rsidRPr="00CA61CD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3B9AFC" w14:textId="77777777" w:rsidR="007638F7" w:rsidRPr="00CA61CD" w:rsidRDefault="007638F7" w:rsidP="00973B91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CA61CD">
              <w:rPr>
                <w:color w:val="000000"/>
              </w:rPr>
              <w:t>16460/25</w:t>
            </w:r>
          </w:p>
        </w:tc>
      </w:tr>
      <w:tr w:rsidR="007638F7" w:rsidRPr="00CA61CD" w14:paraId="3E47F31E" w14:textId="77777777" w:rsidTr="007638F7">
        <w:tc>
          <w:tcPr>
            <w:tcW w:w="567" w:type="dxa"/>
            <w:tcMar>
              <w:right w:w="0" w:type="dxa"/>
            </w:tcMar>
          </w:tcPr>
          <w:p w14:paraId="683344A6" w14:textId="77777777" w:rsidR="007638F7" w:rsidRPr="00CA61CD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1DD8A05" w14:textId="77777777" w:rsidR="007638F7" w:rsidRPr="00CA61CD" w:rsidRDefault="007638F7" w:rsidP="0072668C">
            <w:pPr>
              <w:pStyle w:val="ListParagraph"/>
              <w:tabs>
                <w:tab w:val="left" w:pos="1085"/>
              </w:tabs>
              <w:ind w:left="1100" w:hanging="505"/>
              <w:rPr>
                <w:rFonts w:eastAsia="Times New Roman"/>
              </w:rPr>
            </w:pPr>
            <w:r w:rsidRPr="00CA61CD">
              <w:t>iv)</w:t>
            </w:r>
            <w:r w:rsidRPr="00CA61CD">
              <w:tab/>
              <w:t>Regulamentul privind o interfață publică conectată la Sistemul de informare al pieței interne pentru declararea detașării lucrătorilor și de modificare a Regulamentului (UE) nr. 1024/2012</w:t>
            </w:r>
          </w:p>
          <w:p w14:paraId="7B04A300" w14:textId="77777777" w:rsidR="007638F7" w:rsidRPr="00CA61CD" w:rsidRDefault="007638F7" w:rsidP="0048057C">
            <w:pPr>
              <w:pStyle w:val="ListParagraph"/>
              <w:tabs>
                <w:tab w:val="left" w:pos="1085"/>
              </w:tabs>
              <w:ind w:left="1100" w:hanging="505"/>
              <w:rPr>
                <w:rFonts w:eastAsia="Calibri"/>
              </w:rPr>
            </w:pPr>
            <w:r w:rsidRPr="00CA61CD">
              <w:rPr>
                <w:i/>
              </w:rPr>
              <w:t>Informare din partea președinției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BEE383F" w14:textId="77777777" w:rsidR="007638F7" w:rsidRPr="00CA61CD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F0D5D3" w14:textId="77777777" w:rsidR="007638F7" w:rsidRPr="00CA61CD" w:rsidRDefault="007638F7" w:rsidP="00973B91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CA61CD">
              <w:rPr>
                <w:color w:val="000000"/>
              </w:rPr>
              <w:t>15620/24</w:t>
            </w:r>
          </w:p>
        </w:tc>
      </w:tr>
      <w:tr w:rsidR="00DA50D7" w:rsidRPr="00CA61CD" w14:paraId="3E229D5B" w14:textId="77777777" w:rsidTr="00170FE4">
        <w:tc>
          <w:tcPr>
            <w:tcW w:w="567" w:type="dxa"/>
            <w:tcMar>
              <w:right w:w="0" w:type="dxa"/>
            </w:tcMar>
          </w:tcPr>
          <w:p w14:paraId="69469C4A" w14:textId="77777777" w:rsidR="00DA50D7" w:rsidRPr="00CA61CD" w:rsidRDefault="00DA50D7" w:rsidP="00170FE4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4E6AD48" w14:textId="77777777" w:rsidR="00DA50D7" w:rsidRPr="00CA61CD" w:rsidRDefault="008E6EE8" w:rsidP="00170FE4">
            <w:pPr>
              <w:pageBreakBefore/>
              <w:ind w:left="567" w:hanging="567"/>
            </w:pPr>
            <w:r w:rsidRPr="00CA61CD">
              <w:t>h)</w:t>
            </w:r>
            <w:r w:rsidRPr="00CA61CD">
              <w:tab/>
              <w:t>Un an de la adoptarea Strategiei privind piața unică: bilanț și etapele următoare</w:t>
            </w:r>
          </w:p>
          <w:p w14:paraId="30927A4D" w14:textId="77777777" w:rsidR="00DA50D7" w:rsidRPr="00CA61CD" w:rsidRDefault="00DA50D7" w:rsidP="00170FE4">
            <w:pPr>
              <w:ind w:left="567" w:hanging="10"/>
              <w:rPr>
                <w:rFonts w:eastAsia="Calibri"/>
                <w:szCs w:val="20"/>
              </w:rPr>
            </w:pPr>
            <w:r w:rsidRPr="00CA61CD">
              <w:rPr>
                <w:i/>
              </w:rPr>
              <w:t>Informare din partea Comisiei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E6A98F6" w14:textId="77777777" w:rsidR="00DA50D7" w:rsidRPr="00CA61CD" w:rsidRDefault="00DA50D7" w:rsidP="00170FE4">
            <w:pPr>
              <w:ind w:left="113"/>
              <w:jc w:val="right"/>
              <w:rPr>
                <w:rFonts w:eastAsia="Calibri"/>
                <w:noProof/>
                <w:szCs w:val="24"/>
              </w:rPr>
            </w:pPr>
            <w:r w:rsidRPr="00CA61CD">
              <w:rPr>
                <w:noProof/>
              </w:rPr>
              <w:drawing>
                <wp:inline distT="0" distB="0" distL="0" distR="0" wp14:anchorId="136140A8" wp14:editId="14FA2575">
                  <wp:extent cx="172442" cy="172442"/>
                  <wp:effectExtent l="0" t="0" r="0" b="0"/>
                  <wp:docPr id="1528397381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8397381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A7B1006" w14:textId="77777777" w:rsidR="00DA50D7" w:rsidRPr="00CA61CD" w:rsidRDefault="000F5528" w:rsidP="00AC3E57">
            <w:pPr>
              <w:ind w:left="47" w:right="-1" w:hanging="14"/>
              <w:rPr>
                <w:rFonts w:eastAsia="Calibri"/>
                <w:szCs w:val="24"/>
              </w:rPr>
            </w:pPr>
            <w:r w:rsidRPr="00CA61CD">
              <w:t>9357/26</w:t>
            </w:r>
          </w:p>
        </w:tc>
      </w:tr>
      <w:tr w:rsidR="007638F7" w:rsidRPr="00CA61CD" w14:paraId="353DC43A" w14:textId="77777777" w:rsidTr="007638F7">
        <w:tc>
          <w:tcPr>
            <w:tcW w:w="567" w:type="dxa"/>
            <w:tcMar>
              <w:right w:w="0" w:type="dxa"/>
            </w:tcMar>
          </w:tcPr>
          <w:p w14:paraId="50FB8A78" w14:textId="77777777" w:rsidR="007638F7" w:rsidRPr="00CA61CD" w:rsidRDefault="007638F7" w:rsidP="008E6EE8">
            <w:pPr>
              <w:pStyle w:val="PointManual"/>
              <w:pageBreakBefore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CFBF256" w14:textId="77777777" w:rsidR="007638F7" w:rsidRPr="00CA61CD" w:rsidRDefault="008E6EE8" w:rsidP="00501E0E">
            <w:pPr>
              <w:ind w:left="567" w:hanging="567"/>
              <w:rPr>
                <w:rFonts w:eastAsia="Calibri"/>
                <w:szCs w:val="20"/>
              </w:rPr>
            </w:pPr>
            <w:r w:rsidRPr="00CA61CD">
              <w:t>i)</w:t>
            </w:r>
            <w:r w:rsidRPr="00CA61CD">
              <w:tab/>
              <w:t>Document neoficial comun privind necesitatea strategică de a extinde sprijinul oferit de „Europa ta – Consiliere” (YEA) pentru rețeaua SOLVIT</w:t>
            </w:r>
          </w:p>
          <w:p w14:paraId="488CB7CA" w14:textId="77777777" w:rsidR="007638F7" w:rsidRPr="00CA61CD" w:rsidRDefault="007638F7" w:rsidP="00F005BC">
            <w:pPr>
              <w:ind w:left="567" w:firstLine="13"/>
              <w:rPr>
                <w:rFonts w:eastAsia="Calibri"/>
                <w:szCs w:val="20"/>
              </w:rPr>
            </w:pPr>
            <w:r w:rsidRPr="00CA61CD">
              <w:rPr>
                <w:i/>
              </w:rPr>
              <w:t>Informare din partea Poloniei, a Austriei, a Belgiei, a Bulgariei, a Croației, a Ciprului, a Republicii Cehe, a Estoniei, a Finlandei, a Franței, a Germaniei, a Greciei, a Ungariei, a Irlandei, a Italiei, a Letoniei, a Lituaniei, a Luxemburgului, a Maltei, a Țărilor de Jos, a Portugaliei, a României, a Slovaciei, a Sloveniei, a Spaniei și a Suediei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973A576" w14:textId="77777777" w:rsidR="007638F7" w:rsidRPr="00CA61CD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  <w:r w:rsidRPr="00CA61CD">
              <w:rPr>
                <w:noProof/>
                <w:color w:val="000000"/>
              </w:rPr>
              <w:drawing>
                <wp:inline distT="0" distB="0" distL="0" distR="0" wp14:anchorId="5B7BA45D" wp14:editId="315D59BB">
                  <wp:extent cx="172442" cy="172442"/>
                  <wp:effectExtent l="0" t="0" r="0" b="0"/>
                  <wp:docPr id="771010445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1010445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49F7AFB" w14:textId="77777777" w:rsidR="007638F7" w:rsidRPr="00CA61CD" w:rsidRDefault="000F5528" w:rsidP="00AC3E57">
            <w:pPr>
              <w:ind w:left="47" w:right="-1" w:hanging="14"/>
              <w:rPr>
                <w:rFonts w:eastAsia="Calibri"/>
                <w:color w:val="000000"/>
                <w:szCs w:val="24"/>
              </w:rPr>
            </w:pPr>
            <w:r w:rsidRPr="00CA61CD">
              <w:rPr>
                <w:color w:val="000000"/>
              </w:rPr>
              <w:t>9230/1/26 REV 1</w:t>
            </w:r>
          </w:p>
        </w:tc>
      </w:tr>
      <w:tr w:rsidR="00410E69" w:rsidRPr="00CA61CD" w14:paraId="051E801A" w14:textId="77777777" w:rsidTr="007638F7">
        <w:tc>
          <w:tcPr>
            <w:tcW w:w="567" w:type="dxa"/>
            <w:tcMar>
              <w:right w:w="0" w:type="dxa"/>
            </w:tcMar>
          </w:tcPr>
          <w:p w14:paraId="1D9DC521" w14:textId="77777777" w:rsidR="00410E69" w:rsidRPr="00CA61CD" w:rsidRDefault="00410E69" w:rsidP="00410E69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8A05795" w14:textId="77777777" w:rsidR="00410E69" w:rsidRPr="00CA61CD" w:rsidRDefault="008E6EE8" w:rsidP="00410E69">
            <w:pPr>
              <w:ind w:left="567" w:hanging="567"/>
              <w:rPr>
                <w:rFonts w:eastAsia="Calibri"/>
                <w:szCs w:val="20"/>
              </w:rPr>
            </w:pPr>
            <w:r w:rsidRPr="00CA61CD">
              <w:t>j)</w:t>
            </w:r>
            <w:r w:rsidRPr="00CA61CD">
              <w:tab/>
              <w:t>Actul legislativ european privind produsele ca piatră de temelie a pieței unice</w:t>
            </w:r>
          </w:p>
          <w:p w14:paraId="4A4CCBBD" w14:textId="77777777" w:rsidR="00410E69" w:rsidRPr="00CA61CD" w:rsidRDefault="00410E69" w:rsidP="00410E69">
            <w:pPr>
              <w:ind w:left="567" w:firstLine="18"/>
              <w:rPr>
                <w:rFonts w:eastAsia="Calibri"/>
                <w:szCs w:val="20"/>
              </w:rPr>
            </w:pPr>
            <w:r w:rsidRPr="00CA61CD">
              <w:rPr>
                <w:i/>
              </w:rPr>
              <w:t>Informare din partea Țărilor de Jos, a Finlandei, a Franței, a Poloniei, a Portugaliei și a Suediei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F30FEFA" w14:textId="77777777" w:rsidR="00410E69" w:rsidRPr="00CA61CD" w:rsidRDefault="00410E69" w:rsidP="00410E69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</w:rPr>
            </w:pPr>
            <w:r w:rsidRPr="00CA61CD">
              <w:rPr>
                <w:noProof/>
                <w:color w:val="000000"/>
              </w:rPr>
              <w:drawing>
                <wp:inline distT="0" distB="0" distL="0" distR="0" wp14:anchorId="65481B85" wp14:editId="1A54AD30">
                  <wp:extent cx="172442" cy="172442"/>
                  <wp:effectExtent l="0" t="0" r="0" b="0"/>
                  <wp:docPr id="1127458399" name="Picture 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7458399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5B2BD8D" w14:textId="77777777" w:rsidR="00410E69" w:rsidRPr="00CA61CD" w:rsidRDefault="007758B0" w:rsidP="00AC3E57">
            <w:pPr>
              <w:ind w:left="47" w:right="-1" w:hanging="14"/>
              <w:rPr>
                <w:rFonts w:eastAsia="Calibri"/>
                <w:color w:val="000000"/>
                <w:szCs w:val="24"/>
              </w:rPr>
            </w:pPr>
            <w:r w:rsidRPr="00CA61CD">
              <w:rPr>
                <w:color w:val="000000"/>
              </w:rPr>
              <w:t>9568/1/26 REV 1</w:t>
            </w:r>
          </w:p>
        </w:tc>
      </w:tr>
      <w:tr w:rsidR="007638F7" w:rsidRPr="00CA61CD" w14:paraId="38187DC3" w14:textId="77777777" w:rsidTr="007638F7">
        <w:tc>
          <w:tcPr>
            <w:tcW w:w="567" w:type="dxa"/>
            <w:tcMar>
              <w:right w:w="0" w:type="dxa"/>
            </w:tcMar>
          </w:tcPr>
          <w:p w14:paraId="7E25098F" w14:textId="77777777" w:rsidR="007638F7" w:rsidRPr="00CA61CD" w:rsidRDefault="007638F7" w:rsidP="007638F7">
            <w:pPr>
              <w:pStyle w:val="PointManual"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DECA1EA" w14:textId="77777777" w:rsidR="007638F7" w:rsidRPr="00CA61CD" w:rsidRDefault="005F346C" w:rsidP="00C46D2C">
            <w:pPr>
              <w:ind w:left="567" w:hanging="567"/>
              <w:rPr>
                <w:rFonts w:eastAsia="Calibri"/>
                <w:szCs w:val="20"/>
              </w:rPr>
            </w:pPr>
            <w:r w:rsidRPr="00CA61CD">
              <w:t>k)</w:t>
            </w:r>
            <w:r w:rsidRPr="00CA61CD">
              <w:tab/>
              <w:t>Programul de lucru al viitoarei președinții</w:t>
            </w:r>
          </w:p>
          <w:p w14:paraId="2A0C8EA9" w14:textId="77777777" w:rsidR="007638F7" w:rsidRPr="00CA61CD" w:rsidRDefault="007638F7" w:rsidP="00973B91">
            <w:pPr>
              <w:ind w:left="567"/>
              <w:rPr>
                <w:rFonts w:eastAsia="Calibri"/>
                <w:i/>
                <w:iCs/>
              </w:rPr>
            </w:pPr>
            <w:r w:rsidRPr="00CA61CD">
              <w:rPr>
                <w:i/>
              </w:rPr>
              <w:t>Informare din partea Irlandei</w:t>
            </w:r>
          </w:p>
        </w:tc>
        <w:tc>
          <w:tcPr>
            <w:tcW w:w="72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C9BE97" w14:textId="77777777" w:rsidR="007638F7" w:rsidRPr="00CA61CD" w:rsidRDefault="007638F7" w:rsidP="00973B91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111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CA16E7C" w14:textId="77777777" w:rsidR="007638F7" w:rsidRPr="00CA61CD" w:rsidRDefault="007638F7" w:rsidP="00973B91">
            <w:pPr>
              <w:ind w:left="-108" w:right="-1"/>
              <w:rPr>
                <w:rFonts w:eastAsia="Calibri"/>
                <w:i/>
                <w:iCs/>
                <w:color w:val="000000"/>
                <w:szCs w:val="24"/>
              </w:rPr>
            </w:pPr>
          </w:p>
        </w:tc>
      </w:tr>
    </w:tbl>
    <w:p w14:paraId="1E9D7F34" w14:textId="77777777" w:rsidR="005B0912" w:rsidRPr="00CA61CD" w:rsidRDefault="005B0912" w:rsidP="00507EBD">
      <w:pPr>
        <w:pStyle w:val="Image"/>
        <w:pageBreakBefore/>
        <w:ind w:left="851" w:hanging="851"/>
        <w:rPr>
          <w:rFonts w:asciiTheme="majorBidi" w:hAnsiTheme="majorBidi" w:cstheme="majorBidi"/>
          <w:b/>
          <w:bCs/>
          <w:szCs w:val="24"/>
          <w:u w:val="single"/>
        </w:rPr>
      </w:pPr>
      <w:r w:rsidRPr="00CA61CD">
        <w:rPr>
          <w:b/>
          <w:u w:val="single"/>
        </w:rPr>
        <w:lastRenderedPageBreak/>
        <w:t>REUNIUNEA DE VINERI, 29 MAI 2026 (ORA 9.30)</w:t>
      </w:r>
    </w:p>
    <w:p w14:paraId="1B25ADCF" w14:textId="77777777" w:rsidR="00BB3BC4" w:rsidRPr="00CA61CD" w:rsidRDefault="00BB3BC4" w:rsidP="00EF415A">
      <w:pPr>
        <w:spacing w:before="480"/>
        <w:rPr>
          <w:u w:val="single"/>
        </w:rPr>
      </w:pPr>
      <w:r w:rsidRPr="00CA61CD">
        <w:rPr>
          <w:u w:val="single"/>
        </w:rPr>
        <w:t>CERCETARE</w:t>
      </w:r>
    </w:p>
    <w:p w14:paraId="0F898F5B" w14:textId="77777777" w:rsidR="00BB3BC4" w:rsidRPr="00CA61CD" w:rsidRDefault="00BB3BC4" w:rsidP="00EF415A">
      <w:pPr>
        <w:pStyle w:val="TableTitle"/>
        <w:tabs>
          <w:tab w:val="left" w:pos="5550"/>
        </w:tabs>
        <w:spacing w:before="480"/>
        <w:rPr>
          <w:rFonts w:eastAsia="Calibri"/>
          <w:bCs/>
        </w:rPr>
      </w:pPr>
      <w:r w:rsidRPr="00CA61CD">
        <w:t>Deliberări legislative</w:t>
      </w:r>
    </w:p>
    <w:p w14:paraId="2B4D4F88" w14:textId="11D020A2" w:rsidR="00BB3BC4" w:rsidRPr="00CA61CD" w:rsidRDefault="00BB3BC4" w:rsidP="00BB3BC4">
      <w:pPr>
        <w:rPr>
          <w:b/>
          <w:bCs/>
        </w:rPr>
      </w:pPr>
      <w:r w:rsidRPr="00CA61CD">
        <w:rPr>
          <w:b/>
        </w:rPr>
        <w:t>[Deliberare publică în temeiul articolului 16 alineatul (8) din Tratatul privind Uniunea</w:t>
      </w:r>
      <w:r w:rsidR="00F23818">
        <w:rPr>
          <w:b/>
        </w:rPr>
        <w:t> </w:t>
      </w:r>
      <w:r w:rsidRPr="00CA61CD">
        <w:rPr>
          <w:b/>
        </w:rPr>
        <w:t>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638F7" w:rsidRPr="00CA61CD" w14:paraId="19FC8D5B" w14:textId="77777777" w:rsidTr="007638F7">
        <w:tc>
          <w:tcPr>
            <w:tcW w:w="567" w:type="dxa"/>
            <w:tcMar>
              <w:right w:w="0" w:type="dxa"/>
            </w:tcMar>
          </w:tcPr>
          <w:p w14:paraId="4FF0D418" w14:textId="77777777" w:rsidR="007638F7" w:rsidRPr="00CA61CD" w:rsidRDefault="00F70ACC" w:rsidP="007638F7">
            <w:pPr>
              <w:pStyle w:val="PointManual"/>
            </w:pPr>
            <w:r w:rsidRPr="00CA61CD">
              <w:t>8.</w:t>
            </w:r>
          </w:p>
        </w:tc>
        <w:tc>
          <w:tcPr>
            <w:tcW w:w="6463" w:type="dxa"/>
            <w:tcMar>
              <w:top w:w="284" w:type="dxa"/>
            </w:tcMar>
          </w:tcPr>
          <w:p w14:paraId="650585B1" w14:textId="77777777" w:rsidR="007638F7" w:rsidRPr="00CA61CD" w:rsidRDefault="007638F7" w:rsidP="00C46D2C">
            <w:r w:rsidRPr="00CA61CD">
              <w:t>Pachetul Orizont Europa: Programul-cadru pentru cercetare și inovare 2028-2034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FE6C380" w14:textId="77777777" w:rsidR="007638F7" w:rsidRPr="00CA61CD" w:rsidRDefault="007638F7" w:rsidP="00F63369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2E6C410" w14:textId="77777777" w:rsidR="007638F7" w:rsidRPr="00CA61CD" w:rsidRDefault="005730D9" w:rsidP="00F63369">
            <w:r w:rsidRPr="00CA61CD">
              <w:t>9509/26</w:t>
            </w:r>
          </w:p>
        </w:tc>
      </w:tr>
      <w:tr w:rsidR="007638F7" w:rsidRPr="00CA61CD" w14:paraId="61CBDE21" w14:textId="77777777" w:rsidTr="007638F7">
        <w:tc>
          <w:tcPr>
            <w:tcW w:w="567" w:type="dxa"/>
            <w:tcMar>
              <w:right w:w="0" w:type="dxa"/>
            </w:tcMar>
          </w:tcPr>
          <w:p w14:paraId="08C79322" w14:textId="77777777" w:rsidR="007638F7" w:rsidRPr="00CA61CD" w:rsidRDefault="007638F7" w:rsidP="007638F7"/>
        </w:tc>
        <w:tc>
          <w:tcPr>
            <w:tcW w:w="6463" w:type="dxa"/>
            <w:tcMar>
              <w:top w:w="284" w:type="dxa"/>
            </w:tcMar>
          </w:tcPr>
          <w:p w14:paraId="6B64463B" w14:textId="77777777" w:rsidR="007638F7" w:rsidRPr="00CA61CD" w:rsidRDefault="007638F7" w:rsidP="00C46D2C">
            <w:pPr>
              <w:pStyle w:val="ListParagraph"/>
              <w:numPr>
                <w:ilvl w:val="0"/>
                <w:numId w:val="22"/>
              </w:numPr>
              <w:ind w:left="595" w:hanging="595"/>
              <w:rPr>
                <w:szCs w:val="24"/>
              </w:rPr>
            </w:pPr>
            <w:r w:rsidRPr="00CA61CD">
              <w:t>Programul-cadru și normele sale în materie de participare și de diseminare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0E73F32" w14:textId="77777777" w:rsidR="007638F7" w:rsidRPr="00CA61CD" w:rsidRDefault="007638F7" w:rsidP="00F63369">
            <w:pPr>
              <w:pStyle w:val="NormalRight"/>
              <w:rPr>
                <w:noProof/>
              </w:rPr>
            </w:pPr>
            <w:r w:rsidRPr="00CA61CD">
              <w:rPr>
                <w:noProof/>
              </w:rPr>
              <w:drawing>
                <wp:inline distT="0" distB="0" distL="0" distR="0" wp14:anchorId="3D84C52F" wp14:editId="298D5F23">
                  <wp:extent cx="172442" cy="172442"/>
                  <wp:effectExtent l="0" t="0" r="0" b="0"/>
                  <wp:docPr id="902920443" name="Picture 5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920443" name="Picture 5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A61CD">
              <w:rPr>
                <w:noProof/>
              </w:rPr>
              <w:drawing>
                <wp:inline distT="0" distB="0" distL="0" distR="0" wp14:anchorId="2F878AFF" wp14:editId="7DEC24D6">
                  <wp:extent cx="172442" cy="172442"/>
                  <wp:effectExtent l="0" t="0" r="0" b="0"/>
                  <wp:docPr id="609048862" name="Picture 6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048862" name="Picture 6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42701B15" w14:textId="77777777" w:rsidR="007638F7" w:rsidRPr="00CA61CD" w:rsidRDefault="007638F7" w:rsidP="00F63369"/>
        </w:tc>
      </w:tr>
      <w:tr w:rsidR="007638F7" w:rsidRPr="00CA61CD" w14:paraId="7955073A" w14:textId="77777777" w:rsidTr="007638F7">
        <w:tc>
          <w:tcPr>
            <w:tcW w:w="567" w:type="dxa"/>
            <w:tcMar>
              <w:right w:w="0" w:type="dxa"/>
            </w:tcMar>
          </w:tcPr>
          <w:p w14:paraId="651573B3" w14:textId="77777777" w:rsidR="007638F7" w:rsidRPr="00CA61CD" w:rsidRDefault="007638F7" w:rsidP="007638F7"/>
        </w:tc>
        <w:tc>
          <w:tcPr>
            <w:tcW w:w="6463" w:type="dxa"/>
            <w:tcMar>
              <w:top w:w="284" w:type="dxa"/>
            </w:tcMar>
          </w:tcPr>
          <w:p w14:paraId="03048075" w14:textId="77777777" w:rsidR="007638F7" w:rsidRPr="00CA61CD" w:rsidRDefault="007638F7" w:rsidP="00C46D2C">
            <w:pPr>
              <w:pStyle w:val="ListParagraph"/>
              <w:numPr>
                <w:ilvl w:val="0"/>
                <w:numId w:val="22"/>
              </w:numPr>
              <w:ind w:left="595" w:hanging="595"/>
              <w:rPr>
                <w:szCs w:val="24"/>
              </w:rPr>
            </w:pPr>
            <w:r w:rsidRPr="00CA61CD">
              <w:t>Programul specific de punere în aplicare a programului-cadru Orizont Europa</w:t>
            </w:r>
          </w:p>
          <w:p w14:paraId="5EC0C798" w14:textId="77777777" w:rsidR="007638F7" w:rsidRPr="00CA61CD" w:rsidRDefault="00F65B66" w:rsidP="00BB3BC4">
            <w:pPr>
              <w:rPr>
                <w:szCs w:val="24"/>
              </w:rPr>
            </w:pPr>
            <w:r w:rsidRPr="00CA61CD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4B5E9D0" w14:textId="77777777" w:rsidR="007638F7" w:rsidRPr="00CA61CD" w:rsidRDefault="007638F7" w:rsidP="00BB3BC4">
            <w:pPr>
              <w:pStyle w:val="NormalRight"/>
              <w:rPr>
                <w:noProof/>
              </w:rPr>
            </w:pPr>
            <w:r w:rsidRPr="00CA61CD">
              <w:rPr>
                <w:noProof/>
              </w:rPr>
              <w:drawing>
                <wp:inline distT="0" distB="0" distL="0" distR="0" wp14:anchorId="674E1B87" wp14:editId="3A82F890">
                  <wp:extent cx="172442" cy="172442"/>
                  <wp:effectExtent l="0" t="0" r="0" b="0"/>
                  <wp:docPr id="1685791788" name="Picture 7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5791788" name="Picture 7" descr="Special legislative procedure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A61CD">
              <w:rPr>
                <w:noProof/>
              </w:rPr>
              <w:drawing>
                <wp:inline distT="0" distB="0" distL="0" distR="0" wp14:anchorId="4D868314" wp14:editId="3C5F7D25">
                  <wp:extent cx="172442" cy="172442"/>
                  <wp:effectExtent l="0" t="0" r="0" b="0"/>
                  <wp:docPr id="196455673" name="Picture 8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455673" name="Picture 8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1D7A800" w14:textId="77777777" w:rsidR="007638F7" w:rsidRPr="00CA61CD" w:rsidRDefault="007638F7" w:rsidP="00BB3BC4"/>
        </w:tc>
      </w:tr>
    </w:tbl>
    <w:p w14:paraId="4E032665" w14:textId="77777777" w:rsidR="002E7BF6" w:rsidRPr="00CA61CD" w:rsidRDefault="002E7BF6" w:rsidP="00EF415A">
      <w:pPr>
        <w:spacing w:before="480"/>
        <w:rPr>
          <w:b/>
          <w:bCs/>
          <w:color w:val="000000"/>
          <w:u w:val="single"/>
        </w:rPr>
      </w:pPr>
      <w:r w:rsidRPr="00CA61CD">
        <w:rPr>
          <w:b/>
          <w:color w:val="000000"/>
          <w:u w:val="single"/>
        </w:rPr>
        <w:t>Activități fără caracter legislativ</w:t>
      </w:r>
    </w:p>
    <w:tbl>
      <w:tblPr>
        <w:tblW w:w="986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30"/>
        <w:gridCol w:w="714"/>
        <w:gridCol w:w="2058"/>
      </w:tblGrid>
      <w:tr w:rsidR="007638F7" w:rsidRPr="00CA61CD" w14:paraId="285E4C68" w14:textId="77777777" w:rsidTr="00AC3E57">
        <w:tc>
          <w:tcPr>
            <w:tcW w:w="567" w:type="dxa"/>
            <w:tcMar>
              <w:right w:w="0" w:type="dxa"/>
            </w:tcMar>
          </w:tcPr>
          <w:p w14:paraId="69E4C0F0" w14:textId="77777777" w:rsidR="007638F7" w:rsidRPr="00CA61CD" w:rsidRDefault="00F70ACC" w:rsidP="007638F7">
            <w:pPr>
              <w:pStyle w:val="PointManual"/>
            </w:pPr>
            <w:r w:rsidRPr="00CA61CD">
              <w:t>9.</w:t>
            </w:r>
          </w:p>
        </w:tc>
        <w:tc>
          <w:tcPr>
            <w:tcW w:w="653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7CAA5A3" w14:textId="77777777" w:rsidR="007638F7" w:rsidRPr="00CA61CD" w:rsidRDefault="007638F7" w:rsidP="00C46D2C">
            <w:pPr>
              <w:rPr>
                <w:b/>
                <w:bCs/>
                <w:szCs w:val="24"/>
              </w:rPr>
            </w:pPr>
            <w:r w:rsidRPr="00CA61CD">
              <w:t>Recomandarea Consiliului privind un cadru al Uniunii Europene pentru diplomația prin știință</w:t>
            </w:r>
          </w:p>
          <w:p w14:paraId="044107A7" w14:textId="77777777" w:rsidR="007638F7" w:rsidRPr="00CA61CD" w:rsidRDefault="007638F7" w:rsidP="00BB3BC4">
            <w:pPr>
              <w:rPr>
                <w:b/>
                <w:bCs/>
                <w:szCs w:val="24"/>
              </w:rPr>
            </w:pPr>
            <w:r w:rsidRPr="00CA61CD">
              <w:rPr>
                <w:rFonts w:asciiTheme="majorBidi" w:hAnsiTheme="majorBidi"/>
              </w:rPr>
              <w:t xml:space="preserve">[Temei juridic propus de Comisie: </w:t>
            </w:r>
            <w:r w:rsidRPr="00CA61CD">
              <w:t>Articolul 292 din TFUE, coroborat cu articolul 182 alineatul (5)]</w:t>
            </w:r>
          </w:p>
          <w:p w14:paraId="4DCF564D" w14:textId="77777777" w:rsidR="007638F7" w:rsidRPr="00CA61CD" w:rsidRDefault="007638F7" w:rsidP="00BB3BC4">
            <w:pPr>
              <w:rPr>
                <w:color w:val="000000"/>
                <w:szCs w:val="24"/>
                <w:u w:val="single"/>
              </w:rPr>
            </w:pPr>
            <w:r w:rsidRPr="00CA61CD">
              <w:rPr>
                <w:i/>
              </w:rPr>
              <w:t>Adoptare</w:t>
            </w:r>
          </w:p>
        </w:tc>
        <w:tc>
          <w:tcPr>
            <w:tcW w:w="714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62EB080" w14:textId="77777777" w:rsidR="007638F7" w:rsidRPr="00CA61CD" w:rsidRDefault="00F23818" w:rsidP="00F8355F">
            <w:pPr>
              <w:pStyle w:val="NormalRight"/>
              <w:rPr>
                <w:color w:val="000000"/>
                <w:szCs w:val="24"/>
              </w:rPr>
            </w:pPr>
            <w:r>
              <w:pict w14:anchorId="3650B6FB">
                <v:shape id="_x0000_i1028" type="#_x0000_t75" alt="Public debate proposed by the Presidency (Article 8(2) of the Council's Rules of Procedure)" style="width:14.25pt;height:14.25pt;visibility:visible;mso-wrap-style:square">
                  <v:imagedata r:id="rId16" o:title="Public debate proposed by the Presidency (Article 8(2) of the Council's Rules of Procedure)"/>
                </v:shape>
              </w:pict>
            </w:r>
            <w:r w:rsidR="0043173D" w:rsidRPr="00CA61CD">
              <w:rPr>
                <w:noProof/>
                <w:color w:val="000000"/>
              </w:rPr>
              <w:drawing>
                <wp:inline distT="0" distB="0" distL="0" distR="0" wp14:anchorId="51887A0C" wp14:editId="7BBF0768">
                  <wp:extent cx="172442" cy="172442"/>
                  <wp:effectExtent l="0" t="0" r="0" b="0"/>
                  <wp:docPr id="458338017" name="Picture 9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338017" name="Picture 9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3173D" w:rsidRPr="00CA61CD">
              <w:t>(*)</w:t>
            </w:r>
          </w:p>
        </w:tc>
        <w:tc>
          <w:tcPr>
            <w:tcW w:w="205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835E0E2" w14:textId="77777777" w:rsidR="007638F7" w:rsidRPr="00CA61CD" w:rsidRDefault="00D406D3" w:rsidP="00973B91">
            <w:pPr>
              <w:rPr>
                <w:color w:val="000000"/>
                <w:szCs w:val="24"/>
              </w:rPr>
            </w:pPr>
            <w:r w:rsidRPr="00CA61CD">
              <w:rPr>
                <w:color w:val="000000"/>
              </w:rPr>
              <w:t>8931/26 + ADD 1</w:t>
            </w:r>
          </w:p>
          <w:p w14:paraId="76013BC1" w14:textId="77777777" w:rsidR="007638F7" w:rsidRPr="00CA61CD" w:rsidRDefault="007638F7" w:rsidP="00973B91">
            <w:pPr>
              <w:rPr>
                <w:color w:val="000000"/>
                <w:szCs w:val="24"/>
              </w:rPr>
            </w:pPr>
          </w:p>
        </w:tc>
      </w:tr>
    </w:tbl>
    <w:p w14:paraId="44A5FDD5" w14:textId="77777777" w:rsidR="00BB3BC4" w:rsidRPr="00CA61CD" w:rsidRDefault="00BB3BC4" w:rsidP="00507EBD">
      <w:pPr>
        <w:spacing w:before="480"/>
        <w:rPr>
          <w:u w:val="single"/>
        </w:rPr>
      </w:pPr>
      <w:r w:rsidRPr="00CA61CD">
        <w:rPr>
          <w:u w:val="single"/>
        </w:rPr>
        <w:t>SPAȚIU</w:t>
      </w:r>
    </w:p>
    <w:p w14:paraId="2F07BC3B" w14:textId="77777777" w:rsidR="00BB3BC4" w:rsidRPr="00CA61CD" w:rsidRDefault="00BB3BC4" w:rsidP="00EF415A">
      <w:pPr>
        <w:pStyle w:val="TableTitle"/>
        <w:tabs>
          <w:tab w:val="left" w:pos="5550"/>
        </w:tabs>
        <w:spacing w:before="480"/>
        <w:rPr>
          <w:rFonts w:eastAsia="Calibri"/>
          <w:bCs/>
        </w:rPr>
      </w:pPr>
      <w:r w:rsidRPr="00CA61CD">
        <w:t>Deliberări legislative</w:t>
      </w:r>
    </w:p>
    <w:p w14:paraId="56CCF3D5" w14:textId="77238BE7" w:rsidR="00BB3BC4" w:rsidRPr="00CA61CD" w:rsidRDefault="00BB3BC4" w:rsidP="00BB3BC4">
      <w:pPr>
        <w:rPr>
          <w:b/>
          <w:bCs/>
        </w:rPr>
      </w:pPr>
      <w:r w:rsidRPr="00CA61CD">
        <w:rPr>
          <w:b/>
        </w:rPr>
        <w:t>[Deliberare publică în temeiul articolului 16 alineatul (8) din Tratatul privind Uniunea</w:t>
      </w:r>
      <w:r w:rsidR="00F23818">
        <w:rPr>
          <w:b/>
        </w:rPr>
        <w:t> </w:t>
      </w:r>
      <w:r w:rsidRPr="00CA61CD">
        <w:rPr>
          <w:b/>
        </w:rPr>
        <w:t>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7638F7" w:rsidRPr="00CA61CD" w14:paraId="7CC8109E" w14:textId="77777777" w:rsidTr="007638F7">
        <w:tc>
          <w:tcPr>
            <w:tcW w:w="567" w:type="dxa"/>
            <w:tcMar>
              <w:right w:w="0" w:type="dxa"/>
            </w:tcMar>
          </w:tcPr>
          <w:p w14:paraId="0FB30866" w14:textId="77777777" w:rsidR="007638F7" w:rsidRPr="00CA61CD" w:rsidRDefault="00F70ACC" w:rsidP="007638F7">
            <w:pPr>
              <w:pStyle w:val="PointManual"/>
            </w:pPr>
            <w:r w:rsidRPr="00CA61CD">
              <w:t>10.</w:t>
            </w:r>
          </w:p>
        </w:tc>
        <w:tc>
          <w:tcPr>
            <w:tcW w:w="6463" w:type="dxa"/>
            <w:tcMar>
              <w:top w:w="284" w:type="dxa"/>
            </w:tcMar>
          </w:tcPr>
          <w:p w14:paraId="6255F89C" w14:textId="77777777" w:rsidR="007638F7" w:rsidRPr="00CA61CD" w:rsidRDefault="007638F7" w:rsidP="00BB3BC4">
            <w:pPr>
              <w:rPr>
                <w:szCs w:val="24"/>
              </w:rPr>
            </w:pPr>
            <w:r w:rsidRPr="00CA61CD">
              <w:t>Regulamentul privind siguranța, reziliența și sustenabilitatea activităților spațiale în Uniune (Actul legislativ al UE privind spațiul)</w:t>
            </w:r>
          </w:p>
          <w:p w14:paraId="172F646C" w14:textId="77777777" w:rsidR="007638F7" w:rsidRPr="00CA61CD" w:rsidRDefault="007638F7" w:rsidP="00BB3BC4">
            <w:r w:rsidRPr="00CA61CD">
              <w:rPr>
                <w:i/>
              </w:rPr>
              <w:t>Raport intermediar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02C3E5B" w14:textId="77777777" w:rsidR="007638F7" w:rsidRPr="00CA61CD" w:rsidRDefault="007638F7" w:rsidP="00F63369">
            <w:pPr>
              <w:pStyle w:val="NormalRight"/>
            </w:pPr>
            <w:r w:rsidRPr="00CA61CD">
              <w:rPr>
                <w:noProof/>
              </w:rPr>
              <w:drawing>
                <wp:inline distT="0" distB="0" distL="0" distR="0" wp14:anchorId="6A8C13F2" wp14:editId="1AE60BCD">
                  <wp:extent cx="172442" cy="172442"/>
                  <wp:effectExtent l="0" t="0" r="0" b="0"/>
                  <wp:docPr id="2000436647" name="Picture 10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436647" name="Picture 10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A61CD">
              <w:rPr>
                <w:noProof/>
              </w:rPr>
              <w:drawing>
                <wp:inline distT="0" distB="0" distL="0" distR="0" wp14:anchorId="065F65A2" wp14:editId="14CAA722">
                  <wp:extent cx="172442" cy="172442"/>
                  <wp:effectExtent l="0" t="0" r="0" b="0"/>
                  <wp:docPr id="900376255" name="Picture 1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376255" name="Picture 11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C60E89A" w14:textId="77777777" w:rsidR="007638F7" w:rsidRPr="00CA61CD" w:rsidRDefault="007A7ADF" w:rsidP="00F63369">
            <w:r w:rsidRPr="00CA61CD">
              <w:t>8861/26</w:t>
            </w:r>
          </w:p>
        </w:tc>
      </w:tr>
    </w:tbl>
    <w:p w14:paraId="223271D7" w14:textId="77777777" w:rsidR="00BB3BC4" w:rsidRPr="00CA61CD" w:rsidRDefault="00BB3BC4" w:rsidP="00EF415A">
      <w:pPr>
        <w:spacing w:before="480"/>
        <w:rPr>
          <w:b/>
          <w:bCs/>
          <w:color w:val="000000"/>
          <w:u w:val="single"/>
        </w:rPr>
      </w:pPr>
      <w:r w:rsidRPr="00CA61CD">
        <w:rPr>
          <w:b/>
          <w:color w:val="000000"/>
          <w:u w:val="single"/>
        </w:rPr>
        <w:t>Activități fără caracter legislativ</w:t>
      </w:r>
    </w:p>
    <w:tbl>
      <w:tblPr>
        <w:tblW w:w="9752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544"/>
        <w:gridCol w:w="658"/>
        <w:gridCol w:w="1983"/>
      </w:tblGrid>
      <w:tr w:rsidR="007638F7" w:rsidRPr="00CA61CD" w14:paraId="16E319DA" w14:textId="77777777" w:rsidTr="007A7ADF">
        <w:tc>
          <w:tcPr>
            <w:tcW w:w="567" w:type="dxa"/>
            <w:tcMar>
              <w:right w:w="0" w:type="dxa"/>
            </w:tcMar>
          </w:tcPr>
          <w:p w14:paraId="04460313" w14:textId="77777777" w:rsidR="007638F7" w:rsidRPr="00CA61CD" w:rsidRDefault="00F70ACC" w:rsidP="007638F7">
            <w:pPr>
              <w:pStyle w:val="PointManual"/>
            </w:pPr>
            <w:r w:rsidRPr="00CA61CD">
              <w:t>11.</w:t>
            </w:r>
          </w:p>
        </w:tc>
        <w:tc>
          <w:tcPr>
            <w:tcW w:w="6544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CF0ABB3" w14:textId="77777777" w:rsidR="007638F7" w:rsidRPr="00CA61CD" w:rsidRDefault="007638F7" w:rsidP="00BB3BC4">
            <w:pPr>
              <w:rPr>
                <w:b/>
                <w:bCs/>
                <w:szCs w:val="24"/>
              </w:rPr>
            </w:pPr>
            <w:r w:rsidRPr="00CA61CD">
              <w:t>Spațiul pentru securitate economică</w:t>
            </w:r>
          </w:p>
          <w:p w14:paraId="07F7A38F" w14:textId="77777777" w:rsidR="007638F7" w:rsidRPr="00CA61CD" w:rsidRDefault="007638F7" w:rsidP="00BB3BC4">
            <w:pPr>
              <w:rPr>
                <w:color w:val="000000"/>
                <w:szCs w:val="24"/>
                <w:u w:val="single"/>
              </w:rPr>
            </w:pPr>
            <w:r w:rsidRPr="00CA61CD">
              <w:rPr>
                <w:i/>
              </w:rPr>
              <w:t>Schimb de opinii</w:t>
            </w:r>
          </w:p>
        </w:tc>
        <w:tc>
          <w:tcPr>
            <w:tcW w:w="65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24A5AE6" w14:textId="77777777" w:rsidR="007638F7" w:rsidRPr="00CA61CD" w:rsidRDefault="007638F7" w:rsidP="00F63369">
            <w:pPr>
              <w:pStyle w:val="NormalRight"/>
              <w:rPr>
                <w:color w:val="000000"/>
                <w:szCs w:val="24"/>
              </w:rPr>
            </w:pPr>
          </w:p>
        </w:tc>
        <w:tc>
          <w:tcPr>
            <w:tcW w:w="1983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98DFB01" w14:textId="77777777" w:rsidR="007638F7" w:rsidRPr="00CA61CD" w:rsidRDefault="007A7ADF" w:rsidP="00F63369">
            <w:pPr>
              <w:rPr>
                <w:color w:val="000000"/>
                <w:szCs w:val="24"/>
              </w:rPr>
            </w:pPr>
            <w:r w:rsidRPr="00CA61CD">
              <w:rPr>
                <w:color w:val="000000"/>
              </w:rPr>
              <w:t>8867/26</w:t>
            </w:r>
          </w:p>
        </w:tc>
      </w:tr>
    </w:tbl>
    <w:p w14:paraId="2163746C" w14:textId="77777777" w:rsidR="00BB3BC4" w:rsidRPr="00CA61CD" w:rsidRDefault="00BB3BC4" w:rsidP="005F346C">
      <w:pPr>
        <w:pageBreakBefore/>
        <w:rPr>
          <w:color w:val="000000"/>
        </w:rPr>
      </w:pPr>
      <w:r w:rsidRPr="00CA61CD">
        <w:rPr>
          <w:b/>
          <w:color w:val="000000"/>
          <w:u w:val="single"/>
        </w:rPr>
        <w:lastRenderedPageBreak/>
        <w:t>Diverse</w:t>
      </w:r>
    </w:p>
    <w:tbl>
      <w:tblPr>
        <w:tblW w:w="9752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738"/>
        <w:gridCol w:w="1955"/>
      </w:tblGrid>
      <w:tr w:rsidR="00956B22" w:rsidRPr="00CA61CD" w14:paraId="5C904210" w14:textId="77777777" w:rsidTr="007638F7">
        <w:tc>
          <w:tcPr>
            <w:tcW w:w="567" w:type="dxa"/>
            <w:tcMar>
              <w:right w:w="0" w:type="dxa"/>
            </w:tcMar>
          </w:tcPr>
          <w:p w14:paraId="7F761DDC" w14:textId="77777777" w:rsidR="00956B22" w:rsidRPr="00CA61CD" w:rsidRDefault="00956B22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1647DD3" w14:textId="77777777" w:rsidR="00956B22" w:rsidRPr="00CA61CD" w:rsidRDefault="00956B22" w:rsidP="00C46D2C">
            <w:pPr>
              <w:pStyle w:val="PointManual"/>
              <w:ind w:left="590"/>
              <w:rPr>
                <w:rFonts w:eastAsia="Times New Roman"/>
              </w:rPr>
            </w:pPr>
            <w:r w:rsidRPr="00CA61CD">
              <w:rPr>
                <w:u w:val="single"/>
              </w:rPr>
              <w:t>Cercetare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73C0010" w14:textId="77777777" w:rsidR="00956B22" w:rsidRPr="00CA61CD" w:rsidRDefault="00956B22" w:rsidP="00F63369">
            <w:pPr>
              <w:pStyle w:val="NormalRight"/>
              <w:rPr>
                <w:noProof/>
                <w:color w:val="000000"/>
                <w:szCs w:val="24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DB3BC2" w14:textId="77777777" w:rsidR="00956B22" w:rsidRPr="00CA61CD" w:rsidRDefault="00956B22" w:rsidP="00F63369">
            <w:pPr>
              <w:rPr>
                <w:color w:val="000000"/>
                <w:szCs w:val="24"/>
              </w:rPr>
            </w:pPr>
          </w:p>
        </w:tc>
      </w:tr>
      <w:tr w:rsidR="00956B22" w:rsidRPr="00CA61CD" w14:paraId="4FD306F7" w14:textId="77777777" w:rsidTr="007638F7">
        <w:tc>
          <w:tcPr>
            <w:tcW w:w="567" w:type="dxa"/>
            <w:tcMar>
              <w:right w:w="0" w:type="dxa"/>
            </w:tcMar>
          </w:tcPr>
          <w:p w14:paraId="25434FAF" w14:textId="77777777" w:rsidR="00956B22" w:rsidRPr="00CA61CD" w:rsidRDefault="00F70ACC" w:rsidP="007638F7">
            <w:r w:rsidRPr="00CA61CD">
              <w:t>12.</w:t>
            </w: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254A752" w14:textId="77777777" w:rsidR="00956B22" w:rsidRPr="00CA61CD" w:rsidRDefault="00956B22" w:rsidP="00F23818">
            <w:pPr>
              <w:pStyle w:val="ListParagraph"/>
              <w:ind w:left="567" w:hanging="567"/>
              <w:rPr>
                <w:rFonts w:eastAsia="Times New Roman"/>
              </w:rPr>
            </w:pPr>
            <w:r w:rsidRPr="00CA61CD">
              <w:t>a)</w:t>
            </w:r>
            <w:r w:rsidRPr="00CA61CD">
              <w:tab/>
              <w:t>Apelul de la Nicosia din 2026 privind acțiunile în domeniul climei —</w:t>
            </w:r>
          </w:p>
          <w:p w14:paraId="24A3B7DA" w14:textId="77777777" w:rsidR="00956B22" w:rsidRPr="00CA61CD" w:rsidRDefault="00956B22" w:rsidP="009B2828">
            <w:pPr>
              <w:pStyle w:val="ListParagraph"/>
              <w:ind w:left="596"/>
              <w:rPr>
                <w:rFonts w:eastAsia="Times New Roman"/>
              </w:rPr>
            </w:pPr>
            <w:r w:rsidRPr="00CA61CD">
              <w:t>punerea în aplicare a acțiunilor în domeniul climei în estul Mării Mediterane și în Orientul Mijlociu: cooperarea regională consolidată prin știință și inovare</w:t>
            </w:r>
          </w:p>
          <w:p w14:paraId="37D0EF7A" w14:textId="77777777" w:rsidR="00956B22" w:rsidRPr="00CA61CD" w:rsidRDefault="00956B22" w:rsidP="009B2828">
            <w:pPr>
              <w:pStyle w:val="ListParagraph"/>
              <w:ind w:left="0" w:firstLine="596"/>
              <w:rPr>
                <w:rFonts w:eastAsia="Times New Roman"/>
              </w:rPr>
            </w:pPr>
            <w:r w:rsidRPr="00CA61CD">
              <w:rPr>
                <w:i/>
              </w:rPr>
              <w:t>Informare din partea președinției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57FE785" w14:textId="77777777" w:rsidR="00956B22" w:rsidRPr="00CA61CD" w:rsidRDefault="00956B22" w:rsidP="00F63369">
            <w:pPr>
              <w:pStyle w:val="NormalRight"/>
              <w:rPr>
                <w:noProof/>
                <w:color w:val="000000"/>
                <w:szCs w:val="24"/>
              </w:rPr>
            </w:pPr>
            <w:r w:rsidRPr="00CA61CD">
              <w:rPr>
                <w:noProof/>
                <w:color w:val="000000"/>
              </w:rPr>
              <w:drawing>
                <wp:inline distT="0" distB="0" distL="0" distR="0" wp14:anchorId="3D7A8E6E" wp14:editId="21B6EBF4">
                  <wp:extent cx="172442" cy="172442"/>
                  <wp:effectExtent l="0" t="0" r="0" b="0"/>
                  <wp:docPr id="342776059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2776059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6E1CF1A" w14:textId="77777777" w:rsidR="00956B22" w:rsidRPr="00CA61CD" w:rsidRDefault="00D406D3" w:rsidP="00F63369">
            <w:pPr>
              <w:rPr>
                <w:color w:val="000000"/>
                <w:szCs w:val="24"/>
              </w:rPr>
            </w:pPr>
            <w:r w:rsidRPr="00CA61CD">
              <w:rPr>
                <w:color w:val="000000"/>
              </w:rPr>
              <w:t>9519/26</w:t>
            </w:r>
          </w:p>
        </w:tc>
      </w:tr>
      <w:tr w:rsidR="00956B22" w:rsidRPr="00CA61CD" w14:paraId="69930F50" w14:textId="77777777" w:rsidTr="007638F7">
        <w:tc>
          <w:tcPr>
            <w:tcW w:w="567" w:type="dxa"/>
            <w:tcMar>
              <w:right w:w="0" w:type="dxa"/>
            </w:tcMar>
          </w:tcPr>
          <w:p w14:paraId="6DBF0892" w14:textId="77777777" w:rsidR="00956B22" w:rsidRPr="00CA61CD" w:rsidRDefault="00956B22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4B8B6E2" w14:textId="77777777" w:rsidR="00956B22" w:rsidRPr="00CA61CD" w:rsidRDefault="00956B22" w:rsidP="009B2828">
            <w:pPr>
              <w:pStyle w:val="ListParagraph"/>
              <w:tabs>
                <w:tab w:val="left" w:pos="596"/>
              </w:tabs>
              <w:ind w:left="0" w:firstLine="29"/>
              <w:rPr>
                <w:rFonts w:eastAsia="Times New Roman"/>
                <w:b/>
                <w:bCs/>
              </w:rPr>
            </w:pPr>
            <w:r w:rsidRPr="00CA61CD">
              <w:t>b)</w:t>
            </w:r>
            <w:r w:rsidRPr="00CA61CD">
              <w:tab/>
              <w:t>Programul de lucru al viitoarei președinții</w:t>
            </w:r>
          </w:p>
          <w:p w14:paraId="4D4CE108" w14:textId="77777777" w:rsidR="00956B22" w:rsidRPr="00CA61CD" w:rsidRDefault="00956B22" w:rsidP="009B2828">
            <w:pPr>
              <w:pStyle w:val="PointManual"/>
              <w:ind w:left="590" w:firstLine="6"/>
              <w:rPr>
                <w:rFonts w:eastAsia="Times New Roman"/>
              </w:rPr>
            </w:pPr>
            <w:r w:rsidRPr="00CA61CD">
              <w:rPr>
                <w:i/>
              </w:rPr>
              <w:t>Informare din partea Irlandei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961BD16" w14:textId="77777777" w:rsidR="00956B22" w:rsidRPr="00CA61CD" w:rsidRDefault="00956B22" w:rsidP="00F63369">
            <w:pPr>
              <w:pStyle w:val="NormalRight"/>
              <w:rPr>
                <w:noProof/>
                <w:color w:val="000000"/>
                <w:szCs w:val="24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59FABEA" w14:textId="77777777" w:rsidR="00956B22" w:rsidRPr="00CA61CD" w:rsidRDefault="00956B22" w:rsidP="00F63369">
            <w:pPr>
              <w:rPr>
                <w:color w:val="000000"/>
                <w:szCs w:val="24"/>
              </w:rPr>
            </w:pPr>
          </w:p>
        </w:tc>
      </w:tr>
      <w:tr w:rsidR="00956B22" w:rsidRPr="00CA61CD" w14:paraId="055E8313" w14:textId="77777777" w:rsidTr="00507EBD">
        <w:trPr>
          <w:trHeight w:val="228"/>
        </w:trPr>
        <w:tc>
          <w:tcPr>
            <w:tcW w:w="567" w:type="dxa"/>
            <w:tcMar>
              <w:right w:w="0" w:type="dxa"/>
            </w:tcMar>
          </w:tcPr>
          <w:p w14:paraId="49BF7210" w14:textId="77777777" w:rsidR="00956B22" w:rsidRPr="00CA61CD" w:rsidRDefault="00956B22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  <w:vAlign w:val="bottom"/>
          </w:tcPr>
          <w:p w14:paraId="5087AF45" w14:textId="77777777" w:rsidR="00956B22" w:rsidRPr="00CA61CD" w:rsidRDefault="00956B22" w:rsidP="000F653B">
            <w:pPr>
              <w:pStyle w:val="PointManual"/>
              <w:ind w:left="590"/>
              <w:rPr>
                <w:rFonts w:eastAsia="Times New Roman"/>
              </w:rPr>
            </w:pPr>
            <w:r w:rsidRPr="00CA61CD">
              <w:rPr>
                <w:u w:val="single"/>
              </w:rPr>
              <w:t>Spațiu</w:t>
            </w:r>
            <w:r w:rsidR="009817D5" w:rsidRPr="00CA61CD">
              <w:rPr>
                <w:rStyle w:val="FootnoteReference"/>
              </w:rPr>
              <w:footnoteReference w:id="1"/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05BD3A5" w14:textId="77777777" w:rsidR="00956B22" w:rsidRPr="00CA61CD" w:rsidRDefault="00956B22" w:rsidP="00F63369">
            <w:pPr>
              <w:pStyle w:val="NormalRight"/>
              <w:rPr>
                <w:noProof/>
                <w:color w:val="000000"/>
                <w:szCs w:val="24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DD311CB" w14:textId="77777777" w:rsidR="00956B22" w:rsidRPr="00CA61CD" w:rsidRDefault="00956B22" w:rsidP="00F63369">
            <w:pPr>
              <w:rPr>
                <w:color w:val="000000"/>
                <w:szCs w:val="24"/>
              </w:rPr>
            </w:pPr>
          </w:p>
        </w:tc>
      </w:tr>
      <w:tr w:rsidR="007638F7" w:rsidRPr="00CA61CD" w14:paraId="5A693822" w14:textId="77777777" w:rsidTr="007638F7">
        <w:tc>
          <w:tcPr>
            <w:tcW w:w="567" w:type="dxa"/>
            <w:tcMar>
              <w:right w:w="0" w:type="dxa"/>
            </w:tcMar>
          </w:tcPr>
          <w:p w14:paraId="15D7281A" w14:textId="77777777" w:rsidR="007638F7" w:rsidRPr="00CA61CD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A2A29C2" w14:textId="77777777" w:rsidR="007638F7" w:rsidRPr="00CA61CD" w:rsidRDefault="005F1151" w:rsidP="00C46D2C">
            <w:pPr>
              <w:pStyle w:val="PointManual"/>
              <w:ind w:left="590"/>
              <w:rPr>
                <w:i/>
                <w:iCs/>
                <w:color w:val="000000"/>
                <w:szCs w:val="24"/>
              </w:rPr>
            </w:pPr>
            <w:r w:rsidRPr="00CA61CD">
              <w:t>c)</w:t>
            </w:r>
            <w:r w:rsidRPr="00CA61CD">
              <w:tab/>
              <w:t>Propuneri legislative curente [Deliberare publică în temeiul articolului 16 alineatul (8) din Tratatul privind Uniunea Europeană]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910025" w14:textId="77777777" w:rsidR="007638F7" w:rsidRPr="00CA61CD" w:rsidRDefault="007638F7" w:rsidP="00F63369">
            <w:pPr>
              <w:pStyle w:val="NormalRight"/>
              <w:rPr>
                <w:color w:val="000000"/>
                <w:szCs w:val="24"/>
              </w:rPr>
            </w:pPr>
            <w:r w:rsidRPr="00CA61CD">
              <w:rPr>
                <w:noProof/>
                <w:color w:val="000000"/>
              </w:rPr>
              <w:drawing>
                <wp:inline distT="0" distB="0" distL="0" distR="0" wp14:anchorId="0186A8E4" wp14:editId="2609DD9D">
                  <wp:extent cx="172442" cy="172442"/>
                  <wp:effectExtent l="0" t="0" r="0" b="0"/>
                  <wp:docPr id="119590995" name="Picture 12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590995" name="Picture 12" descr="First readi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CA61CD">
              <w:rPr>
                <w:noProof/>
                <w:color w:val="000000"/>
              </w:rPr>
              <w:drawing>
                <wp:inline distT="0" distB="0" distL="0" distR="0" wp14:anchorId="63879F02" wp14:editId="64EC064C">
                  <wp:extent cx="172442" cy="172442"/>
                  <wp:effectExtent l="0" t="0" r="0" b="0"/>
                  <wp:docPr id="350703891" name="Picture 13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703891" name="Picture 13" descr="Item based on a Commission proposal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BF7145" w14:textId="77777777" w:rsidR="007638F7" w:rsidRPr="00CA61CD" w:rsidRDefault="007638F7" w:rsidP="00F63369">
            <w:pPr>
              <w:rPr>
                <w:color w:val="000000"/>
                <w:szCs w:val="24"/>
              </w:rPr>
            </w:pPr>
          </w:p>
        </w:tc>
      </w:tr>
      <w:tr w:rsidR="007638F7" w:rsidRPr="00CA61CD" w14:paraId="0F2E84FE" w14:textId="77777777" w:rsidTr="007638F7">
        <w:tc>
          <w:tcPr>
            <w:tcW w:w="567" w:type="dxa"/>
            <w:tcMar>
              <w:right w:w="0" w:type="dxa"/>
            </w:tcMar>
          </w:tcPr>
          <w:p w14:paraId="119B68EA" w14:textId="77777777" w:rsidR="007638F7" w:rsidRPr="00CA61CD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2149674" w14:textId="77777777" w:rsidR="007638F7" w:rsidRPr="00CA61CD" w:rsidRDefault="007638F7" w:rsidP="00872E1F">
            <w:pPr>
              <w:pStyle w:val="ListParagraph"/>
              <w:ind w:left="1156" w:hanging="561"/>
              <w:rPr>
                <w:rFonts w:eastAsia="Times New Roman"/>
              </w:rPr>
            </w:pPr>
            <w:r w:rsidRPr="00CA61CD">
              <w:t>i)</w:t>
            </w:r>
            <w:r w:rsidRPr="00CA61CD">
              <w:tab/>
              <w:t>Regulamentul de instituire a Fondului european pentru competitivitate (capitolul VII, secțiunea 3 privind sistemele spațiale și punerea în aplicare a politicii spațiale)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ADC9185" w14:textId="77777777" w:rsidR="007638F7" w:rsidRPr="00CA61CD" w:rsidRDefault="007638F7" w:rsidP="00F63369">
            <w:pPr>
              <w:pStyle w:val="NormalRight"/>
              <w:rPr>
                <w:color w:val="000000"/>
                <w:szCs w:val="24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C769B1" w14:textId="77777777" w:rsidR="007638F7" w:rsidRPr="00CA61CD" w:rsidRDefault="007638F7" w:rsidP="00E050E7">
            <w:pPr>
              <w:rPr>
                <w:color w:val="000000"/>
                <w:szCs w:val="24"/>
              </w:rPr>
            </w:pPr>
            <w:r w:rsidRPr="00CA61CD">
              <w:t>11770/1/25 REV 1 (en)</w:t>
            </w:r>
          </w:p>
        </w:tc>
      </w:tr>
      <w:tr w:rsidR="007638F7" w:rsidRPr="00CA61CD" w14:paraId="5915C873" w14:textId="77777777" w:rsidTr="007638F7">
        <w:tc>
          <w:tcPr>
            <w:tcW w:w="567" w:type="dxa"/>
            <w:tcMar>
              <w:right w:w="0" w:type="dxa"/>
            </w:tcMar>
          </w:tcPr>
          <w:p w14:paraId="06B0C803" w14:textId="77777777" w:rsidR="007638F7" w:rsidRPr="00CA61CD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6F5D65C" w14:textId="77777777" w:rsidR="007638F7" w:rsidRPr="00CA61CD" w:rsidRDefault="007638F7" w:rsidP="00F77952">
            <w:pPr>
              <w:pStyle w:val="ListParagraph"/>
              <w:ind w:left="1134" w:hanging="539"/>
              <w:rPr>
                <w:rFonts w:eastAsia="Times New Roman"/>
              </w:rPr>
            </w:pPr>
            <w:r w:rsidRPr="00CA61CD">
              <w:t>ii)</w:t>
            </w:r>
            <w:r w:rsidRPr="00CA61CD">
              <w:tab/>
              <w:t>Regulamentul privind Agenția UE pentru Programul spațial</w:t>
            </w:r>
          </w:p>
          <w:p w14:paraId="602D54E5" w14:textId="77777777" w:rsidR="007638F7" w:rsidRPr="00CA61CD" w:rsidRDefault="007638F7" w:rsidP="00BB3BC4">
            <w:pPr>
              <w:pStyle w:val="PointManual"/>
              <w:ind w:left="589" w:firstLine="0"/>
              <w:rPr>
                <w:rFonts w:eastAsia="Times New Roman"/>
              </w:rPr>
            </w:pPr>
            <w:r w:rsidRPr="00CA61CD">
              <w:rPr>
                <w:i/>
              </w:rPr>
              <w:t>Informare din partea președinției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61ECE5A" w14:textId="77777777" w:rsidR="007638F7" w:rsidRPr="00CA61CD" w:rsidRDefault="007638F7" w:rsidP="00F63369">
            <w:pPr>
              <w:pStyle w:val="NormalRight"/>
              <w:rPr>
                <w:color w:val="000000"/>
                <w:szCs w:val="24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6DF2186" w14:textId="77777777" w:rsidR="007638F7" w:rsidRPr="00CA61CD" w:rsidRDefault="007638F7" w:rsidP="00F63369">
            <w:pPr>
              <w:rPr>
                <w:color w:val="000000"/>
                <w:szCs w:val="24"/>
              </w:rPr>
            </w:pPr>
            <w:r w:rsidRPr="00CA61CD">
              <w:rPr>
                <w:color w:val="000000"/>
              </w:rPr>
              <w:t>7998/26</w:t>
            </w:r>
          </w:p>
        </w:tc>
      </w:tr>
      <w:tr w:rsidR="007638F7" w:rsidRPr="00CA61CD" w14:paraId="047CCFF4" w14:textId="77777777" w:rsidTr="007638F7">
        <w:tc>
          <w:tcPr>
            <w:tcW w:w="567" w:type="dxa"/>
            <w:tcMar>
              <w:right w:w="0" w:type="dxa"/>
            </w:tcMar>
          </w:tcPr>
          <w:p w14:paraId="33B7DB84" w14:textId="77777777" w:rsidR="007638F7" w:rsidRPr="00CA61CD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F6D1478" w14:textId="77777777" w:rsidR="007638F7" w:rsidRPr="00CA61CD" w:rsidRDefault="005F1151" w:rsidP="00F005BC">
            <w:pPr>
              <w:pStyle w:val="ListParagraph"/>
              <w:ind w:left="595" w:hanging="573"/>
              <w:rPr>
                <w:rFonts w:eastAsia="Times New Roman"/>
              </w:rPr>
            </w:pPr>
            <w:r w:rsidRPr="00CA61CD">
              <w:t>d)</w:t>
            </w:r>
            <w:r w:rsidRPr="00CA61CD">
              <w:tab/>
            </w:r>
            <w:proofErr w:type="spellStart"/>
            <w:r w:rsidRPr="00CA61CD">
              <w:t>Summitul</w:t>
            </w:r>
            <w:proofErr w:type="spellEnd"/>
            <w:r w:rsidRPr="00CA61CD">
              <w:t xml:space="preserve"> Internațional privind Spațiul, organizat la Paris în perioada 9-10 septembrie 2026</w:t>
            </w:r>
          </w:p>
          <w:p w14:paraId="06B71E4F" w14:textId="77777777" w:rsidR="007638F7" w:rsidRPr="00CA61CD" w:rsidRDefault="007638F7" w:rsidP="00F005BC">
            <w:pPr>
              <w:pStyle w:val="ListParagraph"/>
              <w:ind w:left="595"/>
              <w:rPr>
                <w:rFonts w:eastAsia="Times New Roman"/>
              </w:rPr>
            </w:pPr>
            <w:r w:rsidRPr="00CA61CD">
              <w:rPr>
                <w:i/>
              </w:rPr>
              <w:t>Informare din partea Franței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A126097" w14:textId="77777777" w:rsidR="007638F7" w:rsidRPr="00CA61CD" w:rsidRDefault="007638F7" w:rsidP="00BB3BC4">
            <w:pPr>
              <w:pStyle w:val="NormalRight"/>
              <w:rPr>
                <w:color w:val="000000"/>
                <w:szCs w:val="24"/>
              </w:rPr>
            </w:pPr>
            <w:r w:rsidRPr="00CA61CD">
              <w:rPr>
                <w:noProof/>
                <w:color w:val="000000"/>
              </w:rPr>
              <w:drawing>
                <wp:inline distT="0" distB="0" distL="0" distR="0" wp14:anchorId="4DBA8FCA" wp14:editId="092B0DBB">
                  <wp:extent cx="172442" cy="172442"/>
                  <wp:effectExtent l="0" t="0" r="0" b="0"/>
                  <wp:docPr id="246383550" name="Picture 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383550" name="Picture 2" descr="Public debate proposed by the Presidency (Article 8(2) of the Council's Rules of Procedure)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E105AEB" w14:textId="77777777" w:rsidR="007638F7" w:rsidRPr="00CA61CD" w:rsidRDefault="007A7ADF" w:rsidP="00BB3BC4">
            <w:pPr>
              <w:rPr>
                <w:color w:val="000000"/>
                <w:szCs w:val="24"/>
              </w:rPr>
            </w:pPr>
            <w:r w:rsidRPr="00CA61CD">
              <w:rPr>
                <w:color w:val="000000"/>
              </w:rPr>
              <w:t>9077/26</w:t>
            </w:r>
          </w:p>
        </w:tc>
      </w:tr>
      <w:tr w:rsidR="007638F7" w:rsidRPr="00CA61CD" w14:paraId="71DF957F" w14:textId="77777777" w:rsidTr="007638F7">
        <w:tc>
          <w:tcPr>
            <w:tcW w:w="567" w:type="dxa"/>
            <w:tcMar>
              <w:right w:w="0" w:type="dxa"/>
            </w:tcMar>
          </w:tcPr>
          <w:p w14:paraId="43426A61" w14:textId="77777777" w:rsidR="007638F7" w:rsidRPr="00CA61CD" w:rsidRDefault="007638F7" w:rsidP="00EF415A">
            <w:pPr>
              <w:pageBreakBefore/>
            </w:pPr>
          </w:p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5F7E18E" w14:textId="77777777" w:rsidR="007638F7" w:rsidRPr="00CA61CD" w:rsidRDefault="005F1151" w:rsidP="009B2828">
            <w:pPr>
              <w:pStyle w:val="ListParagraph"/>
              <w:ind w:left="0"/>
              <w:rPr>
                <w:rFonts w:eastAsia="Times New Roman"/>
                <w:b/>
                <w:bCs/>
              </w:rPr>
            </w:pPr>
            <w:r w:rsidRPr="00CA61CD">
              <w:t>e)</w:t>
            </w:r>
            <w:r w:rsidRPr="00CA61CD">
              <w:tab/>
              <w:t>Programul de lucru al viitoarei președinții</w:t>
            </w:r>
          </w:p>
          <w:p w14:paraId="7194E803" w14:textId="77777777" w:rsidR="007638F7" w:rsidRPr="00CA61CD" w:rsidRDefault="007638F7" w:rsidP="00BB3BC4">
            <w:pPr>
              <w:pStyle w:val="PointManual"/>
              <w:tabs>
                <w:tab w:val="left" w:pos="1050"/>
              </w:tabs>
              <w:ind w:left="589" w:firstLine="0"/>
              <w:rPr>
                <w:rFonts w:eastAsia="Times New Roman"/>
              </w:rPr>
            </w:pPr>
            <w:r w:rsidRPr="00CA61CD">
              <w:rPr>
                <w:i/>
              </w:rPr>
              <w:t>Informare din partea Irlandei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895BCB6" w14:textId="77777777" w:rsidR="007638F7" w:rsidRPr="00CA61CD" w:rsidRDefault="007638F7" w:rsidP="00BB3BC4">
            <w:pPr>
              <w:pStyle w:val="NormalRight"/>
              <w:rPr>
                <w:color w:val="000000"/>
                <w:szCs w:val="24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3759B9D" w14:textId="77777777" w:rsidR="007638F7" w:rsidRPr="00CA61CD" w:rsidRDefault="007638F7" w:rsidP="00BB3BC4">
            <w:pPr>
              <w:rPr>
                <w:color w:val="000000"/>
                <w:szCs w:val="24"/>
              </w:rPr>
            </w:pPr>
          </w:p>
        </w:tc>
      </w:tr>
      <w:tr w:rsidR="007638F7" w:rsidRPr="00CA61CD" w14:paraId="39AAAD7E" w14:textId="77777777" w:rsidTr="007A7ADF">
        <w:tc>
          <w:tcPr>
            <w:tcW w:w="567" w:type="dxa"/>
            <w:tcMar>
              <w:right w:w="0" w:type="dxa"/>
            </w:tcMar>
          </w:tcPr>
          <w:p w14:paraId="29772392" w14:textId="77777777" w:rsidR="007638F7" w:rsidRPr="00CA61CD" w:rsidRDefault="007638F7" w:rsidP="007638F7"/>
        </w:tc>
        <w:tc>
          <w:tcPr>
            <w:tcW w:w="6492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A9C6A62" w14:textId="77777777" w:rsidR="007638F7" w:rsidRPr="00CA61CD" w:rsidRDefault="005F1151" w:rsidP="009B2828">
            <w:pPr>
              <w:pStyle w:val="ListParagraph"/>
              <w:widowControl w:val="0"/>
              <w:ind w:left="594" w:hanging="566"/>
              <w:rPr>
                <w:szCs w:val="24"/>
              </w:rPr>
            </w:pPr>
            <w:r w:rsidRPr="00CA61CD">
              <w:t>f)</w:t>
            </w:r>
            <w:r w:rsidRPr="00CA61CD">
              <w:tab/>
              <w:t>Programul ESA „Reziliența europeană din spațiu” (ERS)</w:t>
            </w:r>
            <w:r w:rsidR="007638F7" w:rsidRPr="00CA61CD">
              <w:rPr>
                <w:rStyle w:val="FootnoteReference"/>
                <w:szCs w:val="24"/>
              </w:rPr>
              <w:footnoteReference w:id="2"/>
            </w:r>
          </w:p>
          <w:p w14:paraId="3DAA2358" w14:textId="77777777" w:rsidR="007638F7" w:rsidRPr="00CA61CD" w:rsidRDefault="007638F7" w:rsidP="00BB3BC4">
            <w:pPr>
              <w:pStyle w:val="PointManual"/>
              <w:ind w:left="589" w:firstLine="0"/>
              <w:rPr>
                <w:rFonts w:eastAsia="Times New Roman"/>
              </w:rPr>
            </w:pPr>
            <w:r w:rsidRPr="00CA61CD">
              <w:rPr>
                <w:i/>
              </w:rPr>
              <w:t>Informare din partea președinției</w:t>
            </w:r>
          </w:p>
        </w:tc>
        <w:tc>
          <w:tcPr>
            <w:tcW w:w="738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31AB678" w14:textId="77777777" w:rsidR="007638F7" w:rsidRPr="00CA61CD" w:rsidRDefault="007638F7" w:rsidP="00BB3BC4">
            <w:pPr>
              <w:pStyle w:val="NormalRight"/>
              <w:rPr>
                <w:color w:val="000000"/>
                <w:szCs w:val="24"/>
              </w:rPr>
            </w:pPr>
          </w:p>
        </w:tc>
        <w:tc>
          <w:tcPr>
            <w:tcW w:w="1955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D6E8B7" w14:textId="77777777" w:rsidR="007638F7" w:rsidRPr="00CA61CD" w:rsidRDefault="007A7ADF" w:rsidP="007A7ADF">
            <w:pPr>
              <w:rPr>
                <w:color w:val="000000"/>
                <w:szCs w:val="24"/>
              </w:rPr>
            </w:pPr>
            <w:r w:rsidRPr="00CA61CD">
              <w:rPr>
                <w:color w:val="000000"/>
              </w:rPr>
              <w:t>9078/26</w:t>
            </w:r>
          </w:p>
        </w:tc>
      </w:tr>
    </w:tbl>
    <w:p w14:paraId="63CE7BBC" w14:textId="77777777" w:rsidR="002E7BF6" w:rsidRPr="00CA61CD" w:rsidRDefault="002E7BF6" w:rsidP="00507EBD">
      <w:pPr>
        <w:pStyle w:val="ImageLine"/>
        <w:spacing w:before="240"/>
        <w:ind w:right="6804"/>
      </w:pPr>
    </w:p>
    <w:p w14:paraId="036DC7A6" w14:textId="77777777" w:rsidR="00A94908" w:rsidRPr="00CA61CD" w:rsidRDefault="00A94908" w:rsidP="00EF415A">
      <w:pPr>
        <w:pStyle w:val="Image"/>
      </w:pPr>
      <w:r w:rsidRPr="00CA61CD">
        <w:rPr>
          <w:noProof/>
        </w:rPr>
        <w:drawing>
          <wp:inline distT="0" distB="0" distL="0" distR="0" wp14:anchorId="53BA6E23" wp14:editId="32201F30">
            <wp:extent cx="172442" cy="172442"/>
            <wp:effectExtent l="0" t="0" r="0" b="0"/>
            <wp:docPr id="1164754424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61CD">
        <w:tab/>
        <w:t>Prima lectură</w:t>
      </w:r>
    </w:p>
    <w:p w14:paraId="2590D172" w14:textId="77777777" w:rsidR="00A94908" w:rsidRPr="00CA61CD" w:rsidRDefault="0043173D" w:rsidP="00EF415A">
      <w:pPr>
        <w:pStyle w:val="Image"/>
      </w:pPr>
      <w:r w:rsidRPr="00CA61CD">
        <w:rPr>
          <w:noProof/>
        </w:rPr>
        <w:drawing>
          <wp:inline distT="0" distB="0" distL="0" distR="0" wp14:anchorId="1559528D" wp14:editId="1EC0A418">
            <wp:extent cx="172442" cy="172442"/>
            <wp:effectExtent l="0" t="0" r="0" b="0"/>
            <wp:docPr id="1450458461" name="Picture" descr="Procedură legislativă speci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ocedură legislativă specială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61CD">
        <w:tab/>
        <w:t>Procedură legislativă specială</w:t>
      </w:r>
    </w:p>
    <w:p w14:paraId="3FBFC759" w14:textId="77777777" w:rsidR="00A94908" w:rsidRPr="00CA61CD" w:rsidRDefault="00A94908" w:rsidP="00EF415A">
      <w:pPr>
        <w:pStyle w:val="Image"/>
        <w:widowControl w:val="0"/>
        <w:ind w:left="851" w:hanging="851"/>
      </w:pPr>
      <w:r w:rsidRPr="00CA61CD">
        <w:rPr>
          <w:noProof/>
        </w:rPr>
        <w:drawing>
          <wp:inline distT="0" distB="0" distL="0" distR="0" wp14:anchorId="5F640163" wp14:editId="1A96168C">
            <wp:extent cx="172442" cy="172442"/>
            <wp:effectExtent l="0" t="0" r="0" b="0"/>
            <wp:docPr id="1018412269" name="Picture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propusă de președinție [articolul 8 alineatul (2) din Regulamentul de procedură al Consiliului]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61CD">
        <w:tab/>
        <w:t>Dezbatere publică propusă de președinție [articolul 8 alineatul (2) din Regulamentul de procedură al Consiliului]</w:t>
      </w:r>
    </w:p>
    <w:p w14:paraId="3B4F7F5E" w14:textId="77777777" w:rsidR="00A94908" w:rsidRPr="00CA61CD" w:rsidRDefault="0043173D" w:rsidP="00EF415A">
      <w:pPr>
        <w:pStyle w:val="Image"/>
        <w:widowControl w:val="0"/>
        <w:ind w:left="851" w:hanging="851"/>
      </w:pPr>
      <w:r w:rsidRPr="00CA61CD">
        <w:rPr>
          <w:noProof/>
        </w:rPr>
        <w:drawing>
          <wp:inline distT="0" distB="0" distL="0" distR="0" wp14:anchorId="0AEBBBB3" wp14:editId="108C7668">
            <wp:extent cx="172442" cy="172442"/>
            <wp:effectExtent l="0" t="0" r="0" b="0"/>
            <wp:docPr id="216998526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A61CD">
        <w:tab/>
        <w:t>Punct bazat pe o propunere a Comisiei</w:t>
      </w:r>
    </w:p>
    <w:p w14:paraId="73D61169" w14:textId="77777777" w:rsidR="00A94908" w:rsidRPr="00CA61CD" w:rsidRDefault="00A94908" w:rsidP="00EF415A">
      <w:pPr>
        <w:pStyle w:val="Image"/>
        <w:keepNext/>
        <w:widowControl w:val="0"/>
        <w:ind w:left="851" w:hanging="851"/>
      </w:pPr>
      <w:r w:rsidRPr="00CA61CD">
        <w:t>(*)</w:t>
      </w:r>
      <w:r w:rsidRPr="00CA61CD">
        <w:tab/>
        <w:t>Punct cu privire la care se poate solicita votarea</w:t>
      </w:r>
    </w:p>
    <w:bookmarkEnd w:id="0"/>
    <w:p w14:paraId="7666E84B" w14:textId="77777777" w:rsidR="00B1385D" w:rsidRDefault="00B1385D" w:rsidP="00073D9E">
      <w:pPr>
        <w:pStyle w:val="FinalLine"/>
        <w:spacing w:before="840"/>
      </w:pPr>
    </w:p>
    <w:sectPr w:rsidR="00B1385D" w:rsidSect="00CA61C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DA3FA" w14:textId="77777777" w:rsidR="00B1385D" w:rsidRDefault="00B1385D" w:rsidP="00B5488B">
      <w:r>
        <w:separator/>
      </w:r>
    </w:p>
  </w:endnote>
  <w:endnote w:type="continuationSeparator" w:id="0">
    <w:p w14:paraId="2D65F4ED" w14:textId="77777777" w:rsidR="00B1385D" w:rsidRDefault="00B1385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FC6D8" w14:textId="77777777" w:rsidR="00F23818" w:rsidRDefault="00F238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A61CD" w:rsidRPr="00D94637" w14:paraId="4F09EB70" w14:textId="77777777" w:rsidTr="00CA61C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27509E9" w14:textId="77777777" w:rsidR="00CA61CD" w:rsidRPr="00D94637" w:rsidRDefault="00CA61C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CA61CD" w:rsidRPr="00B310DC" w14:paraId="6EB6FF51" w14:textId="77777777" w:rsidTr="00CA61C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A99FF94" w14:textId="365CEB02" w:rsidR="00CA61CD" w:rsidRPr="00AD7BF2" w:rsidRDefault="00CA61CD" w:rsidP="004F54B2">
          <w:pPr>
            <w:pStyle w:val="FooterText"/>
          </w:pPr>
          <w:r>
            <w:t>9460/26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0EEAD15" w14:textId="77777777" w:rsidR="00CA61CD" w:rsidRPr="00AD7BF2" w:rsidRDefault="00CA61C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F72A9B7" w14:textId="77777777" w:rsidR="00CA61CD" w:rsidRPr="002511D8" w:rsidRDefault="00CA61C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CE595F7" w14:textId="4F4F58E6" w:rsidR="00CA61CD" w:rsidRPr="00B310DC" w:rsidRDefault="00CA61C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A61CD" w:rsidRPr="00D94637" w14:paraId="1B3CC0FF" w14:textId="77777777" w:rsidTr="00CA61CD">
      <w:trPr>
        <w:jc w:val="center"/>
      </w:trPr>
      <w:tc>
        <w:tcPr>
          <w:tcW w:w="1774" w:type="pct"/>
          <w:shd w:val="clear" w:color="auto" w:fill="auto"/>
        </w:tcPr>
        <w:p w14:paraId="7D6DB76A" w14:textId="6255E0B8" w:rsidR="00CA61CD" w:rsidRPr="00AD7BF2" w:rsidRDefault="00CA61C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5225A69" w14:textId="065A1104" w:rsidR="00CA61CD" w:rsidRPr="00AD7BF2" w:rsidRDefault="00CA61CD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41F3668E" w14:textId="3A88DF16" w:rsidR="00CA61CD" w:rsidRPr="00D94637" w:rsidRDefault="00CA61C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1B22B88" w14:textId="01F2F0A4" w:rsidR="00CA61CD" w:rsidRPr="00695BAF" w:rsidRDefault="00CA61C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52F10B5A" w14:textId="77777777" w:rsidR="00CA61CD" w:rsidRPr="00CA61CD" w:rsidRDefault="00CA61CD" w:rsidP="00CA61CD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A61CD" w:rsidRPr="00D94637" w14:paraId="6D2C1386" w14:textId="77777777" w:rsidTr="00CA61C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DC08145" w14:textId="77777777" w:rsidR="00CA61CD" w:rsidRPr="00D94637" w:rsidRDefault="00CA61C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CA61CD" w:rsidRPr="00B310DC" w14:paraId="5E4D1EF8" w14:textId="77777777" w:rsidTr="00CA61C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EF5E541" w14:textId="63D5512D" w:rsidR="00CA61CD" w:rsidRPr="00AD7BF2" w:rsidRDefault="00CA61CD" w:rsidP="004F54B2">
          <w:pPr>
            <w:pStyle w:val="FooterText"/>
          </w:pPr>
          <w:r>
            <w:t>9460/26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A68C5E8" w14:textId="77777777" w:rsidR="00CA61CD" w:rsidRPr="00AD7BF2" w:rsidRDefault="00CA61C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307D2036" w14:textId="77777777" w:rsidR="00CA61CD" w:rsidRPr="002511D8" w:rsidRDefault="00CA61C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B4983AB" w14:textId="1B9DD167" w:rsidR="00CA61CD" w:rsidRPr="00B310DC" w:rsidRDefault="00CA61C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A61CD" w:rsidRPr="00D94637" w14:paraId="23103041" w14:textId="77777777" w:rsidTr="00CA61CD">
      <w:trPr>
        <w:jc w:val="center"/>
      </w:trPr>
      <w:tc>
        <w:tcPr>
          <w:tcW w:w="1774" w:type="pct"/>
          <w:shd w:val="clear" w:color="auto" w:fill="auto"/>
        </w:tcPr>
        <w:p w14:paraId="4FAA06DB" w14:textId="053ADFC6" w:rsidR="00CA61CD" w:rsidRPr="00AD7BF2" w:rsidRDefault="00CA61C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8D5D593" w14:textId="381231D7" w:rsidR="00CA61CD" w:rsidRPr="00AD7BF2" w:rsidRDefault="00CA61CD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  <w:shd w:val="clear" w:color="auto" w:fill="auto"/>
        </w:tcPr>
        <w:p w14:paraId="4E6F5652" w14:textId="18B75334" w:rsidR="00CA61CD" w:rsidRPr="00D94637" w:rsidRDefault="00CA61C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04F738A" w14:textId="67495D1B" w:rsidR="00CA61CD" w:rsidRPr="00695BAF" w:rsidRDefault="00CA61C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74FBD978" w14:textId="77777777" w:rsidR="00CA61CD" w:rsidRPr="00CA61CD" w:rsidRDefault="00CA61CD" w:rsidP="00CA61CD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902D8" w14:textId="77777777" w:rsidR="00B1385D" w:rsidRDefault="00B1385D" w:rsidP="00B5488B">
      <w:r>
        <w:separator/>
      </w:r>
    </w:p>
  </w:footnote>
  <w:footnote w:type="continuationSeparator" w:id="0">
    <w:p w14:paraId="7E741C4F" w14:textId="77777777" w:rsidR="00B1385D" w:rsidRDefault="00B1385D" w:rsidP="00B5488B">
      <w:r>
        <w:continuationSeparator/>
      </w:r>
    </w:p>
  </w:footnote>
  <w:footnote w:id="1">
    <w:p w14:paraId="648E571F" w14:textId="77777777" w:rsidR="009817D5" w:rsidRPr="00CA61CD" w:rsidRDefault="009817D5" w:rsidP="009817D5">
      <w:pPr>
        <w:pStyle w:val="FootnoteText"/>
      </w:pPr>
      <w:r w:rsidRPr="00CA61CD">
        <w:rPr>
          <w:rStyle w:val="FootnoteReference"/>
        </w:rPr>
        <w:footnoteRef/>
      </w:r>
      <w:r w:rsidRPr="00CA61CD">
        <w:tab/>
        <w:t>În prezența directorului executiv al Agenției Uniunii Europene pentru Programul spațial (EUSPA).</w:t>
      </w:r>
    </w:p>
  </w:footnote>
  <w:footnote w:id="2">
    <w:p w14:paraId="43B11CA6" w14:textId="77777777" w:rsidR="007638F7" w:rsidRPr="00CA61CD" w:rsidRDefault="007638F7" w:rsidP="00127EC4">
      <w:pPr>
        <w:pStyle w:val="FootnoteText"/>
      </w:pPr>
      <w:r w:rsidRPr="00CA61CD">
        <w:rPr>
          <w:rStyle w:val="FootnoteReference"/>
        </w:rPr>
        <w:footnoteRef/>
      </w:r>
      <w:r w:rsidRPr="00CA61CD">
        <w:tab/>
      </w:r>
      <w:r w:rsidRPr="00CA61CD">
        <w:t>Prezentare susținută de directorul general al Agenției Spațiale Europene (ESA).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456FD" w14:textId="77777777" w:rsidR="00F23818" w:rsidRDefault="00F238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4DE2D" w14:textId="7632E2B4" w:rsidR="00CA61CD" w:rsidRPr="00CA61CD" w:rsidRDefault="00CA61CD" w:rsidP="00CA61CD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03554" w14:textId="3DD57889" w:rsidR="00CA61CD" w:rsidRPr="00CA61CD" w:rsidRDefault="00CA61CD" w:rsidP="00CA61CD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alt="Special legislative procedure" style="width:13.5pt;height:13.5pt;visibility:visible;mso-wrap-style:square" o:bullet="t">
        <v:imagedata r:id="rId1" o:title="Special legislative procedure"/>
      </v:shape>
    </w:pict>
  </w:numPicBullet>
  <w:numPicBullet w:numPicBulletId="1">
    <w:pict>
      <v:shape id="_x0000_i1039" type="#_x0000_t75" alt="Item based on a Commission proposal" style="width:13.5pt;height:13.5pt;visibility:visible;mso-wrap-style:square" o:bullet="t">
        <v:imagedata r:id="rId2" o:title="Item based on a Commission proposal"/>
      </v:shape>
    </w:pict>
  </w:numPicBullet>
  <w:numPicBullet w:numPicBulletId="2">
    <w:pict>
      <v:shape w14:anchorId="55685C5E" id="_x0000_i1040" type="#_x0000_t75" alt="Public debate proposed by the Presidency (Article 8(2) of the Council's Rules of Procedure)" style="width:13.5pt;height:13.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17A5A2E"/>
    <w:multiLevelType w:val="hybridMultilevel"/>
    <w:tmpl w:val="C65C2FEE"/>
    <w:lvl w:ilvl="0" w:tplc="4300BC2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4" w15:restartNumberingAfterBreak="0">
    <w:nsid w:val="14605974"/>
    <w:multiLevelType w:val="hybridMultilevel"/>
    <w:tmpl w:val="CD5AB5C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DF5B33"/>
    <w:multiLevelType w:val="hybridMultilevel"/>
    <w:tmpl w:val="777E7E52"/>
    <w:lvl w:ilvl="0" w:tplc="A52CF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C796565"/>
    <w:multiLevelType w:val="hybridMultilevel"/>
    <w:tmpl w:val="80F4B2A2"/>
    <w:lvl w:ilvl="0" w:tplc="179E4FB6">
      <w:start w:val="1"/>
      <w:numFmt w:val="lowerRoman"/>
      <w:lvlText w:val="%1)"/>
      <w:lvlJc w:val="left"/>
      <w:pPr>
        <w:ind w:left="1080" w:hanging="720"/>
      </w:pPr>
      <w:rPr>
        <w:rFonts w:ascii="Aptos" w:hAnsi="Aptos" w:cs="Times New Roman"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18"/>
  </w:num>
  <w:num w:numId="2" w16cid:durableId="1327631403">
    <w:abstractNumId w:val="2"/>
  </w:num>
  <w:num w:numId="3" w16cid:durableId="1003243670">
    <w:abstractNumId w:val="19"/>
  </w:num>
  <w:num w:numId="4" w16cid:durableId="1195849073">
    <w:abstractNumId w:val="15"/>
  </w:num>
  <w:num w:numId="5" w16cid:durableId="2022665065">
    <w:abstractNumId w:val="3"/>
  </w:num>
  <w:num w:numId="6" w16cid:durableId="1478185974">
    <w:abstractNumId w:val="21"/>
  </w:num>
  <w:num w:numId="7" w16cid:durableId="1484783863">
    <w:abstractNumId w:val="23"/>
  </w:num>
  <w:num w:numId="8" w16cid:durableId="1527019188">
    <w:abstractNumId w:val="12"/>
  </w:num>
  <w:num w:numId="9" w16cid:durableId="1758987273">
    <w:abstractNumId w:val="20"/>
  </w:num>
  <w:num w:numId="10" w16cid:durableId="1210261310">
    <w:abstractNumId w:val="16"/>
  </w:num>
  <w:num w:numId="11" w16cid:durableId="764421641">
    <w:abstractNumId w:val="11"/>
  </w:num>
  <w:num w:numId="12" w16cid:durableId="88160779">
    <w:abstractNumId w:val="7"/>
  </w:num>
  <w:num w:numId="13" w16cid:durableId="2055620120">
    <w:abstractNumId w:val="6"/>
  </w:num>
  <w:num w:numId="14" w16cid:durableId="776409955">
    <w:abstractNumId w:val="17"/>
  </w:num>
  <w:num w:numId="15" w16cid:durableId="1854299357">
    <w:abstractNumId w:val="22"/>
  </w:num>
  <w:num w:numId="16" w16cid:durableId="1900162905">
    <w:abstractNumId w:val="1"/>
  </w:num>
  <w:num w:numId="17" w16cid:durableId="2036613741">
    <w:abstractNumId w:val="8"/>
  </w:num>
  <w:num w:numId="18" w16cid:durableId="903489724">
    <w:abstractNumId w:val="5"/>
  </w:num>
  <w:num w:numId="19" w16cid:durableId="359087364">
    <w:abstractNumId w:val="13"/>
  </w:num>
  <w:num w:numId="20" w16cid:durableId="1988168917">
    <w:abstractNumId w:val="9"/>
  </w:num>
  <w:num w:numId="21" w16cid:durableId="447166791">
    <w:abstractNumId w:val="0"/>
  </w:num>
  <w:num w:numId="22" w16cid:durableId="1152021627">
    <w:abstractNumId w:val="4"/>
  </w:num>
  <w:num w:numId="23" w16cid:durableId="1499881972">
    <w:abstractNumId w:val="10"/>
  </w:num>
  <w:num w:numId="24" w16cid:durableId="9956936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163231328380430674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27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9460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31&lt;/text&gt;_x000d__x000a_      &lt;text&gt;COMPET 586&lt;/text&gt;_x000d__x000a_      &lt;text&gt;IND 346&lt;/text&gt;_x000d__x000a_      &lt;text&gt;MI 497&lt;/text&gt;_x000d__x000a_      &lt;text&gt;RECH 228&lt;/text&gt;_x000d__x000a_      &lt;text&gt;ESPACE 81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78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[Competitivitate (pia&amp;#539;&amp;#259; intern&amp;#259;, industrie, cercetare &amp;#537;i spa&amp;#539;iu)]&quot;&gt;&amp;lt;FlowDocument FontFamily=&quot;Segoe UI&quot; FontSize=&quot;12&quot; PagePadding=&quot;2,2,2,2&quot; AllowDrop=&quot;False&quot; xmlns=&quot;http://schemas.microsoft.com/winfx/2006/xaml/presentation&quot;&amp;gt;&amp;lt;Paragraph&amp;gt;CONSILIUL UNIUNII EUROPENE&amp;lt;LineBreak /&amp;gt;[Competitivitate (&amp;lt;Run&amp;gt;&amp;lt;Run.TextDecorations&amp;gt;&amp;lt;TextDecoration Location=&quot;Underline&quot; /&amp;gt;&amp;lt;/Run.TextDecorations&amp;gt;pia&amp;#539;&amp;#259; intern&amp;#259;&amp;lt;/Run&amp;gt;, &amp;lt;Run&amp;gt;&amp;lt;Run.TextDecorations&amp;gt;&amp;lt;TextDecoration Location=&quot;Underline&quot; /&amp;gt;&amp;lt;/Run.TextDecorations&amp;gt;industrie&amp;lt;/Run&amp;gt;, &amp;lt;Run&amp;gt;&amp;lt;Run.TextDecorations&amp;gt;&amp;lt;TextDecoration Location=&quot;Underline&quot; /&amp;gt;&amp;lt;/Run.TextDecorations&amp;gt;cercetare&amp;lt;/Run&amp;gt; &amp;#537;i &amp;lt;Run&amp;gt;&amp;lt;Run.TextDecorations&amp;gt;&amp;lt;TextDecoration Location=&quot;Underline&quot; /&amp;gt;&amp;lt;/Run.TextDecorations&amp;gt;spa&amp;#539;iu&amp;lt;/Run&amp;gt;)]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1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4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5-28T09:3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  &lt;meeting date=&quot;2026-05-29T09:3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72862966028198832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13&lt;/text&gt;_x000d__x000a_  &lt;/metadata&gt;_x000d__x000a_  &lt;metadata key=&quot;md_Prefix&quot;&gt;_x000d__x000a_    &lt;text&gt;CM&lt;/text&gt;_x000d__x000a_  &lt;/metadata&gt;_x000d__x000a_  &lt;metadata key=&quot;md_DocumentNumber&quot;&gt;_x000d__x000a_    &lt;text&gt;2753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COMPET&lt;/text&gt;_x000d__x000a_      &lt;text&gt;IND&lt;/text&gt;_x000d__x000a_      &lt;text&gt;MI&lt;/text&gt;_x000d__x000a_      &lt;text&gt;RECH&lt;/text&gt;_x000d__x000a_      &lt;text&gt;ESPAC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8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Competitiveness (Internal Market, Industry, Research and Space)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COUNCIL OF THE EUROPEAN UNION&amp;lt;LineBreak /&amp;gt;(Competitiveness (&amp;lt;Run&amp;gt;&amp;lt;Run.TextDecorations&amp;gt;&amp;lt;TextDecoration Location=&quot;Underline&quot; /&amp;gt;&amp;lt;/Run.TextDecorations&amp;gt;Internal Market&amp;lt;/Run&amp;gt;, &amp;lt;Run&amp;gt;&amp;lt;Run.TextDecorations&amp;gt;&amp;lt;TextDecoration Location=&quot;Underline&quot; /&amp;gt;&amp;lt;/Run.TextDecorations&amp;gt;Industry&amp;lt;/Run&amp;gt;, &amp;lt;Run&amp;gt;&amp;lt;Run.TextDecorations&amp;gt;&amp;lt;TextDecoration Location=&quot;Underline&quot; /&amp;gt;&amp;lt;/Run.TextDecorations&amp;gt;Research&amp;lt;/Run&amp;gt;&amp;lt;Run xml:lang=&quot;en-gb&quot; xml:space=&quot;preserve&quot;&amp;gt; &amp;lt;/Run&amp;gt;and &amp;lt;Run&amp;gt;&amp;lt;Run.TextDecorations&amp;gt;&amp;lt;TextDecoration Location=&quot;Underline&quot; /&amp;gt;&amp;lt;/Run.TextDecorations&amp;gt;Space&amp;lt;/Run&amp;gt;)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4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5-28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  &lt;meeting date=&quot;2026-05-29T09:3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ebb0f958d5f69c218998c66ed57ea4dd11f57c199630c1a95b9af6d67a21fd7a"/>
  </w:docVars>
  <w:rsids>
    <w:rsidRoot w:val="00B1385D"/>
    <w:rsid w:val="000045F6"/>
    <w:rsid w:val="000137F6"/>
    <w:rsid w:val="00021F3F"/>
    <w:rsid w:val="00026A97"/>
    <w:rsid w:val="00030D66"/>
    <w:rsid w:val="00033A35"/>
    <w:rsid w:val="00033C1C"/>
    <w:rsid w:val="000426CF"/>
    <w:rsid w:val="000558C5"/>
    <w:rsid w:val="00061F45"/>
    <w:rsid w:val="00066558"/>
    <w:rsid w:val="00066EE1"/>
    <w:rsid w:val="00066F43"/>
    <w:rsid w:val="0006746A"/>
    <w:rsid w:val="0007363C"/>
    <w:rsid w:val="00073D9E"/>
    <w:rsid w:val="00080CEC"/>
    <w:rsid w:val="00080D52"/>
    <w:rsid w:val="00091FE3"/>
    <w:rsid w:val="000A5555"/>
    <w:rsid w:val="000C2615"/>
    <w:rsid w:val="000C4C5F"/>
    <w:rsid w:val="000D6D71"/>
    <w:rsid w:val="000E14E0"/>
    <w:rsid w:val="000E2267"/>
    <w:rsid w:val="000E6F63"/>
    <w:rsid w:val="000F5528"/>
    <w:rsid w:val="000F57D8"/>
    <w:rsid w:val="000F653B"/>
    <w:rsid w:val="000F6C55"/>
    <w:rsid w:val="000F7F2F"/>
    <w:rsid w:val="00103775"/>
    <w:rsid w:val="00103932"/>
    <w:rsid w:val="00131AAD"/>
    <w:rsid w:val="00144DD5"/>
    <w:rsid w:val="00146543"/>
    <w:rsid w:val="00150AA0"/>
    <w:rsid w:val="00154366"/>
    <w:rsid w:val="00161E17"/>
    <w:rsid w:val="00164F71"/>
    <w:rsid w:val="00165671"/>
    <w:rsid w:val="00174C57"/>
    <w:rsid w:val="00176AA7"/>
    <w:rsid w:val="00187342"/>
    <w:rsid w:val="00195430"/>
    <w:rsid w:val="001A4E20"/>
    <w:rsid w:val="001A7DF5"/>
    <w:rsid w:val="001D0780"/>
    <w:rsid w:val="001D0F53"/>
    <w:rsid w:val="001D25DF"/>
    <w:rsid w:val="001D3B84"/>
    <w:rsid w:val="001D743F"/>
    <w:rsid w:val="001E219D"/>
    <w:rsid w:val="001E36D5"/>
    <w:rsid w:val="001E6469"/>
    <w:rsid w:val="001F089F"/>
    <w:rsid w:val="001F4F90"/>
    <w:rsid w:val="001F5396"/>
    <w:rsid w:val="002015EB"/>
    <w:rsid w:val="0020220B"/>
    <w:rsid w:val="00214A8F"/>
    <w:rsid w:val="002234D0"/>
    <w:rsid w:val="002279B0"/>
    <w:rsid w:val="002331F1"/>
    <w:rsid w:val="00233C46"/>
    <w:rsid w:val="00240F2D"/>
    <w:rsid w:val="00242E2B"/>
    <w:rsid w:val="00243E1C"/>
    <w:rsid w:val="00243EDE"/>
    <w:rsid w:val="00246F5E"/>
    <w:rsid w:val="002508FB"/>
    <w:rsid w:val="0025097F"/>
    <w:rsid w:val="00253838"/>
    <w:rsid w:val="0025714A"/>
    <w:rsid w:val="0025765A"/>
    <w:rsid w:val="00260855"/>
    <w:rsid w:val="002709E6"/>
    <w:rsid w:val="002909C8"/>
    <w:rsid w:val="0029115D"/>
    <w:rsid w:val="00295B7A"/>
    <w:rsid w:val="002A041B"/>
    <w:rsid w:val="002A2D0C"/>
    <w:rsid w:val="002A7CEE"/>
    <w:rsid w:val="002B4AFC"/>
    <w:rsid w:val="002C2D14"/>
    <w:rsid w:val="002C4809"/>
    <w:rsid w:val="002D0C17"/>
    <w:rsid w:val="002D207D"/>
    <w:rsid w:val="002D6295"/>
    <w:rsid w:val="002E2381"/>
    <w:rsid w:val="002E2487"/>
    <w:rsid w:val="002E3591"/>
    <w:rsid w:val="002E48EF"/>
    <w:rsid w:val="002E4BC4"/>
    <w:rsid w:val="002E7BF6"/>
    <w:rsid w:val="002F36A5"/>
    <w:rsid w:val="002F51FE"/>
    <w:rsid w:val="002F792D"/>
    <w:rsid w:val="00300469"/>
    <w:rsid w:val="00301037"/>
    <w:rsid w:val="00301A51"/>
    <w:rsid w:val="00302F20"/>
    <w:rsid w:val="003119CC"/>
    <w:rsid w:val="00315BEA"/>
    <w:rsid w:val="003239D1"/>
    <w:rsid w:val="003251D0"/>
    <w:rsid w:val="00326C08"/>
    <w:rsid w:val="00330F92"/>
    <w:rsid w:val="00332AD3"/>
    <w:rsid w:val="00333CEF"/>
    <w:rsid w:val="003408F2"/>
    <w:rsid w:val="0034761C"/>
    <w:rsid w:val="00356A42"/>
    <w:rsid w:val="003629B7"/>
    <w:rsid w:val="0037317A"/>
    <w:rsid w:val="00375B55"/>
    <w:rsid w:val="0037739F"/>
    <w:rsid w:val="0038043E"/>
    <w:rsid w:val="00380FD1"/>
    <w:rsid w:val="00381CB3"/>
    <w:rsid w:val="00384175"/>
    <w:rsid w:val="00384AA2"/>
    <w:rsid w:val="00385975"/>
    <w:rsid w:val="00393837"/>
    <w:rsid w:val="00397888"/>
    <w:rsid w:val="003A5CE7"/>
    <w:rsid w:val="003A6C24"/>
    <w:rsid w:val="003C070D"/>
    <w:rsid w:val="003C10C5"/>
    <w:rsid w:val="003C6D65"/>
    <w:rsid w:val="003D57FC"/>
    <w:rsid w:val="003D5AD3"/>
    <w:rsid w:val="003F0325"/>
    <w:rsid w:val="003F2EC0"/>
    <w:rsid w:val="00410E69"/>
    <w:rsid w:val="0041205E"/>
    <w:rsid w:val="0041308D"/>
    <w:rsid w:val="004163F7"/>
    <w:rsid w:val="00416A9C"/>
    <w:rsid w:val="00422565"/>
    <w:rsid w:val="00423F51"/>
    <w:rsid w:val="0043173D"/>
    <w:rsid w:val="0043274E"/>
    <w:rsid w:val="00442EB4"/>
    <w:rsid w:val="00446805"/>
    <w:rsid w:val="00450ABD"/>
    <w:rsid w:val="00454BD8"/>
    <w:rsid w:val="00456C24"/>
    <w:rsid w:val="00457A1C"/>
    <w:rsid w:val="00465A6B"/>
    <w:rsid w:val="00467D1F"/>
    <w:rsid w:val="004714F2"/>
    <w:rsid w:val="00472822"/>
    <w:rsid w:val="00476812"/>
    <w:rsid w:val="0048057C"/>
    <w:rsid w:val="004828F0"/>
    <w:rsid w:val="00484F8B"/>
    <w:rsid w:val="00487162"/>
    <w:rsid w:val="00487F2B"/>
    <w:rsid w:val="00493F87"/>
    <w:rsid w:val="004956D3"/>
    <w:rsid w:val="0049591E"/>
    <w:rsid w:val="0049701C"/>
    <w:rsid w:val="004B0424"/>
    <w:rsid w:val="004B54C8"/>
    <w:rsid w:val="004B5888"/>
    <w:rsid w:val="004B7CE2"/>
    <w:rsid w:val="004C60B7"/>
    <w:rsid w:val="004C6169"/>
    <w:rsid w:val="004C75E4"/>
    <w:rsid w:val="004D0507"/>
    <w:rsid w:val="004D116F"/>
    <w:rsid w:val="004D20F6"/>
    <w:rsid w:val="004D3D61"/>
    <w:rsid w:val="004D5505"/>
    <w:rsid w:val="004E1754"/>
    <w:rsid w:val="004E6DE5"/>
    <w:rsid w:val="004F54CA"/>
    <w:rsid w:val="004F55DF"/>
    <w:rsid w:val="004F7FB4"/>
    <w:rsid w:val="00501E0E"/>
    <w:rsid w:val="00506532"/>
    <w:rsid w:val="00507EBD"/>
    <w:rsid w:val="00512202"/>
    <w:rsid w:val="00512841"/>
    <w:rsid w:val="00515930"/>
    <w:rsid w:val="00516A2B"/>
    <w:rsid w:val="005215EF"/>
    <w:rsid w:val="00522084"/>
    <w:rsid w:val="005234B3"/>
    <w:rsid w:val="0053192D"/>
    <w:rsid w:val="00540075"/>
    <w:rsid w:val="005455FF"/>
    <w:rsid w:val="00546854"/>
    <w:rsid w:val="005577CB"/>
    <w:rsid w:val="0056013F"/>
    <w:rsid w:val="00562147"/>
    <w:rsid w:val="00562224"/>
    <w:rsid w:val="005632E1"/>
    <w:rsid w:val="005730D9"/>
    <w:rsid w:val="00573F36"/>
    <w:rsid w:val="00576790"/>
    <w:rsid w:val="0057715F"/>
    <w:rsid w:val="005804A4"/>
    <w:rsid w:val="00580AEC"/>
    <w:rsid w:val="005829CF"/>
    <w:rsid w:val="00582FD5"/>
    <w:rsid w:val="0058389B"/>
    <w:rsid w:val="00594AEC"/>
    <w:rsid w:val="0059562C"/>
    <w:rsid w:val="005A298D"/>
    <w:rsid w:val="005A5134"/>
    <w:rsid w:val="005B0912"/>
    <w:rsid w:val="005B22D6"/>
    <w:rsid w:val="005B55B8"/>
    <w:rsid w:val="005C3952"/>
    <w:rsid w:val="005C7C1A"/>
    <w:rsid w:val="005D2344"/>
    <w:rsid w:val="005D4418"/>
    <w:rsid w:val="005D58B5"/>
    <w:rsid w:val="005E1C08"/>
    <w:rsid w:val="005F1151"/>
    <w:rsid w:val="005F346C"/>
    <w:rsid w:val="00600EA7"/>
    <w:rsid w:val="006043CF"/>
    <w:rsid w:val="006069BB"/>
    <w:rsid w:val="00606C7A"/>
    <w:rsid w:val="006213F4"/>
    <w:rsid w:val="00634685"/>
    <w:rsid w:val="00636CAB"/>
    <w:rsid w:val="00641777"/>
    <w:rsid w:val="00647179"/>
    <w:rsid w:val="00647331"/>
    <w:rsid w:val="00652E34"/>
    <w:rsid w:val="00653C8D"/>
    <w:rsid w:val="00653D49"/>
    <w:rsid w:val="0065440A"/>
    <w:rsid w:val="00654520"/>
    <w:rsid w:val="006576AD"/>
    <w:rsid w:val="0066630F"/>
    <w:rsid w:val="0067078D"/>
    <w:rsid w:val="00670A9A"/>
    <w:rsid w:val="006728D3"/>
    <w:rsid w:val="006769A2"/>
    <w:rsid w:val="006817EA"/>
    <w:rsid w:val="00681FF2"/>
    <w:rsid w:val="00683B14"/>
    <w:rsid w:val="0068573A"/>
    <w:rsid w:val="006875F2"/>
    <w:rsid w:val="0069373B"/>
    <w:rsid w:val="00694ECD"/>
    <w:rsid w:val="006A0D81"/>
    <w:rsid w:val="006A2858"/>
    <w:rsid w:val="006A6B3B"/>
    <w:rsid w:val="006B0C5F"/>
    <w:rsid w:val="006C7497"/>
    <w:rsid w:val="006D0EB3"/>
    <w:rsid w:val="006D21A5"/>
    <w:rsid w:val="006D2414"/>
    <w:rsid w:val="006D3AE6"/>
    <w:rsid w:val="006D4D44"/>
    <w:rsid w:val="006D5699"/>
    <w:rsid w:val="006D6EAE"/>
    <w:rsid w:val="006D7448"/>
    <w:rsid w:val="006F2693"/>
    <w:rsid w:val="006F4DA9"/>
    <w:rsid w:val="006F5993"/>
    <w:rsid w:val="006F60CE"/>
    <w:rsid w:val="006F76D1"/>
    <w:rsid w:val="007030FB"/>
    <w:rsid w:val="00706F62"/>
    <w:rsid w:val="00714502"/>
    <w:rsid w:val="007172D7"/>
    <w:rsid w:val="0072668C"/>
    <w:rsid w:val="00731A2E"/>
    <w:rsid w:val="0073286B"/>
    <w:rsid w:val="00734B5E"/>
    <w:rsid w:val="00735C78"/>
    <w:rsid w:val="00741392"/>
    <w:rsid w:val="00741DC3"/>
    <w:rsid w:val="00751B87"/>
    <w:rsid w:val="007638F7"/>
    <w:rsid w:val="00772954"/>
    <w:rsid w:val="00772A09"/>
    <w:rsid w:val="007758B0"/>
    <w:rsid w:val="00781767"/>
    <w:rsid w:val="00784819"/>
    <w:rsid w:val="007863E2"/>
    <w:rsid w:val="00787CD3"/>
    <w:rsid w:val="00791CCD"/>
    <w:rsid w:val="00792179"/>
    <w:rsid w:val="00795A48"/>
    <w:rsid w:val="007A1CB3"/>
    <w:rsid w:val="007A7479"/>
    <w:rsid w:val="007A7ADF"/>
    <w:rsid w:val="007B341F"/>
    <w:rsid w:val="007B3A53"/>
    <w:rsid w:val="007B65B9"/>
    <w:rsid w:val="007C1C49"/>
    <w:rsid w:val="007C2BDA"/>
    <w:rsid w:val="007D6F31"/>
    <w:rsid w:val="007E370B"/>
    <w:rsid w:val="007E3B85"/>
    <w:rsid w:val="007E6910"/>
    <w:rsid w:val="007E77EA"/>
    <w:rsid w:val="007E7A0A"/>
    <w:rsid w:val="007F0BC0"/>
    <w:rsid w:val="007F3993"/>
    <w:rsid w:val="00804480"/>
    <w:rsid w:val="00813306"/>
    <w:rsid w:val="008146F9"/>
    <w:rsid w:val="00815B98"/>
    <w:rsid w:val="00817A59"/>
    <w:rsid w:val="008262A2"/>
    <w:rsid w:val="008306FA"/>
    <w:rsid w:val="00833044"/>
    <w:rsid w:val="0084605D"/>
    <w:rsid w:val="008461F6"/>
    <w:rsid w:val="0085041A"/>
    <w:rsid w:val="00866AE1"/>
    <w:rsid w:val="00871DAF"/>
    <w:rsid w:val="00872E1F"/>
    <w:rsid w:val="008822A8"/>
    <w:rsid w:val="00882988"/>
    <w:rsid w:val="00884CFA"/>
    <w:rsid w:val="00894932"/>
    <w:rsid w:val="00896563"/>
    <w:rsid w:val="008A1CAA"/>
    <w:rsid w:val="008A3E20"/>
    <w:rsid w:val="008A44FF"/>
    <w:rsid w:val="008A718B"/>
    <w:rsid w:val="008A7E72"/>
    <w:rsid w:val="008B0B50"/>
    <w:rsid w:val="008C1F66"/>
    <w:rsid w:val="008C2559"/>
    <w:rsid w:val="008C6B0F"/>
    <w:rsid w:val="008C72DF"/>
    <w:rsid w:val="008C7EB3"/>
    <w:rsid w:val="008D32C1"/>
    <w:rsid w:val="008D34A4"/>
    <w:rsid w:val="008D4384"/>
    <w:rsid w:val="008D5DFD"/>
    <w:rsid w:val="008D63C2"/>
    <w:rsid w:val="008D767D"/>
    <w:rsid w:val="008E2940"/>
    <w:rsid w:val="008E6EE8"/>
    <w:rsid w:val="008F3379"/>
    <w:rsid w:val="008F45CA"/>
    <w:rsid w:val="008F46A0"/>
    <w:rsid w:val="00903DFE"/>
    <w:rsid w:val="00911776"/>
    <w:rsid w:val="00912613"/>
    <w:rsid w:val="00914B25"/>
    <w:rsid w:val="00921CC0"/>
    <w:rsid w:val="00952411"/>
    <w:rsid w:val="00956B22"/>
    <w:rsid w:val="00956D1F"/>
    <w:rsid w:val="00957003"/>
    <w:rsid w:val="00961102"/>
    <w:rsid w:val="00963588"/>
    <w:rsid w:val="00963B44"/>
    <w:rsid w:val="00975055"/>
    <w:rsid w:val="009817D5"/>
    <w:rsid w:val="00990C85"/>
    <w:rsid w:val="009917FE"/>
    <w:rsid w:val="00992EDB"/>
    <w:rsid w:val="009930AF"/>
    <w:rsid w:val="0099319E"/>
    <w:rsid w:val="009A2791"/>
    <w:rsid w:val="009A4C85"/>
    <w:rsid w:val="009B12A4"/>
    <w:rsid w:val="009B2828"/>
    <w:rsid w:val="009B4087"/>
    <w:rsid w:val="009D29B9"/>
    <w:rsid w:val="009E04BE"/>
    <w:rsid w:val="009E1FD8"/>
    <w:rsid w:val="009E2D70"/>
    <w:rsid w:val="009E64A9"/>
    <w:rsid w:val="009F4BED"/>
    <w:rsid w:val="00A06BB5"/>
    <w:rsid w:val="00A07DF1"/>
    <w:rsid w:val="00A10216"/>
    <w:rsid w:val="00A14A7C"/>
    <w:rsid w:val="00A31007"/>
    <w:rsid w:val="00A32A1F"/>
    <w:rsid w:val="00A43013"/>
    <w:rsid w:val="00A568D9"/>
    <w:rsid w:val="00A61AB2"/>
    <w:rsid w:val="00A64B08"/>
    <w:rsid w:val="00A76D99"/>
    <w:rsid w:val="00A77E13"/>
    <w:rsid w:val="00A81726"/>
    <w:rsid w:val="00A867DC"/>
    <w:rsid w:val="00A94908"/>
    <w:rsid w:val="00AA0724"/>
    <w:rsid w:val="00AA347F"/>
    <w:rsid w:val="00AB08CE"/>
    <w:rsid w:val="00AB2305"/>
    <w:rsid w:val="00AB2D0B"/>
    <w:rsid w:val="00AB39E8"/>
    <w:rsid w:val="00AC0DA7"/>
    <w:rsid w:val="00AC124F"/>
    <w:rsid w:val="00AC1399"/>
    <w:rsid w:val="00AC3046"/>
    <w:rsid w:val="00AC3E57"/>
    <w:rsid w:val="00AC7EBE"/>
    <w:rsid w:val="00AD3272"/>
    <w:rsid w:val="00AD376E"/>
    <w:rsid w:val="00AD4291"/>
    <w:rsid w:val="00AD55ED"/>
    <w:rsid w:val="00AD700A"/>
    <w:rsid w:val="00AD7A76"/>
    <w:rsid w:val="00AE68E4"/>
    <w:rsid w:val="00AE78F9"/>
    <w:rsid w:val="00B04138"/>
    <w:rsid w:val="00B047CD"/>
    <w:rsid w:val="00B1385D"/>
    <w:rsid w:val="00B14084"/>
    <w:rsid w:val="00B20098"/>
    <w:rsid w:val="00B207BA"/>
    <w:rsid w:val="00B217AA"/>
    <w:rsid w:val="00B24D9A"/>
    <w:rsid w:val="00B25C25"/>
    <w:rsid w:val="00B25F5B"/>
    <w:rsid w:val="00B332C9"/>
    <w:rsid w:val="00B34FB1"/>
    <w:rsid w:val="00B3558A"/>
    <w:rsid w:val="00B35948"/>
    <w:rsid w:val="00B4118B"/>
    <w:rsid w:val="00B47A80"/>
    <w:rsid w:val="00B53786"/>
    <w:rsid w:val="00B5488B"/>
    <w:rsid w:val="00B57A64"/>
    <w:rsid w:val="00B630E5"/>
    <w:rsid w:val="00B64321"/>
    <w:rsid w:val="00B651B8"/>
    <w:rsid w:val="00B84D70"/>
    <w:rsid w:val="00B861BE"/>
    <w:rsid w:val="00B96A86"/>
    <w:rsid w:val="00B9732D"/>
    <w:rsid w:val="00B975C8"/>
    <w:rsid w:val="00BA61C1"/>
    <w:rsid w:val="00BA70EC"/>
    <w:rsid w:val="00BB242F"/>
    <w:rsid w:val="00BB3BC4"/>
    <w:rsid w:val="00BB7784"/>
    <w:rsid w:val="00BC3EAB"/>
    <w:rsid w:val="00BD2A5B"/>
    <w:rsid w:val="00BE24D2"/>
    <w:rsid w:val="00BE5238"/>
    <w:rsid w:val="00BE5251"/>
    <w:rsid w:val="00BF0381"/>
    <w:rsid w:val="00BF12B5"/>
    <w:rsid w:val="00BF155C"/>
    <w:rsid w:val="00BF40F9"/>
    <w:rsid w:val="00BF6168"/>
    <w:rsid w:val="00C00AF7"/>
    <w:rsid w:val="00C00D64"/>
    <w:rsid w:val="00C017DA"/>
    <w:rsid w:val="00C02778"/>
    <w:rsid w:val="00C03C37"/>
    <w:rsid w:val="00C1461E"/>
    <w:rsid w:val="00C2210B"/>
    <w:rsid w:val="00C22A6B"/>
    <w:rsid w:val="00C23460"/>
    <w:rsid w:val="00C2475D"/>
    <w:rsid w:val="00C26359"/>
    <w:rsid w:val="00C315B5"/>
    <w:rsid w:val="00C3196B"/>
    <w:rsid w:val="00C32639"/>
    <w:rsid w:val="00C34485"/>
    <w:rsid w:val="00C378A2"/>
    <w:rsid w:val="00C46D2C"/>
    <w:rsid w:val="00C50930"/>
    <w:rsid w:val="00C5306D"/>
    <w:rsid w:val="00C550C4"/>
    <w:rsid w:val="00C63634"/>
    <w:rsid w:val="00C663CC"/>
    <w:rsid w:val="00C67B7C"/>
    <w:rsid w:val="00C706A1"/>
    <w:rsid w:val="00C71DA4"/>
    <w:rsid w:val="00C75254"/>
    <w:rsid w:val="00C75FE0"/>
    <w:rsid w:val="00C765D1"/>
    <w:rsid w:val="00C766DB"/>
    <w:rsid w:val="00C85C67"/>
    <w:rsid w:val="00C872CE"/>
    <w:rsid w:val="00C93E9A"/>
    <w:rsid w:val="00CA61CD"/>
    <w:rsid w:val="00CA7244"/>
    <w:rsid w:val="00CA7F3A"/>
    <w:rsid w:val="00CC013E"/>
    <w:rsid w:val="00CC417D"/>
    <w:rsid w:val="00CD014E"/>
    <w:rsid w:val="00CD225E"/>
    <w:rsid w:val="00CD2D2A"/>
    <w:rsid w:val="00CD3656"/>
    <w:rsid w:val="00CD6028"/>
    <w:rsid w:val="00CE003C"/>
    <w:rsid w:val="00CE25F8"/>
    <w:rsid w:val="00CE5532"/>
    <w:rsid w:val="00CF2784"/>
    <w:rsid w:val="00CF2AA5"/>
    <w:rsid w:val="00CF7D1A"/>
    <w:rsid w:val="00D00DCD"/>
    <w:rsid w:val="00D021FF"/>
    <w:rsid w:val="00D02CFA"/>
    <w:rsid w:val="00D04717"/>
    <w:rsid w:val="00D130D5"/>
    <w:rsid w:val="00D20F14"/>
    <w:rsid w:val="00D27D23"/>
    <w:rsid w:val="00D335C5"/>
    <w:rsid w:val="00D35412"/>
    <w:rsid w:val="00D35DF6"/>
    <w:rsid w:val="00D406D3"/>
    <w:rsid w:val="00D427E8"/>
    <w:rsid w:val="00D53A56"/>
    <w:rsid w:val="00D55922"/>
    <w:rsid w:val="00D57654"/>
    <w:rsid w:val="00D62238"/>
    <w:rsid w:val="00D71464"/>
    <w:rsid w:val="00D73D41"/>
    <w:rsid w:val="00D747FF"/>
    <w:rsid w:val="00D7595D"/>
    <w:rsid w:val="00D772B7"/>
    <w:rsid w:val="00D90EF9"/>
    <w:rsid w:val="00DA399A"/>
    <w:rsid w:val="00DA50D7"/>
    <w:rsid w:val="00DB1EC3"/>
    <w:rsid w:val="00DD5D0A"/>
    <w:rsid w:val="00DE0371"/>
    <w:rsid w:val="00DE2602"/>
    <w:rsid w:val="00DE5718"/>
    <w:rsid w:val="00DF0645"/>
    <w:rsid w:val="00DF23A0"/>
    <w:rsid w:val="00DF5645"/>
    <w:rsid w:val="00E050E7"/>
    <w:rsid w:val="00E0761D"/>
    <w:rsid w:val="00E100A0"/>
    <w:rsid w:val="00E116CE"/>
    <w:rsid w:val="00E14378"/>
    <w:rsid w:val="00E16464"/>
    <w:rsid w:val="00E21A14"/>
    <w:rsid w:val="00E30D8F"/>
    <w:rsid w:val="00E31359"/>
    <w:rsid w:val="00E3350A"/>
    <w:rsid w:val="00E3797D"/>
    <w:rsid w:val="00E43293"/>
    <w:rsid w:val="00E4426F"/>
    <w:rsid w:val="00E4635A"/>
    <w:rsid w:val="00E475E4"/>
    <w:rsid w:val="00E503BC"/>
    <w:rsid w:val="00E57316"/>
    <w:rsid w:val="00E61B1E"/>
    <w:rsid w:val="00E64A9F"/>
    <w:rsid w:val="00E75FBA"/>
    <w:rsid w:val="00E76372"/>
    <w:rsid w:val="00E8251D"/>
    <w:rsid w:val="00E93123"/>
    <w:rsid w:val="00E94903"/>
    <w:rsid w:val="00EA31B6"/>
    <w:rsid w:val="00EC56E1"/>
    <w:rsid w:val="00ED010F"/>
    <w:rsid w:val="00ED0820"/>
    <w:rsid w:val="00ED4150"/>
    <w:rsid w:val="00ED6129"/>
    <w:rsid w:val="00EE3B78"/>
    <w:rsid w:val="00EF061D"/>
    <w:rsid w:val="00EF122B"/>
    <w:rsid w:val="00EF415A"/>
    <w:rsid w:val="00F005BC"/>
    <w:rsid w:val="00F00A42"/>
    <w:rsid w:val="00F011A4"/>
    <w:rsid w:val="00F02C8F"/>
    <w:rsid w:val="00F05540"/>
    <w:rsid w:val="00F07441"/>
    <w:rsid w:val="00F10267"/>
    <w:rsid w:val="00F23818"/>
    <w:rsid w:val="00F23B92"/>
    <w:rsid w:val="00F3027D"/>
    <w:rsid w:val="00F30C8D"/>
    <w:rsid w:val="00F46D30"/>
    <w:rsid w:val="00F5031B"/>
    <w:rsid w:val="00F51CF3"/>
    <w:rsid w:val="00F52790"/>
    <w:rsid w:val="00F630E0"/>
    <w:rsid w:val="00F65B66"/>
    <w:rsid w:val="00F67D61"/>
    <w:rsid w:val="00F70ACC"/>
    <w:rsid w:val="00F71542"/>
    <w:rsid w:val="00F7400F"/>
    <w:rsid w:val="00F77952"/>
    <w:rsid w:val="00F8355F"/>
    <w:rsid w:val="00F856D7"/>
    <w:rsid w:val="00F85C53"/>
    <w:rsid w:val="00F87188"/>
    <w:rsid w:val="00F91725"/>
    <w:rsid w:val="00FA3A2B"/>
    <w:rsid w:val="00FB149C"/>
    <w:rsid w:val="00FB450D"/>
    <w:rsid w:val="00FB4C00"/>
    <w:rsid w:val="00FC5374"/>
    <w:rsid w:val="00FD60D6"/>
    <w:rsid w:val="00FD666E"/>
    <w:rsid w:val="00FD7955"/>
    <w:rsid w:val="00FE0C98"/>
    <w:rsid w:val="00FE6141"/>
    <w:rsid w:val="00FF2D85"/>
    <w:rsid w:val="00FF308B"/>
    <w:rsid w:val="00FF3FB9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97B514"/>
  <w15:docId w15:val="{65572C66-8B2D-4A4A-B26D-647FD5923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1385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rsid w:val="00B1385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B1385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B1385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B1385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F23818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F23818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F2381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F2381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F23818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F2381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F23818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F23818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F23818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F23818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F23818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5B0912"/>
    <w:pPr>
      <w:ind w:left="720"/>
      <w:contextualSpacing/>
    </w:pPr>
  </w:style>
  <w:style w:type="table" w:styleId="PlainTable4">
    <w:name w:val="Plain Table 4"/>
    <w:basedOn w:val="TableNormal"/>
    <w:uiPriority w:val="44"/>
    <w:rsid w:val="005B091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5B0912"/>
    <w:rPr>
      <w:rFonts w:ascii="Times New Roman" w:hAnsi="Times New Roman" w:cs="Times New Roman"/>
      <w:sz w:val="24"/>
      <w:lang w:val="ro-RO" w:eastAsia="ro-RO" w:bidi="ro-RO"/>
    </w:rPr>
  </w:style>
  <w:style w:type="paragraph" w:styleId="Revision">
    <w:name w:val="Revision"/>
    <w:hidden/>
    <w:uiPriority w:val="99"/>
    <w:semiHidden/>
    <w:rsid w:val="00301A51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06F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06F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06F62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6F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6F62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customStyle="1" w:styleId="TBDistrbMarkers">
    <w:name w:val="TBDistrbMarkers"/>
    <w:basedOn w:val="TBNormalTechnicalBlock"/>
    <w:qFormat/>
    <w:rsid w:val="00F23818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6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bin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81FB84-11B1-42A4-9779-93E4E8E13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B1DC13E-84E3-476E-90A1-04DDBABDC2E1}">
  <ds:schemaRefs>
    <ds:schemaRef ds:uri="http://purl.org/dc/dcmitype/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C90010C-FAC5-46FF-9BBA-F23DFFC0DC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75F7A2-0910-4C67-B3B2-837D18F352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7</TotalTime>
  <Pages>7</Pages>
  <Words>1079</Words>
  <Characters>5938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DQC</dc:creator>
  <cp:keywords/>
  <dc:description/>
  <cp:lastModifiedBy>ALFARAZ SANCHEZ Maria Jose</cp:lastModifiedBy>
  <cp:revision>6</cp:revision>
  <cp:lastPrinted>2026-05-27T10:22:00Z</cp:lastPrinted>
  <dcterms:created xsi:type="dcterms:W3CDTF">2026-05-27T14:37:00Z</dcterms:created>
  <dcterms:modified xsi:type="dcterms:W3CDTF">2026-05-27T16:26:00Z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4.9.1, Build 20240216</vt:lpwstr>
  </property>
  <property fmtid="{D5CDD505-2E9C-101B-9397-08002B2CF9AE}" pid="4" name="Meeting Number">
    <vt:lpwstr>4178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2025-04-29T09:10:24Z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691ffd6f-0e47-4353-9e31-61a254cee9cd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ContentTypeId">
    <vt:lpwstr>0x010100BA35A70D7A9DA44587CF3FC6B64A4D5A</vt:lpwstr>
  </property>
</Properties>
</file>