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211396445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2282E" w:rsidRPr="0056157B" w14:paraId="55B9903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BCA94C1" w14:textId="797756CD" w:rsidR="0032282E" w:rsidRPr="0056157B" w:rsidRDefault="0032282E" w:rsidP="00634DC7">
                <w:pPr>
                  <w:pStyle w:val="TBNormalTechnicalBlock"/>
                </w:pPr>
              </w:p>
            </w:tc>
          </w:tr>
          <w:tr w:rsidR="0032282E" w:rsidRPr="0056157B" w14:paraId="1E00484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ADF9C86" w14:textId="77777777" w:rsidR="0032282E" w:rsidRPr="0056157B" w:rsidRDefault="0032282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8D2A5FD" wp14:editId="7436DA9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F84A023" w14:textId="77777777" w:rsidR="0032282E" w:rsidRPr="0056157B" w:rsidRDefault="0032282E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32282E" w:rsidRPr="00B84B6D" w14:paraId="2BC1B5A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BE2162E" w14:textId="77777777" w:rsidR="0032282E" w:rsidRPr="0056157B" w:rsidRDefault="0032282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B798746" w14:textId="77777777" w:rsidR="0032282E" w:rsidRPr="0056157B" w:rsidRDefault="0032282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0477AD9" w14:textId="77777777" w:rsidR="0032282E" w:rsidRPr="0056157B" w:rsidRDefault="0032282E" w:rsidP="00233A0E">
                <w:pPr>
                  <w:pStyle w:val="TBNormalTechnicalBlock"/>
                  <w:rPr>
                    <w:b/>
                  </w:rPr>
                </w:pPr>
              </w:p>
              <w:p w14:paraId="51409865" w14:textId="77777777" w:rsidR="0032282E" w:rsidRDefault="0032282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17 June 2026</w:t>
                </w:r>
              </w:p>
              <w:p w14:paraId="3623320F" w14:textId="77777777" w:rsidR="0032282E" w:rsidRPr="0019440B" w:rsidRDefault="0032282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F4449BB" w14:textId="77777777" w:rsidR="0032282E" w:rsidRPr="0019440B" w:rsidRDefault="0032282E" w:rsidP="00233A0E">
                <w:pPr>
                  <w:pStyle w:val="TBNormalTechnicalBlock"/>
                </w:pPr>
              </w:p>
              <w:p w14:paraId="79CD746E" w14:textId="77777777" w:rsidR="0032282E" w:rsidRDefault="0032282E" w:rsidP="00233A0E">
                <w:pPr>
                  <w:pStyle w:val="TBNormalTechnicalBlock"/>
                </w:pPr>
                <w:r>
                  <w:t>9706</w:t>
                </w:r>
                <w:r w:rsidRPr="0056157B">
                  <w:t>/</w:t>
                </w:r>
                <w:r>
                  <w:t>26</w:t>
                </w:r>
              </w:p>
              <w:p w14:paraId="59F89692" w14:textId="77777777" w:rsidR="0032282E" w:rsidRDefault="0032282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32</w:t>
                </w:r>
              </w:p>
              <w:p w14:paraId="30B54D8F" w14:textId="77777777" w:rsidR="0032282E" w:rsidRDefault="0032282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418</w:t>
                </w:r>
              </w:p>
              <w:p w14:paraId="366D3DB8" w14:textId="77777777" w:rsidR="0032282E" w:rsidRDefault="0032282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195</w:t>
                </w:r>
              </w:p>
              <w:p w14:paraId="17E57C5C" w14:textId="77777777" w:rsidR="0032282E" w:rsidRPr="007C5B64" w:rsidRDefault="0032282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9E097F5" w14:textId="77777777" w:rsidR="0032282E" w:rsidRPr="009E0BE9" w:rsidRDefault="0032282E" w:rsidP="00CD4D38">
                <w:pPr>
                  <w:pStyle w:val="TBDistrbMarkers"/>
                </w:pPr>
                <w:r>
                  <w:t>PARLNAT</w:t>
                </w:r>
              </w:p>
              <w:p w14:paraId="1832773C" w14:textId="77777777" w:rsidR="0032282E" w:rsidRPr="009E0BE9" w:rsidRDefault="0032282E" w:rsidP="00233A0E">
                <w:pPr>
                  <w:pStyle w:val="TBNormalTechnicalBlock"/>
                </w:pPr>
              </w:p>
              <w:p w14:paraId="6314FB7B" w14:textId="77777777" w:rsidR="0032282E" w:rsidRPr="009E0BE9" w:rsidRDefault="0032282E" w:rsidP="00233A0E">
                <w:pPr>
                  <w:pStyle w:val="TBNormalTechnicalBlock"/>
                </w:pPr>
              </w:p>
              <w:p w14:paraId="370090D9" w14:textId="77777777" w:rsidR="0032282E" w:rsidRPr="009E0BE9" w:rsidRDefault="0032282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2282E" w:rsidRPr="00ED0749" w14:paraId="7AA95A8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1622221" w14:textId="77777777" w:rsidR="0032282E" w:rsidRPr="00ED0749" w:rsidRDefault="0032282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CC425C0" w14:textId="77777777" w:rsidR="0032282E" w:rsidRPr="00ED0749" w:rsidRDefault="0032282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BE927D1" w14:textId="77777777" w:rsidR="0032282E" w:rsidRPr="00ED0749" w:rsidRDefault="0032282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E022868" w14:textId="77777777" w:rsidR="0032282E" w:rsidRPr="00ED0749" w:rsidRDefault="0032282E" w:rsidP="00DF1147">
          <w:pPr>
            <w:pStyle w:val="TBEntRefer"/>
            <w:rPr>
              <w:sz w:val="2"/>
              <w:szCs w:val="2"/>
            </w:rPr>
          </w:pPr>
        </w:p>
        <w:p w14:paraId="43D50F4C" w14:textId="77777777" w:rsidR="0032282E" w:rsidRPr="00DD01AC" w:rsidRDefault="0032282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2282E" w:rsidRPr="00133225" w14:paraId="4C67112A" w14:textId="77777777" w:rsidTr="001E5BC3">
            <w:trPr>
              <w:jc w:val="center"/>
            </w:trPr>
            <w:tc>
              <w:tcPr>
                <w:tcW w:w="9645" w:type="dxa"/>
              </w:tcPr>
              <w:p w14:paraId="5FB8B791" w14:textId="77777777" w:rsidR="0032282E" w:rsidRPr="00C4351E" w:rsidRDefault="0032282E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32282E" w:rsidRPr="007D53AD" w14:paraId="1AAA8DA4" w14:textId="77777777" w:rsidTr="001E5BC3">
            <w:trPr>
              <w:jc w:val="center"/>
            </w:trPr>
            <w:tc>
              <w:tcPr>
                <w:tcW w:w="9645" w:type="dxa"/>
              </w:tcPr>
              <w:p w14:paraId="290A49C8" w14:textId="77777777" w:rsidR="0032282E" w:rsidRDefault="0032282E">
                <w:pPr>
                  <w:pStyle w:val="TBTableText"/>
                </w:pPr>
                <w:r>
                  <w:t>COUNCIL OF THE EUROPEAN UNION</w:t>
                </w:r>
              </w:p>
              <w:p w14:paraId="0ABD491D" w14:textId="77777777" w:rsidR="0032282E" w:rsidRDefault="0032282E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Agriculture </w:t>
                </w:r>
                <w:r>
                  <w:t xml:space="preserve">and </w:t>
                </w:r>
                <w:r>
                  <w:rPr>
                    <w:b/>
                  </w:rPr>
                  <w:t>Fisheries</w:t>
                </w:r>
                <w:r>
                  <w:t>)</w:t>
                </w:r>
              </w:p>
            </w:tc>
          </w:tr>
          <w:tr w:rsidR="0032282E" w:rsidRPr="007D53AD" w14:paraId="10AC0227" w14:textId="77777777" w:rsidTr="001E5BC3">
            <w:trPr>
              <w:jc w:val="center"/>
            </w:trPr>
            <w:tc>
              <w:tcPr>
                <w:tcW w:w="9645" w:type="dxa"/>
              </w:tcPr>
              <w:p w14:paraId="1C089795" w14:textId="77777777" w:rsidR="0032282E" w:rsidRPr="006368AC" w:rsidRDefault="0032282E" w:rsidP="00E60AAC">
                <w:pPr>
                  <w:pStyle w:val="TBTableText"/>
                </w:pPr>
                <w:r>
                  <w:t>26 May 2026</w:t>
                </w:r>
              </w:p>
            </w:tc>
          </w:tr>
        </w:tbl>
        <w:p w14:paraId="31DB4F89" w14:textId="77777777" w:rsidR="0032282E" w:rsidRPr="008C6FD6" w:rsidRDefault="00B5725C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347120" w:rsidRPr="00D4771C" w14:paraId="4F25E167" w14:textId="77777777" w:rsidTr="00347120">
        <w:tc>
          <w:tcPr>
            <w:tcW w:w="567" w:type="dxa"/>
            <w:tcMar>
              <w:right w:w="0" w:type="dxa"/>
            </w:tcMar>
          </w:tcPr>
          <w:p w14:paraId="009A27D8" w14:textId="11C84098" w:rsidR="00347120" w:rsidRPr="00D4771C" w:rsidRDefault="00347120" w:rsidP="00045960">
            <w:pPr>
              <w:pStyle w:val="PointManual"/>
              <w:pageBreakBefore/>
              <w:rPr>
                <w:b/>
                <w:bCs/>
              </w:rPr>
            </w:pPr>
            <w:r w:rsidRPr="00D4771C">
              <w:rPr>
                <w:b/>
                <w:bCs/>
              </w:rPr>
              <w:lastRenderedPageBreak/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29CA40D4" w14:textId="053C97DA" w:rsidR="00347120" w:rsidRPr="00D4771C" w:rsidRDefault="00347120" w:rsidP="00C93B8B">
            <w:pPr>
              <w:rPr>
                <w:b/>
                <w:bCs/>
              </w:rPr>
            </w:pPr>
            <w:r w:rsidRPr="00D4771C">
              <w:rPr>
                <w:b/>
                <w:bCs/>
              </w:rPr>
              <w:t>Adoption of the agenda</w:t>
            </w:r>
          </w:p>
        </w:tc>
      </w:tr>
    </w:tbl>
    <w:p w14:paraId="2223F0DE" w14:textId="565BC78C" w:rsidR="001D6D5D" w:rsidRPr="004A0B51" w:rsidRDefault="001D6D5D" w:rsidP="006A0EC5">
      <w:pPr>
        <w:pStyle w:val="Text1"/>
        <w:spacing w:before="240" w:after="240" w:line="360" w:lineRule="auto"/>
      </w:pPr>
      <w:r w:rsidRPr="004A0B51">
        <w:rPr>
          <w:u w:val="single"/>
        </w:rPr>
        <w:t>The Council</w:t>
      </w:r>
      <w:r w:rsidRPr="004A0B51">
        <w:t xml:space="preserve"> adopted the agenda set out in document </w:t>
      </w:r>
      <w:r w:rsidR="006A0EC5" w:rsidRPr="004A0B51">
        <w:t>9141</w:t>
      </w:r>
      <w:r w:rsidRPr="004A0B51">
        <w:t>/26</w:t>
      </w:r>
      <w:r w:rsidR="005974C2" w:rsidRPr="004A0B51">
        <w:t>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347120" w:rsidRPr="004A0B51" w14:paraId="21D7461C" w14:textId="77777777" w:rsidTr="00347120">
        <w:tc>
          <w:tcPr>
            <w:tcW w:w="567" w:type="dxa"/>
            <w:tcMar>
              <w:right w:w="0" w:type="dxa"/>
            </w:tcMar>
          </w:tcPr>
          <w:p w14:paraId="486490E7" w14:textId="578ECCC2" w:rsidR="00347120" w:rsidRPr="004A0B51" w:rsidRDefault="00347120" w:rsidP="00347120">
            <w:pPr>
              <w:pStyle w:val="PointManual"/>
              <w:rPr>
                <w:b/>
                <w:bCs/>
              </w:rPr>
            </w:pPr>
            <w:r w:rsidRPr="004A0B51">
              <w:rPr>
                <w:b/>
                <w:bCs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B4504D4" w14:textId="7AA01CA9" w:rsidR="00347120" w:rsidRPr="004A0B51" w:rsidRDefault="00347120" w:rsidP="00A45E58">
            <w:pPr>
              <w:rPr>
                <w:b/>
                <w:bCs/>
              </w:rPr>
            </w:pPr>
            <w:r w:rsidRPr="004A0B51">
              <w:rPr>
                <w:b/>
                <w:bCs/>
              </w:rPr>
              <w:t>Approval of "A" items</w:t>
            </w:r>
          </w:p>
        </w:tc>
      </w:tr>
      <w:tr w:rsidR="002F3DC2" w:rsidRPr="004A0B51" w14:paraId="536C9116" w14:textId="77777777" w:rsidTr="00347120">
        <w:tc>
          <w:tcPr>
            <w:tcW w:w="567" w:type="dxa"/>
            <w:tcMar>
              <w:right w:w="0" w:type="dxa"/>
            </w:tcMar>
          </w:tcPr>
          <w:p w14:paraId="19C732D8" w14:textId="77777777" w:rsidR="00347120" w:rsidRPr="004A0B51" w:rsidRDefault="00347120" w:rsidP="00347120"/>
        </w:tc>
        <w:tc>
          <w:tcPr>
            <w:tcW w:w="6463" w:type="dxa"/>
            <w:tcMar>
              <w:top w:w="284" w:type="dxa"/>
            </w:tcMar>
          </w:tcPr>
          <w:p w14:paraId="5AA954D8" w14:textId="46AC50BA" w:rsidR="00347120" w:rsidRPr="004A0B51" w:rsidRDefault="005675AE" w:rsidP="005E22F3">
            <w:pPr>
              <w:pStyle w:val="PointManual"/>
              <w:rPr>
                <w:b/>
                <w:bCs/>
              </w:rPr>
            </w:pPr>
            <w:r w:rsidRPr="004A0B51">
              <w:rPr>
                <w:b/>
                <w:bCs/>
              </w:rPr>
              <w:t>a)</w:t>
            </w:r>
            <w:r w:rsidRPr="004A0B51">
              <w:rPr>
                <w:b/>
                <w:bCs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347120" w:rsidRPr="004A0B51" w:rsidRDefault="00347120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4E1FE8B5" w:rsidR="00347120" w:rsidRPr="004A0B51" w:rsidRDefault="006A0EC5" w:rsidP="00A45E58">
            <w:r w:rsidRPr="004A0B51">
              <w:t>9493</w:t>
            </w:r>
            <w:r w:rsidR="00563B74" w:rsidRPr="004A0B51">
              <w:t>/26</w:t>
            </w:r>
            <w:r w:rsidR="00B30441" w:rsidRPr="004A0B51">
              <w:t xml:space="preserve"> + COR</w:t>
            </w:r>
            <w:r w:rsidR="005F2056" w:rsidRPr="004A0B51">
              <w:t xml:space="preserve"> </w:t>
            </w:r>
            <w:r w:rsidR="00B30441" w:rsidRPr="004A0B51">
              <w:t>1</w:t>
            </w:r>
          </w:p>
        </w:tc>
      </w:tr>
    </w:tbl>
    <w:p w14:paraId="2BE7C5E3" w14:textId="77777777" w:rsidR="001D6D5D" w:rsidRPr="004A0B51" w:rsidRDefault="001D6D5D" w:rsidP="00CA1DA9">
      <w:pPr>
        <w:spacing w:before="120" w:line="360" w:lineRule="auto"/>
        <w:ind w:left="567"/>
      </w:pPr>
      <w:r w:rsidRPr="004A0B51">
        <w:rPr>
          <w:u w:val="single"/>
        </w:rPr>
        <w:t>The Council</w:t>
      </w:r>
      <w:r w:rsidRPr="004A0B51">
        <w:t xml:space="preserve"> adopted all "A" items listed in the document above, including all linguistic COR and REV documents presented for adoption.</w:t>
      </w:r>
    </w:p>
    <w:p w14:paraId="6789E49E" w14:textId="0DF2E77E" w:rsidR="00CA1DA9" w:rsidRPr="004A0B51" w:rsidRDefault="00CA1DA9" w:rsidP="00CA1DA9">
      <w:pPr>
        <w:spacing w:line="360" w:lineRule="auto"/>
        <w:ind w:left="567"/>
      </w:pPr>
      <w:r w:rsidRPr="004A0B51">
        <w:t xml:space="preserve">Statements to these items are set out in the </w:t>
      </w:r>
      <w:r w:rsidR="00F63D9B" w:rsidRPr="004A0B51">
        <w:t>Addendum</w:t>
      </w:r>
      <w:r w:rsidRPr="004A0B51">
        <w:t>.</w:t>
      </w:r>
    </w:p>
    <w:p w14:paraId="33D2E20D" w14:textId="12410858" w:rsidR="0012450F" w:rsidRPr="006A0EC5" w:rsidRDefault="0012450F" w:rsidP="002508A6">
      <w:pPr>
        <w:spacing w:before="480"/>
        <w:rPr>
          <w:b/>
          <w:bCs/>
          <w:u w:val="single"/>
        </w:rPr>
      </w:pPr>
      <w:r w:rsidRPr="006A0EC5">
        <w:rPr>
          <w:b/>
          <w:bCs/>
          <w:u w:val="single"/>
        </w:rPr>
        <w:t>Non-legislative activities</w:t>
      </w:r>
      <w:r w:rsidR="006A0EC5" w:rsidRPr="006A0EC5">
        <w:t xml:space="preserve"> </w:t>
      </w:r>
      <w:r w:rsidR="004E513F">
        <w:t xml:space="preserve"> </w:t>
      </w:r>
    </w:p>
    <w:p w14:paraId="790CF0B1" w14:textId="5BA39485" w:rsidR="006A0517" w:rsidRPr="006A0EC5" w:rsidRDefault="006A0EC5" w:rsidP="006A0517">
      <w:pPr>
        <w:pStyle w:val="TableTitle"/>
        <w:spacing w:before="360"/>
        <w:rPr>
          <w:b w:val="0"/>
          <w:bCs/>
        </w:rPr>
      </w:pPr>
      <w:r w:rsidRPr="006A0EC5">
        <w:rPr>
          <w:b w:val="0"/>
        </w:rPr>
        <w:t>AGRICULTURE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A0517" w:rsidRPr="006A0EC5" w14:paraId="2514B115" w14:textId="77777777" w:rsidTr="004B6C63">
        <w:tc>
          <w:tcPr>
            <w:tcW w:w="567" w:type="dxa"/>
            <w:tcMar>
              <w:right w:w="0" w:type="dxa"/>
            </w:tcMar>
          </w:tcPr>
          <w:p w14:paraId="007AB336" w14:textId="77777777" w:rsidR="006A0517" w:rsidRPr="006A0EC5" w:rsidRDefault="006A0517" w:rsidP="004B6C63">
            <w:pPr>
              <w:pStyle w:val="PointManual"/>
              <w:rPr>
                <w:b/>
                <w:bCs/>
              </w:rPr>
            </w:pPr>
            <w:r w:rsidRPr="006A0EC5">
              <w:rPr>
                <w:b/>
                <w:bCs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39CA4C" w14:textId="4A773086" w:rsidR="006A0517" w:rsidRPr="006A0EC5" w:rsidRDefault="006A0EC5" w:rsidP="004B6C63">
            <w:pPr>
              <w:rPr>
                <w:b/>
                <w:bCs/>
                <w:lang w:eastAsia="en-GB"/>
              </w:rPr>
            </w:pPr>
            <w:r w:rsidRPr="006A0EC5">
              <w:rPr>
                <w:b/>
                <w:bCs/>
                <w:lang w:eastAsia="en-GB"/>
              </w:rPr>
              <w:t xml:space="preserve">Availability and affordability of fertilisers in the EU – Supporting farmers and promoting resilient food systems </w:t>
            </w:r>
          </w:p>
          <w:p w14:paraId="0A12C1D8" w14:textId="77777777" w:rsidR="006A0517" w:rsidRPr="006A0EC5" w:rsidRDefault="006A0517" w:rsidP="004B6C63">
            <w:pPr>
              <w:rPr>
                <w:i/>
                <w:iCs/>
              </w:rPr>
            </w:pPr>
            <w:r w:rsidRPr="006A0EC5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A340A2" w14:textId="77777777" w:rsidR="006A0517" w:rsidRPr="006A0EC5" w:rsidRDefault="006A0517" w:rsidP="004B6C63">
            <w:pPr>
              <w:pStyle w:val="NormalRight"/>
              <w:rPr>
                <w:noProof/>
                <w:lang w:eastAsia="en-GB"/>
              </w:rPr>
            </w:pPr>
            <w:r w:rsidRPr="006A0EC5">
              <w:rPr>
                <w:noProof/>
                <w:lang w:eastAsia="en-GB"/>
              </w:rPr>
              <w:drawing>
                <wp:inline distT="0" distB="0" distL="0" distR="0" wp14:anchorId="471149DC" wp14:editId="7D4B5F39">
                  <wp:extent cx="172442" cy="172442"/>
                  <wp:effectExtent l="0" t="0" r="0" b="0"/>
                  <wp:docPr id="1993713001" name="Picture 199371300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F32D10" w14:textId="12E7D8F2" w:rsidR="006A0517" w:rsidRPr="006A0EC5" w:rsidRDefault="006A0EC5" w:rsidP="004B6C63">
            <w:pPr>
              <w:rPr>
                <w:szCs w:val="24"/>
              </w:rPr>
            </w:pPr>
            <w:r w:rsidRPr="006A0EC5">
              <w:rPr>
                <w:szCs w:val="24"/>
              </w:rPr>
              <w:t>8756</w:t>
            </w:r>
            <w:r w:rsidR="006A0517" w:rsidRPr="006A0EC5">
              <w:rPr>
                <w:szCs w:val="24"/>
              </w:rPr>
              <w:t>/26</w:t>
            </w:r>
          </w:p>
        </w:tc>
      </w:tr>
    </w:tbl>
    <w:p w14:paraId="680BC903" w14:textId="4C4008FB" w:rsidR="00E954DE" w:rsidRDefault="002508A6" w:rsidP="00486DA6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E954DE">
        <w:rPr>
          <w:rFonts w:eastAsia="Calibri"/>
        </w:rPr>
        <w:t xml:space="preserve">Item </w:t>
      </w:r>
      <w:r>
        <w:rPr>
          <w:rFonts w:eastAsia="Calibri"/>
        </w:rPr>
        <w:t>3</w:t>
      </w:r>
      <w:r w:rsidRPr="00E954DE">
        <w:rPr>
          <w:rFonts w:eastAsia="Calibri"/>
        </w:rPr>
        <w:t xml:space="preserve"> was taken together with item </w:t>
      </w:r>
      <w:r>
        <w:rPr>
          <w:rFonts w:eastAsia="Calibri"/>
        </w:rPr>
        <w:t>5(a)</w:t>
      </w:r>
      <w:r w:rsidRPr="00E954DE">
        <w:rPr>
          <w:rFonts w:eastAsia="Calibri"/>
        </w:rPr>
        <w:t>.</w:t>
      </w:r>
    </w:p>
    <w:p w14:paraId="18D8FCB9" w14:textId="57123E24" w:rsidR="002508A6" w:rsidRPr="006A0EC5" w:rsidRDefault="002508A6" w:rsidP="00486DA6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2508A6">
        <w:rPr>
          <w:rFonts w:eastAsia="Calibri"/>
          <w:u w:val="single"/>
        </w:rPr>
        <w:t>The Council</w:t>
      </w:r>
      <w:r w:rsidRPr="002508A6">
        <w:rPr>
          <w:rFonts w:eastAsia="Calibri"/>
        </w:rPr>
        <w:t xml:space="preserve"> exchanged views and took note of the information provided by the Commission on their action plan on fertilisers.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A0517" w:rsidRPr="006A0EC5" w14:paraId="43CF9CF3" w14:textId="77777777" w:rsidTr="004B6C63">
        <w:tc>
          <w:tcPr>
            <w:tcW w:w="567" w:type="dxa"/>
            <w:tcMar>
              <w:right w:w="0" w:type="dxa"/>
            </w:tcMar>
          </w:tcPr>
          <w:p w14:paraId="3CFA6B39" w14:textId="77777777" w:rsidR="006A0517" w:rsidRPr="00415D19" w:rsidRDefault="006A0517" w:rsidP="004B6C63">
            <w:pPr>
              <w:pStyle w:val="PointManual"/>
            </w:pPr>
            <w:bookmarkStart w:id="0" w:name="_Hlk231822053"/>
            <w:r w:rsidRPr="00415D19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7041CF" w14:textId="39998076" w:rsidR="006A0EC5" w:rsidRPr="00415D19" w:rsidRDefault="006A0EC5" w:rsidP="004B6C63">
            <w:pPr>
              <w:rPr>
                <w:lang w:eastAsia="en-GB"/>
              </w:rPr>
            </w:pPr>
            <w:r w:rsidRPr="00415D19">
              <w:rPr>
                <w:lang w:eastAsia="en-GB"/>
              </w:rPr>
              <w:t>Trade-related agricultural issues</w:t>
            </w:r>
          </w:p>
          <w:p w14:paraId="340EB289" w14:textId="50E1F5AC" w:rsidR="006A0517" w:rsidRPr="00415D19" w:rsidRDefault="006A0EC5" w:rsidP="004B6C63">
            <w:pPr>
              <w:rPr>
                <w:i/>
                <w:iCs/>
                <w:lang w:eastAsia="en-GB"/>
              </w:rPr>
            </w:pPr>
            <w:r w:rsidRPr="00415D19">
              <w:rPr>
                <w:i/>
                <w:iCs/>
                <w:lang w:eastAsia="en-GB"/>
              </w:rPr>
              <w:t>Information from the Commission</w:t>
            </w:r>
          </w:p>
          <w:p w14:paraId="32E3F6A1" w14:textId="77777777" w:rsidR="006A0517" w:rsidRPr="00415D19" w:rsidRDefault="006A0517" w:rsidP="004B6C63">
            <w:pPr>
              <w:rPr>
                <w:lang w:eastAsia="en-GB"/>
              </w:rPr>
            </w:pPr>
            <w:r w:rsidRPr="00415D19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79558D" w14:textId="5C6B4AB0" w:rsidR="006A0517" w:rsidRPr="006A0EC5" w:rsidRDefault="006A0517" w:rsidP="004B6C63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404F9" w14:textId="47928E56" w:rsidR="006A0517" w:rsidRPr="006A0EC5" w:rsidRDefault="006A0EC5" w:rsidP="004B6C63">
            <w:pPr>
              <w:rPr>
                <w:szCs w:val="24"/>
              </w:rPr>
            </w:pPr>
            <w:r w:rsidRPr="006A0EC5">
              <w:rPr>
                <w:szCs w:val="24"/>
              </w:rPr>
              <w:t>9396</w:t>
            </w:r>
            <w:r w:rsidR="006A0517" w:rsidRPr="006A0EC5">
              <w:rPr>
                <w:szCs w:val="24"/>
              </w:rPr>
              <w:t>/26</w:t>
            </w:r>
          </w:p>
        </w:tc>
      </w:tr>
    </w:tbl>
    <w:bookmarkEnd w:id="0"/>
    <w:p w14:paraId="75213D5A" w14:textId="7ADC4A8F" w:rsidR="008C5739" w:rsidRPr="006A0EC5" w:rsidRDefault="008C5739" w:rsidP="008C5739">
      <w:pPr>
        <w:pStyle w:val="TableTitle"/>
        <w:spacing w:before="480"/>
      </w:pPr>
      <w:r w:rsidRPr="006A0EC5">
        <w:t>A</w:t>
      </w:r>
      <w:r w:rsidR="00415D19">
        <w:t xml:space="preserve">ny </w:t>
      </w:r>
      <w:r w:rsidRPr="006A0EC5">
        <w:t>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6A0EC5" w14:paraId="4A20A5B7" w14:textId="77777777" w:rsidTr="004B6C63">
        <w:tc>
          <w:tcPr>
            <w:tcW w:w="567" w:type="dxa"/>
            <w:tcMar>
              <w:right w:w="0" w:type="dxa"/>
            </w:tcMar>
          </w:tcPr>
          <w:p w14:paraId="173B8E99" w14:textId="7F2AE288" w:rsidR="008C5739" w:rsidRPr="006A0EC5" w:rsidRDefault="006A0EC5" w:rsidP="004B6C63">
            <w:pPr>
              <w:pStyle w:val="PointManual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8C5739" w:rsidRPr="006A0EC5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DA4272" w14:textId="3FD0187C" w:rsidR="008C5739" w:rsidRPr="006A0EC5" w:rsidRDefault="006A0EC5" w:rsidP="004B6C63">
            <w:pPr>
              <w:rPr>
                <w:i/>
                <w:iCs/>
              </w:rPr>
            </w:pPr>
            <w:r w:rsidRPr="006A0EC5">
              <w:rPr>
                <w:u w:val="single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33F876" w14:textId="77777777" w:rsidR="008C5739" w:rsidRPr="006A0EC5" w:rsidRDefault="008C5739" w:rsidP="004B6C63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CFBA08" w14:textId="77777777" w:rsidR="008C5739" w:rsidRPr="006A0EC5" w:rsidRDefault="008C5739" w:rsidP="004B6C63">
            <w:pPr>
              <w:rPr>
                <w:szCs w:val="24"/>
              </w:rPr>
            </w:pPr>
          </w:p>
        </w:tc>
      </w:tr>
      <w:tr w:rsidR="008C5739" w:rsidRPr="006A0EC5" w14:paraId="4DC28743" w14:textId="77777777" w:rsidTr="006A0EC5">
        <w:trPr>
          <w:trHeight w:val="1084"/>
        </w:trPr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61822B08" w14:textId="77777777" w:rsidR="008C5739" w:rsidRPr="006A0EC5" w:rsidRDefault="008C5739" w:rsidP="004B6C63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FBB030" w14:textId="4496C999" w:rsidR="008C5739" w:rsidRPr="006A0EC5" w:rsidRDefault="008C5739" w:rsidP="006A0EC5">
            <w:pPr>
              <w:pStyle w:val="PointManual"/>
              <w:ind w:left="601" w:hanging="590"/>
              <w:rPr>
                <w:i/>
                <w:iCs/>
              </w:rPr>
            </w:pPr>
            <w:r w:rsidRPr="006A0EC5">
              <w:rPr>
                <w:b/>
                <w:bCs/>
                <w:lang w:eastAsia="fr-BE"/>
              </w:rPr>
              <w:t>a)</w:t>
            </w:r>
            <w:r w:rsidRPr="006A0EC5">
              <w:rPr>
                <w:b/>
                <w:bCs/>
                <w:lang w:eastAsia="fr-BE"/>
              </w:rPr>
              <w:tab/>
            </w:r>
            <w:r w:rsidR="006A0EC5" w:rsidRPr="006A0EC5">
              <w:rPr>
                <w:b/>
                <w:bCs/>
              </w:rPr>
              <w:t>Communication on the Fertiliser Action Plan: Partnership for ensuring the availability, affordability and strategic autonomy in home-grown EU fertilisers</w:t>
            </w:r>
            <w:r w:rsidR="006A0EC5" w:rsidRPr="006A0EC5">
              <w:rPr>
                <w:i/>
                <w:iCs/>
              </w:rPr>
              <w:t xml:space="preserve"> Information from the Commission</w:t>
            </w:r>
          </w:p>
        </w:tc>
        <w:tc>
          <w:tcPr>
            <w:tcW w:w="737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A2FEF3" w14:textId="77777777" w:rsidR="008C5739" w:rsidRPr="006A0EC5" w:rsidRDefault="008C5739" w:rsidP="004B6C63">
            <w:pPr>
              <w:pStyle w:val="NormalRight"/>
              <w:rPr>
                <w:noProof/>
                <w:lang w:eastAsia="en-GB"/>
              </w:rPr>
            </w:pPr>
            <w:r w:rsidRPr="006A0EC5">
              <w:rPr>
                <w:noProof/>
                <w:lang w:eastAsia="en-GB"/>
              </w:rPr>
              <w:drawing>
                <wp:inline distT="0" distB="0" distL="0" distR="0" wp14:anchorId="3ACBF5EC" wp14:editId="3DA63DBE">
                  <wp:extent cx="172442" cy="172442"/>
                  <wp:effectExtent l="0" t="0" r="0" b="0"/>
                  <wp:docPr id="322853698" name="Picture 32285369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1B7E21" w14:textId="5DFE5C82" w:rsidR="008C5739" w:rsidRPr="006A0EC5" w:rsidRDefault="006A0EC5" w:rsidP="004B6C63">
            <w:pPr>
              <w:rPr>
                <w:szCs w:val="24"/>
              </w:rPr>
            </w:pPr>
            <w:r w:rsidRPr="006A0EC5">
              <w:rPr>
                <w:szCs w:val="24"/>
              </w:rPr>
              <w:t>9437</w:t>
            </w:r>
            <w:r w:rsidR="008C5739" w:rsidRPr="006A0EC5">
              <w:rPr>
                <w:szCs w:val="24"/>
              </w:rPr>
              <w:t>/26</w:t>
            </w:r>
            <w:r w:rsidRPr="006A0EC5">
              <w:rPr>
                <w:szCs w:val="24"/>
              </w:rPr>
              <w:t xml:space="preserve"> + ADD 1</w:t>
            </w:r>
          </w:p>
        </w:tc>
      </w:tr>
    </w:tbl>
    <w:p w14:paraId="4590C17A" w14:textId="5324035B" w:rsidR="00AC02B1" w:rsidRPr="006A0EC5" w:rsidRDefault="002508A6" w:rsidP="00AC02B1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E954DE">
        <w:rPr>
          <w:rFonts w:eastAsia="Calibri"/>
        </w:rPr>
        <w:t xml:space="preserve">Item </w:t>
      </w:r>
      <w:r>
        <w:rPr>
          <w:rFonts w:eastAsia="Calibri"/>
        </w:rPr>
        <w:t>5(a)</w:t>
      </w:r>
      <w:r w:rsidRPr="00E954DE">
        <w:rPr>
          <w:rFonts w:eastAsia="Calibri"/>
        </w:rPr>
        <w:t xml:space="preserve"> was taken together with item </w:t>
      </w:r>
      <w:r>
        <w:rPr>
          <w:rFonts w:eastAsia="Calibri"/>
        </w:rPr>
        <w:t>3</w:t>
      </w:r>
      <w:r w:rsidRPr="00E954DE">
        <w:rPr>
          <w:rFonts w:eastAsia="Calibri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6A0EC5" w14:paraId="6D927F05" w14:textId="77777777" w:rsidTr="004B6C63">
        <w:tc>
          <w:tcPr>
            <w:tcW w:w="567" w:type="dxa"/>
            <w:tcMar>
              <w:right w:w="0" w:type="dxa"/>
            </w:tcMar>
          </w:tcPr>
          <w:p w14:paraId="5E13A592" w14:textId="36FC2E1D" w:rsidR="008C5739" w:rsidRPr="006A0EC5" w:rsidRDefault="008C5739" w:rsidP="00A13CA6">
            <w:pPr>
              <w:pStyle w:val="PointManual"/>
              <w:pageBreakBefore/>
              <w:rPr>
                <w:b/>
                <w:bCs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D664AB" w14:textId="77777777" w:rsidR="006A0EC5" w:rsidRPr="006A0EC5" w:rsidRDefault="008C5739" w:rsidP="006A0EC5">
            <w:pPr>
              <w:pStyle w:val="PointManual"/>
              <w:ind w:left="601"/>
              <w:rPr>
                <w:b/>
                <w:bCs/>
              </w:rPr>
            </w:pPr>
            <w:r w:rsidRPr="006A0EC5">
              <w:rPr>
                <w:b/>
                <w:bCs/>
              </w:rPr>
              <w:t>b)</w:t>
            </w:r>
            <w:r w:rsidRPr="006A0EC5">
              <w:rPr>
                <w:b/>
                <w:bCs/>
              </w:rPr>
              <w:tab/>
            </w:r>
            <w:r w:rsidR="006A0EC5" w:rsidRPr="006A0EC5">
              <w:rPr>
                <w:b/>
                <w:bCs/>
              </w:rPr>
              <w:t>Meeting of Common Agricultural Policy Directors (Cyprus, 28-30 April 2026)</w:t>
            </w:r>
          </w:p>
          <w:p w14:paraId="1AF2C264" w14:textId="2547C5E9" w:rsidR="008C5739" w:rsidRPr="00AC02B1" w:rsidRDefault="008C5739" w:rsidP="006A0EC5">
            <w:pPr>
              <w:pStyle w:val="PointManual"/>
              <w:ind w:left="1077"/>
              <w:rPr>
                <w:i/>
                <w:iCs/>
              </w:rPr>
            </w:pPr>
            <w:r w:rsidRPr="00AC02B1">
              <w:rPr>
                <w:i/>
                <w:iCs/>
              </w:rPr>
              <w:t xml:space="preserve">Information from the </w:t>
            </w:r>
            <w:r w:rsidR="00FF11EC">
              <w:rPr>
                <w:i/>
                <w:iCs/>
              </w:rPr>
              <w:t>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183963" w14:textId="77777777" w:rsidR="008C5739" w:rsidRPr="006A0EC5" w:rsidRDefault="008C5739" w:rsidP="004B6C63">
            <w:pPr>
              <w:pStyle w:val="NormalRight"/>
              <w:rPr>
                <w:noProof/>
                <w:lang w:eastAsia="en-GB"/>
              </w:rPr>
            </w:pPr>
            <w:r w:rsidRPr="006A0EC5">
              <w:rPr>
                <w:noProof/>
                <w:lang w:eastAsia="en-GB"/>
              </w:rPr>
              <w:drawing>
                <wp:inline distT="0" distB="0" distL="0" distR="0" wp14:anchorId="281FE68B" wp14:editId="6ADC228F">
                  <wp:extent cx="172442" cy="172442"/>
                  <wp:effectExtent l="0" t="0" r="0" b="0"/>
                  <wp:docPr id="2048384918" name="Picture 204838491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5E7A9C" w14:textId="7686902B" w:rsidR="008C5739" w:rsidRPr="006A0EC5" w:rsidRDefault="001C2BFB" w:rsidP="004B6C63">
            <w:pPr>
              <w:rPr>
                <w:szCs w:val="24"/>
              </w:rPr>
            </w:pPr>
            <w:r>
              <w:rPr>
                <w:szCs w:val="24"/>
              </w:rPr>
              <w:t>9310</w:t>
            </w:r>
            <w:r w:rsidR="008C5739" w:rsidRPr="006A0EC5">
              <w:rPr>
                <w:szCs w:val="24"/>
              </w:rPr>
              <w:t>/26</w:t>
            </w:r>
          </w:p>
        </w:tc>
      </w:tr>
    </w:tbl>
    <w:p w14:paraId="2AE02DDD" w14:textId="3DF0B617" w:rsidR="00BC513F" w:rsidRPr="006A0EC5" w:rsidRDefault="002508A6" w:rsidP="002508A6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2508A6">
        <w:rPr>
          <w:rFonts w:eastAsia="Calibri"/>
          <w:u w:val="single"/>
        </w:rPr>
        <w:t>The Council</w:t>
      </w:r>
      <w:r w:rsidRPr="002508A6">
        <w:rPr>
          <w:rFonts w:eastAsia="Calibri"/>
        </w:rPr>
        <w:t xml:space="preserve"> took note of the information from the Presidency</w:t>
      </w:r>
      <w:r w:rsidR="00A748DF">
        <w:rPr>
          <w:rFonts w:eastAsia="Calibri"/>
        </w:rPr>
        <w:t xml:space="preserve"> and of delegations’ comments.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6A0EC5" w14:paraId="613C3FE4" w14:textId="77777777" w:rsidTr="004B6C63">
        <w:tc>
          <w:tcPr>
            <w:tcW w:w="567" w:type="dxa"/>
            <w:tcMar>
              <w:right w:w="0" w:type="dxa"/>
            </w:tcMar>
          </w:tcPr>
          <w:p w14:paraId="1E7E8C3F" w14:textId="77777777" w:rsidR="008C5739" w:rsidRPr="006A0EC5" w:rsidRDefault="008C5739" w:rsidP="004B6C63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D7162A" w14:textId="26C6C286" w:rsidR="008C5739" w:rsidRPr="006A0EC5" w:rsidRDefault="008C5739" w:rsidP="004B6C63">
            <w:pPr>
              <w:pStyle w:val="PointManual"/>
              <w:ind w:left="601"/>
              <w:rPr>
                <w:b/>
                <w:bCs/>
              </w:rPr>
            </w:pPr>
            <w:r w:rsidRPr="006A0EC5">
              <w:rPr>
                <w:lang w:eastAsia="fr-BE"/>
              </w:rPr>
              <w:t>c)</w:t>
            </w:r>
            <w:r w:rsidRPr="006A0EC5">
              <w:rPr>
                <w:b/>
                <w:bCs/>
                <w:lang w:eastAsia="fr-BE"/>
              </w:rPr>
              <w:tab/>
            </w:r>
            <w:r w:rsidR="006A0EC5" w:rsidRPr="006A0EC5">
              <w:rPr>
                <w:b/>
                <w:bCs/>
                <w:lang w:eastAsia="fr-BE"/>
              </w:rPr>
              <w:t>Unprecedented situation in Slovak agriculture caused by extreme drought Information from Slovakia</w:t>
            </w:r>
          </w:p>
          <w:p w14:paraId="117A3BD4" w14:textId="2C3FD3CD" w:rsidR="008C5739" w:rsidRPr="006A0EC5" w:rsidRDefault="008C5739" w:rsidP="004B6C63">
            <w:pPr>
              <w:ind w:left="601"/>
              <w:rPr>
                <w:u w:val="single"/>
              </w:rPr>
            </w:pPr>
            <w:r w:rsidRPr="006A0EC5">
              <w:rPr>
                <w:i/>
                <w:iCs/>
              </w:rPr>
              <w:t xml:space="preserve">Information from </w:t>
            </w:r>
            <w:r w:rsidR="006A0EC5" w:rsidRPr="006A0EC5">
              <w:rPr>
                <w:i/>
                <w:iCs/>
              </w:rPr>
              <w:t>Slovakia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55DD27" w14:textId="1886544E" w:rsidR="008C5739" w:rsidRPr="006A0EC5" w:rsidRDefault="006A0EC5" w:rsidP="004B6C63">
            <w:pPr>
              <w:pStyle w:val="NormalRight"/>
              <w:rPr>
                <w:noProof/>
                <w:lang w:eastAsia="en-GB"/>
              </w:rPr>
            </w:pPr>
            <w:r w:rsidRPr="006A0EC5">
              <w:rPr>
                <w:noProof/>
                <w:lang w:eastAsia="en-GB"/>
              </w:rPr>
              <w:drawing>
                <wp:inline distT="0" distB="0" distL="0" distR="0" wp14:anchorId="745CE171" wp14:editId="2A41933B">
                  <wp:extent cx="172442" cy="172442"/>
                  <wp:effectExtent l="0" t="0" r="0" b="0"/>
                  <wp:docPr id="1538889558" name="Picture 153888955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11F04C" w14:textId="2CBA24D0" w:rsidR="008C5739" w:rsidRPr="006A0EC5" w:rsidRDefault="006A0EC5" w:rsidP="004B6C63">
            <w:pPr>
              <w:rPr>
                <w:szCs w:val="24"/>
              </w:rPr>
            </w:pPr>
            <w:r w:rsidRPr="006A0EC5">
              <w:rPr>
                <w:szCs w:val="24"/>
              </w:rPr>
              <w:t>930</w:t>
            </w:r>
            <w:r w:rsidR="001C2BFB">
              <w:rPr>
                <w:szCs w:val="24"/>
              </w:rPr>
              <w:t>1</w:t>
            </w:r>
            <w:r w:rsidR="008C5739" w:rsidRPr="006A0EC5">
              <w:rPr>
                <w:szCs w:val="24"/>
              </w:rPr>
              <w:t>/26</w:t>
            </w:r>
          </w:p>
        </w:tc>
      </w:tr>
    </w:tbl>
    <w:p w14:paraId="754C37F2" w14:textId="29E59DAE" w:rsidR="00BC513F" w:rsidRPr="006A0EC5" w:rsidRDefault="002508A6" w:rsidP="00BC513F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F3AB3">
        <w:rPr>
          <w:rFonts w:eastAsia="Calibri"/>
          <w:u w:val="single"/>
        </w:rPr>
        <w:t>The Council</w:t>
      </w:r>
      <w:r w:rsidRPr="002508A6">
        <w:rPr>
          <w:rFonts w:eastAsia="Calibri"/>
        </w:rPr>
        <w:t xml:space="preserve"> </w:t>
      </w:r>
      <w:r>
        <w:rPr>
          <w:rFonts w:eastAsia="Calibri"/>
        </w:rPr>
        <w:t>took</w:t>
      </w:r>
      <w:r w:rsidRPr="002508A6">
        <w:rPr>
          <w:rFonts w:eastAsia="Calibri"/>
        </w:rPr>
        <w:t xml:space="preserve"> note of the information provided by Slovakia</w:t>
      </w:r>
      <w:r w:rsidR="00A748DF">
        <w:rPr>
          <w:rFonts w:eastAsia="Calibri"/>
        </w:rPr>
        <w:t xml:space="preserve"> and of delegations’ comments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1C2BFB" w14:paraId="674C6B76" w14:textId="77777777" w:rsidTr="004B6C63">
        <w:tc>
          <w:tcPr>
            <w:tcW w:w="567" w:type="dxa"/>
            <w:tcMar>
              <w:right w:w="0" w:type="dxa"/>
            </w:tcMar>
          </w:tcPr>
          <w:p w14:paraId="0813216D" w14:textId="77777777" w:rsidR="008C5739" w:rsidRPr="001C2BFB" w:rsidRDefault="008C5739" w:rsidP="004B6C63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F5FDC1" w14:textId="1B9CF2D5" w:rsidR="008C5739" w:rsidRPr="001C2BFB" w:rsidRDefault="008C5739" w:rsidP="004B6C63">
            <w:pPr>
              <w:ind w:left="601" w:hanging="567"/>
              <w:rPr>
                <w:b/>
                <w:bCs/>
              </w:rPr>
            </w:pPr>
            <w:r w:rsidRPr="001C2BFB">
              <w:rPr>
                <w:b/>
                <w:bCs/>
              </w:rPr>
              <w:t>d)</w:t>
            </w:r>
            <w:r w:rsidRPr="001C2BFB">
              <w:rPr>
                <w:b/>
                <w:bCs/>
              </w:rPr>
              <w:tab/>
            </w:r>
            <w:r w:rsidR="006A0EC5" w:rsidRPr="001C2BFB">
              <w:rPr>
                <w:b/>
                <w:bCs/>
              </w:rPr>
              <w:t xml:space="preserve">EU agriculture under massive pressure – EU must act </w:t>
            </w:r>
            <w:r w:rsidR="006A0EC5" w:rsidRPr="001C2BFB">
              <w:rPr>
                <w:i/>
                <w:iCs/>
              </w:rPr>
              <w:t>Information from Austria, France and Italy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14C6EE" w14:textId="662EF55C" w:rsidR="008C5739" w:rsidRPr="001C2BFB" w:rsidRDefault="006A0EC5" w:rsidP="004B6C63">
            <w:pPr>
              <w:pStyle w:val="NormalRight"/>
              <w:rPr>
                <w:noProof/>
                <w:lang w:eastAsia="en-GB"/>
              </w:rPr>
            </w:pPr>
            <w:r w:rsidRPr="001C2BFB">
              <w:rPr>
                <w:noProof/>
                <w:lang w:eastAsia="en-GB"/>
              </w:rPr>
              <w:drawing>
                <wp:inline distT="0" distB="0" distL="0" distR="0" wp14:anchorId="3287C2E8" wp14:editId="1D4D1B1F">
                  <wp:extent cx="172442" cy="172442"/>
                  <wp:effectExtent l="0" t="0" r="0" b="0"/>
                  <wp:docPr id="1874425586" name="Picture 1874425586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206EEE" w14:textId="6EEF07CA" w:rsidR="008C5739" w:rsidRPr="001C2BFB" w:rsidRDefault="001C2BFB" w:rsidP="004B6C63">
            <w:pPr>
              <w:rPr>
                <w:szCs w:val="24"/>
              </w:rPr>
            </w:pPr>
            <w:r>
              <w:rPr>
                <w:szCs w:val="24"/>
              </w:rPr>
              <w:t>9389/26</w:t>
            </w:r>
          </w:p>
        </w:tc>
      </w:tr>
    </w:tbl>
    <w:p w14:paraId="080B35C1" w14:textId="68DEDBAC" w:rsidR="00BC513F" w:rsidRPr="006A0EC5" w:rsidRDefault="007F3AB3" w:rsidP="00BC513F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7F3AB3">
        <w:rPr>
          <w:rFonts w:eastAsia="Calibri"/>
          <w:u w:val="single"/>
        </w:rPr>
        <w:t>The Council</w:t>
      </w:r>
      <w:r w:rsidRPr="007F3AB3">
        <w:rPr>
          <w:rFonts w:eastAsia="Calibri"/>
        </w:rPr>
        <w:t xml:space="preserve"> took note of the information provided by Austria, France and Ital</w:t>
      </w:r>
      <w:r w:rsidR="00307314">
        <w:rPr>
          <w:rFonts w:eastAsia="Calibri"/>
        </w:rPr>
        <w:t>y</w:t>
      </w:r>
      <w:r w:rsidR="005F036D">
        <w:rPr>
          <w:rFonts w:eastAsia="Calibri"/>
        </w:rPr>
        <w:t xml:space="preserve">, and supported </w:t>
      </w:r>
      <w:r w:rsidR="005F036D" w:rsidRPr="005F036D">
        <w:rPr>
          <w:rFonts w:eastAsia="Calibri"/>
        </w:rPr>
        <w:t>by Bulgaria, Croatia, Finland, Greece, Poland, Portugal, Romania, Slovenia and Spain</w:t>
      </w:r>
      <w:r w:rsidRPr="007F3AB3">
        <w:rPr>
          <w:rFonts w:eastAsia="Calibri"/>
        </w:rPr>
        <w:t xml:space="preserve">. </w:t>
      </w:r>
      <w:r w:rsidR="00A748DF">
        <w:rPr>
          <w:rFonts w:eastAsia="Calibri"/>
        </w:rPr>
        <w:t>It</w:t>
      </w:r>
      <w:r w:rsidRPr="007F3AB3">
        <w:rPr>
          <w:rFonts w:eastAsia="Calibri"/>
        </w:rPr>
        <w:t xml:space="preserve"> also took note of the comments made by delegations.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6A0EC5" w14:paraId="2DC0E500" w14:textId="77777777" w:rsidTr="004B6C63">
        <w:tc>
          <w:tcPr>
            <w:tcW w:w="567" w:type="dxa"/>
            <w:tcMar>
              <w:right w:w="0" w:type="dxa"/>
            </w:tcMar>
          </w:tcPr>
          <w:p w14:paraId="294B1994" w14:textId="77777777" w:rsidR="008C5739" w:rsidRPr="001C2BFB" w:rsidRDefault="008C5739" w:rsidP="004B6C63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210BAC" w14:textId="29425E73" w:rsidR="008C5739" w:rsidRPr="001C2BFB" w:rsidRDefault="008C5739" w:rsidP="004B6C63">
            <w:pPr>
              <w:ind w:left="601" w:hanging="567"/>
              <w:rPr>
                <w:b/>
                <w:bCs/>
              </w:rPr>
            </w:pPr>
            <w:r w:rsidRPr="001C2BFB">
              <w:rPr>
                <w:b/>
                <w:bCs/>
              </w:rPr>
              <w:t>e)</w:t>
            </w:r>
            <w:r w:rsidRPr="001C2BFB">
              <w:rPr>
                <w:b/>
                <w:bCs/>
              </w:rPr>
              <w:tab/>
            </w:r>
            <w:r w:rsidR="006A0EC5" w:rsidRPr="001C2BFB">
              <w:rPr>
                <w:b/>
                <w:bCs/>
              </w:rPr>
              <w:t>Classification of soya under the ILUC methodology: Ensuring coherence of EU policies and safeguarding domestic protein production</w:t>
            </w:r>
          </w:p>
          <w:p w14:paraId="2BC99536" w14:textId="6486F405" w:rsidR="008C5739" w:rsidRPr="001C2BFB" w:rsidRDefault="008C5739" w:rsidP="004B6C63">
            <w:pPr>
              <w:ind w:left="1168" w:hanging="567"/>
            </w:pPr>
            <w:r w:rsidRPr="001C2BFB">
              <w:rPr>
                <w:i/>
                <w:iCs/>
              </w:rPr>
              <w:t xml:space="preserve">Information from </w:t>
            </w:r>
            <w:r w:rsidR="006A0EC5" w:rsidRPr="001C2BFB">
              <w:rPr>
                <w:i/>
                <w:iCs/>
              </w:rPr>
              <w:t>Austria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6DF648" w14:textId="77777777" w:rsidR="008C5739" w:rsidRPr="001C2BFB" w:rsidRDefault="008C5739" w:rsidP="004B6C63">
            <w:pPr>
              <w:pStyle w:val="NormalRight"/>
              <w:rPr>
                <w:noProof/>
                <w:lang w:eastAsia="en-GB"/>
              </w:rPr>
            </w:pPr>
            <w:r w:rsidRPr="001C2BFB">
              <w:rPr>
                <w:noProof/>
                <w:lang w:eastAsia="en-GB"/>
              </w:rPr>
              <w:drawing>
                <wp:inline distT="0" distB="0" distL="0" distR="0" wp14:anchorId="5C1DF363" wp14:editId="040EF443">
                  <wp:extent cx="172442" cy="172442"/>
                  <wp:effectExtent l="0" t="0" r="0" b="0"/>
                  <wp:docPr id="904263547" name="Picture 904263547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88E14CD" w14:textId="1E90B657" w:rsidR="008C5739" w:rsidRPr="001C2BFB" w:rsidRDefault="001C2BFB" w:rsidP="004B6C63">
            <w:pPr>
              <w:rPr>
                <w:szCs w:val="24"/>
              </w:rPr>
            </w:pPr>
            <w:r>
              <w:rPr>
                <w:szCs w:val="24"/>
              </w:rPr>
              <w:t>9325</w:t>
            </w:r>
            <w:r w:rsidR="008C5739" w:rsidRPr="001C2BFB">
              <w:rPr>
                <w:szCs w:val="24"/>
              </w:rPr>
              <w:t>/26</w:t>
            </w:r>
          </w:p>
        </w:tc>
      </w:tr>
    </w:tbl>
    <w:p w14:paraId="49484CD6" w14:textId="745AED29" w:rsidR="00BC513F" w:rsidRPr="006A0EC5" w:rsidRDefault="00307314" w:rsidP="00307314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307314">
        <w:rPr>
          <w:rFonts w:eastAsia="Calibri"/>
          <w:u w:val="single"/>
        </w:rPr>
        <w:t>The Council</w:t>
      </w:r>
      <w:r w:rsidRPr="00307314">
        <w:rPr>
          <w:rFonts w:eastAsia="Calibri"/>
        </w:rPr>
        <w:t xml:space="preserve"> took note of the information provided by Austria, supported by Hungary, Poland and Romania.</w:t>
      </w:r>
      <w:r>
        <w:rPr>
          <w:rFonts w:eastAsia="Calibri"/>
        </w:rPr>
        <w:t xml:space="preserve"> </w:t>
      </w:r>
      <w:r w:rsidRPr="00307314">
        <w:rPr>
          <w:rFonts w:eastAsia="Calibri"/>
        </w:rPr>
        <w:t xml:space="preserve">The Council also took note </w:t>
      </w:r>
      <w:r w:rsidRPr="007F3AB3">
        <w:rPr>
          <w:rFonts w:eastAsia="Calibri"/>
        </w:rPr>
        <w:t>of the comments made by delegations</w:t>
      </w:r>
      <w:r w:rsidRPr="00307314">
        <w:rPr>
          <w:rFonts w:eastAsia="Calibri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1C2BFB" w14:paraId="22F6F141" w14:textId="77777777" w:rsidTr="004B6C63">
        <w:tc>
          <w:tcPr>
            <w:tcW w:w="567" w:type="dxa"/>
            <w:tcMar>
              <w:right w:w="0" w:type="dxa"/>
            </w:tcMar>
          </w:tcPr>
          <w:p w14:paraId="34363C52" w14:textId="77777777" w:rsidR="008C5739" w:rsidRPr="001C2BFB" w:rsidRDefault="008C5739" w:rsidP="00A13CA6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B4ECA2" w14:textId="540679A2" w:rsidR="008C5739" w:rsidRPr="001C2BFB" w:rsidRDefault="008C5739" w:rsidP="004B6C63">
            <w:pPr>
              <w:ind w:left="601" w:hanging="601"/>
              <w:rPr>
                <w:b/>
                <w:bCs/>
              </w:rPr>
            </w:pPr>
            <w:r w:rsidRPr="001C2BFB">
              <w:rPr>
                <w:b/>
                <w:bCs/>
              </w:rPr>
              <w:t>f)</w:t>
            </w:r>
            <w:r w:rsidRPr="001C2BFB">
              <w:rPr>
                <w:b/>
                <w:bCs/>
              </w:rPr>
              <w:tab/>
            </w:r>
            <w:r w:rsidR="001C2BFB" w:rsidRPr="001C2BFB">
              <w:rPr>
                <w:b/>
                <w:bCs/>
              </w:rPr>
              <w:t>Continuing difficult situation in the Lithuanian dairy sector</w:t>
            </w:r>
          </w:p>
          <w:p w14:paraId="7AE6CA54" w14:textId="670B2465" w:rsidR="008C5739" w:rsidRPr="001C2BFB" w:rsidRDefault="008C5739" w:rsidP="004B6C63">
            <w:pPr>
              <w:ind w:left="601"/>
            </w:pPr>
            <w:r w:rsidRPr="001C2BFB">
              <w:rPr>
                <w:i/>
                <w:iCs/>
              </w:rPr>
              <w:t xml:space="preserve">Information from </w:t>
            </w:r>
            <w:r w:rsidR="001C2BFB" w:rsidRPr="001C2BFB">
              <w:rPr>
                <w:i/>
                <w:iCs/>
              </w:rPr>
              <w:t>Lithuania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2ED03A9" w14:textId="77777777" w:rsidR="008C5739" w:rsidRPr="001C2BFB" w:rsidRDefault="008C5739" w:rsidP="004B6C63">
            <w:pPr>
              <w:pStyle w:val="NormalRight"/>
              <w:rPr>
                <w:noProof/>
                <w:lang w:eastAsia="en-GB"/>
              </w:rPr>
            </w:pPr>
            <w:r w:rsidRPr="001C2BFB">
              <w:rPr>
                <w:noProof/>
                <w:lang w:eastAsia="en-GB"/>
              </w:rPr>
              <w:drawing>
                <wp:inline distT="0" distB="0" distL="0" distR="0" wp14:anchorId="769215B0" wp14:editId="5D57014A">
                  <wp:extent cx="172442" cy="172442"/>
                  <wp:effectExtent l="0" t="0" r="0" b="0"/>
                  <wp:docPr id="2049242632" name="Picture 204924263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B229B5" w14:textId="3DC1D07C" w:rsidR="008C5739" w:rsidRPr="001C2BFB" w:rsidRDefault="001C2BFB" w:rsidP="004B6C63">
            <w:pPr>
              <w:rPr>
                <w:szCs w:val="24"/>
              </w:rPr>
            </w:pPr>
            <w:r w:rsidRPr="001C2BFB">
              <w:rPr>
                <w:szCs w:val="24"/>
              </w:rPr>
              <w:t>9300</w:t>
            </w:r>
            <w:r w:rsidR="008C5739" w:rsidRPr="001C2BFB">
              <w:rPr>
                <w:szCs w:val="24"/>
              </w:rPr>
              <w:t>/26</w:t>
            </w:r>
          </w:p>
        </w:tc>
      </w:tr>
    </w:tbl>
    <w:p w14:paraId="34C34B8C" w14:textId="05BF4905" w:rsidR="001C2BFB" w:rsidRPr="001C2BFB" w:rsidRDefault="00FA6008" w:rsidP="00FA6008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A6008">
        <w:rPr>
          <w:rFonts w:eastAsia="Calibri"/>
          <w:u w:val="single"/>
        </w:rPr>
        <w:t>The Council</w:t>
      </w:r>
      <w:r w:rsidRPr="00FA6008">
        <w:rPr>
          <w:rFonts w:eastAsia="Calibri"/>
        </w:rPr>
        <w:t xml:space="preserve"> </w:t>
      </w:r>
      <w:r>
        <w:rPr>
          <w:rFonts w:eastAsia="Calibri"/>
        </w:rPr>
        <w:t>took</w:t>
      </w:r>
      <w:r w:rsidRPr="00FA6008">
        <w:rPr>
          <w:rFonts w:eastAsia="Calibri"/>
        </w:rPr>
        <w:t xml:space="preserve"> note of the information provided by Lithuania</w:t>
      </w:r>
      <w:r w:rsidR="00A748DF">
        <w:rPr>
          <w:rFonts w:eastAsia="Calibri"/>
        </w:rPr>
        <w:t xml:space="preserve"> and of</w:t>
      </w:r>
      <w:r w:rsidRPr="007F3AB3">
        <w:rPr>
          <w:rFonts w:eastAsia="Calibri"/>
        </w:rPr>
        <w:t xml:space="preserve"> comments made by delegations</w:t>
      </w:r>
      <w:r>
        <w:rPr>
          <w:rFonts w:eastAsia="Calibri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1C2BFB" w14:paraId="35EFEF91" w14:textId="77777777" w:rsidTr="004172A1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009D943B" w14:textId="77777777" w:rsidR="008C5739" w:rsidRPr="001C2BFB" w:rsidRDefault="008C5739" w:rsidP="004172A1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4C48B1" w14:textId="0E4766AC" w:rsidR="008C5739" w:rsidRPr="001C2BFB" w:rsidRDefault="008C5739" w:rsidP="004B6C63">
            <w:pPr>
              <w:ind w:left="601" w:hanging="601"/>
              <w:rPr>
                <w:b/>
                <w:bCs/>
              </w:rPr>
            </w:pPr>
            <w:r w:rsidRPr="001C2BFB">
              <w:rPr>
                <w:b/>
                <w:bCs/>
              </w:rPr>
              <w:t>g)</w:t>
            </w:r>
            <w:r w:rsidRPr="001C2BFB">
              <w:rPr>
                <w:b/>
                <w:bCs/>
              </w:rPr>
              <w:tab/>
            </w:r>
            <w:r w:rsidR="001C2BFB" w:rsidRPr="001C2BFB">
              <w:rPr>
                <w:b/>
                <w:bCs/>
              </w:rPr>
              <w:t>Request for the introduction of a derogation from the N+2 rule under the CAP Strategic Plan for Agriculture and Rural Development for the period 2023–2027</w:t>
            </w:r>
          </w:p>
          <w:p w14:paraId="618D7D0D" w14:textId="2A81EBE4" w:rsidR="008C5739" w:rsidRPr="001C2BFB" w:rsidRDefault="008C5739" w:rsidP="004B6C63">
            <w:pPr>
              <w:ind w:left="601"/>
            </w:pPr>
            <w:r w:rsidRPr="001C2BFB">
              <w:rPr>
                <w:i/>
                <w:iCs/>
              </w:rPr>
              <w:t xml:space="preserve">Information from </w:t>
            </w:r>
            <w:r w:rsidR="001C2BFB" w:rsidRPr="001C2BFB">
              <w:rPr>
                <w:i/>
                <w:iCs/>
              </w:rPr>
              <w:t>Bulgaria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033D5C" w14:textId="77777777" w:rsidR="008C5739" w:rsidRPr="001C2BFB" w:rsidRDefault="008C5739" w:rsidP="004B6C63">
            <w:pPr>
              <w:pStyle w:val="NormalRight"/>
              <w:rPr>
                <w:noProof/>
                <w:lang w:eastAsia="en-GB"/>
              </w:rPr>
            </w:pPr>
            <w:r w:rsidRPr="001C2BFB">
              <w:rPr>
                <w:noProof/>
                <w:lang w:eastAsia="en-GB"/>
              </w:rPr>
              <w:drawing>
                <wp:inline distT="0" distB="0" distL="0" distR="0" wp14:anchorId="50C65C93" wp14:editId="64DA5781">
                  <wp:extent cx="172442" cy="172442"/>
                  <wp:effectExtent l="0" t="0" r="0" b="0"/>
                  <wp:docPr id="494121608" name="Picture 49412160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559988" w14:textId="4247BBBD" w:rsidR="008C5739" w:rsidRPr="001C2BFB" w:rsidRDefault="001C2BFB" w:rsidP="004B6C63">
            <w:pPr>
              <w:rPr>
                <w:szCs w:val="24"/>
              </w:rPr>
            </w:pPr>
            <w:r w:rsidRPr="001C2BFB">
              <w:rPr>
                <w:szCs w:val="24"/>
              </w:rPr>
              <w:t>9236</w:t>
            </w:r>
            <w:r w:rsidR="008C5739" w:rsidRPr="001C2BFB">
              <w:rPr>
                <w:szCs w:val="24"/>
              </w:rPr>
              <w:t>/26</w:t>
            </w:r>
          </w:p>
        </w:tc>
      </w:tr>
    </w:tbl>
    <w:p w14:paraId="0E59B185" w14:textId="448B897D" w:rsidR="002262D7" w:rsidRPr="00403F89" w:rsidRDefault="00403F89" w:rsidP="00403F89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403F89">
        <w:rPr>
          <w:rFonts w:eastAsia="Calibri"/>
          <w:u w:val="single"/>
        </w:rPr>
        <w:t>The Council</w:t>
      </w:r>
      <w:r w:rsidRPr="00403F89">
        <w:rPr>
          <w:rFonts w:eastAsia="Calibri"/>
        </w:rPr>
        <w:t xml:space="preserve"> took note of the information provided by Bulgaria</w:t>
      </w:r>
      <w:r w:rsidR="00FF11EC">
        <w:rPr>
          <w:rFonts w:eastAsia="Calibri"/>
        </w:rPr>
        <w:t xml:space="preserve">, </w:t>
      </w:r>
      <w:r w:rsidR="00FF11EC" w:rsidRPr="004F2626">
        <w:rPr>
          <w:rFonts w:eastAsia="Calibri"/>
        </w:rPr>
        <w:t>supported by Czechia, Greece, Hungary, Romania and Slovakia</w:t>
      </w:r>
      <w:r w:rsidR="00FF11EC">
        <w:rPr>
          <w:rFonts w:eastAsia="Calibri"/>
        </w:rPr>
        <w:t>. It also took note of delegations’ comments</w:t>
      </w:r>
      <w:r w:rsidR="002262D7">
        <w:rPr>
          <w:rFonts w:eastAsia="Calibri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C5739" w:rsidRPr="001C2BFB" w14:paraId="4290DF1B" w14:textId="77777777" w:rsidTr="004B6C63">
        <w:tc>
          <w:tcPr>
            <w:tcW w:w="567" w:type="dxa"/>
            <w:tcMar>
              <w:right w:w="0" w:type="dxa"/>
            </w:tcMar>
          </w:tcPr>
          <w:p w14:paraId="073FF69F" w14:textId="77777777" w:rsidR="008C5739" w:rsidRPr="001C2BFB" w:rsidRDefault="008C5739" w:rsidP="002262D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E4D44E" w14:textId="2A2932CE" w:rsidR="008C5739" w:rsidRPr="001C2BFB" w:rsidRDefault="008C5739" w:rsidP="002262D7">
            <w:pPr>
              <w:ind w:left="601" w:hanging="601"/>
              <w:rPr>
                <w:b/>
                <w:bCs/>
              </w:rPr>
            </w:pPr>
            <w:r w:rsidRPr="001C2BFB">
              <w:rPr>
                <w:b/>
                <w:bCs/>
              </w:rPr>
              <w:t>h)</w:t>
            </w:r>
            <w:r w:rsidRPr="001C2BFB">
              <w:rPr>
                <w:b/>
                <w:bCs/>
              </w:rPr>
              <w:tab/>
            </w:r>
            <w:r w:rsidR="001C2BFB" w:rsidRPr="001C2BFB">
              <w:rPr>
                <w:b/>
                <w:bCs/>
              </w:rPr>
              <w:t>Avoid duplication of criteria and indicators and the introduction of thresholds or ranges for sustainable forest management</w:t>
            </w:r>
          </w:p>
          <w:p w14:paraId="54B1840F" w14:textId="49683913" w:rsidR="008C5739" w:rsidRPr="001C2BFB" w:rsidRDefault="001C2BFB" w:rsidP="002262D7">
            <w:pPr>
              <w:ind w:left="601"/>
            </w:pPr>
            <w:r w:rsidRPr="001C2BFB">
              <w:rPr>
                <w:i/>
                <w:iCs/>
              </w:rPr>
              <w:t>Information from Sweden, Austria, Finland, France, Germany, Italy, Latvia, and Slovenia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24177B" w14:textId="77777777" w:rsidR="008C5739" w:rsidRPr="001C2BFB" w:rsidRDefault="008C5739" w:rsidP="002262D7">
            <w:pPr>
              <w:pStyle w:val="NormalRight"/>
              <w:rPr>
                <w:noProof/>
                <w:lang w:eastAsia="en-GB"/>
              </w:rPr>
            </w:pPr>
            <w:r w:rsidRPr="001C2BFB">
              <w:rPr>
                <w:noProof/>
                <w:lang w:eastAsia="en-GB"/>
              </w:rPr>
              <w:drawing>
                <wp:inline distT="0" distB="0" distL="0" distR="0" wp14:anchorId="4ACBE99F" wp14:editId="0BCE584C">
                  <wp:extent cx="172442" cy="172442"/>
                  <wp:effectExtent l="0" t="0" r="0" b="0"/>
                  <wp:docPr id="1281986212" name="Picture 1281986212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A58FF8" w14:textId="0EEB3821" w:rsidR="008C5739" w:rsidRPr="001C2BFB" w:rsidRDefault="001C2BFB" w:rsidP="002262D7">
            <w:pPr>
              <w:rPr>
                <w:szCs w:val="24"/>
              </w:rPr>
            </w:pPr>
            <w:r w:rsidRPr="001C2BFB">
              <w:rPr>
                <w:szCs w:val="24"/>
              </w:rPr>
              <w:t>9263</w:t>
            </w:r>
            <w:r w:rsidR="008C5739" w:rsidRPr="001C2BFB">
              <w:rPr>
                <w:szCs w:val="24"/>
              </w:rPr>
              <w:t>/26</w:t>
            </w:r>
          </w:p>
        </w:tc>
      </w:tr>
    </w:tbl>
    <w:p w14:paraId="3E8FEB69" w14:textId="3EE2E66F" w:rsidR="00BC513F" w:rsidRPr="006A0EC5" w:rsidRDefault="00EE60EC" w:rsidP="002262D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EE60EC">
        <w:rPr>
          <w:rFonts w:eastAsia="Calibri"/>
          <w:u w:val="single"/>
        </w:rPr>
        <w:t>The Council</w:t>
      </w:r>
      <w:r w:rsidRPr="00EE60EC">
        <w:rPr>
          <w:rFonts w:eastAsia="Calibri"/>
        </w:rPr>
        <w:t xml:space="preserve"> took note of the information provided by Sweden, on behalf of Austria, Finland, France, Germany, Italy, Latvia, Slovenia and Sweden, </w:t>
      </w:r>
      <w:r w:rsidR="005F036D">
        <w:rPr>
          <w:rFonts w:eastAsia="Calibri"/>
        </w:rPr>
        <w:t xml:space="preserve">and </w:t>
      </w:r>
      <w:r w:rsidRPr="00EE60EC">
        <w:rPr>
          <w:rFonts w:eastAsia="Calibri"/>
        </w:rPr>
        <w:t>supported by Croatia, Czechia, Estonia, Luxembourg, Portugal, Romania and Slovakia.</w:t>
      </w:r>
      <w:r>
        <w:rPr>
          <w:rFonts w:eastAsia="Calibri"/>
        </w:rPr>
        <w:t xml:space="preserve"> </w:t>
      </w:r>
      <w:r w:rsidR="00A748DF">
        <w:rPr>
          <w:rFonts w:eastAsia="Calibri"/>
        </w:rPr>
        <w:t xml:space="preserve">It </w:t>
      </w:r>
      <w:r w:rsidRPr="00FA6008">
        <w:rPr>
          <w:rFonts w:eastAsia="Calibri"/>
        </w:rPr>
        <w:t xml:space="preserve">also </w:t>
      </w:r>
      <w:r>
        <w:rPr>
          <w:rFonts w:eastAsia="Calibri"/>
        </w:rPr>
        <w:t>took</w:t>
      </w:r>
      <w:r w:rsidRPr="00FA6008">
        <w:rPr>
          <w:rFonts w:eastAsia="Calibri"/>
        </w:rPr>
        <w:t xml:space="preserve"> note </w:t>
      </w:r>
      <w:r w:rsidRPr="007F3AB3">
        <w:rPr>
          <w:rFonts w:eastAsia="Calibri"/>
        </w:rPr>
        <w:t>of the comments made by delegations</w:t>
      </w:r>
      <w:r>
        <w:rPr>
          <w:rFonts w:eastAsia="Calibri"/>
        </w:rPr>
        <w:t>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D12EC" w:rsidRPr="001C2BFB" w14:paraId="14945E0E" w14:textId="77777777" w:rsidTr="005D5E4D">
        <w:tc>
          <w:tcPr>
            <w:tcW w:w="567" w:type="dxa"/>
            <w:tcMar>
              <w:right w:w="0" w:type="dxa"/>
            </w:tcMar>
          </w:tcPr>
          <w:p w14:paraId="101229E0" w14:textId="77777777" w:rsidR="00FD12EC" w:rsidRPr="001C2BFB" w:rsidRDefault="00FD12EC" w:rsidP="005D5E4D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DD42BB" w14:textId="65FDDDF6" w:rsidR="00FD12EC" w:rsidRPr="001C2BFB" w:rsidRDefault="00FD12EC" w:rsidP="005D5E4D">
            <w:pPr>
              <w:ind w:left="601" w:hanging="601"/>
              <w:rPr>
                <w:b/>
                <w:bCs/>
              </w:rPr>
            </w:pPr>
            <w:r w:rsidRPr="001C2BFB">
              <w:rPr>
                <w:b/>
                <w:bCs/>
              </w:rPr>
              <w:t>i)</w:t>
            </w:r>
            <w:r w:rsidRPr="001C2BFB">
              <w:rPr>
                <w:b/>
                <w:bCs/>
              </w:rPr>
              <w:tab/>
            </w:r>
            <w:r w:rsidR="001C2BFB" w:rsidRPr="001C2BFB">
              <w:rPr>
                <w:b/>
                <w:bCs/>
              </w:rPr>
              <w:t>Meeting of Directors-General for Forests (Paphos, 27–29 April 2026)</w:t>
            </w:r>
          </w:p>
          <w:p w14:paraId="7A55B6ED" w14:textId="1F35080A" w:rsidR="00FD12EC" w:rsidRPr="001C2BFB" w:rsidRDefault="00FD12EC" w:rsidP="005D5E4D">
            <w:pPr>
              <w:ind w:left="601"/>
            </w:pPr>
            <w:r w:rsidRPr="001C2BFB">
              <w:rPr>
                <w:i/>
                <w:iCs/>
              </w:rPr>
              <w:t xml:space="preserve">Information from </w:t>
            </w:r>
            <w:r w:rsidR="001C2BFB" w:rsidRPr="001C2BFB">
              <w:rPr>
                <w:i/>
                <w:iCs/>
              </w:rPr>
              <w:t>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57AEBD" w14:textId="77777777" w:rsidR="00FD12EC" w:rsidRPr="001C2BFB" w:rsidRDefault="00FD12EC" w:rsidP="005D5E4D">
            <w:pPr>
              <w:pStyle w:val="NormalRight"/>
              <w:rPr>
                <w:noProof/>
                <w:lang w:eastAsia="en-GB"/>
              </w:rPr>
            </w:pPr>
            <w:r w:rsidRPr="001C2BFB">
              <w:rPr>
                <w:noProof/>
                <w:lang w:eastAsia="en-GB"/>
              </w:rPr>
              <w:drawing>
                <wp:inline distT="0" distB="0" distL="0" distR="0" wp14:anchorId="3ADC060F" wp14:editId="25E1487D">
                  <wp:extent cx="172442" cy="172442"/>
                  <wp:effectExtent l="0" t="0" r="0" b="0"/>
                  <wp:docPr id="2055226028" name="Picture 205522602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D76040" w14:textId="5A3E87A3" w:rsidR="00FD12EC" w:rsidRPr="001C2BFB" w:rsidRDefault="001C2BFB" w:rsidP="005D5E4D">
            <w:pPr>
              <w:rPr>
                <w:szCs w:val="24"/>
              </w:rPr>
            </w:pPr>
            <w:r>
              <w:rPr>
                <w:szCs w:val="24"/>
              </w:rPr>
              <w:t>8859</w:t>
            </w:r>
            <w:r w:rsidR="00FD12EC" w:rsidRPr="001C2BFB">
              <w:rPr>
                <w:szCs w:val="24"/>
              </w:rPr>
              <w:t>/26</w:t>
            </w:r>
          </w:p>
        </w:tc>
      </w:tr>
    </w:tbl>
    <w:p w14:paraId="659ECB53" w14:textId="69D5CE81" w:rsidR="00BC513F" w:rsidRDefault="00EE60EC" w:rsidP="00BC513F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2508A6">
        <w:rPr>
          <w:rFonts w:eastAsia="Calibri"/>
          <w:u w:val="single"/>
        </w:rPr>
        <w:t>The Council</w:t>
      </w:r>
      <w:r w:rsidRPr="002508A6">
        <w:rPr>
          <w:rFonts w:eastAsia="Calibri"/>
        </w:rPr>
        <w:t xml:space="preserve"> took note of the information from the Presidency</w:t>
      </w:r>
      <w:r w:rsidR="00A748DF">
        <w:rPr>
          <w:rFonts w:eastAsia="Calibri"/>
        </w:rPr>
        <w:t xml:space="preserve"> and</w:t>
      </w:r>
      <w:r w:rsidRPr="002508A6">
        <w:rPr>
          <w:rFonts w:eastAsia="Calibri"/>
        </w:rPr>
        <w:t xml:space="preserve"> of </w:t>
      </w:r>
      <w:r w:rsidR="00A748DF" w:rsidRPr="002508A6">
        <w:rPr>
          <w:rFonts w:eastAsia="Calibri"/>
        </w:rPr>
        <w:t>delegations</w:t>
      </w:r>
      <w:r w:rsidR="00A748DF">
        <w:rPr>
          <w:rFonts w:eastAsia="Calibri"/>
        </w:rPr>
        <w:t>’</w:t>
      </w:r>
      <w:r w:rsidR="00A748DF" w:rsidRPr="002508A6">
        <w:rPr>
          <w:rFonts w:eastAsia="Calibri"/>
        </w:rPr>
        <w:t xml:space="preserve"> </w:t>
      </w:r>
      <w:r w:rsidRPr="002508A6">
        <w:rPr>
          <w:rFonts w:eastAsia="Calibri"/>
        </w:rPr>
        <w:t>comments</w:t>
      </w:r>
      <w:r w:rsidR="00A748DF">
        <w:rPr>
          <w:rFonts w:eastAsia="Calibri"/>
        </w:rPr>
        <w:t>.</w:t>
      </w:r>
      <w:r w:rsidRPr="002508A6">
        <w:rPr>
          <w:rFonts w:eastAsia="Calibri"/>
        </w:rPr>
        <w:t xml:space="preserve"> </w:t>
      </w:r>
    </w:p>
    <w:p w14:paraId="50871E09" w14:textId="6A982C96" w:rsidR="002262D7" w:rsidRDefault="002262D7">
      <w:pPr>
        <w:spacing w:after="200" w:line="276" w:lineRule="auto"/>
        <w:rPr>
          <w:rFonts w:eastAsia="Calibri"/>
          <w:u w:val="single"/>
        </w:rPr>
      </w:pPr>
      <w:r>
        <w:rPr>
          <w:rFonts w:eastAsia="Calibri"/>
          <w:u w:val="single"/>
        </w:rPr>
        <w:br w:type="page"/>
      </w:r>
    </w:p>
    <w:p w14:paraId="6AF37737" w14:textId="77777777" w:rsidR="002262D7" w:rsidRPr="006A0EC5" w:rsidRDefault="002262D7" w:rsidP="00BC513F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C2BFB" w:rsidRPr="006A0EC5" w14:paraId="35A8588A" w14:textId="77777777" w:rsidTr="00C74662">
        <w:tc>
          <w:tcPr>
            <w:tcW w:w="567" w:type="dxa"/>
            <w:tcMar>
              <w:right w:w="0" w:type="dxa"/>
            </w:tcMar>
          </w:tcPr>
          <w:p w14:paraId="7ED79EF3" w14:textId="1CD0C23E" w:rsidR="001C2BFB" w:rsidRPr="006A0EC5" w:rsidRDefault="001C2BFB" w:rsidP="00C74662">
            <w:pPr>
              <w:pStyle w:val="PointManual"/>
              <w:rPr>
                <w:b/>
                <w:bCs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F9C71E" w14:textId="1A826F0F" w:rsidR="001C2BFB" w:rsidRPr="006A0EC5" w:rsidRDefault="001C2BFB" w:rsidP="00C74662">
            <w:pPr>
              <w:rPr>
                <w:i/>
                <w:iCs/>
              </w:rPr>
            </w:pPr>
            <w:r>
              <w:rPr>
                <w:u w:val="single"/>
              </w:rPr>
              <w:t>Fisheries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588E4E" w14:textId="77777777" w:rsidR="001C2BFB" w:rsidRPr="006A0EC5" w:rsidRDefault="001C2BFB" w:rsidP="00C74662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584051" w14:textId="77777777" w:rsidR="001C2BFB" w:rsidRPr="006A0EC5" w:rsidRDefault="001C2BFB" w:rsidP="00C74662">
            <w:pPr>
              <w:rPr>
                <w:szCs w:val="24"/>
              </w:rPr>
            </w:pPr>
          </w:p>
        </w:tc>
      </w:tr>
      <w:tr w:rsidR="001C2BFB" w:rsidRPr="006A0EC5" w14:paraId="70B9D5E7" w14:textId="77777777" w:rsidTr="00C74662">
        <w:trPr>
          <w:trHeight w:val="1084"/>
        </w:trPr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16597C4E" w14:textId="77777777" w:rsidR="001C2BFB" w:rsidRPr="006A0EC5" w:rsidRDefault="001C2BFB" w:rsidP="00C74662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57CFE5" w14:textId="77777777" w:rsidR="001C2BFB" w:rsidRDefault="001C2BFB" w:rsidP="00C74662">
            <w:pPr>
              <w:pStyle w:val="PointManual"/>
              <w:ind w:left="601" w:hanging="590"/>
              <w:rPr>
                <w:b/>
                <w:bCs/>
                <w:lang w:eastAsia="fr-BE"/>
              </w:rPr>
            </w:pPr>
            <w:r>
              <w:rPr>
                <w:b/>
                <w:bCs/>
                <w:lang w:eastAsia="fr-BE"/>
              </w:rPr>
              <w:t>j</w:t>
            </w:r>
            <w:r w:rsidRPr="006A0EC5">
              <w:rPr>
                <w:b/>
                <w:bCs/>
                <w:lang w:eastAsia="fr-BE"/>
              </w:rPr>
              <w:t>)</w:t>
            </w:r>
            <w:r w:rsidRPr="006A0EC5">
              <w:rPr>
                <w:b/>
                <w:bCs/>
                <w:lang w:eastAsia="fr-BE"/>
              </w:rPr>
              <w:tab/>
            </w:r>
            <w:r w:rsidRPr="001C2BFB">
              <w:rPr>
                <w:b/>
                <w:bCs/>
                <w:lang w:eastAsia="fr-BE"/>
              </w:rPr>
              <w:t>Call for a Joint Approach to Address the Impacts of Fish</w:t>
            </w:r>
            <w:r>
              <w:rPr>
                <w:b/>
                <w:bCs/>
                <w:lang w:eastAsia="fr-BE"/>
              </w:rPr>
              <w:t>-</w:t>
            </w:r>
            <w:r w:rsidRPr="001C2BFB">
              <w:rPr>
                <w:b/>
                <w:bCs/>
                <w:lang w:eastAsia="fr-BE"/>
              </w:rPr>
              <w:t>eating Predators, in Particular the Great Cormoran</w:t>
            </w:r>
          </w:p>
          <w:p w14:paraId="02026B78" w14:textId="04CD954A" w:rsidR="001C2BFB" w:rsidRPr="006A0EC5" w:rsidRDefault="001C2BFB" w:rsidP="001C2BFB">
            <w:pPr>
              <w:pStyle w:val="PointManual"/>
              <w:ind w:left="1157" w:hanging="590"/>
              <w:rPr>
                <w:i/>
                <w:iCs/>
              </w:rPr>
            </w:pPr>
            <w:r w:rsidRPr="006A0EC5">
              <w:rPr>
                <w:i/>
                <w:iCs/>
              </w:rPr>
              <w:t xml:space="preserve">Information from the </w:t>
            </w:r>
            <w:r>
              <w:rPr>
                <w:i/>
                <w:iCs/>
              </w:rPr>
              <w:t>Czechia</w:t>
            </w:r>
          </w:p>
        </w:tc>
        <w:tc>
          <w:tcPr>
            <w:tcW w:w="737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E197BD" w14:textId="77777777" w:rsidR="001C2BFB" w:rsidRPr="006A0EC5" w:rsidRDefault="001C2BFB" w:rsidP="00C74662">
            <w:pPr>
              <w:pStyle w:val="NormalRight"/>
              <w:rPr>
                <w:noProof/>
                <w:lang w:eastAsia="en-GB"/>
              </w:rPr>
            </w:pPr>
            <w:r w:rsidRPr="006A0EC5">
              <w:rPr>
                <w:noProof/>
                <w:lang w:eastAsia="en-GB"/>
              </w:rPr>
              <w:drawing>
                <wp:inline distT="0" distB="0" distL="0" distR="0" wp14:anchorId="2A600C6E" wp14:editId="41C998D9">
                  <wp:extent cx="172442" cy="172442"/>
                  <wp:effectExtent l="0" t="0" r="0" b="0"/>
                  <wp:docPr id="192710330" name="Picture 192710330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86E988" w14:textId="665E37D1" w:rsidR="001C2BFB" w:rsidRPr="006A0EC5" w:rsidRDefault="001C2BFB" w:rsidP="00C74662">
            <w:pPr>
              <w:rPr>
                <w:szCs w:val="24"/>
              </w:rPr>
            </w:pPr>
            <w:r w:rsidRPr="001C2BFB">
              <w:rPr>
                <w:szCs w:val="24"/>
              </w:rPr>
              <w:t>9449/1/26 REV 1</w:t>
            </w:r>
          </w:p>
        </w:tc>
      </w:tr>
    </w:tbl>
    <w:p w14:paraId="00169ED2" w14:textId="647B32B4" w:rsidR="001C2BFB" w:rsidRPr="001C2BFB" w:rsidRDefault="00EE60EC" w:rsidP="00BC513F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EE60EC">
        <w:rPr>
          <w:rFonts w:eastAsia="Calibri"/>
          <w:u w:val="single"/>
        </w:rPr>
        <w:t>The Council</w:t>
      </w:r>
      <w:r w:rsidRPr="00EE60EC">
        <w:rPr>
          <w:rFonts w:eastAsia="Calibri"/>
        </w:rPr>
        <w:t xml:space="preserve"> </w:t>
      </w:r>
      <w:r>
        <w:rPr>
          <w:rFonts w:eastAsia="Calibri"/>
        </w:rPr>
        <w:t>took</w:t>
      </w:r>
      <w:r w:rsidRPr="00EE60EC">
        <w:rPr>
          <w:rFonts w:eastAsia="Calibri"/>
        </w:rPr>
        <w:t xml:space="preserve"> note of the information provided by Czechia, </w:t>
      </w:r>
      <w:r>
        <w:rPr>
          <w:rFonts w:eastAsia="Calibri"/>
        </w:rPr>
        <w:t>supported by</w:t>
      </w:r>
      <w:r w:rsidRPr="00EE60EC">
        <w:rPr>
          <w:rFonts w:eastAsia="Calibri"/>
        </w:rPr>
        <w:t xml:space="preserve"> Croatia, Estonia, Finland, Latvia, Poland, Romania, Slovakia and Sweden.</w:t>
      </w:r>
      <w:r>
        <w:rPr>
          <w:rFonts w:eastAsia="Calibri"/>
        </w:rPr>
        <w:t xml:space="preserve"> </w:t>
      </w:r>
      <w:r w:rsidR="00A748DF">
        <w:rPr>
          <w:rFonts w:eastAsia="Calibri"/>
        </w:rPr>
        <w:t>It</w:t>
      </w:r>
      <w:r w:rsidRPr="007F3AB3">
        <w:rPr>
          <w:rFonts w:eastAsia="Calibri"/>
        </w:rPr>
        <w:t xml:space="preserve"> also took note of the comments made by delegations.</w:t>
      </w:r>
    </w:p>
    <w:p w14:paraId="34804C36" w14:textId="3BF9CC22" w:rsidR="00553E27" w:rsidRPr="006A0EC5" w:rsidRDefault="00553E27" w:rsidP="00B13204">
      <w:pPr>
        <w:pStyle w:val="ImageLine"/>
        <w:spacing w:before="1440"/>
        <w:ind w:right="3402"/>
        <w:rPr>
          <w:highlight w:val="yellow"/>
        </w:rPr>
      </w:pPr>
    </w:p>
    <w:p w14:paraId="3BC59DF7" w14:textId="19E4012A" w:rsidR="00B646CF" w:rsidRPr="001C2BFB" w:rsidRDefault="00B646CF" w:rsidP="00542FFA">
      <w:pPr>
        <w:pStyle w:val="Image"/>
        <w:keepNext/>
        <w:ind w:left="851" w:hanging="851"/>
      </w:pPr>
      <w:r w:rsidRPr="001C2BFB">
        <w:rPr>
          <w:noProof/>
        </w:rPr>
        <w:drawing>
          <wp:inline distT="0" distB="0" distL="0" distR="0" wp14:anchorId="2749DB1B" wp14:editId="5767747F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2BFB">
        <w:tab/>
      </w:r>
      <w:r w:rsidRPr="001C2BFB">
        <w:rPr>
          <w:noProof/>
          <w:lang w:eastAsia="en-GB"/>
        </w:rPr>
        <w:t>Public debate proposed by the Presidency (Article 8(2) of the Council's Rules of</w:t>
      </w:r>
      <w:r w:rsidR="001B0A95" w:rsidRPr="001C2BFB">
        <w:t> </w:t>
      </w:r>
      <w:r w:rsidRPr="001C2BFB">
        <w:t>Procedure)</w:t>
      </w:r>
    </w:p>
    <w:p w14:paraId="265168FC" w14:textId="77777777" w:rsidR="00451461" w:rsidRPr="006A0EC5" w:rsidRDefault="00451461" w:rsidP="00451461">
      <w:pPr>
        <w:pStyle w:val="FinalLine"/>
        <w:spacing w:before="480"/>
        <w:rPr>
          <w:highlight w:val="yellow"/>
        </w:rPr>
      </w:pPr>
    </w:p>
    <w:sectPr w:rsidR="00451461" w:rsidRPr="006A0EC5" w:rsidSect="0032282E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66202" w14:textId="77777777" w:rsidR="00CE0D30" w:rsidRDefault="00CE0D30" w:rsidP="002578A2">
      <w:r>
        <w:separator/>
      </w:r>
    </w:p>
  </w:endnote>
  <w:endnote w:type="continuationSeparator" w:id="0">
    <w:p w14:paraId="0392DB8F" w14:textId="77777777" w:rsidR="00CE0D30" w:rsidRDefault="00CE0D30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2282E" w:rsidRPr="00D94637" w14:paraId="7A253E51" w14:textId="77777777" w:rsidTr="0032282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68868B2" w14:textId="3FA7A865" w:rsidR="0032282E" w:rsidRPr="00D94637" w:rsidRDefault="002262D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  <w:r>
            <w:rPr>
              <w:sz w:val="2"/>
              <w:szCs w:val="2"/>
            </w:rPr>
            <w:t>`</w:t>
          </w:r>
        </w:p>
      </w:tc>
    </w:tr>
    <w:tr w:rsidR="0032282E" w:rsidRPr="00B310DC" w14:paraId="67FD0357" w14:textId="77777777" w:rsidTr="0032282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1D49879" w14:textId="3CE7AFDD" w:rsidR="0032282E" w:rsidRPr="00AD7BF2" w:rsidRDefault="0032282E" w:rsidP="004F54B2">
          <w:pPr>
            <w:pStyle w:val="FooterText"/>
          </w:pPr>
          <w:r>
            <w:t>9706/26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3EA14ED" w14:textId="77777777" w:rsidR="0032282E" w:rsidRPr="00AD7BF2" w:rsidRDefault="0032282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631A011" w14:textId="77777777" w:rsidR="0032282E" w:rsidRPr="002511D8" w:rsidRDefault="0032282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8D68018" w14:textId="356CCD0F" w:rsidR="0032282E" w:rsidRPr="00B310DC" w:rsidRDefault="0032282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32282E" w:rsidRPr="00D94637" w14:paraId="589F5C45" w14:textId="77777777" w:rsidTr="0032282E">
      <w:trPr>
        <w:jc w:val="center"/>
      </w:trPr>
      <w:tc>
        <w:tcPr>
          <w:tcW w:w="1774" w:type="pct"/>
          <w:shd w:val="clear" w:color="auto" w:fill="auto"/>
        </w:tcPr>
        <w:p w14:paraId="70760CA6" w14:textId="2A4F651E" w:rsidR="0032282E" w:rsidRPr="00AD7BF2" w:rsidRDefault="0032282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BD039A8" w14:textId="00C448AC" w:rsidR="0032282E" w:rsidRPr="00AD7BF2" w:rsidRDefault="0032282E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7E40DDE2" w14:textId="127ECD77" w:rsidR="0032282E" w:rsidRPr="00D94637" w:rsidRDefault="0032282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98D310C" w14:textId="4B20D385" w:rsidR="0032282E" w:rsidRPr="00695BAF" w:rsidRDefault="0032282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FB8BCCE" w14:textId="77777777" w:rsidR="00451461" w:rsidRPr="0032282E" w:rsidRDefault="00451461" w:rsidP="0032282E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2282E" w:rsidRPr="00D94637" w14:paraId="43BF4876" w14:textId="77777777" w:rsidTr="0032282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52CD39F" w14:textId="77777777" w:rsidR="0032282E" w:rsidRPr="00D94637" w:rsidRDefault="0032282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2282E" w:rsidRPr="00B310DC" w14:paraId="619408CE" w14:textId="77777777" w:rsidTr="0032282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C4BBE92" w14:textId="0F76E2A1" w:rsidR="0032282E" w:rsidRPr="00AD7BF2" w:rsidRDefault="0032282E" w:rsidP="004F54B2">
          <w:pPr>
            <w:pStyle w:val="FooterText"/>
          </w:pPr>
          <w:r>
            <w:t>9706/26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0DAA981" w14:textId="77777777" w:rsidR="0032282E" w:rsidRPr="00AD7BF2" w:rsidRDefault="0032282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FA571C2" w14:textId="77777777" w:rsidR="0032282E" w:rsidRPr="002511D8" w:rsidRDefault="0032282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90A0CA7" w14:textId="724C614A" w:rsidR="0032282E" w:rsidRPr="00B310DC" w:rsidRDefault="0032282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2282E" w:rsidRPr="00D94637" w14:paraId="0EC31BEA" w14:textId="77777777" w:rsidTr="0032282E">
      <w:trPr>
        <w:jc w:val="center"/>
      </w:trPr>
      <w:tc>
        <w:tcPr>
          <w:tcW w:w="1774" w:type="pct"/>
          <w:shd w:val="clear" w:color="auto" w:fill="auto"/>
        </w:tcPr>
        <w:p w14:paraId="0722B223" w14:textId="3B942960" w:rsidR="0032282E" w:rsidRPr="00AD7BF2" w:rsidRDefault="0032282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918A063" w14:textId="25DE59F2" w:rsidR="0032282E" w:rsidRPr="00AD7BF2" w:rsidRDefault="0032282E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20CDCE3C" w14:textId="69A20A3C" w:rsidR="0032282E" w:rsidRPr="00D94637" w:rsidRDefault="0032282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26D863A" w14:textId="5939F6BA" w:rsidR="0032282E" w:rsidRPr="00695BAF" w:rsidRDefault="0032282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437E71D5" w14:textId="77777777" w:rsidR="00567B2B" w:rsidRPr="0032282E" w:rsidRDefault="00567B2B" w:rsidP="0032282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EBD3C" w14:textId="77777777" w:rsidR="00CE0D30" w:rsidRDefault="00CE0D30" w:rsidP="002578A2">
      <w:r>
        <w:separator/>
      </w:r>
    </w:p>
  </w:footnote>
  <w:footnote w:type="continuationSeparator" w:id="0">
    <w:p w14:paraId="53E51F29" w14:textId="77777777" w:rsidR="00CE0D30" w:rsidRDefault="00CE0D30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B2F2" w14:textId="0D8EF267" w:rsidR="00451461" w:rsidRPr="0032282E" w:rsidRDefault="0032282E" w:rsidP="0032282E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6AFD9" w14:textId="2E426F5A" w:rsidR="00567B2B" w:rsidRPr="0032282E" w:rsidRDefault="0032282E" w:rsidP="0032282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8pt;height:15.8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5.8pt;height:15.8pt;visibility:visible;mso-wrap-style:square" o:bullet="t">
        <v:imagedata r:id="rId2" o:title="Item based on a Commission proposal"/>
      </v:shape>
    </w:pict>
  </w:numPicBullet>
  <w:numPicBullet w:numPicBulletId="2">
    <w:pict>
      <v:shape w14:anchorId="68D2A5FD" id="_x0000_i1028" type="#_x0000_t75" alt="Public debate proposed by the Presidency (Article 8(2) of the Council's Rules of Procedure)" style="width:15.8pt;height:15.8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05920754"/>
    <w:name w:val="Points"/>
    <w:lvl w:ilvl="0">
      <w:start w:val="1"/>
      <w:numFmt w:val="bullet"/>
      <w:pStyle w:val="Point123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96C85"/>
    <w:multiLevelType w:val="hybridMultilevel"/>
    <w:tmpl w:val="083069F8"/>
    <w:lvl w:ilvl="0" w:tplc="28FA64C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5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3"/>
  </w:num>
  <w:num w:numId="2" w16cid:durableId="1225068686">
    <w:abstractNumId w:val="1"/>
  </w:num>
  <w:num w:numId="3" w16cid:durableId="1092628867">
    <w:abstractNumId w:val="24"/>
  </w:num>
  <w:num w:numId="4" w16cid:durableId="1111128698">
    <w:abstractNumId w:val="18"/>
  </w:num>
  <w:num w:numId="5" w16cid:durableId="1525315942">
    <w:abstractNumId w:val="2"/>
  </w:num>
  <w:num w:numId="6" w16cid:durableId="948005262">
    <w:abstractNumId w:val="27"/>
  </w:num>
  <w:num w:numId="7" w16cid:durableId="69013129">
    <w:abstractNumId w:val="29"/>
  </w:num>
  <w:num w:numId="8" w16cid:durableId="1150444738">
    <w:abstractNumId w:val="16"/>
  </w:num>
  <w:num w:numId="9" w16cid:durableId="2121876611">
    <w:abstractNumId w:val="26"/>
  </w:num>
  <w:num w:numId="10" w16cid:durableId="1041786221">
    <w:abstractNumId w:val="21"/>
  </w:num>
  <w:num w:numId="11" w16cid:durableId="914827087">
    <w:abstractNumId w:val="14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2"/>
  </w:num>
  <w:num w:numId="15" w16cid:durableId="1067387470">
    <w:abstractNumId w:val="28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7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5"/>
  </w:num>
  <w:num w:numId="23" w16cid:durableId="527332300">
    <w:abstractNumId w:val="20"/>
  </w:num>
  <w:num w:numId="24" w16cid:durableId="1166747186">
    <w:abstractNumId w:val="10"/>
  </w:num>
  <w:num w:numId="25" w16cid:durableId="90055660">
    <w:abstractNumId w:val="25"/>
  </w:num>
  <w:num w:numId="26" w16cid:durableId="1645817701">
    <w:abstractNumId w:val="13"/>
  </w:num>
  <w:num w:numId="27" w16cid:durableId="1628050793">
    <w:abstractNumId w:val="6"/>
  </w:num>
  <w:num w:numId="28" w16cid:durableId="257445569">
    <w:abstractNumId w:val="19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 w:numId="33" w16cid:durableId="520438525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1"/>
  <w:attachedTemplate r:id="rId1"/>
  <w:revisionView w:markup="0"/>
  <w:doNotTrackFormatting/>
  <w:defaultTabStop w:val="567"/>
  <w:hyphenationZone w:val="425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5366545414101640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7&lt;/text&gt;_x000d__x000a_  &lt;/metadata&gt;_x000d__x000a_  &lt;metadata key=&quot;md_Prefix&quot;&gt;_x000d__x000a_    &lt;text&gt;&lt;/text&gt;_x000d__x000a_  &lt;/metadata&gt;_x000d__x000a_  &lt;metadata key=&quot;md_DocumentNumber&quot;&gt;_x000d__x000a_    &lt;text&gt;970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32&lt;/text&gt;_x000d__x000a_      &lt;text&gt;AGRI 418&lt;/text&gt;_x000d__x000a_      &lt;text&gt;PECHE 195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LIFE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26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9927865496600501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3&lt;/text&gt;_x000d__x000a_  &lt;/metadata&gt;_x000d__x000a_  &lt;metadata key=&quot;md_Prefix&quot;&gt;_x000d__x000a_    &lt;text&gt;&lt;/text&gt;_x000d__x000a_  &lt;/metadata&gt;_x000d__x000a_  &lt;metadata key=&quot;md_DocumentNumber&quot;&gt;_x000d__x000a_    &lt;text&gt;536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&lt;/text&gt;_x000d__x000a_      &lt;text&gt;AGRI 22&lt;/text&gt;_x000d__x000a_      &lt;text&gt;PECHE 2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1f4223b2b846fa126cd1a7d8fa326d0c65278eeca9931b4461325e9806f40ff4"/>
  </w:docVars>
  <w:rsids>
    <w:rsidRoot w:val="00BE748D"/>
    <w:rsid w:val="00000753"/>
    <w:rsid w:val="000013DC"/>
    <w:rsid w:val="00007B14"/>
    <w:rsid w:val="00007E23"/>
    <w:rsid w:val="00011FB6"/>
    <w:rsid w:val="00021600"/>
    <w:rsid w:val="00024D0C"/>
    <w:rsid w:val="00025361"/>
    <w:rsid w:val="00032B7B"/>
    <w:rsid w:val="00033E37"/>
    <w:rsid w:val="00033FB8"/>
    <w:rsid w:val="0003402B"/>
    <w:rsid w:val="00037930"/>
    <w:rsid w:val="0004052E"/>
    <w:rsid w:val="00041BDE"/>
    <w:rsid w:val="00042ADC"/>
    <w:rsid w:val="000430AA"/>
    <w:rsid w:val="000433B0"/>
    <w:rsid w:val="00043B45"/>
    <w:rsid w:val="00045960"/>
    <w:rsid w:val="00045E73"/>
    <w:rsid w:val="00046D59"/>
    <w:rsid w:val="00047747"/>
    <w:rsid w:val="000517C9"/>
    <w:rsid w:val="0005404F"/>
    <w:rsid w:val="0005625B"/>
    <w:rsid w:val="000571BE"/>
    <w:rsid w:val="00057A63"/>
    <w:rsid w:val="000655F8"/>
    <w:rsid w:val="000667CC"/>
    <w:rsid w:val="0007024E"/>
    <w:rsid w:val="0007339C"/>
    <w:rsid w:val="00080FD0"/>
    <w:rsid w:val="00081BB7"/>
    <w:rsid w:val="000856A1"/>
    <w:rsid w:val="000911F9"/>
    <w:rsid w:val="00091825"/>
    <w:rsid w:val="0009455D"/>
    <w:rsid w:val="00097ED0"/>
    <w:rsid w:val="000A576C"/>
    <w:rsid w:val="000B2C90"/>
    <w:rsid w:val="000B32E7"/>
    <w:rsid w:val="000C0357"/>
    <w:rsid w:val="000C7F05"/>
    <w:rsid w:val="000D1EB9"/>
    <w:rsid w:val="000D40CE"/>
    <w:rsid w:val="000D735D"/>
    <w:rsid w:val="000D791C"/>
    <w:rsid w:val="000E06BC"/>
    <w:rsid w:val="000E1494"/>
    <w:rsid w:val="000E400F"/>
    <w:rsid w:val="000E47F3"/>
    <w:rsid w:val="000E5736"/>
    <w:rsid w:val="000E624F"/>
    <w:rsid w:val="000E6EBB"/>
    <w:rsid w:val="000F094D"/>
    <w:rsid w:val="000F0DE4"/>
    <w:rsid w:val="000F50AF"/>
    <w:rsid w:val="00102B9B"/>
    <w:rsid w:val="00102D04"/>
    <w:rsid w:val="00106EE1"/>
    <w:rsid w:val="00107862"/>
    <w:rsid w:val="00110B72"/>
    <w:rsid w:val="0011218B"/>
    <w:rsid w:val="0011388E"/>
    <w:rsid w:val="001164DE"/>
    <w:rsid w:val="001206F9"/>
    <w:rsid w:val="001207B5"/>
    <w:rsid w:val="001211FF"/>
    <w:rsid w:val="0012450F"/>
    <w:rsid w:val="001317E2"/>
    <w:rsid w:val="001369F5"/>
    <w:rsid w:val="00136A84"/>
    <w:rsid w:val="00136B61"/>
    <w:rsid w:val="00137268"/>
    <w:rsid w:val="0014566D"/>
    <w:rsid w:val="00146691"/>
    <w:rsid w:val="001521CD"/>
    <w:rsid w:val="00156B25"/>
    <w:rsid w:val="001575D7"/>
    <w:rsid w:val="00162273"/>
    <w:rsid w:val="00166A30"/>
    <w:rsid w:val="00166AB3"/>
    <w:rsid w:val="0016710B"/>
    <w:rsid w:val="00167BE5"/>
    <w:rsid w:val="001701F0"/>
    <w:rsid w:val="0017222E"/>
    <w:rsid w:val="00172542"/>
    <w:rsid w:val="001725D2"/>
    <w:rsid w:val="00173669"/>
    <w:rsid w:val="00176B76"/>
    <w:rsid w:val="00181041"/>
    <w:rsid w:val="00182221"/>
    <w:rsid w:val="001844E5"/>
    <w:rsid w:val="00197B19"/>
    <w:rsid w:val="001A63B6"/>
    <w:rsid w:val="001A730A"/>
    <w:rsid w:val="001B0A95"/>
    <w:rsid w:val="001B1524"/>
    <w:rsid w:val="001B3FBE"/>
    <w:rsid w:val="001C2BFB"/>
    <w:rsid w:val="001C2C0C"/>
    <w:rsid w:val="001D1640"/>
    <w:rsid w:val="001D24A3"/>
    <w:rsid w:val="001D43AA"/>
    <w:rsid w:val="001D445F"/>
    <w:rsid w:val="001D5595"/>
    <w:rsid w:val="001D6D5D"/>
    <w:rsid w:val="001D7E15"/>
    <w:rsid w:val="001E0022"/>
    <w:rsid w:val="001E0C5C"/>
    <w:rsid w:val="001E26EE"/>
    <w:rsid w:val="001E56CA"/>
    <w:rsid w:val="001E61C6"/>
    <w:rsid w:val="001E754D"/>
    <w:rsid w:val="001F096B"/>
    <w:rsid w:val="001F1AF2"/>
    <w:rsid w:val="001F22A5"/>
    <w:rsid w:val="001F62A1"/>
    <w:rsid w:val="00200731"/>
    <w:rsid w:val="00204E41"/>
    <w:rsid w:val="00205663"/>
    <w:rsid w:val="00207CEA"/>
    <w:rsid w:val="00207D50"/>
    <w:rsid w:val="00212973"/>
    <w:rsid w:val="00212B87"/>
    <w:rsid w:val="002135D7"/>
    <w:rsid w:val="002153F8"/>
    <w:rsid w:val="0022052C"/>
    <w:rsid w:val="002262D7"/>
    <w:rsid w:val="00231936"/>
    <w:rsid w:val="002330BB"/>
    <w:rsid w:val="0023422F"/>
    <w:rsid w:val="00236AE4"/>
    <w:rsid w:val="00241050"/>
    <w:rsid w:val="00243FB1"/>
    <w:rsid w:val="00244814"/>
    <w:rsid w:val="00250247"/>
    <w:rsid w:val="002508A6"/>
    <w:rsid w:val="0025123A"/>
    <w:rsid w:val="002578A2"/>
    <w:rsid w:val="00270D77"/>
    <w:rsid w:val="00271B84"/>
    <w:rsid w:val="00272D6D"/>
    <w:rsid w:val="0027314C"/>
    <w:rsid w:val="002751BB"/>
    <w:rsid w:val="002766FD"/>
    <w:rsid w:val="00277E41"/>
    <w:rsid w:val="00280A69"/>
    <w:rsid w:val="00280DC8"/>
    <w:rsid w:val="0028172A"/>
    <w:rsid w:val="00283A77"/>
    <w:rsid w:val="002841B9"/>
    <w:rsid w:val="00290068"/>
    <w:rsid w:val="0029486C"/>
    <w:rsid w:val="002952C9"/>
    <w:rsid w:val="002A6BAC"/>
    <w:rsid w:val="002B0888"/>
    <w:rsid w:val="002B6EF1"/>
    <w:rsid w:val="002C0043"/>
    <w:rsid w:val="002C3ACD"/>
    <w:rsid w:val="002C3D02"/>
    <w:rsid w:val="002C4463"/>
    <w:rsid w:val="002D0123"/>
    <w:rsid w:val="002D0DBB"/>
    <w:rsid w:val="002D0F87"/>
    <w:rsid w:val="002D14E4"/>
    <w:rsid w:val="002D1B39"/>
    <w:rsid w:val="002D7CED"/>
    <w:rsid w:val="002E01D0"/>
    <w:rsid w:val="002E16B4"/>
    <w:rsid w:val="002E1B2C"/>
    <w:rsid w:val="002E751A"/>
    <w:rsid w:val="002F119E"/>
    <w:rsid w:val="002F3DC2"/>
    <w:rsid w:val="002F4890"/>
    <w:rsid w:val="003003A9"/>
    <w:rsid w:val="00307314"/>
    <w:rsid w:val="00307F84"/>
    <w:rsid w:val="0031157A"/>
    <w:rsid w:val="003168B7"/>
    <w:rsid w:val="00317F8A"/>
    <w:rsid w:val="00320767"/>
    <w:rsid w:val="0032282E"/>
    <w:rsid w:val="00322C21"/>
    <w:rsid w:val="00325951"/>
    <w:rsid w:val="00327BDD"/>
    <w:rsid w:val="00330EBA"/>
    <w:rsid w:val="00333B59"/>
    <w:rsid w:val="003420EA"/>
    <w:rsid w:val="003423F2"/>
    <w:rsid w:val="003464C8"/>
    <w:rsid w:val="00347120"/>
    <w:rsid w:val="00351AC7"/>
    <w:rsid w:val="003558DF"/>
    <w:rsid w:val="00361223"/>
    <w:rsid w:val="003625F9"/>
    <w:rsid w:val="00373CEA"/>
    <w:rsid w:val="00381522"/>
    <w:rsid w:val="00383060"/>
    <w:rsid w:val="00383CFB"/>
    <w:rsid w:val="003841B2"/>
    <w:rsid w:val="00385F9C"/>
    <w:rsid w:val="003875B8"/>
    <w:rsid w:val="00391FA7"/>
    <w:rsid w:val="003947E7"/>
    <w:rsid w:val="00395272"/>
    <w:rsid w:val="0039647A"/>
    <w:rsid w:val="003B4A15"/>
    <w:rsid w:val="003B568E"/>
    <w:rsid w:val="003B72A3"/>
    <w:rsid w:val="003C0563"/>
    <w:rsid w:val="003C3E5E"/>
    <w:rsid w:val="003C5986"/>
    <w:rsid w:val="003D38CC"/>
    <w:rsid w:val="003D4105"/>
    <w:rsid w:val="003D4CAF"/>
    <w:rsid w:val="003D6450"/>
    <w:rsid w:val="003D6A3D"/>
    <w:rsid w:val="003D7CE3"/>
    <w:rsid w:val="003E1250"/>
    <w:rsid w:val="003E1C6D"/>
    <w:rsid w:val="003E1D7F"/>
    <w:rsid w:val="003E2564"/>
    <w:rsid w:val="003E6071"/>
    <w:rsid w:val="003F03F7"/>
    <w:rsid w:val="003F73F7"/>
    <w:rsid w:val="00400260"/>
    <w:rsid w:val="00403F89"/>
    <w:rsid w:val="0041192B"/>
    <w:rsid w:val="00415D19"/>
    <w:rsid w:val="004172A1"/>
    <w:rsid w:val="004201B1"/>
    <w:rsid w:val="00421F58"/>
    <w:rsid w:val="0042239A"/>
    <w:rsid w:val="00422817"/>
    <w:rsid w:val="004240D0"/>
    <w:rsid w:val="00425F47"/>
    <w:rsid w:val="00427A0B"/>
    <w:rsid w:val="004303CE"/>
    <w:rsid w:val="0043436B"/>
    <w:rsid w:val="004378DD"/>
    <w:rsid w:val="004422F0"/>
    <w:rsid w:val="00443B1C"/>
    <w:rsid w:val="00447B98"/>
    <w:rsid w:val="00447D37"/>
    <w:rsid w:val="00451461"/>
    <w:rsid w:val="0046044C"/>
    <w:rsid w:val="004625E2"/>
    <w:rsid w:val="00462A38"/>
    <w:rsid w:val="00465EC6"/>
    <w:rsid w:val="00467A95"/>
    <w:rsid w:val="00474093"/>
    <w:rsid w:val="0047744B"/>
    <w:rsid w:val="00477932"/>
    <w:rsid w:val="0047799A"/>
    <w:rsid w:val="00481AD5"/>
    <w:rsid w:val="00482A0C"/>
    <w:rsid w:val="00486D4E"/>
    <w:rsid w:val="00486DA6"/>
    <w:rsid w:val="004877CA"/>
    <w:rsid w:val="004905FF"/>
    <w:rsid w:val="00491F69"/>
    <w:rsid w:val="004937E9"/>
    <w:rsid w:val="00493A8C"/>
    <w:rsid w:val="00493D7C"/>
    <w:rsid w:val="0049629C"/>
    <w:rsid w:val="004A0B51"/>
    <w:rsid w:val="004A1221"/>
    <w:rsid w:val="004A7F12"/>
    <w:rsid w:val="004B25C3"/>
    <w:rsid w:val="004B2AB3"/>
    <w:rsid w:val="004B4EBD"/>
    <w:rsid w:val="004B6C30"/>
    <w:rsid w:val="004C4A67"/>
    <w:rsid w:val="004C5D44"/>
    <w:rsid w:val="004D05FC"/>
    <w:rsid w:val="004D174F"/>
    <w:rsid w:val="004D2E15"/>
    <w:rsid w:val="004D5DB6"/>
    <w:rsid w:val="004D76EE"/>
    <w:rsid w:val="004E0AE8"/>
    <w:rsid w:val="004E0B6F"/>
    <w:rsid w:val="004E1BA3"/>
    <w:rsid w:val="004E3B8A"/>
    <w:rsid w:val="004E4B17"/>
    <w:rsid w:val="004E50FC"/>
    <w:rsid w:val="004E513F"/>
    <w:rsid w:val="004F2F90"/>
    <w:rsid w:val="004F5FF4"/>
    <w:rsid w:val="00500E8C"/>
    <w:rsid w:val="005046DC"/>
    <w:rsid w:val="00504EE8"/>
    <w:rsid w:val="00506E36"/>
    <w:rsid w:val="005103C0"/>
    <w:rsid w:val="00512A33"/>
    <w:rsid w:val="00513971"/>
    <w:rsid w:val="00514AE2"/>
    <w:rsid w:val="005162E8"/>
    <w:rsid w:val="00520994"/>
    <w:rsid w:val="00522EB2"/>
    <w:rsid w:val="005248C9"/>
    <w:rsid w:val="00525C9C"/>
    <w:rsid w:val="00531338"/>
    <w:rsid w:val="00534270"/>
    <w:rsid w:val="00534F74"/>
    <w:rsid w:val="00536167"/>
    <w:rsid w:val="00540A66"/>
    <w:rsid w:val="00540A9D"/>
    <w:rsid w:val="00540AA8"/>
    <w:rsid w:val="00542AB3"/>
    <w:rsid w:val="00542FE2"/>
    <w:rsid w:val="00542FFA"/>
    <w:rsid w:val="00544F64"/>
    <w:rsid w:val="00546644"/>
    <w:rsid w:val="00551C6C"/>
    <w:rsid w:val="0055226D"/>
    <w:rsid w:val="00552C9A"/>
    <w:rsid w:val="00553E27"/>
    <w:rsid w:val="00554169"/>
    <w:rsid w:val="005563B9"/>
    <w:rsid w:val="005571BD"/>
    <w:rsid w:val="00561B6A"/>
    <w:rsid w:val="00563190"/>
    <w:rsid w:val="00563B74"/>
    <w:rsid w:val="005671EF"/>
    <w:rsid w:val="005675AE"/>
    <w:rsid w:val="00567B2B"/>
    <w:rsid w:val="00571CE9"/>
    <w:rsid w:val="00571EF2"/>
    <w:rsid w:val="00581835"/>
    <w:rsid w:val="0058596C"/>
    <w:rsid w:val="0058603D"/>
    <w:rsid w:val="005901B8"/>
    <w:rsid w:val="0059071D"/>
    <w:rsid w:val="0059173B"/>
    <w:rsid w:val="00592E1D"/>
    <w:rsid w:val="005974C2"/>
    <w:rsid w:val="005977B3"/>
    <w:rsid w:val="005A214C"/>
    <w:rsid w:val="005A696D"/>
    <w:rsid w:val="005B7379"/>
    <w:rsid w:val="005B7BED"/>
    <w:rsid w:val="005C2BC7"/>
    <w:rsid w:val="005C51DF"/>
    <w:rsid w:val="005C5CE4"/>
    <w:rsid w:val="005C7CA4"/>
    <w:rsid w:val="005D160E"/>
    <w:rsid w:val="005D75DA"/>
    <w:rsid w:val="005E05D3"/>
    <w:rsid w:val="005E09CC"/>
    <w:rsid w:val="005E22F3"/>
    <w:rsid w:val="005E77A7"/>
    <w:rsid w:val="005F036D"/>
    <w:rsid w:val="005F0A2B"/>
    <w:rsid w:val="005F0B0E"/>
    <w:rsid w:val="005F0DCC"/>
    <w:rsid w:val="005F2056"/>
    <w:rsid w:val="005F2D68"/>
    <w:rsid w:val="005F7593"/>
    <w:rsid w:val="006023E5"/>
    <w:rsid w:val="00602808"/>
    <w:rsid w:val="0060364E"/>
    <w:rsid w:val="00605323"/>
    <w:rsid w:val="0060727F"/>
    <w:rsid w:val="006111A6"/>
    <w:rsid w:val="0061199C"/>
    <w:rsid w:val="006147F7"/>
    <w:rsid w:val="006156C3"/>
    <w:rsid w:val="00615828"/>
    <w:rsid w:val="00615B09"/>
    <w:rsid w:val="006165FD"/>
    <w:rsid w:val="00616826"/>
    <w:rsid w:val="006251BD"/>
    <w:rsid w:val="006258A0"/>
    <w:rsid w:val="00625B70"/>
    <w:rsid w:val="006272F9"/>
    <w:rsid w:val="00630CB5"/>
    <w:rsid w:val="00631CA8"/>
    <w:rsid w:val="006366AB"/>
    <w:rsid w:val="00640882"/>
    <w:rsid w:val="00643014"/>
    <w:rsid w:val="00644338"/>
    <w:rsid w:val="00644D8D"/>
    <w:rsid w:val="006463A5"/>
    <w:rsid w:val="00651D32"/>
    <w:rsid w:val="00653519"/>
    <w:rsid w:val="006542DF"/>
    <w:rsid w:val="006550AD"/>
    <w:rsid w:val="00656116"/>
    <w:rsid w:val="006601E6"/>
    <w:rsid w:val="00660885"/>
    <w:rsid w:val="00661FF2"/>
    <w:rsid w:val="0067257A"/>
    <w:rsid w:val="00673470"/>
    <w:rsid w:val="00675698"/>
    <w:rsid w:val="00675F40"/>
    <w:rsid w:val="00681AB2"/>
    <w:rsid w:val="00685B3B"/>
    <w:rsid w:val="0069045D"/>
    <w:rsid w:val="0069149D"/>
    <w:rsid w:val="00693151"/>
    <w:rsid w:val="00693B9B"/>
    <w:rsid w:val="00694346"/>
    <w:rsid w:val="006A0517"/>
    <w:rsid w:val="006A0EC5"/>
    <w:rsid w:val="006A47D9"/>
    <w:rsid w:val="006A59EA"/>
    <w:rsid w:val="006A7A67"/>
    <w:rsid w:val="006B0C3F"/>
    <w:rsid w:val="006B1AB5"/>
    <w:rsid w:val="006B24C4"/>
    <w:rsid w:val="006B3B2C"/>
    <w:rsid w:val="006B5455"/>
    <w:rsid w:val="006C26DB"/>
    <w:rsid w:val="006C355C"/>
    <w:rsid w:val="006C3AE7"/>
    <w:rsid w:val="006C3FFF"/>
    <w:rsid w:val="006C69AA"/>
    <w:rsid w:val="006C6E9F"/>
    <w:rsid w:val="006D2FE2"/>
    <w:rsid w:val="006D7E14"/>
    <w:rsid w:val="006E519B"/>
    <w:rsid w:val="006E581A"/>
    <w:rsid w:val="006F0ECC"/>
    <w:rsid w:val="006F3F8C"/>
    <w:rsid w:val="006F7D39"/>
    <w:rsid w:val="007044FB"/>
    <w:rsid w:val="00706A9C"/>
    <w:rsid w:val="00710172"/>
    <w:rsid w:val="0071601F"/>
    <w:rsid w:val="00720D4A"/>
    <w:rsid w:val="007229E8"/>
    <w:rsid w:val="00722E5F"/>
    <w:rsid w:val="007333DF"/>
    <w:rsid w:val="00733A6F"/>
    <w:rsid w:val="00742C5F"/>
    <w:rsid w:val="00743DD5"/>
    <w:rsid w:val="0074718D"/>
    <w:rsid w:val="007547FD"/>
    <w:rsid w:val="007618F2"/>
    <w:rsid w:val="007629F1"/>
    <w:rsid w:val="00763349"/>
    <w:rsid w:val="0076661D"/>
    <w:rsid w:val="00766D37"/>
    <w:rsid w:val="007709A5"/>
    <w:rsid w:val="00772954"/>
    <w:rsid w:val="00774A7C"/>
    <w:rsid w:val="00775234"/>
    <w:rsid w:val="00782090"/>
    <w:rsid w:val="007833F8"/>
    <w:rsid w:val="00787094"/>
    <w:rsid w:val="007915A4"/>
    <w:rsid w:val="00791CF1"/>
    <w:rsid w:val="00794301"/>
    <w:rsid w:val="0079444F"/>
    <w:rsid w:val="00794938"/>
    <w:rsid w:val="007A08D2"/>
    <w:rsid w:val="007A43FA"/>
    <w:rsid w:val="007A6CEE"/>
    <w:rsid w:val="007A6D07"/>
    <w:rsid w:val="007B3B26"/>
    <w:rsid w:val="007B52D1"/>
    <w:rsid w:val="007B560E"/>
    <w:rsid w:val="007C02A8"/>
    <w:rsid w:val="007C3693"/>
    <w:rsid w:val="007C4E64"/>
    <w:rsid w:val="007C4FB1"/>
    <w:rsid w:val="007C6F70"/>
    <w:rsid w:val="007C7590"/>
    <w:rsid w:val="007C7994"/>
    <w:rsid w:val="007D2ED8"/>
    <w:rsid w:val="007D3BA8"/>
    <w:rsid w:val="007D463B"/>
    <w:rsid w:val="007D4AE7"/>
    <w:rsid w:val="007D6EEE"/>
    <w:rsid w:val="007E34F1"/>
    <w:rsid w:val="007E3E80"/>
    <w:rsid w:val="007E72DA"/>
    <w:rsid w:val="007F06A3"/>
    <w:rsid w:val="007F2BF3"/>
    <w:rsid w:val="007F3AB3"/>
    <w:rsid w:val="007F5B15"/>
    <w:rsid w:val="007F6087"/>
    <w:rsid w:val="00800801"/>
    <w:rsid w:val="00800873"/>
    <w:rsid w:val="00810B87"/>
    <w:rsid w:val="00814B57"/>
    <w:rsid w:val="00820805"/>
    <w:rsid w:val="00822AC2"/>
    <w:rsid w:val="008234E3"/>
    <w:rsid w:val="00823574"/>
    <w:rsid w:val="008254CA"/>
    <w:rsid w:val="008305B1"/>
    <w:rsid w:val="00836578"/>
    <w:rsid w:val="00840588"/>
    <w:rsid w:val="008410ED"/>
    <w:rsid w:val="008417A7"/>
    <w:rsid w:val="0084181E"/>
    <w:rsid w:val="00842573"/>
    <w:rsid w:val="00842D46"/>
    <w:rsid w:val="00842E83"/>
    <w:rsid w:val="00850F49"/>
    <w:rsid w:val="0085294F"/>
    <w:rsid w:val="00853831"/>
    <w:rsid w:val="00853DDD"/>
    <w:rsid w:val="00854267"/>
    <w:rsid w:val="00855D77"/>
    <w:rsid w:val="00856E65"/>
    <w:rsid w:val="00860A30"/>
    <w:rsid w:val="00860E00"/>
    <w:rsid w:val="008636C5"/>
    <w:rsid w:val="00863CFC"/>
    <w:rsid w:val="00870BB2"/>
    <w:rsid w:val="008714C7"/>
    <w:rsid w:val="008733FF"/>
    <w:rsid w:val="008743D8"/>
    <w:rsid w:val="0087458A"/>
    <w:rsid w:val="00880071"/>
    <w:rsid w:val="008800D3"/>
    <w:rsid w:val="0089067A"/>
    <w:rsid w:val="00893D35"/>
    <w:rsid w:val="008A5661"/>
    <w:rsid w:val="008A75AF"/>
    <w:rsid w:val="008A7B96"/>
    <w:rsid w:val="008B3280"/>
    <w:rsid w:val="008B6576"/>
    <w:rsid w:val="008C0C63"/>
    <w:rsid w:val="008C16CB"/>
    <w:rsid w:val="008C2AEE"/>
    <w:rsid w:val="008C5739"/>
    <w:rsid w:val="008D2D25"/>
    <w:rsid w:val="008D33AC"/>
    <w:rsid w:val="008D3E20"/>
    <w:rsid w:val="008E62FF"/>
    <w:rsid w:val="008E73B9"/>
    <w:rsid w:val="008F5629"/>
    <w:rsid w:val="009025D7"/>
    <w:rsid w:val="00907668"/>
    <w:rsid w:val="00910F0E"/>
    <w:rsid w:val="00911719"/>
    <w:rsid w:val="00915DB4"/>
    <w:rsid w:val="00917592"/>
    <w:rsid w:val="00925DC8"/>
    <w:rsid w:val="00926DBE"/>
    <w:rsid w:val="0093019E"/>
    <w:rsid w:val="009341B5"/>
    <w:rsid w:val="009350B2"/>
    <w:rsid w:val="009364F9"/>
    <w:rsid w:val="009426E5"/>
    <w:rsid w:val="00943A98"/>
    <w:rsid w:val="00944653"/>
    <w:rsid w:val="0094718B"/>
    <w:rsid w:val="00953487"/>
    <w:rsid w:val="0095637C"/>
    <w:rsid w:val="00961C51"/>
    <w:rsid w:val="00962A07"/>
    <w:rsid w:val="00971629"/>
    <w:rsid w:val="00971A0E"/>
    <w:rsid w:val="00977AE3"/>
    <w:rsid w:val="009803C5"/>
    <w:rsid w:val="00984939"/>
    <w:rsid w:val="00985091"/>
    <w:rsid w:val="00986237"/>
    <w:rsid w:val="00987115"/>
    <w:rsid w:val="009878D0"/>
    <w:rsid w:val="00987D69"/>
    <w:rsid w:val="00994955"/>
    <w:rsid w:val="00995931"/>
    <w:rsid w:val="0099793F"/>
    <w:rsid w:val="009A4891"/>
    <w:rsid w:val="009B147E"/>
    <w:rsid w:val="009B22BC"/>
    <w:rsid w:val="009B6881"/>
    <w:rsid w:val="009C02B7"/>
    <w:rsid w:val="009C10CB"/>
    <w:rsid w:val="009C13D1"/>
    <w:rsid w:val="009C575B"/>
    <w:rsid w:val="009C6911"/>
    <w:rsid w:val="009C6DFA"/>
    <w:rsid w:val="009C7881"/>
    <w:rsid w:val="009D07D9"/>
    <w:rsid w:val="009D3978"/>
    <w:rsid w:val="009D4BA6"/>
    <w:rsid w:val="009E3BBA"/>
    <w:rsid w:val="009E6BEB"/>
    <w:rsid w:val="009F193A"/>
    <w:rsid w:val="009F1EFF"/>
    <w:rsid w:val="009F38DC"/>
    <w:rsid w:val="009F3E9F"/>
    <w:rsid w:val="009F4C62"/>
    <w:rsid w:val="009F617F"/>
    <w:rsid w:val="00A02089"/>
    <w:rsid w:val="00A02D8C"/>
    <w:rsid w:val="00A03259"/>
    <w:rsid w:val="00A04FC9"/>
    <w:rsid w:val="00A10D57"/>
    <w:rsid w:val="00A117B8"/>
    <w:rsid w:val="00A13CA6"/>
    <w:rsid w:val="00A14773"/>
    <w:rsid w:val="00A14994"/>
    <w:rsid w:val="00A16418"/>
    <w:rsid w:val="00A17EAE"/>
    <w:rsid w:val="00A20801"/>
    <w:rsid w:val="00A2588D"/>
    <w:rsid w:val="00A3682C"/>
    <w:rsid w:val="00A37E1D"/>
    <w:rsid w:val="00A50AE9"/>
    <w:rsid w:val="00A53FFE"/>
    <w:rsid w:val="00A60F1E"/>
    <w:rsid w:val="00A61E8D"/>
    <w:rsid w:val="00A629F4"/>
    <w:rsid w:val="00A63EEF"/>
    <w:rsid w:val="00A6410F"/>
    <w:rsid w:val="00A64378"/>
    <w:rsid w:val="00A64DC0"/>
    <w:rsid w:val="00A66CD3"/>
    <w:rsid w:val="00A67B1A"/>
    <w:rsid w:val="00A71D49"/>
    <w:rsid w:val="00A748DF"/>
    <w:rsid w:val="00A749DE"/>
    <w:rsid w:val="00A75294"/>
    <w:rsid w:val="00A77A86"/>
    <w:rsid w:val="00A815D4"/>
    <w:rsid w:val="00A91B35"/>
    <w:rsid w:val="00AA1A34"/>
    <w:rsid w:val="00AA26D1"/>
    <w:rsid w:val="00AA5125"/>
    <w:rsid w:val="00AA5F2C"/>
    <w:rsid w:val="00AB0329"/>
    <w:rsid w:val="00AB5698"/>
    <w:rsid w:val="00AC02B1"/>
    <w:rsid w:val="00AC4BF0"/>
    <w:rsid w:val="00AC519E"/>
    <w:rsid w:val="00AD023C"/>
    <w:rsid w:val="00AD7160"/>
    <w:rsid w:val="00AE5FEC"/>
    <w:rsid w:val="00AE7F96"/>
    <w:rsid w:val="00AF049D"/>
    <w:rsid w:val="00AF0640"/>
    <w:rsid w:val="00AF2425"/>
    <w:rsid w:val="00AF3508"/>
    <w:rsid w:val="00AF4F7F"/>
    <w:rsid w:val="00B00DD1"/>
    <w:rsid w:val="00B0114C"/>
    <w:rsid w:val="00B06989"/>
    <w:rsid w:val="00B11A04"/>
    <w:rsid w:val="00B1288A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0441"/>
    <w:rsid w:val="00B3122F"/>
    <w:rsid w:val="00B31E1C"/>
    <w:rsid w:val="00B329A0"/>
    <w:rsid w:val="00B340CB"/>
    <w:rsid w:val="00B42C34"/>
    <w:rsid w:val="00B44446"/>
    <w:rsid w:val="00B4785B"/>
    <w:rsid w:val="00B52FB0"/>
    <w:rsid w:val="00B53BEE"/>
    <w:rsid w:val="00B5725C"/>
    <w:rsid w:val="00B6044B"/>
    <w:rsid w:val="00B605B2"/>
    <w:rsid w:val="00B609DD"/>
    <w:rsid w:val="00B61602"/>
    <w:rsid w:val="00B646CF"/>
    <w:rsid w:val="00B64D55"/>
    <w:rsid w:val="00B65A34"/>
    <w:rsid w:val="00B662C5"/>
    <w:rsid w:val="00B67A3C"/>
    <w:rsid w:val="00B7322C"/>
    <w:rsid w:val="00B73A66"/>
    <w:rsid w:val="00B76B19"/>
    <w:rsid w:val="00B8352D"/>
    <w:rsid w:val="00B84014"/>
    <w:rsid w:val="00B84296"/>
    <w:rsid w:val="00B90C4A"/>
    <w:rsid w:val="00B952D7"/>
    <w:rsid w:val="00B95342"/>
    <w:rsid w:val="00BA1AAA"/>
    <w:rsid w:val="00BA1F6B"/>
    <w:rsid w:val="00BA4C28"/>
    <w:rsid w:val="00BB5BEC"/>
    <w:rsid w:val="00BB682B"/>
    <w:rsid w:val="00BC513F"/>
    <w:rsid w:val="00BC5C8C"/>
    <w:rsid w:val="00BC7B23"/>
    <w:rsid w:val="00BD10DA"/>
    <w:rsid w:val="00BD381D"/>
    <w:rsid w:val="00BD3F0B"/>
    <w:rsid w:val="00BD58F2"/>
    <w:rsid w:val="00BE1F04"/>
    <w:rsid w:val="00BE5B6B"/>
    <w:rsid w:val="00BE748D"/>
    <w:rsid w:val="00BF37F4"/>
    <w:rsid w:val="00BF4687"/>
    <w:rsid w:val="00BF5A1D"/>
    <w:rsid w:val="00C00714"/>
    <w:rsid w:val="00C15067"/>
    <w:rsid w:val="00C17227"/>
    <w:rsid w:val="00C22BC1"/>
    <w:rsid w:val="00C256B6"/>
    <w:rsid w:val="00C267A5"/>
    <w:rsid w:val="00C26C7A"/>
    <w:rsid w:val="00C274ED"/>
    <w:rsid w:val="00C314F8"/>
    <w:rsid w:val="00C34D76"/>
    <w:rsid w:val="00C359C6"/>
    <w:rsid w:val="00C37EDD"/>
    <w:rsid w:val="00C41261"/>
    <w:rsid w:val="00C4432D"/>
    <w:rsid w:val="00C462A5"/>
    <w:rsid w:val="00C46BCB"/>
    <w:rsid w:val="00C47A6F"/>
    <w:rsid w:val="00C520BE"/>
    <w:rsid w:val="00C61B33"/>
    <w:rsid w:val="00C64A45"/>
    <w:rsid w:val="00C6536B"/>
    <w:rsid w:val="00C6620D"/>
    <w:rsid w:val="00C6707B"/>
    <w:rsid w:val="00C72E4F"/>
    <w:rsid w:val="00C74636"/>
    <w:rsid w:val="00C74F66"/>
    <w:rsid w:val="00C7583E"/>
    <w:rsid w:val="00C82589"/>
    <w:rsid w:val="00C8371C"/>
    <w:rsid w:val="00C93B8B"/>
    <w:rsid w:val="00C941B1"/>
    <w:rsid w:val="00C951AE"/>
    <w:rsid w:val="00C96702"/>
    <w:rsid w:val="00CA10D8"/>
    <w:rsid w:val="00CA1DA9"/>
    <w:rsid w:val="00CA625C"/>
    <w:rsid w:val="00CA6895"/>
    <w:rsid w:val="00CB7C7F"/>
    <w:rsid w:val="00CC22E6"/>
    <w:rsid w:val="00CC5A24"/>
    <w:rsid w:val="00CC6608"/>
    <w:rsid w:val="00CC77B8"/>
    <w:rsid w:val="00CD5036"/>
    <w:rsid w:val="00CD53A6"/>
    <w:rsid w:val="00CD639D"/>
    <w:rsid w:val="00CE0D30"/>
    <w:rsid w:val="00CE1D8B"/>
    <w:rsid w:val="00CE1DCD"/>
    <w:rsid w:val="00CE3389"/>
    <w:rsid w:val="00CE6EDE"/>
    <w:rsid w:val="00CF2478"/>
    <w:rsid w:val="00CF3B43"/>
    <w:rsid w:val="00CF408F"/>
    <w:rsid w:val="00CF59A3"/>
    <w:rsid w:val="00CF7F79"/>
    <w:rsid w:val="00D007AD"/>
    <w:rsid w:val="00D053F3"/>
    <w:rsid w:val="00D105C7"/>
    <w:rsid w:val="00D126A9"/>
    <w:rsid w:val="00D133E2"/>
    <w:rsid w:val="00D13E9F"/>
    <w:rsid w:val="00D17CCF"/>
    <w:rsid w:val="00D25F9D"/>
    <w:rsid w:val="00D27425"/>
    <w:rsid w:val="00D3027D"/>
    <w:rsid w:val="00D433D4"/>
    <w:rsid w:val="00D44FA6"/>
    <w:rsid w:val="00D45CCB"/>
    <w:rsid w:val="00D46208"/>
    <w:rsid w:val="00D46FC9"/>
    <w:rsid w:val="00D4771C"/>
    <w:rsid w:val="00D5084B"/>
    <w:rsid w:val="00D5290A"/>
    <w:rsid w:val="00D5361E"/>
    <w:rsid w:val="00D53A7F"/>
    <w:rsid w:val="00D53F79"/>
    <w:rsid w:val="00D5483C"/>
    <w:rsid w:val="00D57FCD"/>
    <w:rsid w:val="00D60D91"/>
    <w:rsid w:val="00D63E70"/>
    <w:rsid w:val="00D65754"/>
    <w:rsid w:val="00D759AB"/>
    <w:rsid w:val="00D80BAE"/>
    <w:rsid w:val="00D824D3"/>
    <w:rsid w:val="00D86BE5"/>
    <w:rsid w:val="00D90D08"/>
    <w:rsid w:val="00D921D1"/>
    <w:rsid w:val="00D954C4"/>
    <w:rsid w:val="00D95958"/>
    <w:rsid w:val="00DA0482"/>
    <w:rsid w:val="00DA3470"/>
    <w:rsid w:val="00DA385C"/>
    <w:rsid w:val="00DA5834"/>
    <w:rsid w:val="00DB705D"/>
    <w:rsid w:val="00DC5E13"/>
    <w:rsid w:val="00DE4A2A"/>
    <w:rsid w:val="00DE50F3"/>
    <w:rsid w:val="00DE6BAE"/>
    <w:rsid w:val="00DE7A1D"/>
    <w:rsid w:val="00DF6208"/>
    <w:rsid w:val="00E01FBA"/>
    <w:rsid w:val="00E0295C"/>
    <w:rsid w:val="00E03924"/>
    <w:rsid w:val="00E043B8"/>
    <w:rsid w:val="00E04BB2"/>
    <w:rsid w:val="00E069B2"/>
    <w:rsid w:val="00E07BA8"/>
    <w:rsid w:val="00E1092B"/>
    <w:rsid w:val="00E12531"/>
    <w:rsid w:val="00E12F30"/>
    <w:rsid w:val="00E22A46"/>
    <w:rsid w:val="00E23887"/>
    <w:rsid w:val="00E23DD1"/>
    <w:rsid w:val="00E24B4D"/>
    <w:rsid w:val="00E3112D"/>
    <w:rsid w:val="00E4151E"/>
    <w:rsid w:val="00E41A88"/>
    <w:rsid w:val="00E44F6B"/>
    <w:rsid w:val="00E46C47"/>
    <w:rsid w:val="00E54A28"/>
    <w:rsid w:val="00E56ACB"/>
    <w:rsid w:val="00E66FDB"/>
    <w:rsid w:val="00E723E9"/>
    <w:rsid w:val="00E7390A"/>
    <w:rsid w:val="00E74F7F"/>
    <w:rsid w:val="00E76D38"/>
    <w:rsid w:val="00E77203"/>
    <w:rsid w:val="00E83245"/>
    <w:rsid w:val="00E844B4"/>
    <w:rsid w:val="00E84F1D"/>
    <w:rsid w:val="00E90326"/>
    <w:rsid w:val="00E954DE"/>
    <w:rsid w:val="00EA01C9"/>
    <w:rsid w:val="00EA162C"/>
    <w:rsid w:val="00EA16D9"/>
    <w:rsid w:val="00EA1753"/>
    <w:rsid w:val="00EA17F1"/>
    <w:rsid w:val="00EA3054"/>
    <w:rsid w:val="00EA3279"/>
    <w:rsid w:val="00EA48EB"/>
    <w:rsid w:val="00EA674F"/>
    <w:rsid w:val="00EA72C6"/>
    <w:rsid w:val="00EB0ADF"/>
    <w:rsid w:val="00EB1C7A"/>
    <w:rsid w:val="00EB34D4"/>
    <w:rsid w:val="00EB3E70"/>
    <w:rsid w:val="00EB44C0"/>
    <w:rsid w:val="00EB5395"/>
    <w:rsid w:val="00EB7E42"/>
    <w:rsid w:val="00ED1D9D"/>
    <w:rsid w:val="00ED313C"/>
    <w:rsid w:val="00ED6C0B"/>
    <w:rsid w:val="00ED70F9"/>
    <w:rsid w:val="00EE240D"/>
    <w:rsid w:val="00EE2C34"/>
    <w:rsid w:val="00EE60EC"/>
    <w:rsid w:val="00EE775D"/>
    <w:rsid w:val="00EE7A13"/>
    <w:rsid w:val="00EE7E7A"/>
    <w:rsid w:val="00EF0CC2"/>
    <w:rsid w:val="00F0299F"/>
    <w:rsid w:val="00F04722"/>
    <w:rsid w:val="00F05C13"/>
    <w:rsid w:val="00F06C7C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63D9B"/>
    <w:rsid w:val="00F7383D"/>
    <w:rsid w:val="00F7395D"/>
    <w:rsid w:val="00F75F16"/>
    <w:rsid w:val="00F84398"/>
    <w:rsid w:val="00F8649C"/>
    <w:rsid w:val="00F872D5"/>
    <w:rsid w:val="00F90C42"/>
    <w:rsid w:val="00F94C57"/>
    <w:rsid w:val="00F964B1"/>
    <w:rsid w:val="00F974AB"/>
    <w:rsid w:val="00F97B14"/>
    <w:rsid w:val="00FA14E0"/>
    <w:rsid w:val="00FA161E"/>
    <w:rsid w:val="00FA27A4"/>
    <w:rsid w:val="00FA5255"/>
    <w:rsid w:val="00FA6008"/>
    <w:rsid w:val="00FB3A10"/>
    <w:rsid w:val="00FB5CE8"/>
    <w:rsid w:val="00FC0AC2"/>
    <w:rsid w:val="00FC1C16"/>
    <w:rsid w:val="00FC1DBB"/>
    <w:rsid w:val="00FC4224"/>
    <w:rsid w:val="00FC4404"/>
    <w:rsid w:val="00FC5795"/>
    <w:rsid w:val="00FD12EC"/>
    <w:rsid w:val="00FD2B7B"/>
    <w:rsid w:val="00FD549A"/>
    <w:rsid w:val="00FD5871"/>
    <w:rsid w:val="00FE2C4F"/>
    <w:rsid w:val="00FE342C"/>
    <w:rsid w:val="00FE40C8"/>
    <w:rsid w:val="00FE534A"/>
    <w:rsid w:val="00FE7F31"/>
    <w:rsid w:val="00FF09B5"/>
    <w:rsid w:val="00FF11EC"/>
    <w:rsid w:val="00FF5093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32282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2282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2282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2282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2282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2282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2282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32282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2282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2282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2282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32282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1F62A1"/>
    <w:pPr>
      <w:spacing w:after="0" w:line="240" w:lineRule="auto"/>
    </w:pPr>
    <w:rPr>
      <w:rFonts w:ascii="Times New Roman" w:hAnsi="Times New Roman"/>
      <w:kern w:val="2"/>
      <w:sz w:val="24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1F62A1"/>
    <w:rPr>
      <w:rFonts w:ascii="Calibri" w:hAnsi="Calibri" w:cstheme="minorBidi"/>
      <w:sz w:val="22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rsid w:val="001F62A1"/>
    <w:rPr>
      <w:rFonts w:ascii="Calibri" w:hAnsi="Calibri"/>
      <w:szCs w:val="2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BD837-DED7-4976-9833-F55A49E69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C772E6-7231-4838-B293-8AD8A1E490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F43E35-CC11-4A21-9D9F-E595AAD4E7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5</Pages>
  <Words>645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SHEEHAN Niamh</cp:lastModifiedBy>
  <cp:revision>7</cp:revision>
  <cp:lastPrinted>2026-01-23T14:49:00Z</cp:lastPrinted>
  <dcterms:created xsi:type="dcterms:W3CDTF">2026-06-17T14:41:00Z</dcterms:created>
  <dcterms:modified xsi:type="dcterms:W3CDTF">2026-06-18T08:51:00Z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4176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0x010100BA35A70D7A9DA44587CF3FC6B64A4D5A</vt:lpwstr>
  </property>
</Properties>
</file>