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eastAsiaTheme="minorHAnsi" w:hAnsi="Times New Roman" w:cs="Times New Roman"/>
          <w:sz w:val="24"/>
          <w:szCs w:val="20"/>
          <w:lang w:eastAsia="en-US"/>
        </w:rPr>
        <w:alias w:val="TechnicalBlock"/>
        <w:tag w:val="LCK:TechnicalBlock"/>
        <w:id w:val="-1234077361"/>
        <w:lock w:val="contentLocked"/>
      </w:sdtPr>
      <w:sdtEndPr>
        <w:rPr>
          <w:szCs w:val="22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162EF3" w:rsidRPr="0056157B" w14:paraId="01A857DA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2754F784" w14:textId="3E45E4D0" w:rsidR="00162EF3" w:rsidRPr="0056157B" w:rsidRDefault="00162EF3" w:rsidP="00634DC7">
                <w:pPr>
                  <w:pStyle w:val="TBNormalTechnicalBlock"/>
                </w:pPr>
              </w:p>
            </w:tc>
          </w:tr>
          <w:tr w:rsidR="00162EF3" w:rsidRPr="0056157B" w14:paraId="0C9A01B0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323EF1F4" w14:textId="77777777" w:rsidR="00162EF3" w:rsidRPr="0056157B" w:rsidRDefault="00162EF3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4B52FF28" wp14:editId="4A137DD8">
                      <wp:extent cx="626400" cy="522000"/>
                      <wp:effectExtent l="0" t="0" r="2540" b="0"/>
                      <wp:docPr id="809267979" name="Picture 80926797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7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33D4FA7B" w14:textId="77777777" w:rsidR="00162EF3" w:rsidRPr="0056157B" w:rsidRDefault="00162EF3" w:rsidP="0001269D">
                <w:pPr>
                  <w:pStyle w:val="TBInstitution"/>
                </w:pPr>
                <w:r>
                  <w:t>Council of the</w:t>
                </w:r>
                <w:r>
                  <w:br/>
                  <w:t>European Union</w:t>
                </w:r>
              </w:p>
            </w:tc>
          </w:tr>
          <w:tr w:rsidR="00162EF3" w:rsidRPr="00B84B6D" w14:paraId="4121F02F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0B3F733A" w14:textId="77777777" w:rsidR="00162EF3" w:rsidRPr="0056157B" w:rsidRDefault="00162EF3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1C342F55" w14:textId="77777777" w:rsidR="00162EF3" w:rsidRPr="0056157B" w:rsidRDefault="00162EF3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19089501" w14:textId="77777777" w:rsidR="00162EF3" w:rsidRPr="0056157B" w:rsidRDefault="00162EF3" w:rsidP="00233A0E">
                <w:pPr>
                  <w:pStyle w:val="TBNormalTechnicalBlock"/>
                  <w:rPr>
                    <w:b/>
                  </w:rPr>
                </w:pPr>
              </w:p>
              <w:p w14:paraId="7948FD45" w14:textId="77777777" w:rsidR="00162EF3" w:rsidRDefault="00162EF3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Brussels, 15 June 2026</w:t>
                </w:r>
              </w:p>
              <w:p w14:paraId="00294794" w14:textId="77777777" w:rsidR="00162EF3" w:rsidRPr="0019440B" w:rsidRDefault="00162EF3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(OR. en</w:t>
                </w:r>
                <w:r w:rsidRPr="0019440B">
                  <w:t>)</w:t>
                </w:r>
              </w:p>
              <w:p w14:paraId="4AABAC3E" w14:textId="77777777" w:rsidR="00162EF3" w:rsidRPr="0019440B" w:rsidRDefault="00162EF3" w:rsidP="00233A0E">
                <w:pPr>
                  <w:pStyle w:val="TBNormalTechnicalBlock"/>
                </w:pPr>
              </w:p>
              <w:p w14:paraId="36FB9833" w14:textId="77777777" w:rsidR="00162EF3" w:rsidRDefault="00162EF3" w:rsidP="00233A0E">
                <w:pPr>
                  <w:pStyle w:val="TBNormalTechnicalBlock"/>
                </w:pPr>
                <w:r>
                  <w:t>9939</w:t>
                </w:r>
                <w:r w:rsidRPr="0056157B">
                  <w:t>/</w:t>
                </w:r>
                <w:r>
                  <w:t>26</w:t>
                </w:r>
              </w:p>
              <w:p w14:paraId="6D0A9DF0" w14:textId="77777777" w:rsidR="00162EF3" w:rsidRDefault="00162EF3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 34</w:t>
                </w:r>
              </w:p>
              <w:p w14:paraId="4B59EFFB" w14:textId="77777777" w:rsidR="00162EF3" w:rsidRDefault="00162EF3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AG 84</w:t>
                </w:r>
              </w:p>
              <w:p w14:paraId="54584A52" w14:textId="77777777" w:rsidR="00162EF3" w:rsidRPr="007C5B64" w:rsidRDefault="00162EF3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5A281955" w14:textId="77777777" w:rsidR="00162EF3" w:rsidRPr="009E0BE9" w:rsidRDefault="00162EF3" w:rsidP="00CD4D38">
                <w:pPr>
                  <w:pStyle w:val="TBDistrbMarkers"/>
                </w:pPr>
                <w:r>
                  <w:t>PARLNAT</w:t>
                </w:r>
              </w:p>
              <w:p w14:paraId="4F60C126" w14:textId="77777777" w:rsidR="00162EF3" w:rsidRPr="009E0BE9" w:rsidRDefault="00162EF3" w:rsidP="00233A0E">
                <w:pPr>
                  <w:pStyle w:val="TBNormalTechnicalBlock"/>
                </w:pPr>
              </w:p>
              <w:p w14:paraId="4DDE9E87" w14:textId="77777777" w:rsidR="00162EF3" w:rsidRPr="009E0BE9" w:rsidRDefault="00162EF3" w:rsidP="00233A0E">
                <w:pPr>
                  <w:pStyle w:val="TBNormalTechnicalBlock"/>
                </w:pPr>
              </w:p>
              <w:p w14:paraId="70748512" w14:textId="77777777" w:rsidR="00162EF3" w:rsidRPr="009E0BE9" w:rsidRDefault="00162EF3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162EF3" w:rsidRPr="00ED0749" w14:paraId="67F7DBE9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4E082399" w14:textId="77777777" w:rsidR="00162EF3" w:rsidRPr="00ED0749" w:rsidRDefault="00162EF3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294A8D55" w14:textId="77777777" w:rsidR="00162EF3" w:rsidRPr="00ED0749" w:rsidRDefault="00162EF3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2C1CCD2C" w14:textId="77777777" w:rsidR="00162EF3" w:rsidRPr="00ED0749" w:rsidRDefault="00162EF3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2ABC6C10" w14:textId="77777777" w:rsidR="00162EF3" w:rsidRPr="00ED0749" w:rsidRDefault="00162EF3" w:rsidP="00DF1147">
          <w:pPr>
            <w:pStyle w:val="TBEntRefer"/>
            <w:rPr>
              <w:sz w:val="2"/>
              <w:szCs w:val="2"/>
            </w:rPr>
          </w:pPr>
        </w:p>
        <w:p w14:paraId="198A634D" w14:textId="77777777" w:rsidR="00162EF3" w:rsidRPr="00DD01AC" w:rsidRDefault="00162EF3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162EF3" w:rsidRPr="00133225" w14:paraId="260E7F88" w14:textId="77777777" w:rsidTr="001E5BC3">
            <w:trPr>
              <w:jc w:val="center"/>
            </w:trPr>
            <w:tc>
              <w:tcPr>
                <w:tcW w:w="9645" w:type="dxa"/>
              </w:tcPr>
              <w:p w14:paraId="6D10515E" w14:textId="77777777" w:rsidR="00162EF3" w:rsidRPr="00C4351E" w:rsidRDefault="00162EF3" w:rsidP="00C728BF">
                <w:pPr>
                  <w:pStyle w:val="TBHeadingTable"/>
                </w:pPr>
                <w:r>
                  <w:t>PROVISIONAL AGENDA</w:t>
                </w:r>
              </w:p>
            </w:tc>
          </w:tr>
          <w:tr w:rsidR="00162EF3" w:rsidRPr="007D53AD" w14:paraId="3852081D" w14:textId="77777777" w:rsidTr="001E5BC3">
            <w:trPr>
              <w:jc w:val="center"/>
            </w:trPr>
            <w:tc>
              <w:tcPr>
                <w:tcW w:w="9645" w:type="dxa"/>
              </w:tcPr>
              <w:p w14:paraId="153F4BF7" w14:textId="77777777" w:rsidR="00162EF3" w:rsidRPr="007D53AD" w:rsidRDefault="00162EF3" w:rsidP="006368AC">
                <w:pPr>
                  <w:pStyle w:val="TBTableText"/>
                </w:pPr>
                <w:r>
                  <w:t>COUNCIL OF THE EUROPEAN UNION</w:t>
                </w:r>
                <w:r>
                  <w:br/>
                  <w:t>(General Affairs)</w:t>
                </w:r>
              </w:p>
            </w:tc>
          </w:tr>
          <w:tr w:rsidR="00162EF3" w:rsidRPr="007D53AD" w14:paraId="3F3BD95B" w14:textId="77777777" w:rsidTr="001E5BC3">
            <w:trPr>
              <w:jc w:val="center"/>
            </w:trPr>
            <w:tc>
              <w:tcPr>
                <w:tcW w:w="9645" w:type="dxa"/>
              </w:tcPr>
              <w:p w14:paraId="3E0E2204" w14:textId="77777777" w:rsidR="00162EF3" w:rsidRPr="006368AC" w:rsidRDefault="00162EF3" w:rsidP="006368AC">
                <w:pPr>
                  <w:pStyle w:val="TBTableText"/>
                </w:pPr>
                <w:r>
                  <w:t>ECCL, Luxembourg</w:t>
                </w:r>
              </w:p>
            </w:tc>
          </w:tr>
          <w:tr w:rsidR="00162EF3" w:rsidRPr="007D53AD" w14:paraId="1E96B429" w14:textId="77777777" w:rsidTr="001E5BC3">
            <w:trPr>
              <w:jc w:val="center"/>
            </w:trPr>
            <w:tc>
              <w:tcPr>
                <w:tcW w:w="9645" w:type="dxa"/>
              </w:tcPr>
              <w:p w14:paraId="760E5318" w14:textId="77777777" w:rsidR="00162EF3" w:rsidRPr="006368AC" w:rsidRDefault="00162EF3" w:rsidP="008639D3">
                <w:pPr>
                  <w:pStyle w:val="TBTableText"/>
                </w:pPr>
                <w:r>
                  <w:t>16 June 2026 (09:30)</w:t>
                </w:r>
              </w:p>
            </w:tc>
          </w:tr>
        </w:tbl>
        <w:p w14:paraId="168A46DD" w14:textId="77777777" w:rsidR="00162EF3" w:rsidRPr="008C6FD6" w:rsidRDefault="00040311" w:rsidP="008C6FD6">
          <w:pPr>
            <w:spacing w:before="20" w:after="240" w:line="20" w:lineRule="exact"/>
            <w:rPr>
              <w:sz w:val="2"/>
              <w:szCs w:val="2"/>
            </w:rPr>
          </w:pPr>
        </w:p>
      </w:sdtContent>
    </w:sdt>
    <w:p w14:paraId="09711762" w14:textId="32BE6F0A" w:rsidR="00BC0BB4" w:rsidRPr="00904D6E" w:rsidRDefault="00BC0BB4" w:rsidP="00BC0BB4">
      <w:pPr>
        <w:spacing w:after="120"/>
        <w:rPr>
          <w:b/>
          <w:bCs/>
          <w:u w:val="single"/>
        </w:rPr>
      </w:pPr>
      <w:r w:rsidRPr="00904D6E">
        <w:rPr>
          <w:b/>
          <w:bCs/>
          <w:u w:val="single"/>
        </w:rPr>
        <w:t xml:space="preserve">Format </w:t>
      </w:r>
      <w:r w:rsidRPr="007529F2">
        <w:rPr>
          <w:b/>
          <w:bCs/>
          <w:u w:val="single"/>
        </w:rPr>
        <w:t xml:space="preserve">1+2+1 </w:t>
      </w:r>
      <w:r w:rsidRPr="00904D6E">
        <w:rPr>
          <w:b/>
          <w:bCs/>
          <w:u w:val="single"/>
        </w:rPr>
        <w:t>(+</w:t>
      </w:r>
      <w:r w:rsidR="001208A4">
        <w:rPr>
          <w:b/>
          <w:bCs/>
          <w:u w:val="single"/>
        </w:rPr>
        <w:t>2</w:t>
      </w:r>
      <w:r w:rsidRPr="00904D6E">
        <w:rPr>
          <w:b/>
          <w:bCs/>
          <w:u w:val="single"/>
        </w:rPr>
        <w:t xml:space="preserve"> </w:t>
      </w:r>
      <w:r w:rsidRPr="000F0A29">
        <w:rPr>
          <w:b/>
          <w:bCs/>
          <w:u w:val="single"/>
        </w:rPr>
        <w:t>in listening room</w:t>
      </w:r>
      <w:r w:rsidRPr="00904D6E">
        <w:rPr>
          <w:b/>
          <w:bCs/>
          <w:u w:val="single"/>
        </w:rPr>
        <w:t>)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BC7E0D" w14:paraId="6FD0CEB6" w14:textId="77777777" w:rsidTr="00BC7E0D">
        <w:tc>
          <w:tcPr>
            <w:tcW w:w="567" w:type="dxa"/>
            <w:tcMar>
              <w:right w:w="0" w:type="dxa"/>
            </w:tcMar>
          </w:tcPr>
          <w:p w14:paraId="4CA5A262" w14:textId="21092DBD" w:rsidR="00BC7E0D" w:rsidRPr="00BC7E0D" w:rsidRDefault="00BC7E0D" w:rsidP="00BC7E0D">
            <w:pPr>
              <w:pStyle w:val="PointManual"/>
            </w:pPr>
            <w:r w:rsidRPr="00BC7E0D">
              <w:t>1.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192512DE" w14:textId="5DF9A116" w:rsidR="00BC7E0D" w:rsidRDefault="00BC7E0D" w:rsidP="00CB73C2">
            <w:pPr>
              <w:rPr>
                <w:lang w:val="en-US"/>
              </w:rPr>
            </w:pPr>
            <w:r>
              <w:rPr>
                <w:lang w:val="en-US"/>
              </w:rPr>
              <w:t>Adoption of the agenda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E517AC8" w14:textId="77777777" w:rsidR="00BC7E0D" w:rsidRDefault="00BC7E0D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6E023F8" w14:textId="77777777" w:rsidR="00BC7E0D" w:rsidRDefault="00BC7E0D" w:rsidP="00CB73C2">
            <w:pPr>
              <w:rPr>
                <w:lang w:val="en-US"/>
              </w:rPr>
            </w:pPr>
          </w:p>
        </w:tc>
      </w:tr>
      <w:tr w:rsidR="00BC7E0D" w14:paraId="3BEA511A" w14:textId="77777777" w:rsidTr="00BC7E0D">
        <w:tc>
          <w:tcPr>
            <w:tcW w:w="567" w:type="dxa"/>
            <w:tcMar>
              <w:right w:w="0" w:type="dxa"/>
            </w:tcMar>
          </w:tcPr>
          <w:p w14:paraId="286D83D4" w14:textId="2F73E95F" w:rsidR="00BC7E0D" w:rsidRPr="00BC7E0D" w:rsidRDefault="00BC7E0D" w:rsidP="00BC7E0D">
            <w:pPr>
              <w:pStyle w:val="PointManual"/>
            </w:pPr>
            <w:r w:rsidRPr="00BC7E0D">
              <w:t>2.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3897125B" w14:textId="0E3CCDFB" w:rsidR="00BC7E0D" w:rsidRDefault="00BC7E0D" w:rsidP="00CB73C2">
            <w:pPr>
              <w:rPr>
                <w:lang w:val="en-US"/>
              </w:rPr>
            </w:pPr>
            <w:r>
              <w:rPr>
                <w:lang w:val="en-US"/>
              </w:rPr>
              <w:t>Approval of "A" items</w:t>
            </w:r>
          </w:p>
          <w:p w14:paraId="16A7F8D0" w14:textId="77777777" w:rsidR="00BC7E0D" w:rsidRDefault="00BC7E0D" w:rsidP="00CB73C2">
            <w:pPr>
              <w:pStyle w:val="PointManual"/>
              <w:rPr>
                <w:lang w:val="en-US"/>
              </w:rPr>
            </w:pPr>
            <w:r>
              <w:rPr>
                <w:lang w:val="en-US"/>
              </w:rPr>
              <w:t>a)</w:t>
            </w:r>
            <w:r>
              <w:rPr>
                <w:lang w:val="en-US"/>
              </w:rPr>
              <w:tab/>
              <w:t>Non-legislative list</w:t>
            </w:r>
          </w:p>
          <w:p w14:paraId="45010F8A" w14:textId="77777777" w:rsidR="00BC7E0D" w:rsidRDefault="00BC7E0D" w:rsidP="00CB73C2">
            <w:pPr>
              <w:pStyle w:val="PointManual"/>
              <w:rPr>
                <w:lang w:val="en-US"/>
              </w:rPr>
            </w:pPr>
            <w:r>
              <w:rPr>
                <w:lang w:val="en-US"/>
              </w:rPr>
              <w:t>b)</w:t>
            </w:r>
            <w:r>
              <w:rPr>
                <w:lang w:val="en-US"/>
              </w:rPr>
              <w:tab/>
              <w:t>Legislative list (Public deliberation in accordance with Article 16(8) of the Treaty on European Union)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4BE0204" w14:textId="77777777" w:rsidR="00BC7E0D" w:rsidRDefault="00BC7E0D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DDDAB89" w14:textId="77777777" w:rsidR="00BC7E0D" w:rsidRDefault="00BC7E0D" w:rsidP="00CB73C2">
            <w:pPr>
              <w:rPr>
                <w:lang w:val="en-US"/>
              </w:rPr>
            </w:pPr>
          </w:p>
          <w:p w14:paraId="233B2007" w14:textId="77777777" w:rsidR="00F0787D" w:rsidRDefault="00F0787D" w:rsidP="00CB73C2">
            <w:pPr>
              <w:rPr>
                <w:lang w:val="en-US"/>
              </w:rPr>
            </w:pPr>
            <w:r>
              <w:rPr>
                <w:lang w:val="en-US"/>
              </w:rPr>
              <w:t>9940/26</w:t>
            </w:r>
          </w:p>
          <w:p w14:paraId="186027FA" w14:textId="13E5D9CD" w:rsidR="00F0787D" w:rsidRDefault="00F0787D" w:rsidP="00CB73C2">
            <w:pPr>
              <w:rPr>
                <w:lang w:val="en-US"/>
              </w:rPr>
            </w:pPr>
            <w:r>
              <w:rPr>
                <w:lang w:val="en-US"/>
              </w:rPr>
              <w:t>9942/26</w:t>
            </w:r>
          </w:p>
        </w:tc>
      </w:tr>
    </w:tbl>
    <w:p w14:paraId="27361D86" w14:textId="77777777" w:rsidR="00BD729D" w:rsidRDefault="00BD729D" w:rsidP="00BD729D">
      <w:pPr>
        <w:tabs>
          <w:tab w:val="left" w:pos="567"/>
        </w:tabs>
        <w:spacing w:before="360"/>
        <w:jc w:val="center"/>
        <w:rPr>
          <w:b/>
          <w:bCs/>
          <w:u w:val="single"/>
        </w:rPr>
      </w:pPr>
      <w:r>
        <w:rPr>
          <w:b/>
          <w:bCs/>
          <w:u w:val="single"/>
        </w:rPr>
        <w:t>Legislative deliberations</w:t>
      </w:r>
    </w:p>
    <w:p w14:paraId="621777AB" w14:textId="77777777" w:rsidR="00BD729D" w:rsidRDefault="00BD729D" w:rsidP="00BD729D">
      <w:pPr>
        <w:pStyle w:val="NormalCentered"/>
        <w:spacing w:after="120"/>
        <w:rPr>
          <w:b/>
          <w:bCs/>
        </w:rPr>
      </w:pPr>
      <w:r>
        <w:rPr>
          <w:b/>
          <w:bCs/>
        </w:rPr>
        <w:t>(Public deliberation in accordance with Article 16(8) of the Treaty on European Union)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BC7E0D" w14:paraId="5EF51404" w14:textId="77777777" w:rsidTr="00BC7E0D">
        <w:tc>
          <w:tcPr>
            <w:tcW w:w="567" w:type="dxa"/>
            <w:tcMar>
              <w:right w:w="0" w:type="dxa"/>
            </w:tcMar>
          </w:tcPr>
          <w:p w14:paraId="3B1ED75A" w14:textId="0653C7E2" w:rsidR="00BC7E0D" w:rsidRPr="00BC7E0D" w:rsidRDefault="00BC7E0D" w:rsidP="00BC7E0D">
            <w:pPr>
              <w:pStyle w:val="PointManual"/>
            </w:pPr>
            <w:r w:rsidRPr="00BC7E0D">
              <w:t>3.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74F7923" w14:textId="389A60DB" w:rsidR="00BC7E0D" w:rsidRDefault="00BC7E0D" w:rsidP="005367AB">
            <w:pPr>
              <w:rPr>
                <w:szCs w:val="24"/>
                <w:lang w:val="en-ZW"/>
              </w:rPr>
            </w:pPr>
            <w:r>
              <w:rPr>
                <w:szCs w:val="24"/>
                <w:lang w:val="en-ZW"/>
              </w:rPr>
              <w:t xml:space="preserve">Multiannual Financial Framework (MFF) 2028-2034: </w:t>
            </w:r>
            <w:r>
              <w:rPr>
                <w:szCs w:val="24"/>
                <w:lang w:val="en-ZW"/>
              </w:rPr>
              <w:br/>
              <w:t>negotiating box</w:t>
            </w:r>
          </w:p>
          <w:p w14:paraId="3956BABB" w14:textId="0EE6DB48" w:rsidR="00BC7E0D" w:rsidRDefault="00BC7E0D" w:rsidP="005367AB">
            <w:pPr>
              <w:rPr>
                <w:lang w:val="en-US"/>
              </w:rPr>
            </w:pPr>
            <w:r>
              <w:rPr>
                <w:i/>
                <w:iCs/>
                <w:szCs w:val="24"/>
                <w:lang w:val="en-ZW"/>
              </w:rPr>
              <w:t>Policy debate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F466915" w14:textId="492A4E81" w:rsidR="00BC7E0D" w:rsidRDefault="00BC7E0D" w:rsidP="00CB73C2">
            <w:pPr>
              <w:pStyle w:val="NormalRight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4539503F" wp14:editId="18B28140">
                  <wp:extent cx="172442" cy="172442"/>
                  <wp:effectExtent l="0" t="0" r="0" b="0"/>
                  <wp:docPr id="841737988" name="Picture 1" descr="Special legislative procedu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1737988" name="Picture 1" descr="Special legislative procedure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en-US"/>
              </w:rPr>
              <w:drawing>
                <wp:inline distT="0" distB="0" distL="0" distR="0" wp14:anchorId="7712824D" wp14:editId="3CD665DA">
                  <wp:extent cx="172442" cy="172442"/>
                  <wp:effectExtent l="0" t="0" r="0" b="0"/>
                  <wp:docPr id="2017846984" name="Picture 2" descr="Item based on a Commission propo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7846984" name="Picture 2" descr="Item based on a Commission proposal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B3A199A" w14:textId="28B92553" w:rsidR="00BC7E0D" w:rsidRDefault="00897C2F" w:rsidP="00CB73C2">
            <w:pPr>
              <w:rPr>
                <w:lang w:val="en-US"/>
              </w:rPr>
            </w:pPr>
            <w:r w:rsidRPr="00897C2F">
              <w:rPr>
                <w:lang w:val="en-US"/>
              </w:rPr>
              <w:t>10058/26</w:t>
            </w:r>
          </w:p>
        </w:tc>
      </w:tr>
      <w:tr w:rsidR="00BC7E0D" w14:paraId="449ED289" w14:textId="77777777" w:rsidTr="00BC7E0D">
        <w:tc>
          <w:tcPr>
            <w:tcW w:w="567" w:type="dxa"/>
            <w:tcMar>
              <w:right w:w="0" w:type="dxa"/>
            </w:tcMar>
          </w:tcPr>
          <w:p w14:paraId="2E3C613A" w14:textId="46214D73" w:rsidR="00BC7E0D" w:rsidRPr="00BC7E0D" w:rsidRDefault="00BC7E0D" w:rsidP="00BC7E0D">
            <w:pPr>
              <w:pStyle w:val="PointManual"/>
            </w:pPr>
            <w:r w:rsidRPr="00BC7E0D">
              <w:t>4.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B0DCCF1" w14:textId="4FB6ADF5" w:rsidR="00BC7E0D" w:rsidRDefault="00BC7E0D" w:rsidP="00CB73C2">
            <w:pPr>
              <w:rPr>
                <w:lang w:val="en-US"/>
              </w:rPr>
            </w:pPr>
            <w:r>
              <w:rPr>
                <w:szCs w:val="24"/>
                <w:lang w:val="en-ZW"/>
              </w:rPr>
              <w:t>Multiannual Financial Framework (MFF) 2028-2034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B7C448B" w14:textId="7AFE31B4" w:rsidR="00BC7E0D" w:rsidRDefault="00BC7E0D" w:rsidP="00CB73C2">
            <w:pPr>
              <w:pStyle w:val="NormalRight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6097F228" wp14:editId="54FC9CE4">
                  <wp:extent cx="172442" cy="172442"/>
                  <wp:effectExtent l="0" t="0" r="0" b="0"/>
                  <wp:docPr id="730648914" name="Picture 12" descr="First read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0648914" name="Picture 12" descr="First readin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en-US"/>
              </w:rPr>
              <w:drawing>
                <wp:inline distT="0" distB="0" distL="0" distR="0" wp14:anchorId="04C5B7C3" wp14:editId="71B0ABBC">
                  <wp:extent cx="172442" cy="172442"/>
                  <wp:effectExtent l="0" t="0" r="0" b="0"/>
                  <wp:docPr id="2114836396" name="Picture 13" descr="Item based on a Commission propo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4836396" name="Picture 13" descr="Item based on a Commission proposal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95E603D" w14:textId="77777777" w:rsidR="00BC7E0D" w:rsidRDefault="00BC7E0D" w:rsidP="00CB73C2">
            <w:pPr>
              <w:rPr>
                <w:lang w:val="en-US"/>
              </w:rPr>
            </w:pPr>
          </w:p>
        </w:tc>
      </w:tr>
      <w:tr w:rsidR="00BC7E0D" w14:paraId="15E38C2B" w14:textId="77777777" w:rsidTr="00F25BBA">
        <w:tc>
          <w:tcPr>
            <w:tcW w:w="567" w:type="dxa"/>
            <w:tcMar>
              <w:right w:w="0" w:type="dxa"/>
            </w:tcMar>
          </w:tcPr>
          <w:p w14:paraId="0B01687A" w14:textId="77777777" w:rsidR="00BC7E0D" w:rsidRPr="00BC7E0D" w:rsidRDefault="00BC7E0D" w:rsidP="00BC7E0D"/>
        </w:tc>
        <w:tc>
          <w:tcPr>
            <w:tcW w:w="6463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9C8E068" w14:textId="7DB45A84" w:rsidR="00BC7E0D" w:rsidRPr="005367AB" w:rsidRDefault="00BC7E0D" w:rsidP="000070CD">
            <w:pPr>
              <w:pStyle w:val="Pointabc"/>
              <w:rPr>
                <w:lang w:val="en-US"/>
              </w:rPr>
            </w:pPr>
            <w:r w:rsidRPr="005367AB">
              <w:t>Regulation establishing the European Fund for economic, social and territorial cohesion, agriculture and rural, fisheries and maritime, prosperity and security for the period 2028-2034 (‘NRPP Regulation’)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A55CB33" w14:textId="5AB3B175" w:rsidR="00BC7E0D" w:rsidRDefault="00BC7E0D" w:rsidP="005367AB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FACC7D4" w14:textId="60F1F12C" w:rsidR="00BC7E0D" w:rsidRDefault="008B516F" w:rsidP="005367AB">
            <w:pPr>
              <w:rPr>
                <w:lang w:val="en-US"/>
              </w:rPr>
            </w:pPr>
            <w:r w:rsidRPr="00CF7E69">
              <w:rPr>
                <w:lang w:val="en-US"/>
              </w:rPr>
              <w:t>9807/1/26 REV 1</w:t>
            </w:r>
            <w:r w:rsidR="00410444">
              <w:rPr>
                <w:lang w:val="en-US"/>
              </w:rPr>
              <w:t xml:space="preserve"> + </w:t>
            </w:r>
            <w:r w:rsidR="00410444" w:rsidRPr="00F3374E">
              <w:rPr>
                <w:lang w:val="en-US"/>
              </w:rPr>
              <w:t>ADD 1-3</w:t>
            </w:r>
          </w:p>
          <w:p w14:paraId="08614011" w14:textId="2EFCF2BF" w:rsidR="00F95918" w:rsidRDefault="00F95918" w:rsidP="005367AB">
            <w:pPr>
              <w:rPr>
                <w:lang w:val="en-US"/>
              </w:rPr>
            </w:pPr>
            <w:r>
              <w:rPr>
                <w:lang w:val="en-US"/>
              </w:rPr>
              <w:t>9808/26 + COR 1</w:t>
            </w:r>
          </w:p>
        </w:tc>
      </w:tr>
      <w:tr w:rsidR="00BC7E0D" w14:paraId="16155201" w14:textId="77777777" w:rsidTr="00F25BBA">
        <w:tc>
          <w:tcPr>
            <w:tcW w:w="567" w:type="dxa"/>
            <w:shd w:val="clear" w:color="auto" w:fill="auto"/>
            <w:tcMar>
              <w:right w:w="0" w:type="dxa"/>
            </w:tcMar>
          </w:tcPr>
          <w:p w14:paraId="3DD31FCF" w14:textId="77777777" w:rsidR="00BC7E0D" w:rsidRPr="00BC7E0D" w:rsidRDefault="00BC7E0D" w:rsidP="00BC7E0D">
            <w:bookmarkStart w:id="0" w:name="_Hlk232426876"/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E9E032C" w14:textId="1B5159F6" w:rsidR="00BC7E0D" w:rsidRPr="005367AB" w:rsidRDefault="00BC7E0D" w:rsidP="000070CD">
            <w:pPr>
              <w:pStyle w:val="Pointabc"/>
              <w:rPr>
                <w:lang w:val="en-US"/>
              </w:rPr>
            </w:pPr>
            <w:r w:rsidRPr="000070CD">
              <w:t>Regulation</w:t>
            </w:r>
            <w:r w:rsidRPr="005367AB">
              <w:rPr>
                <w:szCs w:val="24"/>
                <w:lang w:val="en-US"/>
              </w:rPr>
              <w:t xml:space="preserve"> on establishing the European Competitiveness Fund (ECF), including the specific programme for defence research and innovation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EEC8320" w14:textId="6CBDBC97" w:rsidR="00BC7E0D" w:rsidRDefault="00BC7E0D" w:rsidP="005367AB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FF198E8" w14:textId="12BD9A0A" w:rsidR="00BC7E0D" w:rsidRPr="00F3374E" w:rsidRDefault="00CF7E69" w:rsidP="005367AB">
            <w:pPr>
              <w:rPr>
                <w:lang w:val="en-US"/>
              </w:rPr>
            </w:pPr>
            <w:r w:rsidRPr="00F3374E">
              <w:rPr>
                <w:lang w:val="en-US"/>
              </w:rPr>
              <w:t>10489/26</w:t>
            </w:r>
            <w:r w:rsidR="006419DC" w:rsidRPr="00F3374E">
              <w:rPr>
                <w:lang w:val="en-US"/>
              </w:rPr>
              <w:t xml:space="preserve"> + </w:t>
            </w:r>
            <w:r w:rsidR="00AD4B1C" w:rsidRPr="00F3374E">
              <w:rPr>
                <w:lang w:val="en-US"/>
              </w:rPr>
              <w:t>ADD 1</w:t>
            </w:r>
            <w:r w:rsidR="006419DC" w:rsidRPr="00F3374E">
              <w:rPr>
                <w:lang w:val="en-US"/>
              </w:rPr>
              <w:t xml:space="preserve"> REV</w:t>
            </w:r>
            <w:r w:rsidR="00040311">
              <w:rPr>
                <w:lang w:val="en-US"/>
              </w:rPr>
              <w:t xml:space="preserve"> </w:t>
            </w:r>
            <w:r w:rsidR="006419DC" w:rsidRPr="00F3374E">
              <w:rPr>
                <w:lang w:val="en-US"/>
              </w:rPr>
              <w:t>1 + ADD 2</w:t>
            </w:r>
          </w:p>
          <w:p w14:paraId="526F6227" w14:textId="009FAB1A" w:rsidR="00CF7E69" w:rsidRPr="00F3374E" w:rsidRDefault="00CF7E69" w:rsidP="005367AB">
            <w:pPr>
              <w:rPr>
                <w:lang w:val="en-US"/>
              </w:rPr>
            </w:pPr>
            <w:r w:rsidRPr="00F3374E">
              <w:rPr>
                <w:lang w:val="en-US"/>
              </w:rPr>
              <w:t>10491/26</w:t>
            </w:r>
            <w:r w:rsidR="00AD4B1C" w:rsidRPr="00F3374E">
              <w:rPr>
                <w:lang w:val="en-US"/>
              </w:rPr>
              <w:t xml:space="preserve"> + COR 1</w:t>
            </w:r>
          </w:p>
        </w:tc>
      </w:tr>
      <w:bookmarkEnd w:id="0"/>
      <w:tr w:rsidR="00BC7E0D" w14:paraId="040FD12A" w14:textId="77777777" w:rsidTr="00BC7E0D">
        <w:tc>
          <w:tcPr>
            <w:tcW w:w="567" w:type="dxa"/>
            <w:tcMar>
              <w:right w:w="0" w:type="dxa"/>
            </w:tcMar>
          </w:tcPr>
          <w:p w14:paraId="14D97E49" w14:textId="77777777" w:rsidR="00BC7E0D" w:rsidRPr="00BC7E0D" w:rsidRDefault="00BC7E0D" w:rsidP="00F25BBA">
            <w:pPr>
              <w:pageBreakBefore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AACED8D" w14:textId="74950B25" w:rsidR="00BC7E0D" w:rsidRPr="0063738D" w:rsidRDefault="00BC7E0D" w:rsidP="00F25BBA">
            <w:pPr>
              <w:pStyle w:val="Pointabc"/>
              <w:pageBreakBefore/>
              <w:rPr>
                <w:lang w:val="en-US"/>
              </w:rPr>
            </w:pPr>
            <w:r w:rsidRPr="000070CD">
              <w:t>Regulation</w:t>
            </w:r>
            <w:r w:rsidRPr="005367AB">
              <w:rPr>
                <w:szCs w:val="24"/>
              </w:rPr>
              <w:t xml:space="preserve"> establishing Global Europe</w:t>
            </w:r>
          </w:p>
          <w:p w14:paraId="7CCF77D9" w14:textId="7DB2AD3D" w:rsidR="00BC7E0D" w:rsidRPr="005367AB" w:rsidRDefault="00BC7E0D" w:rsidP="0063738D">
            <w:pPr>
              <w:pStyle w:val="ListParagraph"/>
              <w:ind w:left="0"/>
              <w:rPr>
                <w:lang w:val="en-US"/>
              </w:rPr>
            </w:pPr>
            <w:r w:rsidRPr="005367AB">
              <w:rPr>
                <w:i/>
                <w:iCs/>
                <w:szCs w:val="24"/>
              </w:rPr>
              <w:t>Partial general approach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E35B35F" w14:textId="18DC5DBC" w:rsidR="00BC7E0D" w:rsidRDefault="00BC7E0D" w:rsidP="005367AB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39FF943" w14:textId="77777777" w:rsidR="00BC7E0D" w:rsidRPr="00CF7E69" w:rsidRDefault="00101F2E" w:rsidP="005367AB">
            <w:pPr>
              <w:rPr>
                <w:lang w:val="en-US"/>
              </w:rPr>
            </w:pPr>
            <w:r w:rsidRPr="00CF7E69">
              <w:rPr>
                <w:lang w:val="en-US"/>
              </w:rPr>
              <w:t>10432/26 + ADD 1</w:t>
            </w:r>
          </w:p>
          <w:p w14:paraId="2D2F20F3" w14:textId="35812221" w:rsidR="00101F2E" w:rsidRDefault="00101F2E" w:rsidP="005367AB">
            <w:pPr>
              <w:rPr>
                <w:lang w:val="en-US"/>
              </w:rPr>
            </w:pPr>
            <w:r w:rsidRPr="00CF7E69">
              <w:rPr>
                <w:lang w:val="en-US"/>
              </w:rPr>
              <w:t>10442/26</w:t>
            </w:r>
          </w:p>
        </w:tc>
      </w:tr>
      <w:tr w:rsidR="00BC7E0D" w14:paraId="6B3A671E" w14:textId="77777777" w:rsidTr="00BC7E0D">
        <w:tc>
          <w:tcPr>
            <w:tcW w:w="567" w:type="dxa"/>
            <w:tcMar>
              <w:right w:w="0" w:type="dxa"/>
            </w:tcMar>
          </w:tcPr>
          <w:p w14:paraId="4BFA2F71" w14:textId="0D49FFB8" w:rsidR="00BC7E0D" w:rsidRPr="00BC7E0D" w:rsidRDefault="00BC7E0D" w:rsidP="00BC7E0D">
            <w:pPr>
              <w:pStyle w:val="PointManual"/>
            </w:pPr>
            <w:r w:rsidRPr="00BC7E0D">
              <w:t>5.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D286371" w14:textId="3FD7919E" w:rsidR="00BC7E0D" w:rsidRPr="00660557" w:rsidRDefault="00BC7E0D" w:rsidP="005367AB">
            <w:pPr>
              <w:rPr>
                <w:szCs w:val="24"/>
              </w:rPr>
            </w:pPr>
            <w:r w:rsidRPr="00660557">
              <w:rPr>
                <w:szCs w:val="24"/>
                <w:lang w:val="en-ZW"/>
              </w:rPr>
              <w:t>Omnibus</w:t>
            </w:r>
            <w:r w:rsidRPr="00660557">
              <w:rPr>
                <w:szCs w:val="24"/>
              </w:rPr>
              <w:t xml:space="preserve"> simplification legislative packages</w:t>
            </w:r>
          </w:p>
          <w:p w14:paraId="3D5B8838" w14:textId="717BC07D" w:rsidR="00BC7E0D" w:rsidRPr="005367AB" w:rsidRDefault="00BC7E0D" w:rsidP="005367AB">
            <w:pPr>
              <w:rPr>
                <w:szCs w:val="24"/>
              </w:rPr>
            </w:pPr>
            <w:r w:rsidRPr="00660557">
              <w:rPr>
                <w:i/>
                <w:iCs/>
                <w:szCs w:val="24"/>
                <w:lang w:val="en-ZW"/>
              </w:rPr>
              <w:t>Progress</w:t>
            </w:r>
            <w:r w:rsidRPr="00660557">
              <w:rPr>
                <w:i/>
                <w:iCs/>
                <w:szCs w:val="24"/>
              </w:rPr>
              <w:t xml:space="preserve"> report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B85AE46" w14:textId="3AA47C6E" w:rsidR="00BC7E0D" w:rsidRDefault="00BC7E0D" w:rsidP="005367AB">
            <w:pPr>
              <w:pStyle w:val="NormalRight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5C832D1A" wp14:editId="7B8D70E0">
                  <wp:extent cx="172442" cy="172442"/>
                  <wp:effectExtent l="0" t="0" r="0" b="0"/>
                  <wp:docPr id="330719193" name="Picture 9" descr="First read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0719193" name="Picture 9" descr="First readin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en-US"/>
              </w:rPr>
              <w:drawing>
                <wp:inline distT="0" distB="0" distL="0" distR="0" wp14:anchorId="53465E0D" wp14:editId="1D7E014D">
                  <wp:extent cx="172442" cy="172442"/>
                  <wp:effectExtent l="0" t="0" r="0" b="0"/>
                  <wp:docPr id="1558659821" name="Picture 10" descr="Item based on a Commission propo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8659821" name="Picture 10" descr="Item based on a Commission proposal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27B9CC7" w14:textId="72E63FEF" w:rsidR="00BC7E0D" w:rsidRDefault="003D3C84" w:rsidP="005367AB">
            <w:pPr>
              <w:rPr>
                <w:lang w:val="en-US"/>
              </w:rPr>
            </w:pPr>
            <w:r w:rsidRPr="0026560A">
              <w:rPr>
                <w:lang w:val="en-US"/>
              </w:rPr>
              <w:t>9834/1/26 REV 1</w:t>
            </w:r>
          </w:p>
        </w:tc>
      </w:tr>
      <w:tr w:rsidR="00BC7E0D" w14:paraId="4B8B53C3" w14:textId="77777777" w:rsidTr="00BC7E0D">
        <w:tc>
          <w:tcPr>
            <w:tcW w:w="567" w:type="dxa"/>
            <w:tcMar>
              <w:right w:w="0" w:type="dxa"/>
            </w:tcMar>
          </w:tcPr>
          <w:p w14:paraId="60B9F01C" w14:textId="0CA85D1B" w:rsidR="00BC7E0D" w:rsidRPr="00BC7E0D" w:rsidRDefault="00BC7E0D" w:rsidP="00BC7E0D">
            <w:pPr>
              <w:pStyle w:val="PointManual"/>
            </w:pPr>
            <w:r w:rsidRPr="00BC7E0D">
              <w:t>6.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4A79E15" w14:textId="4774A3BA" w:rsidR="00BC7E0D" w:rsidRPr="00660557" w:rsidRDefault="00BC7E0D" w:rsidP="005367AB">
            <w:pPr>
              <w:rPr>
                <w:szCs w:val="24"/>
                <w:lang w:val="en-ZW"/>
              </w:rPr>
            </w:pPr>
            <w:r>
              <w:rPr>
                <w:szCs w:val="24"/>
                <w:lang w:val="en-ZW"/>
              </w:rPr>
              <w:t>Any other business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D684638" w14:textId="77777777" w:rsidR="00BC7E0D" w:rsidRDefault="00BC7E0D" w:rsidP="005367AB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45AD432" w14:textId="77777777" w:rsidR="00BC7E0D" w:rsidRDefault="00BC7E0D" w:rsidP="005367AB">
            <w:pPr>
              <w:rPr>
                <w:lang w:val="en-US"/>
              </w:rPr>
            </w:pPr>
          </w:p>
        </w:tc>
      </w:tr>
    </w:tbl>
    <w:p w14:paraId="1BFFAB76" w14:textId="77777777" w:rsidR="00BD729D" w:rsidRDefault="00BD729D" w:rsidP="00BD729D">
      <w:pPr>
        <w:tabs>
          <w:tab w:val="left" w:pos="567"/>
        </w:tabs>
        <w:spacing w:before="360" w:after="120"/>
        <w:jc w:val="center"/>
        <w:rPr>
          <w:b/>
          <w:bCs/>
          <w:u w:val="single"/>
        </w:rPr>
      </w:pPr>
      <w:r>
        <w:rPr>
          <w:b/>
          <w:bCs/>
          <w:u w:val="single"/>
        </w:rPr>
        <w:t>Non-legislative activities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BC7E0D" w14:paraId="2E597E52" w14:textId="77777777" w:rsidTr="00BC7E0D">
        <w:tc>
          <w:tcPr>
            <w:tcW w:w="567" w:type="dxa"/>
            <w:tcMar>
              <w:right w:w="0" w:type="dxa"/>
            </w:tcMar>
          </w:tcPr>
          <w:p w14:paraId="38FF0C4B" w14:textId="65BD4C69" w:rsidR="00BC7E0D" w:rsidRPr="00BC7E0D" w:rsidRDefault="00BC7E0D" w:rsidP="00BC7E0D">
            <w:pPr>
              <w:pStyle w:val="PointManual"/>
            </w:pPr>
            <w:bookmarkStart w:id="1" w:name="_Hlk232424378"/>
            <w:r w:rsidRPr="00BC7E0D">
              <w:t>7.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A61919A" w14:textId="4E51F3B3" w:rsidR="00BC7E0D" w:rsidRDefault="00BC7E0D" w:rsidP="00CB73C2">
            <w:pPr>
              <w:rPr>
                <w:lang w:val="en-US"/>
              </w:rPr>
            </w:pPr>
            <w:r w:rsidRPr="006C7A54">
              <w:rPr>
                <w:lang w:val="en-ZW"/>
              </w:rPr>
              <w:t xml:space="preserve">Preparation of the European Council on </w:t>
            </w:r>
            <w:r>
              <w:rPr>
                <w:lang w:val="en-ZW"/>
              </w:rPr>
              <w:t>18-19</w:t>
            </w:r>
            <w:r w:rsidRPr="006C7A54">
              <w:rPr>
                <w:lang w:val="en-ZW"/>
              </w:rPr>
              <w:t xml:space="preserve"> June 202</w:t>
            </w:r>
            <w:r>
              <w:rPr>
                <w:lang w:val="en-ZW"/>
              </w:rPr>
              <w:t>6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C1BA294" w14:textId="6B4BC268" w:rsidR="00BC7E0D" w:rsidRDefault="00BA1A32" w:rsidP="00CB73C2">
            <w:pPr>
              <w:pStyle w:val="NormalRight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546E08F0" wp14:editId="1C59D474">
                  <wp:extent cx="172442" cy="172442"/>
                  <wp:effectExtent l="0" t="0" r="0" b="0"/>
                  <wp:docPr id="671696768" name="Picture 1" descr="Restricted ite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1696768" name="Picture 1" descr="Restricted item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B38D53D" w14:textId="77777777" w:rsidR="00BC7E0D" w:rsidRDefault="00BC7E0D" w:rsidP="00CB73C2">
            <w:pPr>
              <w:rPr>
                <w:lang w:val="en-US"/>
              </w:rPr>
            </w:pPr>
          </w:p>
        </w:tc>
      </w:tr>
      <w:tr w:rsidR="00BC7E0D" w14:paraId="1F2385F1" w14:textId="77777777" w:rsidTr="00BC7E0D">
        <w:tc>
          <w:tcPr>
            <w:tcW w:w="567" w:type="dxa"/>
            <w:tcMar>
              <w:right w:w="0" w:type="dxa"/>
            </w:tcMar>
          </w:tcPr>
          <w:p w14:paraId="5C579B0F" w14:textId="77777777" w:rsidR="00BC7E0D" w:rsidRPr="00BC7E0D" w:rsidRDefault="00BC7E0D" w:rsidP="00BC7E0D"/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437FE53" w14:textId="14A01523" w:rsidR="00BC7E0D" w:rsidRPr="000070CD" w:rsidRDefault="00BC7E0D" w:rsidP="000070CD">
            <w:pPr>
              <w:pStyle w:val="Pointabc"/>
              <w:numPr>
                <w:ilvl w:val="1"/>
                <w:numId w:val="28"/>
              </w:numPr>
            </w:pPr>
            <w:r w:rsidRPr="000070CD">
              <w:t>Conclusions</w:t>
            </w:r>
          </w:p>
          <w:p w14:paraId="3A4FDE9D" w14:textId="6C64821E" w:rsidR="00BC7E0D" w:rsidRPr="000070CD" w:rsidRDefault="00BC7E0D" w:rsidP="000070CD">
            <w:pPr>
              <w:pStyle w:val="Text1"/>
              <w:rPr>
                <w:i/>
                <w:iCs/>
              </w:rPr>
            </w:pPr>
            <w:r w:rsidRPr="000070CD">
              <w:rPr>
                <w:i/>
                <w:iCs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51C0A2C" w14:textId="62327A87" w:rsidR="00BC7E0D" w:rsidRDefault="00BC7E0D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FBF0B5B" w14:textId="232F9661" w:rsidR="00BC7E0D" w:rsidRDefault="003D3C84" w:rsidP="00CB73C2">
            <w:pPr>
              <w:rPr>
                <w:lang w:val="en-US"/>
              </w:rPr>
            </w:pPr>
            <w:r w:rsidRPr="006A3FBF">
              <w:rPr>
                <w:lang w:val="en-US"/>
              </w:rPr>
              <w:t>7875/26</w:t>
            </w:r>
          </w:p>
        </w:tc>
      </w:tr>
      <w:tr w:rsidR="00BC7E0D" w14:paraId="2EE4FD0B" w14:textId="77777777" w:rsidTr="00BC7E0D">
        <w:tc>
          <w:tcPr>
            <w:tcW w:w="567" w:type="dxa"/>
            <w:tcMar>
              <w:right w:w="0" w:type="dxa"/>
            </w:tcMar>
          </w:tcPr>
          <w:p w14:paraId="62AE6C6D" w14:textId="77777777" w:rsidR="00BC7E0D" w:rsidRPr="00BC7E0D" w:rsidRDefault="00BC7E0D" w:rsidP="00BC7E0D"/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17AE3B5" w14:textId="0513C663" w:rsidR="00BC7E0D" w:rsidRPr="005367AB" w:rsidRDefault="00BC7E0D" w:rsidP="000070CD">
            <w:pPr>
              <w:pStyle w:val="Pointabc"/>
            </w:pPr>
            <w:r>
              <w:rPr>
                <w:lang w:val="en-ZW"/>
              </w:rPr>
              <w:t>J</w:t>
            </w:r>
            <w:r w:rsidRPr="00F27452">
              <w:rPr>
                <w:lang w:val="en-ZW"/>
              </w:rPr>
              <w:t xml:space="preserve">oint declaration on the EU legislative priorities for 2026 and </w:t>
            </w:r>
            <w:r w:rsidRPr="000070CD">
              <w:t>One</w:t>
            </w:r>
            <w:r w:rsidRPr="00F27452">
              <w:rPr>
                <w:lang w:val="en-ZW"/>
              </w:rPr>
              <w:t xml:space="preserve"> Europe, One Market Roadmap</w:t>
            </w:r>
          </w:p>
          <w:p w14:paraId="25A23AC2" w14:textId="02E0DACF" w:rsidR="00BC7E0D" w:rsidRDefault="00BC7E0D" w:rsidP="000070CD">
            <w:pPr>
              <w:pStyle w:val="Text1"/>
            </w:pPr>
            <w:r w:rsidRPr="00F27452">
              <w:rPr>
                <w:i/>
                <w:iCs/>
                <w:lang w:val="en-ZW"/>
              </w:rPr>
              <w:t>State of play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BB4F0E7" w14:textId="77777777" w:rsidR="00BC7E0D" w:rsidRDefault="00BC7E0D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78AB23F" w14:textId="0AEBB30E" w:rsidR="00BC7E0D" w:rsidRDefault="00511240" w:rsidP="00CB73C2">
            <w:pPr>
              <w:rPr>
                <w:lang w:val="en-US"/>
              </w:rPr>
            </w:pPr>
            <w:r w:rsidRPr="006A3FBF">
              <w:rPr>
                <w:lang w:val="en-US"/>
              </w:rPr>
              <w:t>10395/26</w:t>
            </w:r>
          </w:p>
        </w:tc>
      </w:tr>
      <w:bookmarkEnd w:id="1"/>
      <w:tr w:rsidR="00BC7E0D" w14:paraId="242DF197" w14:textId="77777777" w:rsidTr="00BC7E0D">
        <w:tc>
          <w:tcPr>
            <w:tcW w:w="567" w:type="dxa"/>
            <w:tcMar>
              <w:right w:w="0" w:type="dxa"/>
            </w:tcMar>
          </w:tcPr>
          <w:p w14:paraId="3CA134D7" w14:textId="246111E6" w:rsidR="00BC7E0D" w:rsidRPr="00BC7E0D" w:rsidRDefault="00BC7E0D" w:rsidP="00BC7E0D">
            <w:pPr>
              <w:pStyle w:val="PointManual"/>
            </w:pPr>
            <w:r w:rsidRPr="00BC7E0D">
              <w:t>8.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79648F0" w14:textId="6A7C4648" w:rsidR="00BC7E0D" w:rsidRDefault="00BC7E0D" w:rsidP="005367AB">
            <w:pPr>
              <w:rPr>
                <w:lang w:val="en-ZW"/>
              </w:rPr>
            </w:pPr>
            <w:r w:rsidRPr="002F6B53">
              <w:rPr>
                <w:lang w:val="en-ZW"/>
              </w:rPr>
              <w:t>European Semester 2026: horizontal note on the integrated country-specific recommendations</w:t>
            </w:r>
          </w:p>
          <w:p w14:paraId="6B78E7A4" w14:textId="77777777" w:rsidR="00BC7E0D" w:rsidRPr="002F6B53" w:rsidRDefault="00BC7E0D" w:rsidP="005367AB">
            <w:pPr>
              <w:rPr>
                <w:i/>
                <w:iCs/>
                <w:lang w:val="en-ZW"/>
              </w:rPr>
            </w:pPr>
            <w:r w:rsidRPr="002F6B53">
              <w:rPr>
                <w:i/>
                <w:iCs/>
                <w:lang w:val="en-ZW"/>
              </w:rPr>
              <w:t>Approval</w:t>
            </w:r>
          </w:p>
          <w:p w14:paraId="6040798F" w14:textId="185B7139" w:rsidR="00BC7E0D" w:rsidRDefault="00BC7E0D" w:rsidP="005367AB">
            <w:pPr>
              <w:rPr>
                <w:lang w:val="en-ZW"/>
              </w:rPr>
            </w:pPr>
            <w:r w:rsidRPr="002F6B53">
              <w:rPr>
                <w:i/>
                <w:iCs/>
                <w:lang w:val="en-ZW"/>
              </w:rPr>
              <w:t>Transmission to the European Council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484464E" w14:textId="77777777" w:rsidR="00BC7E0D" w:rsidRDefault="00BC7E0D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189F2A2" w14:textId="02C5E72F" w:rsidR="00BC7E0D" w:rsidRDefault="005D7A5B" w:rsidP="00CB73C2">
            <w:pPr>
              <w:rPr>
                <w:lang w:val="en-US"/>
              </w:rPr>
            </w:pPr>
            <w:r>
              <w:rPr>
                <w:lang w:val="en-US"/>
              </w:rPr>
              <w:t>9613/26</w:t>
            </w:r>
          </w:p>
        </w:tc>
      </w:tr>
      <w:tr w:rsidR="00BC7E0D" w14:paraId="08D52140" w14:textId="77777777" w:rsidTr="00BC7E0D">
        <w:tc>
          <w:tcPr>
            <w:tcW w:w="567" w:type="dxa"/>
            <w:tcMar>
              <w:right w:w="0" w:type="dxa"/>
            </w:tcMar>
          </w:tcPr>
          <w:p w14:paraId="296C4653" w14:textId="3D7034AF" w:rsidR="00BC7E0D" w:rsidRPr="00BC7E0D" w:rsidRDefault="00BC7E0D" w:rsidP="00BC7E0D">
            <w:pPr>
              <w:pStyle w:val="PointManual"/>
            </w:pPr>
            <w:r w:rsidRPr="00BC7E0D">
              <w:t>9.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9091216" w14:textId="3648FF05" w:rsidR="00BC7E0D" w:rsidRDefault="00BC7E0D" w:rsidP="005367AB">
            <w:pPr>
              <w:tabs>
                <w:tab w:val="left" w:pos="7797"/>
              </w:tabs>
              <w:ind w:right="-426"/>
            </w:pPr>
            <w:r>
              <w:t xml:space="preserve">Eighteen-month programme of the Council </w:t>
            </w:r>
            <w:r>
              <w:br/>
              <w:t>(1 July 2026-31 December 2027)</w:t>
            </w:r>
          </w:p>
          <w:p w14:paraId="558E3986" w14:textId="5C07A74A" w:rsidR="00BC7E0D" w:rsidRPr="002F6B53" w:rsidRDefault="00BC7E0D" w:rsidP="005367AB">
            <w:pPr>
              <w:rPr>
                <w:lang w:val="en-ZW"/>
              </w:rPr>
            </w:pPr>
            <w:r>
              <w:rPr>
                <w:i/>
                <w:iCs/>
              </w:rPr>
              <w:t>Endorsement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C41B401" w14:textId="03CB860A" w:rsidR="00BC7E0D" w:rsidRDefault="00BC7E0D" w:rsidP="00CB73C2">
            <w:pPr>
              <w:pStyle w:val="NormalRight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31E1CD7B" wp14:editId="67339881">
                  <wp:extent cx="172442" cy="172442"/>
                  <wp:effectExtent l="0" t="0" r="0" b="0"/>
                  <wp:docPr id="571200013" name="Picture 11" descr="Public debate (Article 8(3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1200013" name="Picture 11" descr="Public debate (Article 8(3) of the Council's Rules of Procedure)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FA35A8A" w14:textId="6A36DDB5" w:rsidR="00BC7E0D" w:rsidRDefault="00763124" w:rsidP="00CB73C2">
            <w:pPr>
              <w:rPr>
                <w:lang w:val="en-US"/>
              </w:rPr>
            </w:pPr>
            <w:r w:rsidRPr="000B2D51">
              <w:rPr>
                <w:lang w:val="en-US"/>
              </w:rPr>
              <w:t>10392/26</w:t>
            </w:r>
          </w:p>
        </w:tc>
      </w:tr>
      <w:tr w:rsidR="00BC7E0D" w14:paraId="50626BB4" w14:textId="77777777" w:rsidTr="00BC7E0D">
        <w:tc>
          <w:tcPr>
            <w:tcW w:w="567" w:type="dxa"/>
            <w:tcMar>
              <w:right w:w="0" w:type="dxa"/>
            </w:tcMar>
          </w:tcPr>
          <w:p w14:paraId="42420C3D" w14:textId="2F6730BB" w:rsidR="00BC7E0D" w:rsidRPr="00BC7E0D" w:rsidRDefault="00BC7E0D" w:rsidP="00BC7E0D">
            <w:pPr>
              <w:pStyle w:val="PointManual"/>
            </w:pPr>
            <w:r w:rsidRPr="00BC7E0D">
              <w:t>10.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87F20EE" w14:textId="71C8DFE3" w:rsidR="00BC7E0D" w:rsidRPr="00E34E0C" w:rsidRDefault="00BC7E0D" w:rsidP="005367AB">
            <w:pPr>
              <w:rPr>
                <w:szCs w:val="24"/>
                <w:lang w:val="en-US"/>
              </w:rPr>
            </w:pPr>
            <w:r w:rsidRPr="00E34E0C">
              <w:rPr>
                <w:szCs w:val="24"/>
                <w:lang w:val="en-US"/>
              </w:rPr>
              <w:t>Values of the Union in Hungary/Article 7(1) TEU reasoned proposal</w:t>
            </w:r>
          </w:p>
          <w:p w14:paraId="61AE06CF" w14:textId="301F1CE2" w:rsidR="00BC7E0D" w:rsidRDefault="00BC7E0D" w:rsidP="005367AB">
            <w:pPr>
              <w:tabs>
                <w:tab w:val="left" w:pos="7797"/>
              </w:tabs>
              <w:ind w:right="-426"/>
            </w:pPr>
            <w:r>
              <w:rPr>
                <w:i/>
                <w:iCs/>
                <w:szCs w:val="24"/>
                <w:lang w:val="en-US"/>
              </w:rPr>
              <w:t>State of play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C4829E2" w14:textId="77777777" w:rsidR="00BC7E0D" w:rsidRDefault="00BC7E0D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77BB884" w14:textId="7DD1EBE7" w:rsidR="00BC7E0D" w:rsidRDefault="009F25D7" w:rsidP="009F25D7">
            <w:pPr>
              <w:rPr>
                <w:lang w:val="en-US"/>
              </w:rPr>
            </w:pPr>
            <w:r w:rsidRPr="009F25D7">
              <w:rPr>
                <w:lang w:val="en-US"/>
              </w:rPr>
              <w:t>12266/</w:t>
            </w:r>
            <w:r w:rsidR="00603275">
              <w:rPr>
                <w:lang w:val="en-US"/>
              </w:rPr>
              <w:t>1/</w:t>
            </w:r>
            <w:r w:rsidRPr="009F25D7">
              <w:rPr>
                <w:lang w:val="en-US"/>
              </w:rPr>
              <w:t>18 REV 1</w:t>
            </w:r>
            <w:r w:rsidR="008E57F7">
              <w:rPr>
                <w:lang w:val="en-US"/>
              </w:rPr>
              <w:t xml:space="preserve"> + REV 1</w:t>
            </w:r>
            <w:r w:rsidR="002B5EF5">
              <w:rPr>
                <w:lang w:val="en-US"/>
              </w:rPr>
              <w:t xml:space="preserve"> </w:t>
            </w:r>
            <w:r>
              <w:rPr>
                <w:lang w:val="en-US"/>
              </w:rPr>
              <w:t>COR 1</w:t>
            </w:r>
          </w:p>
        </w:tc>
      </w:tr>
      <w:tr w:rsidR="00BC7E0D" w14:paraId="4B16BAEB" w14:textId="77777777" w:rsidTr="00BC7E0D">
        <w:tc>
          <w:tcPr>
            <w:tcW w:w="567" w:type="dxa"/>
            <w:tcMar>
              <w:right w:w="0" w:type="dxa"/>
            </w:tcMar>
          </w:tcPr>
          <w:p w14:paraId="1CB88148" w14:textId="7338E04E" w:rsidR="00BC7E0D" w:rsidRPr="002F51B5" w:rsidRDefault="00BC7E0D" w:rsidP="00BC7E0D">
            <w:pPr>
              <w:pStyle w:val="PointManual"/>
            </w:pPr>
            <w:r w:rsidRPr="002F51B5">
              <w:t>11.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30D626E6" w14:textId="150FDDB1" w:rsidR="00BC7E0D" w:rsidRPr="002F51B5" w:rsidRDefault="00BC7E0D" w:rsidP="00CB73C2">
            <w:pPr>
              <w:rPr>
                <w:lang w:val="en-US"/>
              </w:rPr>
            </w:pPr>
            <w:r w:rsidRPr="002F51B5">
              <w:rPr>
                <w:lang w:val="en-US"/>
              </w:rPr>
              <w:t>Any other business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29F0FD0" w14:textId="77777777" w:rsidR="00BC7E0D" w:rsidRPr="00981BD8" w:rsidRDefault="00BC7E0D" w:rsidP="00CB73C2">
            <w:pPr>
              <w:pStyle w:val="NormalRight"/>
              <w:rPr>
                <w:highlight w:val="yellow"/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B2E5243" w14:textId="77777777" w:rsidR="00BC7E0D" w:rsidRPr="00981BD8" w:rsidRDefault="00BC7E0D" w:rsidP="00CB73C2">
            <w:pPr>
              <w:rPr>
                <w:highlight w:val="yellow"/>
                <w:lang w:val="en-US"/>
              </w:rPr>
            </w:pPr>
          </w:p>
        </w:tc>
      </w:tr>
      <w:tr w:rsidR="00181E7A" w14:paraId="4B5D66CF" w14:textId="77777777" w:rsidTr="00BC7E0D">
        <w:tc>
          <w:tcPr>
            <w:tcW w:w="567" w:type="dxa"/>
            <w:tcMar>
              <w:right w:w="0" w:type="dxa"/>
            </w:tcMar>
          </w:tcPr>
          <w:p w14:paraId="62FC6B82" w14:textId="77777777" w:rsidR="00181E7A" w:rsidRPr="002F51B5" w:rsidRDefault="00181E7A" w:rsidP="00181E7A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EF070DD" w14:textId="330AF565" w:rsidR="00181E7A" w:rsidRPr="000070CD" w:rsidRDefault="00181E7A" w:rsidP="000070CD">
            <w:pPr>
              <w:pStyle w:val="Pointabc"/>
              <w:numPr>
                <w:ilvl w:val="1"/>
                <w:numId w:val="29"/>
              </w:numPr>
              <w:rPr>
                <w:lang w:val="en-ZW"/>
              </w:rPr>
            </w:pPr>
            <w:r w:rsidRPr="000070CD">
              <w:rPr>
                <w:lang w:val="en-ZW"/>
              </w:rPr>
              <w:t>Enlargement</w:t>
            </w:r>
          </w:p>
          <w:p w14:paraId="08B55137" w14:textId="55F74D47" w:rsidR="00181E7A" w:rsidRPr="002F51B5" w:rsidRDefault="00181E7A" w:rsidP="00181E7A">
            <w:pPr>
              <w:ind w:left="600"/>
              <w:rPr>
                <w:i/>
                <w:iCs/>
                <w:lang w:val="en-US"/>
              </w:rPr>
            </w:pPr>
            <w:r w:rsidRPr="002F51B5">
              <w:rPr>
                <w:i/>
                <w:iCs/>
                <w:lang w:val="en-ZW"/>
              </w:rPr>
              <w:t>Information from France and Germany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EF96F8B" w14:textId="77777777" w:rsidR="00181E7A" w:rsidRPr="00981BD8" w:rsidRDefault="00181E7A" w:rsidP="00181E7A">
            <w:pPr>
              <w:pStyle w:val="NormalRight"/>
              <w:rPr>
                <w:highlight w:val="yellow"/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238E2B1" w14:textId="7CCE9971" w:rsidR="00181E7A" w:rsidRPr="00981BD8" w:rsidRDefault="007A7944" w:rsidP="00181E7A">
            <w:pPr>
              <w:rPr>
                <w:highlight w:val="yellow"/>
                <w:lang w:val="en-US"/>
              </w:rPr>
            </w:pPr>
            <w:r w:rsidRPr="007A7944">
              <w:rPr>
                <w:lang w:val="en-US"/>
              </w:rPr>
              <w:t>10558/26</w:t>
            </w:r>
          </w:p>
        </w:tc>
      </w:tr>
    </w:tbl>
    <w:p w14:paraId="2E716BC3" w14:textId="77777777" w:rsidR="001B060D" w:rsidRPr="00EE58DE" w:rsidRDefault="001B060D" w:rsidP="00F0787D">
      <w:pPr>
        <w:pStyle w:val="ImageLine"/>
        <w:ind w:right="6804"/>
        <w:rPr>
          <w:lang w:val="en-US"/>
        </w:rPr>
      </w:pPr>
    </w:p>
    <w:p w14:paraId="503FE4DE" w14:textId="77777777" w:rsidR="001B060D" w:rsidRDefault="001B060D" w:rsidP="001B060D">
      <w:pPr>
        <w:pStyle w:val="Image"/>
      </w:pPr>
      <w:r>
        <w:rPr>
          <w:noProof/>
          <w:lang w:eastAsia="en-GB"/>
        </w:rPr>
        <w:drawing>
          <wp:inline distT="0" distB="0" distL="0" distR="0" wp14:anchorId="0CAFDA71" wp14:editId="515BE011">
            <wp:extent cx="172442" cy="172442"/>
            <wp:effectExtent l="0" t="0" r="0" b="0"/>
            <wp:docPr id="1" name="Picture 1" descr="First read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060D">
        <w:tab/>
        <w:t>First reading</w:t>
      </w:r>
    </w:p>
    <w:p w14:paraId="1B400931" w14:textId="77777777" w:rsidR="001B060D" w:rsidRDefault="001B060D" w:rsidP="001B060D">
      <w:pPr>
        <w:pStyle w:val="Image"/>
      </w:pPr>
      <w:r>
        <w:rPr>
          <w:noProof/>
          <w:lang w:eastAsia="en-GB"/>
        </w:rPr>
        <w:drawing>
          <wp:inline distT="0" distB="0" distL="0" distR="0" wp14:anchorId="262F1977" wp14:editId="77F0B0BC">
            <wp:extent cx="172442" cy="172442"/>
            <wp:effectExtent l="0" t="0" r="0" b="0"/>
            <wp:docPr id="3" name="Picture 3" descr="Special legislative proced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060D">
        <w:tab/>
        <w:t>Special legislative procedure</w:t>
      </w:r>
    </w:p>
    <w:p w14:paraId="33FFCA18" w14:textId="3B3938F5" w:rsidR="001B060D" w:rsidRDefault="00040311" w:rsidP="001B060D">
      <w:pPr>
        <w:pStyle w:val="Image"/>
      </w:pPr>
      <w:r>
        <w:pict w14:anchorId="0E938951">
          <v:shape id="_x0000_i1026" type="#_x0000_t75" alt="Public debate (Article 8(3) of the Council's Rules of Procedure)" style="width:13.6pt;height:13.6pt;visibility:visible;mso-wrap-style:square">
            <v:imagedata r:id="rId13" o:title="Public debate (Article 8(3) of the Council's Rules of Procedure)"/>
          </v:shape>
        </w:pict>
      </w:r>
      <w:r w:rsidR="001B060D" w:rsidRPr="001B060D">
        <w:tab/>
        <w:t>Public debate (Article 8(3) of the Council's Rules of Procedure)</w:t>
      </w:r>
    </w:p>
    <w:p w14:paraId="0272472B" w14:textId="5339E065" w:rsidR="00111CBD" w:rsidRDefault="00111CBD" w:rsidP="001B060D">
      <w:pPr>
        <w:pStyle w:val="Image"/>
      </w:pPr>
      <w:r>
        <w:rPr>
          <w:noProof/>
        </w:rPr>
        <w:drawing>
          <wp:inline distT="0" distB="0" distL="0" distR="0" wp14:anchorId="7F647C80" wp14:editId="7385F203">
            <wp:extent cx="172442" cy="172442"/>
            <wp:effectExtent l="0" t="0" r="0" b="0"/>
            <wp:docPr id="1834113826" name="Picture 2" descr="Restricted it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4113826" name="Picture 2" descr="Restricted item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060D">
        <w:tab/>
      </w:r>
      <w:r>
        <w:t>Restricted item</w:t>
      </w:r>
    </w:p>
    <w:p w14:paraId="3FBDA920" w14:textId="77777777" w:rsidR="001B060D" w:rsidRDefault="001B060D" w:rsidP="005B5AEB">
      <w:pPr>
        <w:pStyle w:val="Image"/>
        <w:keepNext/>
      </w:pPr>
      <w:r>
        <w:rPr>
          <w:noProof/>
          <w:lang w:eastAsia="en-GB"/>
        </w:rPr>
        <w:drawing>
          <wp:inline distT="0" distB="0" distL="0" distR="0" wp14:anchorId="0BDAAED0" wp14:editId="5F7118A2">
            <wp:extent cx="172442" cy="172442"/>
            <wp:effectExtent l="0" t="0" r="0" b="0"/>
            <wp:docPr id="10" name="Picture 10" descr="Item based on a Commission propos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060D">
        <w:tab/>
        <w:t>Item based on a Commission proposal</w:t>
      </w:r>
    </w:p>
    <w:p w14:paraId="1E2B6770" w14:textId="77777777" w:rsidR="001B060D" w:rsidRDefault="001B060D" w:rsidP="001B060D">
      <w:pPr>
        <w:pStyle w:val="FinalLine"/>
      </w:pPr>
    </w:p>
    <w:sectPr w:rsidR="001B060D" w:rsidSect="00162EF3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0F1D81" w14:textId="77777777" w:rsidR="001B060D" w:rsidRDefault="001B060D" w:rsidP="00B5488B">
      <w:r>
        <w:separator/>
      </w:r>
    </w:p>
  </w:endnote>
  <w:endnote w:type="continuationSeparator" w:id="0">
    <w:p w14:paraId="791AD635" w14:textId="77777777" w:rsidR="001B060D" w:rsidRDefault="001B060D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C4045B" w14:textId="77777777" w:rsidR="0002497C" w:rsidRDefault="0002497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162EF3" w:rsidRPr="00D94637" w14:paraId="142731EC" w14:textId="77777777" w:rsidTr="00162EF3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13ADF89C" w14:textId="77777777" w:rsidR="00162EF3" w:rsidRPr="00D94637" w:rsidRDefault="00162EF3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2" w:name="FOOTER_STANDARD"/>
        </w:p>
      </w:tc>
    </w:tr>
    <w:tr w:rsidR="00162EF3" w:rsidRPr="00B310DC" w14:paraId="38A4BBED" w14:textId="77777777" w:rsidTr="00162EF3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3EB2D585" w14:textId="7C3D3F10" w:rsidR="00162EF3" w:rsidRPr="00AD7BF2" w:rsidRDefault="00162EF3" w:rsidP="004F54B2">
          <w:pPr>
            <w:pStyle w:val="FooterText"/>
          </w:pPr>
          <w:r>
            <w:t>9939/26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6DB61E4A" w14:textId="77777777" w:rsidR="00162EF3" w:rsidRPr="00AD7BF2" w:rsidRDefault="00162EF3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7EB4E7F4" w14:textId="77777777" w:rsidR="00162EF3" w:rsidRPr="002511D8" w:rsidRDefault="00162EF3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7D336B35" w14:textId="22EBD24D" w:rsidR="00162EF3" w:rsidRPr="00B310DC" w:rsidRDefault="00162EF3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2</w:t>
          </w:r>
          <w:r>
            <w:fldChar w:fldCharType="end"/>
          </w:r>
        </w:p>
      </w:tc>
    </w:tr>
    <w:tr w:rsidR="00162EF3" w:rsidRPr="00D94637" w14:paraId="44BA1853" w14:textId="77777777" w:rsidTr="00162EF3">
      <w:trPr>
        <w:jc w:val="center"/>
      </w:trPr>
      <w:tc>
        <w:tcPr>
          <w:tcW w:w="1774" w:type="pct"/>
          <w:shd w:val="clear" w:color="auto" w:fill="auto"/>
        </w:tcPr>
        <w:p w14:paraId="22CA4DB0" w14:textId="4BCFE7CC" w:rsidR="00162EF3" w:rsidRPr="00AD7BF2" w:rsidRDefault="00162EF3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46132391" w14:textId="5E9F1953" w:rsidR="00162EF3" w:rsidRPr="00AD7BF2" w:rsidRDefault="00162EF3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  <w:shd w:val="clear" w:color="auto" w:fill="auto"/>
        </w:tcPr>
        <w:p w14:paraId="67484837" w14:textId="57FD5A43" w:rsidR="00162EF3" w:rsidRPr="00D94637" w:rsidRDefault="00162EF3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5B075E50" w14:textId="51ABAD86" w:rsidR="00162EF3" w:rsidRPr="00695BAF" w:rsidRDefault="00162EF3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2"/>
  </w:tbl>
  <w:p w14:paraId="0A35E85E" w14:textId="77777777" w:rsidR="001B060D" w:rsidRPr="00162EF3" w:rsidRDefault="001B060D" w:rsidP="00162EF3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162EF3" w:rsidRPr="00D94637" w14:paraId="2296D125" w14:textId="77777777" w:rsidTr="00162EF3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7D0E2462" w14:textId="77777777" w:rsidR="00162EF3" w:rsidRPr="00D94637" w:rsidRDefault="00162EF3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</w:p>
      </w:tc>
    </w:tr>
    <w:tr w:rsidR="00162EF3" w:rsidRPr="00B310DC" w14:paraId="5C79DF6E" w14:textId="77777777" w:rsidTr="00162EF3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0EE23091" w14:textId="6D583841" w:rsidR="00162EF3" w:rsidRPr="00AD7BF2" w:rsidRDefault="00162EF3" w:rsidP="004F54B2">
          <w:pPr>
            <w:pStyle w:val="FooterText"/>
          </w:pPr>
          <w:r>
            <w:t>9939/26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166DE007" w14:textId="77777777" w:rsidR="00162EF3" w:rsidRPr="00AD7BF2" w:rsidRDefault="00162EF3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10382C9C" w14:textId="77777777" w:rsidR="00162EF3" w:rsidRPr="002511D8" w:rsidRDefault="00162EF3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56141BC3" w14:textId="10AEB5D8" w:rsidR="00162EF3" w:rsidRPr="00B310DC" w:rsidRDefault="00162EF3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162EF3" w:rsidRPr="00D94637" w14:paraId="1235D3E7" w14:textId="77777777" w:rsidTr="00162EF3">
      <w:trPr>
        <w:jc w:val="center"/>
      </w:trPr>
      <w:tc>
        <w:tcPr>
          <w:tcW w:w="1774" w:type="pct"/>
          <w:shd w:val="clear" w:color="auto" w:fill="auto"/>
        </w:tcPr>
        <w:p w14:paraId="4A7D65C3" w14:textId="150DE893" w:rsidR="00162EF3" w:rsidRPr="00AD7BF2" w:rsidRDefault="00162EF3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47B5CBC5" w14:textId="240836A7" w:rsidR="00162EF3" w:rsidRPr="00AD7BF2" w:rsidRDefault="00162EF3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  <w:shd w:val="clear" w:color="auto" w:fill="auto"/>
        </w:tcPr>
        <w:p w14:paraId="24572DEB" w14:textId="0171CD7E" w:rsidR="00162EF3" w:rsidRPr="00D94637" w:rsidRDefault="00162EF3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3F8952AF" w14:textId="53FB0F0F" w:rsidR="00162EF3" w:rsidRPr="00695BAF" w:rsidRDefault="00162EF3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</w:tbl>
  <w:p w14:paraId="3DA50337" w14:textId="77777777" w:rsidR="001B060D" w:rsidRPr="00162EF3" w:rsidRDefault="001B060D" w:rsidP="00162EF3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D04E7A" w14:textId="77777777" w:rsidR="001B060D" w:rsidRDefault="001B060D" w:rsidP="00B5488B">
      <w:r>
        <w:separator/>
      </w:r>
    </w:p>
  </w:footnote>
  <w:footnote w:type="continuationSeparator" w:id="0">
    <w:p w14:paraId="5F85E392" w14:textId="77777777" w:rsidR="001B060D" w:rsidRDefault="001B060D" w:rsidP="00B548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E26FFD" w14:textId="77777777" w:rsidR="0002497C" w:rsidRDefault="0002497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853EC" w14:textId="3FFB5667" w:rsidR="001B060D" w:rsidRPr="00162EF3" w:rsidRDefault="00162EF3" w:rsidP="00162EF3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30B6B" w14:textId="7DC186D1" w:rsidR="001B060D" w:rsidRPr="00162EF3" w:rsidRDefault="00162EF3" w:rsidP="00162EF3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alt="Public debate (Article 8(3) of the Council's Rules of Procedure)" style="width:13.6pt;height:13.6pt;visibility:visible;mso-wrap-style:square" o:bullet="t">
        <v:imagedata r:id="rId1" o:title="Public debate (Article 8(3) of the Council's Rules of Procedure)"/>
      </v:shape>
    </w:pict>
  </w:numPicBullet>
  <w:abstractNum w:abstractNumId="0" w15:restartNumberingAfterBreak="0">
    <w:nsid w:val="06495604"/>
    <w:multiLevelType w:val="multilevel"/>
    <w:tmpl w:val="827C69DA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8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9" w15:restartNumberingAfterBreak="0">
    <w:nsid w:val="48E53E13"/>
    <w:multiLevelType w:val="hybridMultilevel"/>
    <w:tmpl w:val="AAA4E61A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1" w15:restartNumberingAfterBreak="0">
    <w:nsid w:val="523A4FC0"/>
    <w:multiLevelType w:val="hybridMultilevel"/>
    <w:tmpl w:val="9968C3A0"/>
    <w:lvl w:ilvl="0" w:tplc="080C0017">
      <w:start w:val="1"/>
      <w:numFmt w:val="lowerLetter"/>
      <w:lvlText w:val="%1)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3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4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5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6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7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18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19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20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1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2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3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4" w15:restartNumberingAfterBreak="0">
    <w:nsid w:val="7D545700"/>
    <w:multiLevelType w:val="hybridMultilevel"/>
    <w:tmpl w:val="D0EA4B32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8873346">
    <w:abstractNumId w:val="18"/>
  </w:num>
  <w:num w:numId="2" w16cid:durableId="1045372169">
    <w:abstractNumId w:val="1"/>
  </w:num>
  <w:num w:numId="3" w16cid:durableId="24136653">
    <w:abstractNumId w:val="19"/>
  </w:num>
  <w:num w:numId="4" w16cid:durableId="1270311048">
    <w:abstractNumId w:val="15"/>
  </w:num>
  <w:num w:numId="5" w16cid:durableId="811295434">
    <w:abstractNumId w:val="2"/>
  </w:num>
  <w:num w:numId="6" w16cid:durableId="914389571">
    <w:abstractNumId w:val="21"/>
  </w:num>
  <w:num w:numId="7" w16cid:durableId="885025986">
    <w:abstractNumId w:val="23"/>
  </w:num>
  <w:num w:numId="8" w16cid:durableId="1679966738">
    <w:abstractNumId w:val="12"/>
  </w:num>
  <w:num w:numId="9" w16cid:durableId="1450276834">
    <w:abstractNumId w:val="20"/>
  </w:num>
  <w:num w:numId="10" w16cid:durableId="262806002">
    <w:abstractNumId w:val="16"/>
  </w:num>
  <w:num w:numId="11" w16cid:durableId="1912421930">
    <w:abstractNumId w:val="8"/>
  </w:num>
  <w:num w:numId="12" w16cid:durableId="1251767615">
    <w:abstractNumId w:val="5"/>
  </w:num>
  <w:num w:numId="13" w16cid:durableId="1671563598">
    <w:abstractNumId w:val="4"/>
  </w:num>
  <w:num w:numId="14" w16cid:durableId="1352955509">
    <w:abstractNumId w:val="17"/>
  </w:num>
  <w:num w:numId="15" w16cid:durableId="1058019748">
    <w:abstractNumId w:val="22"/>
  </w:num>
  <w:num w:numId="16" w16cid:durableId="42020864">
    <w:abstractNumId w:val="0"/>
  </w:num>
  <w:num w:numId="17" w16cid:durableId="1146899022">
    <w:abstractNumId w:val="6"/>
  </w:num>
  <w:num w:numId="18" w16cid:durableId="2092464110">
    <w:abstractNumId w:val="3"/>
  </w:num>
  <w:num w:numId="19" w16cid:durableId="1320844787">
    <w:abstractNumId w:val="13"/>
  </w:num>
  <w:num w:numId="20" w16cid:durableId="1680084339">
    <w:abstractNumId w:val="7"/>
  </w:num>
  <w:num w:numId="21" w16cid:durableId="366570037">
    <w:abstractNumId w:val="11"/>
  </w:num>
  <w:num w:numId="22" w16cid:durableId="1037043250">
    <w:abstractNumId w:val="24"/>
  </w:num>
  <w:num w:numId="23" w16cid:durableId="819007541">
    <w:abstractNumId w:val="9"/>
  </w:num>
  <w:num w:numId="24" w16cid:durableId="1636400951">
    <w:abstractNumId w:val="0"/>
  </w:num>
  <w:num w:numId="25" w16cid:durableId="603193605">
    <w:abstractNumId w:val="0"/>
  </w:num>
  <w:num w:numId="26" w16cid:durableId="1374186877">
    <w:abstractNumId w:val="0"/>
  </w:num>
  <w:num w:numId="27" w16cid:durableId="621426094">
    <w:abstractNumId w:val="0"/>
  </w:num>
  <w:num w:numId="28" w16cid:durableId="6179539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20254751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attachedTemplate r:id="rId1"/>
  <w:defaultTabStop w:val="567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5364452348896339587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42&quot; text=&quot;PROVISIONAL AGENDA&quot; /&gt;_x000d__x000a_    &lt;/basicdatatype&gt;_x000d__x000a_  &lt;/metadata&gt;_x000d__x000a_  &lt;metadata key=&quot;md_HeadingText&quot;&gt;_x000d__x000a_    &lt;headingtext text=&quot;PROVISIONAL AGENDA&quot;&gt;_x000d__x000a_      &lt;formattedtext&gt;_x000d__x000a_        &lt;xaml text=&quot;PROVISIONAL AGENDA&quot;&gt;&amp;lt;FlowDocument xmlns=&quot;http://schemas.microsoft.com/winfx/2006/xaml/presentation&quot;&amp;gt;&amp;lt;Paragraph&amp;gt;PROVISIONAL AGENDA&amp;lt;/Paragraph&amp;gt;&amp;lt;/FlowDocument&amp;gt;&lt;/xaml&gt;_x000d__x000a_      &lt;/formattedtext&gt;_x000d__x000a_    &lt;/headingtext&gt;_x000d__x000a_  &lt;/metadata&gt;_x000d__x000a_  &lt;metadata key=&quot;md_CustomFootnote&quot;&gt;_x000d__x000a_    &lt;text&gt;&lt;/text&gt;_x000d__x000a_  &lt;/metadata&gt;_x000d__x000a_  &lt;metadata key=&quot;md_DocumentGroup&quot;&gt;_x000d__x000a_    &lt;basicdatatype&gt;_x000d__x000a_      &lt;document_group key=&quot;dg_07&quot; text=&quot;Note&quot; /&gt;_x000d__x000a_    &lt;/basicdatatype&gt;_x000d__x000a_  &lt;/metadata&gt;_x000d__x000a_  &lt;metadata key=&quot;md_DocumentType&quot;&gt;_x000d__x000a_    &lt;basicdatatype&gt;_x000d__x000a_      &lt;doc_type key=&quot;dt_ST&quot; text=&quot;ST&quot; /&gt;_x000d__x000a_    &lt;/basicdatatype&gt;_x000d__x000a_  &lt;/metadata&gt;_x000d__x000a_  &lt;metadata key=&quot;md_InstitutionalFramework&quot;&gt;_x000d__x000a_    &lt;basicdatatype&gt;_x000d__x000a_      &lt;framework key=&quot;if_01&quot; text=&quot;Council of the European Union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&gt;_x000d__x000a_    &lt;text&gt;&lt;/text&gt;_x000d__x000a_  &lt;/metadata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6-15&lt;/text&gt;_x000d__x000a_  &lt;/metadata&gt;_x000d__x000a_  &lt;metadata key=&quot;md_Prefix&quot;&gt;_x000d__x000a_    &lt;text&gt;&lt;/text&gt;_x000d__x000a_  &lt;/metadata&gt;_x000d__x000a_  &lt;metadata key=&quot;md_DocumentNumber&quot;&gt;_x000d__x000a_    &lt;text&gt;9939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 34&lt;/text&gt;_x000d__x000a_      &lt;text&gt;AG 84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&lt;/text&gt;_x000d__x000a_  &lt;/metadata&gt;_x000d__x000a_  &lt;metadata key=&quot;md_ContactPhoneFax&quot;&gt;_x000d__x000a_    &lt;text&gt;&lt;/text&gt;_x000d__x000a_  &lt;/metadata&gt;_x000d__x000a_  &lt;metadata key=&quot;md_MeetingVenue&quot;&gt;_x000d__x000a_    &lt;basicdatatype&gt;_x000d__x000a_      &lt;meetingvenue key=&quot;&quot; /&gt;_x000d__x000a_    &lt;/basicdatatype&gt;_x000d__x000a_  &lt;/metadata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84&lt;/text&gt;_x000d__x000a_  &lt;/metadata&gt;_x000d__x000a_  &lt;metadata key=&quot;md_CouncilConfiguration&quot;&gt;_x000d__x000a_    &lt;basicdatatype&gt;_x000d__x000a_      &lt;configuration key=&quot;&quot; /&gt;_x000d__x000a_    &lt;/basicdatatype&gt;_x000d__x000a_  &lt;/metadata&gt;_x000d__x000a_  &lt;metadata key=&quot;md_CouncilIssue&quot;&gt;_x000d__x000a_    &lt;text&gt;&lt;/text&gt;_x000d__x000a_  &lt;/metadata&gt;_x000d__x000a_  &lt;metadata key=&quot;md_PhoneNumber&quot;&gt;_x000d__x000a_    &lt;text&gt;&lt;/text&gt;_x000d__x000a_  &lt;/metadata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&gt;_x000d__x000a_    &lt;text&gt;&lt;/text&gt;_x000d__x000a_  &lt;/metadata&gt;_x000d__x000a_  &lt;metadata key=&quot;md_EPQuestionsData&quot; /&gt;_x000d__x000a_  &lt;metadata key=&quot;md_Deadline&quot;&gt;_x000d__x000a_    &lt;textlist /&gt;_x000d__x000a_  &lt;/metadata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&quot; /&gt;_x000d__x000a_    &lt;/basicdatatype&gt;_x000d__x000a_  &lt;/metadata&gt;_x000d__x000a_  &lt;metadata key=&quot;md_Recipient&quot;&gt;_x000d__x000a_    &lt;basicdatatype&gt;_x000d__x000a_      &lt;recipient key=&quot;&quot; /&gt;_x000d__x000a_    &lt;/basicdatatype&gt;_x000d__x000a_  &lt;/metadata&gt;_x000d__x000a_  &lt;metadata key=&quot;md_DateOfReceipt&quot;&gt;_x000d__x000a_    &lt;text&gt;&lt;/text&gt;_x000d__x000a_  &lt;/metadata&gt;_x000d__x000a_  &lt;metadata key=&quot;md_FreeDate&quot;&gt;_x000d__x000a_    &lt;textlist /&gt;_x000d__x000a_  &lt;/metadata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&gt;_x000d__x000a_    &lt;text&gt;&lt;/text&gt;_x000d__x000a_  &lt;/metadata&gt;_x000d__x000a_  &lt;metadata key=&quot;md_DWNDCLAuthorization&quot;&gt;_x000d__x000a_    &lt;text&gt;&lt;/text&gt;_x000d__x000a_  &lt;/metadata&gt;_x000d__x000a_  &lt;metadata key=&quot;md_DateOfAuthorization&quot;&gt;_x000d__x000a_    &lt;text&gt;&lt;/text&gt;_x000d__x000a_  &lt;/metadata&gt;_x000d__x000a_  &lt;metadata key=&quot;md_MeetingLocation&quot;&gt;_x000d__x000a_    &lt;basicdatatype&gt;_x000d__x000a_      &lt;location key=&quot;&quot; /&gt;_x000d__x000a_    &lt;/basicdatatype&gt;_x000d__x000a_  &lt;/metadata&gt;_x000d__x000a_  &lt;metadata key=&quot;md_MeetingDate&quot;&gt;_x000d__x000a_    &lt;textlist /&gt;_x000d__x000a_  &lt;/metadata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&gt;_x000d__x000a_    &lt;text&gt;&lt;/text&gt;_x000d__x000a_  &lt;/metadata&gt;_x000d__x000a_  &lt;metadata key=&quot;md_SubjectPrefix&quot;&gt;_x000d__x000a_    &lt;text&gt;&lt;/text&gt;_x000d__x000a_  &lt;/metadata&gt;_x000d__x000a_  &lt;metadata key=&quot;md_Subject&quot;&gt;_x000d__x000a_    &lt;xaml text=&quot;COUNCIL OF THE EUROPEAN UNION (General Affairs)&quot;&gt;&amp;lt;FlowDocument FontFamily=&quot;Segoe UI&quot; FontSize=&quot;12&quot; LineHeight=&quot;6&quot; PageWidth=&quot;329&quot; PagePadding=&quot;2,2,2,2&quot; AllowDrop=&quot;False&quot; xmlns=&quot;http://schemas.microsoft.com/winfx/2006/xaml/presentation&quot;&amp;gt;&amp;lt;Paragraph&amp;gt;COUNCIL OF THE EUROPEAN UNION&amp;lt;LineBreak /&amp;gt;(General Affairs)&amp;lt;/Paragraph&amp;gt;&amp;lt;/FlowDocument&amp;gt;&lt;/xaml&gt;_x000d__x000a_  &lt;/metadata&gt;_x000d__x000a_  &lt;metadata key=&quot;md_SubjectFootnote&quot; /&gt;_x000d__x000a_  &lt;metadata key=&quot;md_DG&quot;&gt;_x000d__x000a_    &lt;text&gt;GIP.CRP2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2026&lt;/text&gt;_x000d__x000a_  &lt;/metadata&gt;_x000d__x000a_  &lt;metadata key=&quot;md_Rectif_Source2_Suffixes&quot;&gt;_x000d__x000a_    &lt;text&gt;&lt;/text&gt;_x000d__x000a_  &lt;/metadata&gt;_x000d__x000a_  &lt;metadata key=&quot;md_CoverPageDocWithCouncilFooter&quot;&gt;_x000d__x000a_    &lt;text&gt;false&lt;/text&gt;_x000d__x000a_  &lt;/metadata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&lt;/text&gt;_x000d__x000a_  &lt;/metadata&gt;_x000d__x000a_  &lt;metadata key=&quot;md_NB2&quot;&gt;_x000d__x000a_    &lt;text&gt;&lt;/text&gt;_x000d__x000a_  &lt;/metadata&gt;_x000d__x000a_  &lt;metadata key=&quot;md_NB3&quot;&gt;_x000d__x000a_    &lt;text&gt;&lt;/text&gt;_x000d__x000a_  &lt;/metadata&gt;_x000d__x000a_  &lt;metadata key=&quot;md_NB4&quot;&gt;_x000d__x000a_    &lt;text&gt;&lt;/text&gt;_x000d__x000a_  &lt;/metadata&gt;_x000d__x000a_  &lt;metadata key=&quot;md_NB5&quot;&gt;_x000d__x000a_    &lt;text&gt;&lt;/text&gt;_x000d__x000a_  &lt;/metadata&gt;_x000d__x000a_  &lt;metadata key=&quot;md_CustomNB&quot;&gt;_x000d__x000a_    &lt;textlist /&gt;_x000d__x000a_  &lt;/metadata&gt;_x000d__x000a_  &lt;metadata key=&quot;md_Meetings&quot;&gt;_x000d__x000a_    &lt;meetings&gt;_x000d__x000a_      &lt;meeting date=&quot;2026-06-16T09:30:00&quot;&gt;_x000d__x000a_        &lt;meetingvenue&gt;_x000d__x000a_          &lt;basicdatatype&gt;_x000d__x000a_            &lt;meetingvenue key=&quot;mw_12&quot; text=&quot;ECCL, Luxembourg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&gt;_x000d__x000a_    &lt;text&gt;&lt;/text&gt;_x000d__x000a_  &lt;/metadata&gt;_x000d__x000a_  &lt;metadata key=&quot;md_Caveat&quot;&gt;_x000d__x000a_    &lt;text&gt;&lt;/text&gt;_x000d__x000a_  &lt;/metadata&gt;_x000d__x000a_  &lt;metadata key=&quot;md_TechnicalKey&quot; /&gt;_x000d__x000a_&lt;/metadataset&gt;"/>
    <w:docVar w:name="DocuWriteMetaDataSource1" w:val="&lt;metadataset docuwriteversion=&quot;4.14.2&quot; technicalblockguid=&quot;5375161641917287532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07&quot; text=&quot;NOTICE OF MEETING AND PROVISIONAL AGENDA&quot; /&gt;_x000d__x000a_    &lt;/basicdatatype&gt;_x000d__x000a_  &lt;/metadata&gt;_x000d__x000a_  &lt;metadata key=&quot;md_HeadingText&quot;&gt;_x000d__x000a_    &lt;headingtext text=&quot;NOTICE OF MEETING AND PROVISIONAL AGENDA&quot;&gt;_x000d__x000a_      &lt;formattedtext&gt;_x000d__x000a_        &lt;xaml text=&quot;NOTICE OF MEETING AND PROVISIONAL AGENDA&quot;&gt;&amp;lt;FlowDocument xmlns=&quot;http://schemas.microsoft.com/winfx/2006/xaml/presentation&quot;&amp;gt;&amp;lt;Paragraph&amp;gt;NOTICE OF MEETING AND PROVISIONAL AGENDA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&gt;_x000d__x000a_    &lt;basicdatatype&gt;_x000d__x000a_      &lt;document_group key=&quot;dg_03&quot; text=&quot;COMMUNICATION&quot; /&gt;_x000d__x000a_    &lt;/basicdatatype&gt;_x000d__x000a_  &lt;/metadata&gt;_x000d__x000a_  &lt;metadata key=&quot;md_DocumentType&quot;&gt;_x000d__x000a_    &lt;basicdatatype&gt;_x000d__x000a_      &lt;doc_type key=&quot;dt_CM&quot; text=&quot;CM&quot; /&gt;_x000d__x000a_    &lt;/basicdatatype&gt;_x000d__x000a_  &lt;/metadata&gt;_x000d__x000a_  &lt;metadata key=&quot;md_InstitutionalFramework&quot;&gt;_x000d__x000a_    &lt;basicdatatype&gt;_x000d__x000a_      &lt;framework key=&quot;if_02&quot; text=&quot;Council of the European Union General Secretariat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6-01&lt;/text&gt;_x000d__x000a_  &lt;/metadata&gt;_x000d__x000a_  &lt;metadata key=&quot;md_Prefix&quot;&gt;_x000d__x000a_    &lt;text&gt;CM&lt;/text&gt;_x000d__x000a_  &lt;/metadata&gt;_x000d__x000a_  &lt;metadata key=&quot;md_DocumentNumber&quot;&gt;_x000d__x000a_    &lt;text&gt;3086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&lt;/text&gt;_x000d__x000a_      &lt;text&gt;AG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coreper.2@consilium.europa.eu&lt;/text&gt;_x000d__x000a_  &lt;/metadata&gt;_x000d__x000a_  &lt;metadata key=&quot;md_ContactPhoneFax&quot;&gt;_x000d__x000a_    &lt;text&gt;&lt;/text&gt;_x000d__x000a_  &lt;/metadata&gt;_x000d__x000a_  &lt;metadata key=&quot;md_MeetingVenue&quot; /&gt;_x000d__x000a_  &lt;metadata key=&quot;md_ProvisionalVersion&quot;&gt;_x000d__x000a_    &lt;text&gt;&lt;/text&gt;_x000d__x000a_  &lt;/metadata&gt;_x000d__x000a_  &lt;metadata key=&quot;md_PresidentInformation&quot; /&gt;_x000d__x000a_  &lt;metadata key=&quot;md_MeetingNumber&quot;&gt;_x000d__x000a_    &lt;text&gt;4184&lt;/text&gt;_x000d__x000a_  &lt;/metadata&gt;_x000d__x000a_  &lt;metadata key=&quot;md_CouncilConfiguration&quot; /&gt;_x000d__x000a_  &lt;metadata key=&quot;md_CouncilIssue&quot; /&gt;_x000d__x000a_  &lt;metadata key=&quot;md_PhoneNumber&quot; /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 /&gt;_x000d__x000a_  &lt;metadata key=&quot;md_Deadline&quot; /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&quot; /&gt;_x000d__x000a_    &lt;/basicdatatype&gt;_x000d__x000a_  &lt;/metadata&gt;_x000d__x000a_  &lt;metadata key=&quot;md_Recipient&quot;&gt;_x000d__x000a_    &lt;basicdatatype&gt;_x000d__x000a_      &lt;recipient key=&quot;&quot; /&gt;_x000d__x000a_    &lt;/basicdatatype&gt;_x000d__x000a_  &lt;/metadata&gt;_x000d__x000a_  &lt;metadata key=&quot;md_DateOfReceipt&quot; /&gt;_x000d__x000a_  &lt;metadata key=&quot;md_FreeDate&quot; /&gt;_x000d__x000a_  &lt;metadata key=&quot;md_PrecedingDocuments&quot; /&gt;_x000d__x000a_  &lt;metadata key=&quot;md_CommissionDocuments&quot;&gt;_x000d__x000a_    &lt;textlist /&gt;_x000d__x000a_  &lt;/metadata&gt;_x000d__x000a_  &lt;metadata key=&quot;md_DocForDWNDCL&quot; /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&gt;_x000d__x000a_    &lt;text&gt;&lt;/text&gt;_x000d__x000a_  &lt;/metadata&gt;_x000d__x000a_  &lt;metadata key=&quot;md_MeetingInformation&quot; /&gt;_x000d__x000a_  &lt;metadata key=&quot;md_Item&quot; /&gt;_x000d__x000a_  &lt;metadata key=&quot;md_SubjectPrefix&quot;&gt;_x000d__x000a_    &lt;text&gt;&lt;/text&gt;_x000d__x000a_  &lt;/metadata&gt;_x000d__x000a_  &lt;metadata key=&quot;md_Subject&quot;&gt;_x000d__x000a_    &lt;xaml text=&quot;COUNCIL OF THE EUROPEAN UNION (General Affairs)&quot;&gt;&amp;lt;FlowDocument FontFamily=&quot;Segoe UI&quot; FontSize=&quot;12&quot; LineHeight=&quot;6&quot; PageWidth=&quot;329&quot; PagePadding=&quot;2,2,2,2&quot; AllowDrop=&quot;False&quot; xmlns=&quot;http://schemas.microsoft.com/winfx/2006/xaml/presentation&quot;&amp;gt;&amp;lt;Paragraph&amp;gt;COUNCIL OF THE EUROPEAN UNION&amp;lt;LineBreak /&amp;gt;(General Affairs)&amp;lt;/Paragraph&amp;gt;&amp;lt;/FlowDocument&amp;gt;&lt;/xaml&gt;_x000d__x000a_  &lt;/metadata&gt;_x000d__x000a_  &lt;metadata key=&quot;md_SubjectFootnote&quot; /&gt;_x000d__x000a_  &lt;metadata key=&quot;md_DG&quot; /&gt;_x000d__x000a_  &lt;metadata key=&quot;md_Initials&quot; /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&lt;/text&gt;_x000d__x000a_  &lt;/metadata&gt;_x000d__x000a_  &lt;metadata key=&quot;md_Rectif_Source2_Suffixes&quot;&gt;_x000d__x000a_    &lt;text&gt;&lt;/text&gt;_x000d__x000a_  &lt;/metadata&gt;_x000d__x000a_  &lt;metadata key=&quot;md_CoverPageDocWithCouncilFooter&quot; /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false&lt;/text&gt;_x000d__x000a_  &lt;/metadata&gt;_x000d__x000a_  &lt;metadata key=&quot;md_NB2&quot;&gt;_x000d__x000a_    &lt;text&gt;true&lt;/text&gt;_x000d__x000a_  &lt;/metadata&gt;_x000d__x000a_  &lt;metadata key=&quot;md_NB3&quot;&gt;_x000d__x000a_    &lt;text&gt;false&lt;/text&gt;_x000d__x000a_  &lt;/metadata&gt;_x000d__x000a_  &lt;metadata key=&quot;md_NB4&quot;&gt;_x000d__x000a_    &lt;text&gt;false&lt;/text&gt;_x000d__x000a_  &lt;/metadata&gt;_x000d__x000a_  &lt;metadata key=&quot;md_NB5&quot; /&gt;_x000d__x000a_  &lt;metadata key=&quot;md_CustomNB&quot; /&gt;_x000d__x000a_  &lt;metadata key=&quot;md_Meetings&quot;&gt;_x000d__x000a_    &lt;meetings&gt;_x000d__x000a_      &lt;meeting date=&quot;2026-06-16T10:00:00&quot;&gt;_x000d__x000a_        &lt;meetingvenue&gt;_x000d__x000a_          &lt;basicdatatype&gt;_x000d__x000a_            &lt;meetingvenue key=&quot;mw_12&quot; text=&quot;ECCL, Luxembourg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 /&gt;_x000d__x000a_  &lt;metadata key=&quot;md_InstFrSubWordmark&quot;&gt;_x000d__x000a_    &lt;xaml text=&quot;&quot;&gt;&amp;lt;FlowDocument FontFamily=&quot;Arial Unicode MS&quot; FontSize=&quot;1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 /&gt;_x000d__x000a_  &lt;metadata key=&quot;md_Caveat&quot;&gt;_x000d__x000a_    &lt;text&gt;&lt;/text&gt;_x000d__x000a_  &lt;/metadata&gt;_x000d__x000a_  &lt;metadata key=&quot;md_TechnicalKey&quot; /&gt;_x000d__x000a_&lt;/metadataset&gt;"/>
    <w:docVar w:name="DW_DocType" w:val="DW_AGENDA2"/>
    <w:docVar w:name="DW_TechnicalBlockHash" w:val="c3d6ed2646d2765d2951a1888ba4edda700e907d7ba49b0f302ac4bdf7ece1f3"/>
  </w:docVars>
  <w:rsids>
    <w:rsidRoot w:val="001B060D"/>
    <w:rsid w:val="000070CD"/>
    <w:rsid w:val="0002497C"/>
    <w:rsid w:val="00040311"/>
    <w:rsid w:val="00054748"/>
    <w:rsid w:val="000711E5"/>
    <w:rsid w:val="00086075"/>
    <w:rsid w:val="000A76E1"/>
    <w:rsid w:val="000B0524"/>
    <w:rsid w:val="000B2D51"/>
    <w:rsid w:val="000E2267"/>
    <w:rsid w:val="000F7478"/>
    <w:rsid w:val="00101F2E"/>
    <w:rsid w:val="00111CBD"/>
    <w:rsid w:val="001208A4"/>
    <w:rsid w:val="00121292"/>
    <w:rsid w:val="00162EF3"/>
    <w:rsid w:val="00181E7A"/>
    <w:rsid w:val="00187E4E"/>
    <w:rsid w:val="001A3A34"/>
    <w:rsid w:val="001B060D"/>
    <w:rsid w:val="001B4134"/>
    <w:rsid w:val="001F3600"/>
    <w:rsid w:val="00217E75"/>
    <w:rsid w:val="002319DA"/>
    <w:rsid w:val="002327FE"/>
    <w:rsid w:val="00256D15"/>
    <w:rsid w:val="00262938"/>
    <w:rsid w:val="00263FD4"/>
    <w:rsid w:val="0026560A"/>
    <w:rsid w:val="002749F9"/>
    <w:rsid w:val="00276FD1"/>
    <w:rsid w:val="002B5EF5"/>
    <w:rsid w:val="002B7630"/>
    <w:rsid w:val="002F51B5"/>
    <w:rsid w:val="00314FC3"/>
    <w:rsid w:val="00326C08"/>
    <w:rsid w:val="00350C40"/>
    <w:rsid w:val="00355236"/>
    <w:rsid w:val="003D040A"/>
    <w:rsid w:val="003D3C84"/>
    <w:rsid w:val="003F1D95"/>
    <w:rsid w:val="003F5AA0"/>
    <w:rsid w:val="00410444"/>
    <w:rsid w:val="00417B1D"/>
    <w:rsid w:val="00432EB9"/>
    <w:rsid w:val="00442CAD"/>
    <w:rsid w:val="00450DFF"/>
    <w:rsid w:val="00483AFE"/>
    <w:rsid w:val="004B58AC"/>
    <w:rsid w:val="004C60B7"/>
    <w:rsid w:val="004D6518"/>
    <w:rsid w:val="00511240"/>
    <w:rsid w:val="00523C1D"/>
    <w:rsid w:val="005367AB"/>
    <w:rsid w:val="00546854"/>
    <w:rsid w:val="005850DB"/>
    <w:rsid w:val="005A5570"/>
    <w:rsid w:val="005B5AEB"/>
    <w:rsid w:val="005C3952"/>
    <w:rsid w:val="005D53DD"/>
    <w:rsid w:val="005D7A5B"/>
    <w:rsid w:val="00603275"/>
    <w:rsid w:val="00603A53"/>
    <w:rsid w:val="006213F4"/>
    <w:rsid w:val="00621B06"/>
    <w:rsid w:val="0063738D"/>
    <w:rsid w:val="006419DC"/>
    <w:rsid w:val="00660ADE"/>
    <w:rsid w:val="006A0129"/>
    <w:rsid w:val="006A3FBF"/>
    <w:rsid w:val="006D2414"/>
    <w:rsid w:val="007010AE"/>
    <w:rsid w:val="00712413"/>
    <w:rsid w:val="00723543"/>
    <w:rsid w:val="00723B34"/>
    <w:rsid w:val="00741DC3"/>
    <w:rsid w:val="00745D84"/>
    <w:rsid w:val="00745F0B"/>
    <w:rsid w:val="00763124"/>
    <w:rsid w:val="00772954"/>
    <w:rsid w:val="00786B8C"/>
    <w:rsid w:val="007A7944"/>
    <w:rsid w:val="007B6987"/>
    <w:rsid w:val="007B6A21"/>
    <w:rsid w:val="007D2A03"/>
    <w:rsid w:val="007D3FFB"/>
    <w:rsid w:val="007E3891"/>
    <w:rsid w:val="008146F9"/>
    <w:rsid w:val="00865A55"/>
    <w:rsid w:val="00882F10"/>
    <w:rsid w:val="00896F60"/>
    <w:rsid w:val="00897C2F"/>
    <w:rsid w:val="008A3436"/>
    <w:rsid w:val="008A4732"/>
    <w:rsid w:val="008B516F"/>
    <w:rsid w:val="008D7BC0"/>
    <w:rsid w:val="008E57F7"/>
    <w:rsid w:val="00911530"/>
    <w:rsid w:val="00967466"/>
    <w:rsid w:val="009754CA"/>
    <w:rsid w:val="00981BD8"/>
    <w:rsid w:val="009860AE"/>
    <w:rsid w:val="009928FF"/>
    <w:rsid w:val="009930AF"/>
    <w:rsid w:val="009B57FB"/>
    <w:rsid w:val="009C5864"/>
    <w:rsid w:val="009D19CE"/>
    <w:rsid w:val="009F25D7"/>
    <w:rsid w:val="009F7C4B"/>
    <w:rsid w:val="00A31007"/>
    <w:rsid w:val="00A956F2"/>
    <w:rsid w:val="00AA15E4"/>
    <w:rsid w:val="00AC28E7"/>
    <w:rsid w:val="00AD1CEB"/>
    <w:rsid w:val="00AD4B1C"/>
    <w:rsid w:val="00AD565D"/>
    <w:rsid w:val="00B13339"/>
    <w:rsid w:val="00B25C7F"/>
    <w:rsid w:val="00B4548F"/>
    <w:rsid w:val="00B5488B"/>
    <w:rsid w:val="00B75E65"/>
    <w:rsid w:val="00B906C9"/>
    <w:rsid w:val="00BA1A32"/>
    <w:rsid w:val="00BA22E4"/>
    <w:rsid w:val="00BC0BB4"/>
    <w:rsid w:val="00BC3EC8"/>
    <w:rsid w:val="00BC7E0D"/>
    <w:rsid w:val="00BD729D"/>
    <w:rsid w:val="00C02778"/>
    <w:rsid w:val="00C23481"/>
    <w:rsid w:val="00C24D81"/>
    <w:rsid w:val="00C63FA0"/>
    <w:rsid w:val="00C87075"/>
    <w:rsid w:val="00C95477"/>
    <w:rsid w:val="00CC013E"/>
    <w:rsid w:val="00CC19B2"/>
    <w:rsid w:val="00CF7E69"/>
    <w:rsid w:val="00D07AF1"/>
    <w:rsid w:val="00D12240"/>
    <w:rsid w:val="00D13BFC"/>
    <w:rsid w:val="00D1687E"/>
    <w:rsid w:val="00D22911"/>
    <w:rsid w:val="00D35AE9"/>
    <w:rsid w:val="00D53A2C"/>
    <w:rsid w:val="00D53B73"/>
    <w:rsid w:val="00D64B12"/>
    <w:rsid w:val="00D65CE6"/>
    <w:rsid w:val="00D721EF"/>
    <w:rsid w:val="00D95441"/>
    <w:rsid w:val="00DA3169"/>
    <w:rsid w:val="00DB0576"/>
    <w:rsid w:val="00DC218F"/>
    <w:rsid w:val="00DD1BB3"/>
    <w:rsid w:val="00DF7902"/>
    <w:rsid w:val="00E45C88"/>
    <w:rsid w:val="00E5215D"/>
    <w:rsid w:val="00E73994"/>
    <w:rsid w:val="00E8251D"/>
    <w:rsid w:val="00EB22FD"/>
    <w:rsid w:val="00ED14D6"/>
    <w:rsid w:val="00EE30C5"/>
    <w:rsid w:val="00EE3B78"/>
    <w:rsid w:val="00EE58DE"/>
    <w:rsid w:val="00EF5315"/>
    <w:rsid w:val="00F0787D"/>
    <w:rsid w:val="00F25BBA"/>
    <w:rsid w:val="00F30337"/>
    <w:rsid w:val="00F3374E"/>
    <w:rsid w:val="00F6129E"/>
    <w:rsid w:val="00F63365"/>
    <w:rsid w:val="00F67D61"/>
    <w:rsid w:val="00F91D0F"/>
    <w:rsid w:val="00F95918"/>
    <w:rsid w:val="00FC0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CEB7E1"/>
  <w15:docId w15:val="{F288049C-A1FA-4435-861F-250596B69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13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noteText">
    <w:name w:val="footnote text"/>
    <w:basedOn w:val="Normal"/>
    <w:link w:val="FootnoteTextChar"/>
    <w:uiPriority w:val="99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en-GB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6213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bdr w:val="none" w:sz="0" w:space="0" w:color="auto"/>
      <w:shd w:val="clear" w:color="auto" w:fill="aut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link w:val="TechnicalBlockChar"/>
    <w:rsid w:val="001B060D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en-GB"/>
    </w:rPr>
  </w:style>
  <w:style w:type="paragraph" w:customStyle="1" w:styleId="HeaderCouncilLarge">
    <w:name w:val="Header Council Large"/>
    <w:basedOn w:val="Normal"/>
    <w:link w:val="HeaderCouncilLargeChar"/>
    <w:rsid w:val="001B060D"/>
    <w:pPr>
      <w:spacing w:after="440"/>
      <w:ind w:left="-1134" w:right="-1134"/>
    </w:pPr>
    <w:rPr>
      <w:sz w:val="2"/>
    </w:rPr>
  </w:style>
  <w:style w:type="character" w:customStyle="1" w:styleId="TechnicalBlockChar">
    <w:name w:val="Technical Block Char"/>
    <w:basedOn w:val="DefaultParagraphFont"/>
    <w:link w:val="TechnicalBlock"/>
    <w:rsid w:val="001B060D"/>
    <w:rPr>
      <w:rFonts w:ascii="Times New Roman" w:hAnsi="Times New Roman" w:cs="Times New Roman"/>
      <w:sz w:val="24"/>
      <w:lang w:val="en-GB"/>
    </w:rPr>
  </w:style>
  <w:style w:type="character" w:customStyle="1" w:styleId="HeaderCouncilLargeChar">
    <w:name w:val="Header Council Large Char"/>
    <w:basedOn w:val="TechnicalBlockChar"/>
    <w:link w:val="HeaderCouncilLarge"/>
    <w:rsid w:val="001B060D"/>
    <w:rPr>
      <w:rFonts w:ascii="Times New Roman" w:hAnsi="Times New Roman" w:cs="Times New Roman"/>
      <w:sz w:val="2"/>
      <w:lang w:val="en-GB"/>
    </w:rPr>
  </w:style>
  <w:style w:type="paragraph" w:customStyle="1" w:styleId="FooterText">
    <w:name w:val="Footer Text"/>
    <w:basedOn w:val="Normal"/>
    <w:rsid w:val="001B060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1B060D"/>
    <w:rPr>
      <w:color w:val="808080"/>
    </w:rPr>
  </w:style>
  <w:style w:type="paragraph" w:customStyle="1" w:styleId="TBEntInstit">
    <w:name w:val="TBEntInstit"/>
    <w:basedOn w:val="TechnicalBlockBase"/>
    <w:link w:val="EntInstitChar"/>
    <w:rsid w:val="00162EF3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162EF3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162EF3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162EF3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162EF3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162EF3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162EF3"/>
    <w:rPr>
      <w:rFonts w:ascii="Arial" w:eastAsia="Times New Roman" w:hAnsi="Arial" w:cs="Arial"/>
      <w:b/>
      <w:sz w:val="23"/>
      <w:szCs w:val="20"/>
      <w:u w:color="606060"/>
      <w:lang w:val="en-GB" w:eastAsia="fr-BE"/>
    </w:rPr>
  </w:style>
  <w:style w:type="paragraph" w:customStyle="1" w:styleId="TBHeadingTable">
    <w:name w:val="TBHeadingTable"/>
    <w:basedOn w:val="TechnicalBlockBase"/>
    <w:rsid w:val="00162EF3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162EF3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162EF3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162EF3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paragraph" w:styleId="ListParagraph">
    <w:name w:val="List Paragraph"/>
    <w:aliases w:val="Listaszerű bekezdés1,List Paragraph à moi,Dot pt,F5 List Paragraph,Numbered Para 1,No Spacing1,List Paragraph Char Char Char,Indicator Text,Bullet Points,MAIN CONTENT,IFCL - List Paragraph,List Paragraph12,OBC Bullet,LISTA"/>
    <w:basedOn w:val="Normal"/>
    <w:link w:val="ListParagraphChar"/>
    <w:uiPriority w:val="34"/>
    <w:qFormat/>
    <w:rsid w:val="005367AB"/>
    <w:pPr>
      <w:ind w:left="720"/>
      <w:contextualSpacing/>
    </w:pPr>
  </w:style>
  <w:style w:type="character" w:customStyle="1" w:styleId="ListParagraphChar">
    <w:name w:val="List Paragraph Char"/>
    <w:aliases w:val="Listaszerű bekezdés1 Char,List Paragraph à moi Char,Dot pt Char,F5 List Paragraph Char,Numbered Para 1 Char,No Spacing1 Char,List Paragraph Char Char Char Char,Indicator Text Char,Bullet Points Char,MAIN CONTENT Char,OBC Bullet Char"/>
    <w:link w:val="ListParagraph"/>
    <w:uiPriority w:val="34"/>
    <w:qFormat/>
    <w:locked/>
    <w:rsid w:val="005367AB"/>
    <w:rPr>
      <w:rFonts w:ascii="Times New Roman" w:hAnsi="Times New Roman" w:cs="Times New Roman"/>
      <w:sz w:val="24"/>
      <w:lang w:val="en-GB"/>
    </w:rPr>
  </w:style>
  <w:style w:type="paragraph" w:customStyle="1" w:styleId="TBDistrbMarkers">
    <w:name w:val="TBDistrbMarkers"/>
    <w:basedOn w:val="TBNormalTechnicalBlock"/>
    <w:qFormat/>
    <w:rsid w:val="00162EF3"/>
    <w:pPr>
      <w:tabs>
        <w:tab w:val="right" w:pos="3260"/>
        <w:tab w:val="right" w:pos="5528"/>
      </w:tabs>
      <w:spacing w:before="0" w:line="240" w:lineRule="auto"/>
    </w:pPr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07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7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1.png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2.bin"/><Relationship Id="rId12" Type="http://schemas.openxmlformats.org/officeDocument/2006/relationships/image" Target="media/image7.png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6.png"/><Relationship Id="rId24" Type="http://schemas.openxmlformats.org/officeDocument/2006/relationships/customXml" Target="../customXml/item3.xm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23" Type="http://schemas.openxmlformats.org/officeDocument/2006/relationships/customXml" Target="../customXml/item2.xml"/><Relationship Id="rId10" Type="http://schemas.openxmlformats.org/officeDocument/2006/relationships/image" Target="media/image5.png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header" Target="header1.xml"/><Relationship Id="rId22" Type="http://schemas.openxmlformats.org/officeDocument/2006/relationships/customXml" Target="../customXml/item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35A70D7A9DA44587CF3FC6B64A4D5A" ma:contentTypeVersion="0" ma:contentTypeDescription="Create a new document." ma:contentTypeScope="" ma:versionID="98fa55e05d87d4e941f420ff2851c5b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9311EC8-F96F-4F06-952E-911BB17A7953}"/>
</file>

<file path=customXml/itemProps2.xml><?xml version="1.0" encoding="utf-8"?>
<ds:datastoreItem xmlns:ds="http://schemas.openxmlformats.org/officeDocument/2006/customXml" ds:itemID="{F652FC83-5C3A-40CA-9DAD-A0FF43C3607E}"/>
</file>

<file path=customXml/itemProps3.xml><?xml version="1.0" encoding="utf-8"?>
<ds:datastoreItem xmlns:ds="http://schemas.openxmlformats.org/officeDocument/2006/customXml" ds:itemID="{B12A6C4D-6286-4BE9-A55B-084F8D9E2684}"/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0</TotalTime>
  <Pages>2</Pages>
  <Words>345</Words>
  <Characters>1901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THERKELSEN Tania</dc:creator>
  <cp:keywords/>
  <dc:description/>
  <cp:lastModifiedBy>THERKELSEN Tania</cp:lastModifiedBy>
  <cp:revision>4</cp:revision>
  <cp:lastPrinted>2026-06-15T13:35:00Z</cp:lastPrinted>
  <dcterms:created xsi:type="dcterms:W3CDTF">2026-06-15T14:11:00Z</dcterms:created>
  <dcterms:modified xsi:type="dcterms:W3CDTF">2026-06-15T14:15:00Z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2024-06-19T11:27:29Z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e13bdf41-805a-4655-9635-12984dd0ea10</vt:lpwstr>
  </property>
  <property fmtid="{D5CDD505-2E9C-101B-9397-08002B2CF9AE}" pid="8" name="MSIP_Label_af60b174-6478-47f9-866e-33f097bb6603_ContentBits">
    <vt:lpwstr>0</vt:lpwstr>
  </property>
  <property fmtid="{D5CDD505-2E9C-101B-9397-08002B2CF9AE}" pid="9" name="ContentTypeId">
    <vt:lpwstr>0x010100BA35A70D7A9DA44587CF3FC6B64A4D5A</vt:lpwstr>
  </property>
</Properties>
</file>