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62945971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12F2D" w:rsidRPr="0056157B" w14:paraId="6ABA417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13E366A" w14:textId="3318D544" w:rsidR="00112F2D" w:rsidRPr="0056157B" w:rsidRDefault="00112F2D" w:rsidP="00634DC7">
                <w:pPr>
                  <w:pStyle w:val="TBNormalTechnicalBlock"/>
                </w:pPr>
              </w:p>
            </w:tc>
          </w:tr>
          <w:tr w:rsidR="00112F2D" w:rsidRPr="0056157B" w14:paraId="5EC9840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66E84F2" w14:textId="77777777" w:rsidR="00112F2D" w:rsidRPr="0056157B" w:rsidRDefault="00112F2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6A7F44" wp14:editId="6BA111A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8EEDE0D" w14:textId="77777777" w:rsidR="00112F2D" w:rsidRPr="0056157B" w:rsidRDefault="00112F2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12F2D" w:rsidRPr="00B84B6D" w14:paraId="2C49D13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3DA91D9" w14:textId="77777777" w:rsidR="00112F2D" w:rsidRPr="0056157B" w:rsidRDefault="00112F2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31A3077" w14:textId="77777777" w:rsidR="00112F2D" w:rsidRPr="0056157B" w:rsidRDefault="00112F2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EC1F7CF" w14:textId="77777777" w:rsidR="00112F2D" w:rsidRPr="0056157B" w:rsidRDefault="00112F2D" w:rsidP="00233A0E">
                <w:pPr>
                  <w:pStyle w:val="TBNormalTechnicalBlock"/>
                  <w:rPr>
                    <w:b/>
                  </w:rPr>
                </w:pPr>
              </w:p>
              <w:p w14:paraId="324C8AFB" w14:textId="77777777" w:rsidR="00112F2D" w:rsidRDefault="00112F2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19 June 2026</w:t>
                </w:r>
              </w:p>
              <w:p w14:paraId="3D7C7D4D" w14:textId="77777777" w:rsidR="00112F2D" w:rsidRPr="0019440B" w:rsidRDefault="00112F2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BDFBCB3" w14:textId="77777777" w:rsidR="00112F2D" w:rsidRPr="0019440B" w:rsidRDefault="00112F2D" w:rsidP="00233A0E">
                <w:pPr>
                  <w:pStyle w:val="TBNormalTechnicalBlock"/>
                </w:pPr>
              </w:p>
              <w:p w14:paraId="0157150B" w14:textId="77777777" w:rsidR="00112F2D" w:rsidRDefault="00112F2D" w:rsidP="00233A0E">
                <w:pPr>
                  <w:pStyle w:val="TBNormalTechnicalBlock"/>
                </w:pPr>
                <w:r>
                  <w:t>10146</w:t>
                </w:r>
                <w:r w:rsidRPr="0056157B">
                  <w:t>/</w:t>
                </w:r>
                <w:r>
                  <w:t>26</w:t>
                </w:r>
              </w:p>
              <w:p w14:paraId="04CEFDC6" w14:textId="77777777" w:rsidR="00112F2D" w:rsidRDefault="00112F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34</w:t>
                </w:r>
              </w:p>
              <w:p w14:paraId="13EA3FF1" w14:textId="77777777" w:rsidR="00112F2D" w:rsidRDefault="00112F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754</w:t>
                </w:r>
              </w:p>
              <w:p w14:paraId="1CA3C991" w14:textId="77777777" w:rsidR="00112F2D" w:rsidRDefault="00112F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131</w:t>
                </w:r>
              </w:p>
              <w:p w14:paraId="52787F0C" w14:textId="77777777" w:rsidR="00112F2D" w:rsidRPr="007C5B64" w:rsidRDefault="00112F2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3AEC453" w14:textId="77777777" w:rsidR="00112F2D" w:rsidRPr="009E0BE9" w:rsidRDefault="00112F2D" w:rsidP="00CD4D38">
                <w:pPr>
                  <w:pStyle w:val="TBDistrbMarkers"/>
                </w:pPr>
                <w:r>
                  <w:t>PARLNAT</w:t>
                </w:r>
              </w:p>
              <w:p w14:paraId="12AEA39C" w14:textId="77777777" w:rsidR="00112F2D" w:rsidRPr="009E0BE9" w:rsidRDefault="00112F2D" w:rsidP="00233A0E">
                <w:pPr>
                  <w:pStyle w:val="TBNormalTechnicalBlock"/>
                </w:pPr>
              </w:p>
              <w:p w14:paraId="50C74A19" w14:textId="77777777" w:rsidR="00112F2D" w:rsidRPr="009E0BE9" w:rsidRDefault="00112F2D" w:rsidP="00233A0E">
                <w:pPr>
                  <w:pStyle w:val="TBNormalTechnicalBlock"/>
                </w:pPr>
              </w:p>
              <w:p w14:paraId="0872844A" w14:textId="77777777" w:rsidR="00112F2D" w:rsidRPr="009E0BE9" w:rsidRDefault="00112F2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12F2D" w:rsidRPr="00ED0749" w14:paraId="13F3BCC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6ED0081" w14:textId="77777777" w:rsidR="00112F2D" w:rsidRPr="00ED0749" w:rsidRDefault="00112F2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D392B8E" w14:textId="77777777" w:rsidR="00112F2D" w:rsidRPr="00ED0749" w:rsidRDefault="00112F2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548C67F" w14:textId="77777777" w:rsidR="00112F2D" w:rsidRPr="00ED0749" w:rsidRDefault="00112F2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89E9C9A" w14:textId="77777777" w:rsidR="00112F2D" w:rsidRPr="00ED0749" w:rsidRDefault="00112F2D" w:rsidP="00DF1147">
          <w:pPr>
            <w:pStyle w:val="TBEntRefer"/>
            <w:rPr>
              <w:sz w:val="2"/>
              <w:szCs w:val="2"/>
            </w:rPr>
          </w:pPr>
        </w:p>
        <w:p w14:paraId="47EA8627" w14:textId="77777777" w:rsidR="00112F2D" w:rsidRPr="00DD01AC" w:rsidRDefault="00112F2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12F2D" w:rsidRPr="00133225" w14:paraId="4E775156" w14:textId="77777777" w:rsidTr="001E5BC3">
            <w:trPr>
              <w:jc w:val="center"/>
            </w:trPr>
            <w:tc>
              <w:tcPr>
                <w:tcW w:w="9645" w:type="dxa"/>
              </w:tcPr>
              <w:p w14:paraId="0B296794" w14:textId="77777777" w:rsidR="00112F2D" w:rsidRPr="00C4351E" w:rsidRDefault="00112F2D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112F2D" w:rsidRPr="007D53AD" w14:paraId="67BF501E" w14:textId="77777777" w:rsidTr="001E5BC3">
            <w:trPr>
              <w:jc w:val="center"/>
            </w:trPr>
            <w:tc>
              <w:tcPr>
                <w:tcW w:w="9645" w:type="dxa"/>
              </w:tcPr>
              <w:p w14:paraId="52782F66" w14:textId="77777777" w:rsidR="00112F2D" w:rsidRPr="007D53AD" w:rsidRDefault="00112F2D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(Justice and Home Affairs)</w:t>
                </w:r>
              </w:p>
            </w:tc>
          </w:tr>
          <w:tr w:rsidR="00112F2D" w:rsidRPr="007D53AD" w14:paraId="68DFB468" w14:textId="77777777" w:rsidTr="001E5BC3">
            <w:trPr>
              <w:jc w:val="center"/>
            </w:trPr>
            <w:tc>
              <w:tcPr>
                <w:tcW w:w="9645" w:type="dxa"/>
              </w:tcPr>
              <w:p w14:paraId="3171769A" w14:textId="77777777" w:rsidR="00112F2D" w:rsidRPr="006368AC" w:rsidRDefault="00112F2D" w:rsidP="00E60AAC">
                <w:pPr>
                  <w:pStyle w:val="TBTableText"/>
                </w:pPr>
                <w:r>
                  <w:t>4 and 5 June 2026</w:t>
                </w:r>
              </w:p>
            </w:tc>
          </w:tr>
        </w:tbl>
        <w:p w14:paraId="6918D80A" w14:textId="77777777" w:rsidR="00112F2D" w:rsidRPr="008C6FD6" w:rsidRDefault="00EB667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AEAAD45" w14:textId="3042FBF1" w:rsidR="00B87138" w:rsidRPr="000E13C1" w:rsidRDefault="00B87138" w:rsidP="009853D8">
      <w:pPr>
        <w:pageBreakBefore/>
        <w:spacing w:before="240"/>
        <w:rPr>
          <w:rFonts w:asciiTheme="majorBidi" w:hAnsiTheme="majorBidi" w:cstheme="majorBidi"/>
          <w:b/>
          <w:bCs/>
        </w:rPr>
      </w:pPr>
      <w:r w:rsidRPr="000E13C1">
        <w:rPr>
          <w:rFonts w:asciiTheme="majorBidi" w:hAnsiTheme="majorBidi" w:cstheme="majorBidi"/>
          <w:b/>
          <w:bCs/>
          <w:u w:val="single"/>
        </w:rPr>
        <w:lastRenderedPageBreak/>
        <w:t>THURSDAY, 4 JUNE 2026</w:t>
      </w:r>
    </w:p>
    <w:p w14:paraId="58060795" w14:textId="638115F9" w:rsidR="00B87138" w:rsidRPr="000E13C1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0E13C1">
        <w:rPr>
          <w:rFonts w:asciiTheme="majorBidi" w:hAnsiTheme="majorBidi" w:cstheme="majorBidi"/>
          <w:b/>
          <w:bCs/>
          <w:u w:val="single"/>
        </w:rPr>
        <w:t>HOME AFFAIRS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1729"/>
      </w:tblGrid>
      <w:tr w:rsidR="00FF1204" w:rsidRPr="000E13C1" w14:paraId="0ECA687C" w14:textId="77777777" w:rsidTr="00FF1204">
        <w:tc>
          <w:tcPr>
            <w:tcW w:w="567" w:type="dxa"/>
            <w:tcMar>
              <w:right w:w="0" w:type="dxa"/>
            </w:tcMar>
          </w:tcPr>
          <w:p w14:paraId="0E5B43D6" w14:textId="63316666" w:rsidR="00FF1204" w:rsidRPr="005C472E" w:rsidRDefault="00FF1204" w:rsidP="00FF1204">
            <w:pPr>
              <w:pStyle w:val="PointManual"/>
              <w:rPr>
                <w:b/>
                <w:bCs/>
              </w:rPr>
            </w:pPr>
            <w:r w:rsidRPr="005C472E">
              <w:rPr>
                <w:b/>
                <w:bCs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5DBEF5" w14:textId="19167A37" w:rsidR="00FF1204" w:rsidRPr="005C472E" w:rsidRDefault="00FF1204" w:rsidP="0001697E">
            <w:pPr>
              <w:rPr>
                <w:b/>
                <w:bCs/>
              </w:rPr>
            </w:pPr>
            <w:r w:rsidRPr="005C472E">
              <w:rPr>
                <w:b/>
                <w:bCs/>
              </w:rPr>
              <w:t>Adoption of the agenda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73C96B" w14:textId="77777777" w:rsidR="00FF1204" w:rsidRPr="000E13C1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2F6FE" w14:textId="0C70AF99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5C472E" w:rsidRPr="000E13C1" w14:paraId="1C5CB7D5" w14:textId="77777777" w:rsidTr="00274117">
        <w:tc>
          <w:tcPr>
            <w:tcW w:w="567" w:type="dxa"/>
            <w:tcMar>
              <w:right w:w="0" w:type="dxa"/>
            </w:tcMar>
          </w:tcPr>
          <w:p w14:paraId="6500DC52" w14:textId="77777777" w:rsidR="005C472E" w:rsidRPr="005C472E" w:rsidRDefault="005C472E" w:rsidP="00FF1204">
            <w:pPr>
              <w:pStyle w:val="PointManual"/>
              <w:rPr>
                <w:b/>
                <w:bCs/>
              </w:rPr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231801" w14:textId="4FF0C22C" w:rsidR="005C472E" w:rsidRDefault="005C472E" w:rsidP="0001697E">
            <w:pPr>
              <w:rPr>
                <w:szCs w:val="24"/>
              </w:rPr>
            </w:pPr>
            <w:r w:rsidRPr="005C472E">
              <w:rPr>
                <w:szCs w:val="24"/>
                <w:u w:val="single"/>
              </w:rPr>
              <w:t>The Council</w:t>
            </w:r>
            <w:r w:rsidRPr="005C472E">
              <w:rPr>
                <w:szCs w:val="24"/>
              </w:rPr>
              <w:t xml:space="preserve"> adopted the agenda set out in document 9410/26.</w:t>
            </w:r>
          </w:p>
        </w:tc>
      </w:tr>
      <w:tr w:rsidR="00FF1204" w:rsidRPr="000E13C1" w14:paraId="3E40E5CE" w14:textId="77777777" w:rsidTr="00FF1204">
        <w:tc>
          <w:tcPr>
            <w:tcW w:w="567" w:type="dxa"/>
            <w:tcMar>
              <w:right w:w="0" w:type="dxa"/>
            </w:tcMar>
          </w:tcPr>
          <w:p w14:paraId="1ECDBB2F" w14:textId="44BEBB64" w:rsidR="00FF1204" w:rsidRPr="00362001" w:rsidRDefault="00FF1204" w:rsidP="00FF1204">
            <w:pPr>
              <w:pStyle w:val="PointManual"/>
              <w:rPr>
                <w:b/>
                <w:bCs/>
              </w:rPr>
            </w:pPr>
            <w:r w:rsidRPr="00362001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6171A58" w14:textId="782FB86E" w:rsidR="00FF1204" w:rsidRPr="00362001" w:rsidRDefault="00FF1204" w:rsidP="0001697E">
            <w:pPr>
              <w:rPr>
                <w:b/>
                <w:bCs/>
                <w:szCs w:val="24"/>
              </w:rPr>
            </w:pPr>
            <w:r w:rsidRPr="00362001">
              <w:rPr>
                <w:b/>
                <w:bCs/>
                <w:szCs w:val="24"/>
              </w:rPr>
              <w:t>Approval of "A" items</w:t>
            </w:r>
          </w:p>
          <w:p w14:paraId="0525A3C4" w14:textId="391A7610" w:rsidR="00FF1204" w:rsidRPr="00362001" w:rsidRDefault="00FF1204" w:rsidP="00287864">
            <w:pPr>
              <w:pStyle w:val="ListParagraph"/>
              <w:numPr>
                <w:ilvl w:val="0"/>
                <w:numId w:val="21"/>
              </w:numPr>
              <w:ind w:left="567" w:hanging="567"/>
              <w:contextualSpacing w:val="0"/>
              <w:rPr>
                <w:b/>
                <w:bCs/>
              </w:rPr>
            </w:pPr>
            <w:r w:rsidRPr="00362001">
              <w:rPr>
                <w:b/>
                <w:bCs/>
              </w:rPr>
              <w:t>Non-legislative list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0848C8" w14:textId="77777777" w:rsidR="00FF1204" w:rsidRPr="000E13C1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027335" w14:textId="77777777" w:rsidR="00FF1204" w:rsidRDefault="00FF1204" w:rsidP="0001697E">
            <w:pPr>
              <w:rPr>
                <w:szCs w:val="24"/>
              </w:rPr>
            </w:pPr>
          </w:p>
          <w:p w14:paraId="28DCEB70" w14:textId="62082A4C" w:rsidR="00E75B37" w:rsidRPr="000E13C1" w:rsidRDefault="00E75B37" w:rsidP="0001697E">
            <w:pPr>
              <w:rPr>
                <w:szCs w:val="24"/>
              </w:rPr>
            </w:pPr>
            <w:r>
              <w:rPr>
                <w:szCs w:val="24"/>
              </w:rPr>
              <w:t>9414/26</w:t>
            </w:r>
          </w:p>
        </w:tc>
      </w:tr>
      <w:tr w:rsidR="00362001" w:rsidRPr="000E13C1" w14:paraId="74D39942" w14:textId="77777777" w:rsidTr="00BA1E2A">
        <w:tc>
          <w:tcPr>
            <w:tcW w:w="567" w:type="dxa"/>
            <w:tcMar>
              <w:right w:w="0" w:type="dxa"/>
            </w:tcMar>
          </w:tcPr>
          <w:p w14:paraId="412D87B4" w14:textId="77777777" w:rsidR="00362001" w:rsidRPr="00362001" w:rsidRDefault="00362001" w:rsidP="00FF1204">
            <w:pPr>
              <w:pStyle w:val="PointManual"/>
              <w:rPr>
                <w:b/>
                <w:bCs/>
              </w:rPr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D5CAD9" w14:textId="5C27011A" w:rsidR="00362001" w:rsidRDefault="00362001" w:rsidP="0001697E">
            <w:pPr>
              <w:rPr>
                <w:szCs w:val="24"/>
              </w:rPr>
            </w:pPr>
            <w:r w:rsidRPr="0C7CAE8C">
              <w:rPr>
                <w:u w:val="single"/>
                <w:lang w:val="en-ZW"/>
              </w:rPr>
              <w:t>The Council</w:t>
            </w:r>
            <w:r w:rsidRPr="0C7CAE8C">
              <w:rPr>
                <w:lang w:val="en-ZW"/>
              </w:rPr>
              <w:t xml:space="preserve"> adopted all "A" items listed in the document above, including all linguistic COR and REV documents presented for adoption.</w:t>
            </w:r>
          </w:p>
        </w:tc>
      </w:tr>
    </w:tbl>
    <w:p w14:paraId="5ABCD990" w14:textId="77777777" w:rsidR="00B87138" w:rsidRPr="000E13C1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0E13C1">
        <w:rPr>
          <w:rFonts w:eastAsiaTheme="minorEastAsia"/>
          <w:b/>
          <w:bCs/>
          <w:smallCaps/>
        </w:rPr>
        <w:t>Political governance of the Schengen area (‘Schengen Council’)</w:t>
      </w:r>
    </w:p>
    <w:p w14:paraId="19F35F54" w14:textId="77777777" w:rsidR="00B87138" w:rsidRPr="000E13C1" w:rsidRDefault="00B87138" w:rsidP="00B87138">
      <w:pPr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Non-legislative activities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56"/>
      </w:tblGrid>
      <w:tr w:rsidR="00FF1204" w:rsidRPr="000E13C1" w14:paraId="5AB16BEF" w14:textId="77777777" w:rsidTr="00FF1204">
        <w:tc>
          <w:tcPr>
            <w:tcW w:w="567" w:type="dxa"/>
            <w:tcMar>
              <w:right w:w="0" w:type="dxa"/>
            </w:tcMar>
          </w:tcPr>
          <w:p w14:paraId="35152550" w14:textId="12CEF652" w:rsidR="00FF1204" w:rsidRPr="00FF1204" w:rsidRDefault="00FF1204" w:rsidP="00FF1204">
            <w:pPr>
              <w:pStyle w:val="PointManual"/>
            </w:pPr>
            <w:r w:rsidRPr="00FF1204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9608EE" w14:textId="739EFB21" w:rsidR="00FF1204" w:rsidRPr="00340341" w:rsidRDefault="00FF1204" w:rsidP="00340341">
            <w:pPr>
              <w:ind w:left="28" w:right="544"/>
            </w:pPr>
            <w:r w:rsidRPr="000E13C1">
              <w:t>Overall state of the Schengen area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E18122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23B3B2" w14:textId="77777777" w:rsidR="00FF1204" w:rsidRPr="000E13C1" w:rsidRDefault="00FF1204" w:rsidP="0001697E">
            <w:pPr>
              <w:rPr>
                <w:rFonts w:eastAsia="Times New Roman"/>
                <w:szCs w:val="24"/>
              </w:rPr>
            </w:pPr>
          </w:p>
        </w:tc>
      </w:tr>
      <w:tr w:rsidR="00FF1204" w:rsidRPr="000E13C1" w14:paraId="78C1F81B" w14:textId="77777777" w:rsidTr="00FF1204">
        <w:tc>
          <w:tcPr>
            <w:tcW w:w="567" w:type="dxa"/>
            <w:tcMar>
              <w:right w:w="0" w:type="dxa"/>
            </w:tcMar>
          </w:tcPr>
          <w:p w14:paraId="44F25B58" w14:textId="77777777" w:rsidR="00FF1204" w:rsidRPr="00FF1204" w:rsidRDefault="00FF1204" w:rsidP="00FF1204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C3A34A" w14:textId="6F73B4F7" w:rsidR="00FF1204" w:rsidRPr="000E13C1" w:rsidRDefault="00FF1204" w:rsidP="00340341">
            <w:pPr>
              <w:pStyle w:val="ListParagraph"/>
              <w:numPr>
                <w:ilvl w:val="0"/>
                <w:numId w:val="24"/>
              </w:numPr>
              <w:tabs>
                <w:tab w:val="left" w:pos="569"/>
              </w:tabs>
            </w:pPr>
            <w:r w:rsidRPr="000E13C1">
              <w:t>Commission State of Schengen Report 2026</w:t>
            </w:r>
          </w:p>
          <w:p w14:paraId="795AE0DC" w14:textId="785C4577" w:rsidR="00FF1204" w:rsidRPr="000E13C1" w:rsidRDefault="00FF1204" w:rsidP="00340341">
            <w:pPr>
              <w:ind w:left="28" w:right="544" w:firstLine="567"/>
            </w:pPr>
            <w:r w:rsidRPr="000E13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714625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9CB469" w14:textId="3A7E3DC5" w:rsidR="00FF1204" w:rsidRPr="000E13C1" w:rsidRDefault="00E75B37" w:rsidP="0001697E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9302/26</w:t>
            </w:r>
          </w:p>
        </w:tc>
      </w:tr>
      <w:tr w:rsidR="00FF1204" w:rsidRPr="000E13C1" w14:paraId="0B4CC36E" w14:textId="77777777" w:rsidTr="00FF1204">
        <w:tc>
          <w:tcPr>
            <w:tcW w:w="567" w:type="dxa"/>
            <w:tcMar>
              <w:right w:w="0" w:type="dxa"/>
            </w:tcMar>
          </w:tcPr>
          <w:p w14:paraId="7B210281" w14:textId="77777777" w:rsidR="00FF1204" w:rsidRPr="00FF1204" w:rsidRDefault="00FF1204" w:rsidP="009853D8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AC0500" w14:textId="21A61283" w:rsidR="00FF1204" w:rsidRPr="000E13C1" w:rsidRDefault="00FF1204" w:rsidP="00BA4660">
            <w:pPr>
              <w:pStyle w:val="ListParagraph"/>
              <w:ind w:left="589" w:hanging="567"/>
            </w:pPr>
            <w:r w:rsidRPr="000E13C1">
              <w:t>b)</w:t>
            </w:r>
            <w:r w:rsidRPr="000E13C1">
              <w:tab/>
              <w:t>Priority actions for the Schengen Council cycle 2026-2027</w:t>
            </w:r>
          </w:p>
          <w:p w14:paraId="2315E48B" w14:textId="3E4897BC" w:rsidR="00FF1204" w:rsidRPr="000E13C1" w:rsidRDefault="00FF1204" w:rsidP="00BA4660">
            <w:pPr>
              <w:pStyle w:val="ListParagraph"/>
              <w:ind w:hanging="131"/>
            </w:pPr>
            <w:r w:rsidRPr="000E13C1">
              <w:rPr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ED5DFF" w14:textId="77777777" w:rsidR="00FF1204" w:rsidRPr="000E13C1" w:rsidRDefault="00FF1204" w:rsidP="00BA4660">
            <w:pPr>
              <w:pStyle w:val="ListParagraph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3BCDA3" w14:textId="0F956011" w:rsidR="00FF1204" w:rsidRPr="000E13C1" w:rsidRDefault="00E75B37" w:rsidP="00E75B3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9412/26</w:t>
            </w:r>
          </w:p>
        </w:tc>
      </w:tr>
      <w:tr w:rsidR="00FF1204" w:rsidRPr="000E13C1" w14:paraId="735F9B58" w14:textId="77777777" w:rsidTr="00FF1204">
        <w:tc>
          <w:tcPr>
            <w:tcW w:w="567" w:type="dxa"/>
            <w:tcMar>
              <w:right w:w="0" w:type="dxa"/>
            </w:tcMar>
          </w:tcPr>
          <w:p w14:paraId="0944D1C6" w14:textId="72DF1B1E" w:rsidR="00FF1204" w:rsidRPr="00FF1204" w:rsidRDefault="00FF1204" w:rsidP="00FF1204">
            <w:pPr>
              <w:pStyle w:val="PointManual"/>
            </w:pPr>
            <w:r w:rsidRPr="00FF1204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869979" w14:textId="348FBCA5" w:rsidR="00FF1204" w:rsidRPr="000E13C1" w:rsidRDefault="00FF1204" w:rsidP="0001697E">
            <w:pPr>
              <w:ind w:left="28" w:right="544"/>
            </w:pPr>
            <w:r w:rsidRPr="000E13C1">
              <w:t>Implementation of interoperability</w:t>
            </w:r>
          </w:p>
          <w:p w14:paraId="3DBA9524" w14:textId="26A41E51" w:rsidR="005110B6" w:rsidRPr="00B2759D" w:rsidRDefault="00FF1204" w:rsidP="00B2759D">
            <w:pPr>
              <w:ind w:left="28" w:right="544"/>
              <w:rPr>
                <w:i/>
                <w:iCs/>
              </w:rPr>
            </w:pPr>
            <w:r w:rsidRPr="000E13C1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F86C48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5ED6B5" w14:textId="2FD82FBC" w:rsidR="00FF1204" w:rsidRPr="000E13C1" w:rsidRDefault="00E75B37" w:rsidP="0001697E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9364/26</w:t>
            </w:r>
          </w:p>
        </w:tc>
      </w:tr>
    </w:tbl>
    <w:p w14:paraId="35D764A6" w14:textId="77777777" w:rsidR="00B87138" w:rsidRPr="000E13C1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0E13C1">
        <w:rPr>
          <w:rFonts w:eastAsiaTheme="minorEastAsia"/>
          <w:b/>
          <w:bCs/>
          <w:smallCaps/>
        </w:rPr>
        <w:t>Other Home Affairs issues</w:t>
      </w:r>
    </w:p>
    <w:p w14:paraId="233CFA84" w14:textId="77777777" w:rsidR="00B87138" w:rsidRPr="000E13C1" w:rsidRDefault="00B87138" w:rsidP="00B87138">
      <w:pPr>
        <w:spacing w:before="36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Legislative deliberations</w:t>
      </w:r>
    </w:p>
    <w:p w14:paraId="756354FE" w14:textId="77777777" w:rsidR="00B87138" w:rsidRPr="000E13C1" w:rsidRDefault="00B87138" w:rsidP="00B87138">
      <w:pPr>
        <w:spacing w:after="120"/>
        <w:jc w:val="center"/>
        <w:rPr>
          <w:b/>
          <w:bCs/>
        </w:rPr>
      </w:pPr>
      <w:r w:rsidRPr="000E13C1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07D68BA3" w14:textId="77777777" w:rsidTr="00FF1204">
        <w:tc>
          <w:tcPr>
            <w:tcW w:w="567" w:type="dxa"/>
            <w:tcMar>
              <w:right w:w="0" w:type="dxa"/>
            </w:tcMar>
          </w:tcPr>
          <w:p w14:paraId="63A7FC6E" w14:textId="59223D7E" w:rsidR="00FF1204" w:rsidRPr="004977E4" w:rsidRDefault="00FF1204" w:rsidP="00FF1204">
            <w:pPr>
              <w:pStyle w:val="PointManual"/>
              <w:rPr>
                <w:b/>
                <w:bCs/>
              </w:rPr>
            </w:pPr>
            <w:r w:rsidRPr="004977E4">
              <w:rPr>
                <w:b/>
                <w:bCs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D05546" w14:textId="17D86504" w:rsidR="00FF1204" w:rsidRPr="004977E4" w:rsidRDefault="00FF1204" w:rsidP="00340341">
            <w:pPr>
              <w:rPr>
                <w:rFonts w:eastAsiaTheme="minorEastAsia" w:cstheme="minorBidi"/>
                <w:b/>
                <w:bCs/>
              </w:rPr>
            </w:pPr>
            <w:r w:rsidRPr="004977E4">
              <w:rPr>
                <w:rFonts w:eastAsiaTheme="minorEastAsia" w:cstheme="minorBidi"/>
                <w:b/>
                <w:bCs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64332C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0C0989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25A74B7F" w14:textId="77777777" w:rsidTr="00FF1204">
        <w:tc>
          <w:tcPr>
            <w:tcW w:w="567" w:type="dxa"/>
            <w:tcMar>
              <w:right w:w="0" w:type="dxa"/>
            </w:tcMar>
          </w:tcPr>
          <w:p w14:paraId="2278A861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6CF40F" w14:textId="0B6E5327" w:rsidR="00FF1204" w:rsidRPr="004977E4" w:rsidRDefault="00FF1204" w:rsidP="00BA4660">
            <w:pPr>
              <w:pStyle w:val="ListParagraph"/>
              <w:numPr>
                <w:ilvl w:val="0"/>
                <w:numId w:val="26"/>
              </w:numPr>
              <w:ind w:left="594" w:hanging="567"/>
              <w:rPr>
                <w:rFonts w:eastAsiaTheme="minorEastAsia" w:cstheme="minorBidi"/>
                <w:b/>
                <w:bCs/>
              </w:rPr>
            </w:pPr>
            <w:r w:rsidRPr="004977E4">
              <w:rPr>
                <w:rFonts w:eastAsiaTheme="minorEastAsia" w:cstheme="minorBidi"/>
                <w:b/>
                <w:bCs/>
              </w:rPr>
              <w:t>Current legislative proposals</w:t>
            </w:r>
          </w:p>
          <w:p w14:paraId="2337A50D" w14:textId="5BBED7E3" w:rsidR="00FF1204" w:rsidRPr="00340341" w:rsidRDefault="00FF1204" w:rsidP="001773BC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340341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C3982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B1AF84" w14:textId="5CD04FBF" w:rsidR="00FF1204" w:rsidRPr="000E13C1" w:rsidRDefault="00E75B37" w:rsidP="0001697E">
            <w:pPr>
              <w:rPr>
                <w:szCs w:val="24"/>
              </w:rPr>
            </w:pPr>
            <w:r w:rsidRPr="00E75B37">
              <w:rPr>
                <w:szCs w:val="24"/>
              </w:rPr>
              <w:t>9087/26</w:t>
            </w:r>
          </w:p>
        </w:tc>
      </w:tr>
      <w:tr w:rsidR="004977E4" w:rsidRPr="000E13C1" w14:paraId="3FA4DE79" w14:textId="77777777" w:rsidTr="00CC1C4D">
        <w:tc>
          <w:tcPr>
            <w:tcW w:w="567" w:type="dxa"/>
            <w:tcMar>
              <w:right w:w="0" w:type="dxa"/>
            </w:tcMar>
          </w:tcPr>
          <w:p w14:paraId="2D240239" w14:textId="77777777" w:rsidR="004977E4" w:rsidRPr="00FF1204" w:rsidRDefault="004977E4" w:rsidP="00FF120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549354" w14:textId="4AFE1CD6" w:rsidR="004977E4" w:rsidRPr="00E75B37" w:rsidRDefault="00A43AD5" w:rsidP="0001697E">
            <w:pPr>
              <w:rPr>
                <w:szCs w:val="24"/>
              </w:rPr>
            </w:pPr>
            <w:r w:rsidRPr="0086079E">
              <w:rPr>
                <w:noProof/>
                <w:szCs w:val="24"/>
                <w:u w:val="single"/>
              </w:rPr>
              <w:t>The Council</w:t>
            </w:r>
            <w:r w:rsidRPr="0086079E">
              <w:rPr>
                <w:noProof/>
                <w:szCs w:val="24"/>
              </w:rPr>
              <w:t xml:space="preserve"> took note of the information provided by the Presidency on the state of play of different legislative proposals in the field of home affairs</w:t>
            </w:r>
            <w:r>
              <w:rPr>
                <w:noProof/>
                <w:szCs w:val="24"/>
              </w:rPr>
              <w:t>.</w:t>
            </w:r>
          </w:p>
        </w:tc>
      </w:tr>
    </w:tbl>
    <w:p w14:paraId="4CB7AEE7" w14:textId="77777777" w:rsidR="00B87138" w:rsidRPr="000E13C1" w:rsidRDefault="00B87138" w:rsidP="009853D8">
      <w:pPr>
        <w:pageBreakBefore/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2105D5E1" w14:textId="77777777" w:rsidTr="00FF120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75EF4A53" w14:textId="29BFF015" w:rsidR="00FF1204" w:rsidRPr="00FF1204" w:rsidRDefault="00FF1204" w:rsidP="00FF1204">
            <w:pPr>
              <w:pStyle w:val="PointManual"/>
            </w:pPr>
            <w:r w:rsidRPr="00FF1204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BDA0B8" w14:textId="31BB350F" w:rsidR="00FF1204" w:rsidRPr="000E13C1" w:rsidRDefault="00FF1204" w:rsidP="0001697E">
            <w:pPr>
              <w:tabs>
                <w:tab w:val="left" w:pos="565"/>
              </w:tabs>
            </w:pPr>
            <w:r w:rsidRPr="000E13C1">
              <w:t>Future legal status of displaced persons from Ukraine</w:t>
            </w:r>
            <w:bookmarkStart w:id="0" w:name="_Ref230186843"/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1"/>
            </w:r>
            <w:bookmarkEnd w:id="0"/>
          </w:p>
          <w:p w14:paraId="2ECB93A7" w14:textId="77777777" w:rsidR="00FF1204" w:rsidRPr="000E13C1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0E13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EC3B38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A8AD1C" w14:textId="00C5ACDE" w:rsidR="00FF1204" w:rsidRPr="00E75B37" w:rsidRDefault="00E75B37" w:rsidP="0001697E">
            <w:r w:rsidRPr="00E75B37">
              <w:t>9123/26</w:t>
            </w:r>
          </w:p>
        </w:tc>
      </w:tr>
      <w:tr w:rsidR="00FF1204" w:rsidRPr="000E13C1" w14:paraId="7C9ECB91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715CB86C" w14:textId="2C7C8442" w:rsidR="00FF1204" w:rsidRPr="00FF1204" w:rsidRDefault="00FF1204" w:rsidP="00FF1204">
            <w:pPr>
              <w:pStyle w:val="PointManual"/>
            </w:pPr>
            <w:r w:rsidRPr="00FF1204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EACFE2" w14:textId="074C8791" w:rsidR="00FF1204" w:rsidRPr="000E13C1" w:rsidRDefault="00FF1204" w:rsidP="0001697E">
            <w:pPr>
              <w:tabs>
                <w:tab w:val="left" w:pos="565"/>
              </w:tabs>
            </w:pPr>
            <w:r w:rsidRPr="000E13C1">
              <w:t>Implementation of the Pact on Migration and Asylum</w:t>
            </w:r>
            <w:r w:rsidR="0057498E" w:rsidRPr="00A50FE0">
              <w:fldChar w:fldCharType="begin"/>
            </w:r>
            <w:r w:rsidR="0057498E" w:rsidRPr="00A50FE0">
              <w:instrText xml:space="preserve"> NOTEREF _Ref230186843 \f \h </w:instrText>
            </w:r>
            <w:r w:rsidR="00B81925" w:rsidRPr="00A50FE0">
              <w:instrText xml:space="preserve"> \* MERGEFORMAT </w:instrText>
            </w:r>
            <w:r w:rsidR="0057498E" w:rsidRPr="00A50FE0">
              <w:fldChar w:fldCharType="separate"/>
            </w:r>
            <w:r w:rsidR="00BF10AC" w:rsidRPr="00BF10AC">
              <w:rPr>
                <w:rStyle w:val="FootnoteReference"/>
              </w:rPr>
              <w:t>1</w:t>
            </w:r>
            <w:r w:rsidR="0057498E" w:rsidRPr="00A50FE0">
              <w:fldChar w:fldCharType="end"/>
            </w:r>
            <w:r w:rsidR="00E75B37">
              <w:t xml:space="preserve"> 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2"/>
            </w:r>
          </w:p>
          <w:p w14:paraId="06360552" w14:textId="77777777" w:rsidR="00FF1204" w:rsidRPr="000E13C1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0E13C1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76C3C6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416A7C" w14:textId="7AD39E61" w:rsidR="00FF1204" w:rsidRPr="000E13C1" w:rsidRDefault="00E75B37" w:rsidP="0001697E">
            <w:pPr>
              <w:rPr>
                <w:szCs w:val="24"/>
              </w:rPr>
            </w:pPr>
            <w:r w:rsidRPr="00E75B37">
              <w:rPr>
                <w:szCs w:val="24"/>
              </w:rPr>
              <w:t>9109/26</w:t>
            </w:r>
          </w:p>
        </w:tc>
      </w:tr>
      <w:tr w:rsidR="00FF1204" w:rsidRPr="000E13C1" w14:paraId="6A09EDA3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6A392404" w14:textId="413B21C1" w:rsidR="00FF1204" w:rsidRPr="00FF1204" w:rsidRDefault="00FF1204" w:rsidP="00FF1204">
            <w:pPr>
              <w:pStyle w:val="PointManual"/>
            </w:pPr>
            <w:r w:rsidRPr="00FF1204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F4868A" w14:textId="3DAE9330" w:rsidR="00FF1204" w:rsidRDefault="00FF1204" w:rsidP="0001697E">
            <w:pPr>
              <w:tabs>
                <w:tab w:val="left" w:pos="565"/>
              </w:tabs>
            </w:pPr>
            <w:r>
              <w:t xml:space="preserve">Migratory situation on the </w:t>
            </w:r>
            <w:r w:rsidRPr="00A50FE0">
              <w:t>Channel</w:t>
            </w:r>
            <w:r w:rsidR="00E75B37" w:rsidRPr="00A50FE0">
              <w:t xml:space="preserve"> and the North Sea</w:t>
            </w:r>
            <w:r w:rsidR="0057498E" w:rsidRPr="00A50FE0">
              <w:fldChar w:fldCharType="begin"/>
            </w:r>
            <w:r w:rsidR="0057498E" w:rsidRPr="00A50FE0">
              <w:instrText xml:space="preserve"> NOTEREF _Ref230186843 \f \h </w:instrText>
            </w:r>
            <w:r w:rsidR="00A50FE0">
              <w:instrText xml:space="preserve"> \* MERGEFORMAT </w:instrText>
            </w:r>
            <w:r w:rsidR="0057498E" w:rsidRPr="00A50FE0">
              <w:fldChar w:fldCharType="separate"/>
            </w:r>
            <w:r w:rsidR="00BF10AC" w:rsidRPr="00BF10AC">
              <w:rPr>
                <w:rStyle w:val="FootnoteReference"/>
              </w:rPr>
              <w:t>1</w:t>
            </w:r>
            <w:r w:rsidR="0057498E" w:rsidRPr="00A50FE0">
              <w:fldChar w:fldCharType="end"/>
            </w:r>
            <w:r w:rsidR="00E75B37" w:rsidRPr="00A50FE0">
              <w:rPr>
                <w:b/>
                <w:bCs/>
                <w:vertAlign w:val="superscript"/>
              </w:rPr>
              <w:t xml:space="preserve"> </w:t>
            </w:r>
            <w:r w:rsidR="00E75B37" w:rsidRPr="00A50FE0">
              <w:rPr>
                <w:rStyle w:val="FootnoteReference"/>
              </w:rPr>
              <w:footnoteReference w:id="3"/>
            </w:r>
          </w:p>
          <w:p w14:paraId="29DA488E" w14:textId="77777777" w:rsidR="00FF1204" w:rsidRPr="00B34774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B34774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1E4322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023722" w14:textId="7CD99E57" w:rsidR="00FF1204" w:rsidRPr="000E13C1" w:rsidRDefault="0057498E" w:rsidP="0001697E">
            <w:pPr>
              <w:rPr>
                <w:szCs w:val="24"/>
              </w:rPr>
            </w:pPr>
            <w:r w:rsidRPr="0057498E">
              <w:rPr>
                <w:szCs w:val="24"/>
              </w:rPr>
              <w:t>9559/26</w:t>
            </w:r>
          </w:p>
        </w:tc>
      </w:tr>
      <w:tr w:rsidR="00FF1204" w:rsidRPr="000E13C1" w14:paraId="2D75D88D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79CAA1C5" w14:textId="573138D7" w:rsidR="00FF1204" w:rsidRPr="00FF1204" w:rsidRDefault="00FF1204" w:rsidP="00FF1204">
            <w:pPr>
              <w:pStyle w:val="PointManual"/>
              <w:rPr>
                <w:highlight w:val="yellow"/>
              </w:rPr>
            </w:pPr>
            <w:r w:rsidRPr="00EB7E22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EE81B3" w14:textId="69F66F5E" w:rsidR="00FF1204" w:rsidRPr="000E13C1" w:rsidRDefault="00FF1204" w:rsidP="0001697E">
            <w:r w:rsidRPr="000E13C1">
              <w:rPr>
                <w:highlight w:val="yellow"/>
              </w:rPr>
              <w:br w:type="page"/>
            </w:r>
            <w:r w:rsidRPr="000E13C1">
              <w:rPr>
                <w:highlight w:val="yellow"/>
              </w:rPr>
              <w:br w:type="page"/>
            </w:r>
            <w:r w:rsidRPr="000E13C1">
              <w:t>External dimension of migration: cooperation with Somalia</w:t>
            </w:r>
            <w:r>
              <w:fldChar w:fldCharType="begin"/>
            </w:r>
            <w:r>
              <w:instrText xml:space="preserve"> NOTEREF _Ref230186843 \f \h </w:instrText>
            </w:r>
            <w:r>
              <w:fldChar w:fldCharType="separate"/>
            </w:r>
            <w:r w:rsidR="00BF10AC" w:rsidRPr="00BF10AC">
              <w:rPr>
                <w:rStyle w:val="FootnoteReference"/>
              </w:rPr>
              <w:t>1</w:t>
            </w:r>
            <w:r>
              <w:fldChar w:fldCharType="end"/>
            </w:r>
            <w:r>
              <w:rPr>
                <w:b/>
                <w:bCs/>
                <w:vertAlign w:val="superscript"/>
              </w:rPr>
              <w:t xml:space="preserve"> 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4"/>
            </w:r>
          </w:p>
          <w:p w14:paraId="6DF270B0" w14:textId="77777777" w:rsidR="00FF1204" w:rsidRPr="000E13C1" w:rsidRDefault="00FF1204" w:rsidP="0001697E">
            <w:pPr>
              <w:rPr>
                <w:rFonts w:eastAsiaTheme="minorEastAsia"/>
                <w:highlight w:val="yellow"/>
              </w:rPr>
            </w:pPr>
            <w:r w:rsidRPr="000E13C1">
              <w:rPr>
                <w:rFonts w:eastAsiaTheme="minorEastAsia"/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DA06C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42B711" w14:textId="2DF2D349" w:rsidR="00FF1204" w:rsidRPr="000E13C1" w:rsidRDefault="0057498E" w:rsidP="0001697E">
            <w:pPr>
              <w:rPr>
                <w:szCs w:val="24"/>
              </w:rPr>
            </w:pPr>
            <w:r w:rsidRPr="0057498E">
              <w:rPr>
                <w:szCs w:val="24"/>
              </w:rPr>
              <w:t>9245/26</w:t>
            </w:r>
          </w:p>
        </w:tc>
      </w:tr>
      <w:tr w:rsidR="00FF1204" w:rsidRPr="000E13C1" w14:paraId="26148730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A619942" w14:textId="1A5BBB03" w:rsidR="00FF1204" w:rsidRPr="00FF1204" w:rsidRDefault="00FF1204" w:rsidP="00FF1204">
            <w:pPr>
              <w:pStyle w:val="PointManual"/>
            </w:pPr>
            <w:r w:rsidRPr="00FF1204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0156BE" w14:textId="1533416C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Conclusions on jointly operationalising the EU Drugs Strategy</w:t>
            </w:r>
          </w:p>
          <w:p w14:paraId="57696F5E" w14:textId="77777777" w:rsidR="00FF1204" w:rsidRDefault="00FF1204" w:rsidP="0001697E">
            <w:pPr>
              <w:rPr>
                <w:rFonts w:eastAsiaTheme="minorEastAsia"/>
                <w:i/>
                <w:iCs/>
              </w:rPr>
            </w:pPr>
            <w:r w:rsidRPr="000E13C1">
              <w:rPr>
                <w:rFonts w:eastAsiaTheme="minorEastAsia"/>
                <w:i/>
                <w:iCs/>
              </w:rPr>
              <w:t>Approval</w:t>
            </w:r>
          </w:p>
          <w:p w14:paraId="02E259C5" w14:textId="08FB798F" w:rsidR="00FF1204" w:rsidRPr="000E13C1" w:rsidRDefault="00FF1204" w:rsidP="0001697E">
            <w:r>
              <w:rPr>
                <w:rFonts w:eastAsiaTheme="minorEastAsia"/>
                <w:i/>
                <w:iCs/>
              </w:rPr>
              <w:t>Exchange of views</w:t>
            </w:r>
            <w:r>
              <w:rPr>
                <w:rStyle w:val="FootnoteReference"/>
                <w:rFonts w:eastAsiaTheme="minorEastAsia" w:cstheme="minorBidi"/>
              </w:rPr>
              <w:footnoteReference w:id="5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9A8E44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50AD49" w14:textId="633C6E20" w:rsidR="00FF1204" w:rsidRPr="000E13C1" w:rsidRDefault="0057498E" w:rsidP="0001697E">
            <w:r w:rsidRPr="0057498E">
              <w:t>9385/26</w:t>
            </w:r>
          </w:p>
        </w:tc>
      </w:tr>
      <w:tr w:rsidR="00FF1204" w:rsidRPr="000E13C1" w14:paraId="3D3E5881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583452BF" w14:textId="1209262D" w:rsidR="00FF1204" w:rsidRPr="00FF1204" w:rsidRDefault="00FF1204" w:rsidP="009853D8">
            <w:pPr>
              <w:pStyle w:val="PointManual"/>
            </w:pPr>
            <w:r w:rsidRPr="00FF1204">
              <w:t>11.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AE63F" w14:textId="6CEA7043" w:rsidR="00FF1204" w:rsidRPr="00B7258D" w:rsidRDefault="00FF1204" w:rsidP="00DB2C9B">
            <w:pPr>
              <w:pageBreakBefore/>
              <w:rPr>
                <w:rFonts w:eastAsiaTheme="minorEastAsia" w:cstheme="minorBidi"/>
                <w:b/>
                <w:bCs/>
              </w:rPr>
            </w:pPr>
            <w:r w:rsidRPr="000E13C1">
              <w:rPr>
                <w:rFonts w:eastAsiaTheme="minorEastAsia" w:cstheme="minorBidi"/>
              </w:rPr>
              <w:t>Impact of the current geopolitical environment on the EU</w:t>
            </w:r>
            <w:bookmarkStart w:id="1" w:name="_Ref230187447"/>
            <w:r w:rsidRPr="000E13C1">
              <w:rPr>
                <w:rFonts w:eastAsiaTheme="minorHAnsi"/>
                <w:b/>
                <w:vertAlign w:val="superscript"/>
              </w:rPr>
              <w:footnoteReference w:customMarkFollows="1" w:id="6"/>
              <w:t>*</w:t>
            </w:r>
            <w:bookmarkEnd w:id="1"/>
            <w:r>
              <w:rPr>
                <w:rFonts w:eastAsiaTheme="minorHAnsi"/>
                <w:b/>
                <w:vertAlign w:val="superscript"/>
              </w:rPr>
              <w:t xml:space="preserve"> </w:t>
            </w:r>
            <w:r>
              <w:rPr>
                <w:rFonts w:eastAsiaTheme="minorEastAsia" w:cstheme="minorBidi"/>
              </w:rPr>
              <w:fldChar w:fldCharType="begin"/>
            </w:r>
            <w:r>
              <w:rPr>
                <w:rFonts w:eastAsiaTheme="minorEastAsia" w:cstheme="minorBidi"/>
              </w:rPr>
              <w:instrText xml:space="preserve"> NOTEREF _Ref230186843 \f \h </w:instrText>
            </w:r>
            <w:r>
              <w:rPr>
                <w:rFonts w:eastAsiaTheme="minorEastAsia" w:cstheme="minorBidi"/>
              </w:rPr>
            </w:r>
            <w:r>
              <w:rPr>
                <w:rFonts w:eastAsiaTheme="minorEastAsia" w:cstheme="minorBidi"/>
              </w:rPr>
              <w:fldChar w:fldCharType="separate"/>
            </w:r>
            <w:r w:rsidR="00BF10AC" w:rsidRPr="00BF10AC">
              <w:rPr>
                <w:rStyle w:val="FootnoteReference"/>
              </w:rPr>
              <w:t>1</w:t>
            </w:r>
            <w:r>
              <w:rPr>
                <w:rFonts w:eastAsiaTheme="minorEastAsia" w:cstheme="minorBidi"/>
              </w:rPr>
              <w:fldChar w:fldCharType="end"/>
            </w:r>
            <w:r>
              <w:rPr>
                <w:rFonts w:eastAsiaTheme="minorEastAsia" w:cstheme="minorBidi"/>
                <w:b/>
                <w:bCs/>
                <w:vertAlign w:val="superscript"/>
              </w:rPr>
              <w:t xml:space="preserve"> </w:t>
            </w:r>
            <w:bookmarkStart w:id="2" w:name="_Ref230186872"/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7"/>
            </w:r>
            <w:bookmarkEnd w:id="2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2FD25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  <w:r w:rsidRPr="000E13C1">
              <w:rPr>
                <w:noProof/>
                <w:lang w:eastAsia="en-GB"/>
              </w:rPr>
              <w:drawing>
                <wp:inline distT="0" distB="0" distL="0" distR="0" wp14:anchorId="047160D3" wp14:editId="0C9C3820">
                  <wp:extent cx="172442" cy="172442"/>
                  <wp:effectExtent l="0" t="0" r="0" b="0"/>
                  <wp:docPr id="1547494347" name="Picture 1547494347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A5EB3E" w14:textId="77777777" w:rsidR="00FF1204" w:rsidRPr="000E13C1" w:rsidRDefault="00FF1204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FF1204" w:rsidRPr="000E13C1" w14:paraId="65B76E01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BA3AF48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2E5A1C" w14:textId="26718262" w:rsidR="00FF1204" w:rsidRDefault="00FF1204" w:rsidP="00B7258D">
            <w:pPr>
              <w:pStyle w:val="ListParagraph"/>
              <w:ind w:left="567" w:hanging="567"/>
              <w:rPr>
                <w:rFonts w:eastAsiaTheme="minorHAnsi"/>
                <w:b/>
                <w:vertAlign w:val="superscript"/>
              </w:rPr>
            </w:pPr>
            <w:r>
              <w:rPr>
                <w:rFonts w:eastAsiaTheme="minorEastAsia" w:cstheme="minorBidi"/>
              </w:rPr>
              <w:t>a)</w:t>
            </w:r>
            <w:r>
              <w:rPr>
                <w:rFonts w:eastAsiaTheme="minorEastAsia" w:cstheme="minorBidi"/>
              </w:rPr>
              <w:tab/>
            </w:r>
            <w:r w:rsidRPr="000E13C1">
              <w:rPr>
                <w:rFonts w:eastAsiaTheme="minorEastAsia" w:cstheme="minorBidi"/>
              </w:rPr>
              <w:t>Assessment by the European Domestic Intelligence and Security Services</w:t>
            </w:r>
            <w:r w:rsidRPr="009F4F7D">
              <w:rPr>
                <w:rStyle w:val="FootnoteReference"/>
                <w:rFonts w:eastAsiaTheme="minorHAnsi"/>
              </w:rPr>
              <w:footnoteReference w:id="8"/>
            </w:r>
          </w:p>
          <w:p w14:paraId="217E8AC8" w14:textId="575F539B" w:rsidR="00FF1204" w:rsidRPr="00B7258D" w:rsidRDefault="00FF1204" w:rsidP="00B7258D">
            <w:pPr>
              <w:pStyle w:val="ListParagraph"/>
              <w:ind w:left="567" w:firstLine="27"/>
              <w:rPr>
                <w:rFonts w:eastAsiaTheme="minorEastAsia" w:cstheme="minorBidi"/>
                <w:i/>
                <w:iCs/>
              </w:rPr>
            </w:pPr>
            <w:r w:rsidRPr="00B34774">
              <w:rPr>
                <w:rFonts w:eastAsiaTheme="minorEastAsia" w:cstheme="minorBidi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9EEEBB" w14:textId="77777777" w:rsidR="00FF1204" w:rsidRPr="000E13C1" w:rsidRDefault="00FF1204" w:rsidP="0001697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3927C5" w14:textId="77777777" w:rsidR="00FF1204" w:rsidRPr="0018541E" w:rsidRDefault="00FF1204" w:rsidP="0001697E">
            <w:pPr>
              <w:rPr>
                <w:szCs w:val="24"/>
                <w:highlight w:val="yellow"/>
              </w:rPr>
            </w:pPr>
          </w:p>
        </w:tc>
      </w:tr>
      <w:tr w:rsidR="00FF1204" w:rsidRPr="000E13C1" w14:paraId="6421DA5B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7EF58871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738996" w14:textId="45D1068F" w:rsidR="00FF1204" w:rsidRDefault="00FF1204" w:rsidP="00C078C8">
            <w:pPr>
              <w:pStyle w:val="ListParagraph"/>
              <w:ind w:left="544" w:hanging="544"/>
            </w:pPr>
            <w:r>
              <w:t>b)</w:t>
            </w:r>
            <w:r>
              <w:tab/>
            </w:r>
            <w:r w:rsidRPr="00C53FB7">
              <w:t>Situation in the Middle East</w:t>
            </w:r>
          </w:p>
          <w:p w14:paraId="332E4930" w14:textId="56A2E68D" w:rsidR="00FF1204" w:rsidRPr="000E13C1" w:rsidRDefault="00FF1204" w:rsidP="00BA4660">
            <w:pPr>
              <w:pStyle w:val="ListParagraph"/>
              <w:ind w:hanging="131"/>
            </w:pPr>
            <w:r w:rsidRPr="00C53FB7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BA97FF" w14:textId="77777777" w:rsidR="00FF1204" w:rsidRPr="000E13C1" w:rsidRDefault="00FF1204" w:rsidP="00BA4660">
            <w:pPr>
              <w:pStyle w:val="ListParagraph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65D825" w14:textId="318A22EC" w:rsidR="00FF1204" w:rsidRPr="0018541E" w:rsidRDefault="00E53072" w:rsidP="0018541E">
            <w:pPr>
              <w:rPr>
                <w:szCs w:val="24"/>
                <w:highlight w:val="yellow"/>
              </w:rPr>
            </w:pPr>
            <w:r w:rsidRPr="00E53072">
              <w:rPr>
                <w:szCs w:val="24"/>
              </w:rPr>
              <w:t>9210/26 + COR 1</w:t>
            </w:r>
          </w:p>
        </w:tc>
      </w:tr>
      <w:tr w:rsidR="00FF1204" w:rsidRPr="000E13C1" w14:paraId="2C10CC31" w14:textId="77777777" w:rsidTr="00FF1204">
        <w:trPr>
          <w:trHeight w:val="592"/>
        </w:trPr>
        <w:tc>
          <w:tcPr>
            <w:tcW w:w="567" w:type="dxa"/>
            <w:tcMar>
              <w:right w:w="0" w:type="dxa"/>
            </w:tcMar>
          </w:tcPr>
          <w:p w14:paraId="6536C17F" w14:textId="45490E57" w:rsidR="00FF1204" w:rsidRPr="00FF1204" w:rsidRDefault="00FF1204" w:rsidP="00FF1204">
            <w:pPr>
              <w:pStyle w:val="PointManual"/>
            </w:pPr>
            <w:r w:rsidRPr="00FF1204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D6226F" w14:textId="5B2624D7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Countering security challenges</w:t>
            </w:r>
            <w:r>
              <w:rPr>
                <w:rFonts w:eastAsiaTheme="minorEastAsia" w:cstheme="minorBidi"/>
              </w:rPr>
              <w:t xml:space="preserve">: overall security </w:t>
            </w:r>
            <w:r w:rsidRPr="00A50FE0">
              <w:rPr>
                <w:rFonts w:eastAsiaTheme="minorEastAsia" w:cstheme="minorBidi"/>
              </w:rPr>
              <w:t>situation</w:t>
            </w:r>
            <w:r w:rsidRPr="00A50FE0">
              <w:rPr>
                <w:rFonts w:eastAsiaTheme="minorEastAsia" w:cstheme="minorBidi"/>
              </w:rPr>
              <w:fldChar w:fldCharType="begin"/>
            </w:r>
            <w:r w:rsidRPr="00A50FE0">
              <w:rPr>
                <w:rFonts w:eastAsiaTheme="minorEastAsia" w:cstheme="minorBidi"/>
              </w:rPr>
              <w:instrText xml:space="preserve"> NOTEREF _Ref230186843 \f \h </w:instrText>
            </w:r>
            <w:r w:rsidR="00A50FE0">
              <w:rPr>
                <w:rFonts w:eastAsiaTheme="minorEastAsia" w:cstheme="minorBidi"/>
              </w:rPr>
              <w:instrText xml:space="preserve"> \* MERGEFORMAT </w:instrText>
            </w:r>
            <w:r w:rsidRPr="00A50FE0">
              <w:rPr>
                <w:rFonts w:eastAsiaTheme="minorEastAsia" w:cstheme="minorBidi"/>
              </w:rPr>
            </w:r>
            <w:r w:rsidRPr="00A50FE0">
              <w:rPr>
                <w:rFonts w:eastAsiaTheme="minorEastAsia" w:cstheme="minorBidi"/>
              </w:rPr>
              <w:fldChar w:fldCharType="separate"/>
            </w:r>
            <w:r w:rsidR="00BF10AC" w:rsidRPr="00BF10AC">
              <w:rPr>
                <w:rStyle w:val="FootnoteReference"/>
              </w:rPr>
              <w:t>1</w:t>
            </w:r>
            <w:r w:rsidRPr="00A50FE0">
              <w:rPr>
                <w:rFonts w:eastAsiaTheme="minorEastAsia" w:cstheme="minorBidi"/>
              </w:rPr>
              <w:fldChar w:fldCharType="end"/>
            </w:r>
            <w:r w:rsidRPr="00A50FE0">
              <w:rPr>
                <w:rFonts w:eastAsiaTheme="minorEastAsia" w:cstheme="minorBidi"/>
              </w:rPr>
              <w:t xml:space="preserve"> </w:t>
            </w:r>
            <w:r w:rsidR="00E53072" w:rsidRPr="00A50FE0">
              <w:rPr>
                <w:rFonts w:eastAsiaTheme="minorEastAsia" w:cstheme="minorBidi"/>
              </w:rPr>
              <w:fldChar w:fldCharType="begin"/>
            </w:r>
            <w:r w:rsidR="00E53072" w:rsidRPr="00A50FE0">
              <w:rPr>
                <w:rFonts w:eastAsiaTheme="minorEastAsia" w:cstheme="minorBidi"/>
              </w:rPr>
              <w:instrText xml:space="preserve"> NOTEREF _Ref230186872 \f \h </w:instrText>
            </w:r>
            <w:r w:rsidR="00B81925" w:rsidRPr="00A50FE0">
              <w:rPr>
                <w:rFonts w:eastAsiaTheme="minorEastAsia" w:cstheme="minorBidi"/>
              </w:rPr>
              <w:instrText xml:space="preserve"> \* MERGEFORMAT </w:instrText>
            </w:r>
            <w:r w:rsidR="00E53072" w:rsidRPr="00A50FE0">
              <w:rPr>
                <w:rFonts w:eastAsiaTheme="minorEastAsia" w:cstheme="minorBidi"/>
              </w:rPr>
            </w:r>
            <w:r w:rsidR="00E53072" w:rsidRPr="00A50FE0">
              <w:rPr>
                <w:rFonts w:eastAsiaTheme="minorEastAsia" w:cstheme="minorBidi"/>
              </w:rPr>
              <w:fldChar w:fldCharType="separate"/>
            </w:r>
            <w:r w:rsidR="00BF10AC" w:rsidRPr="00BF10AC">
              <w:rPr>
                <w:rStyle w:val="FootnoteReference"/>
              </w:rPr>
              <w:t>6</w:t>
            </w:r>
            <w:r w:rsidR="00E53072" w:rsidRPr="00A50FE0">
              <w:rPr>
                <w:rFonts w:eastAsiaTheme="minorEastAsia" w:cstheme="minorBidi"/>
              </w:rPr>
              <w:fldChar w:fldCharType="end"/>
            </w:r>
          </w:p>
          <w:p w14:paraId="49F6C18F" w14:textId="3AE99C84" w:rsidR="00FF1204" w:rsidRPr="000E13C1" w:rsidRDefault="00FF1204" w:rsidP="00C732B1">
            <w:pPr>
              <w:rPr>
                <w:rFonts w:eastAsiaTheme="minorEastAsia" w:cstheme="minorBidi"/>
                <w:b/>
                <w:bCs/>
              </w:rPr>
            </w:pPr>
            <w:r w:rsidRPr="000E13C1">
              <w:rPr>
                <w:rFonts w:eastAsia="Times New Roman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4B554E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1447BC" w14:textId="66C38F02" w:rsidR="00FF1204" w:rsidRPr="00E53072" w:rsidRDefault="00E53072" w:rsidP="0001697E">
            <w:pPr>
              <w:rPr>
                <w:szCs w:val="24"/>
              </w:rPr>
            </w:pPr>
            <w:r w:rsidRPr="00E53072">
              <w:rPr>
                <w:szCs w:val="24"/>
              </w:rPr>
              <w:t>9445/26</w:t>
            </w:r>
          </w:p>
        </w:tc>
      </w:tr>
      <w:tr w:rsidR="00FF1204" w:rsidRPr="000E13C1" w14:paraId="655ADCE1" w14:textId="77777777" w:rsidTr="00B2759D">
        <w:tc>
          <w:tcPr>
            <w:tcW w:w="567" w:type="dxa"/>
            <w:tcMar>
              <w:right w:w="0" w:type="dxa"/>
            </w:tcMar>
          </w:tcPr>
          <w:p w14:paraId="2F34E183" w14:textId="127271D0" w:rsidR="00FF1204" w:rsidRPr="00FF1204" w:rsidRDefault="00FF1204" w:rsidP="00FF1204">
            <w:pPr>
              <w:pStyle w:val="PointManual"/>
            </w:pPr>
            <w:r w:rsidRPr="00FF1204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00695" w14:textId="666797BB" w:rsidR="00FF1204" w:rsidRPr="00404C35" w:rsidRDefault="00FF1204" w:rsidP="009866EA">
            <w:r w:rsidRPr="000E13C1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39681A" w14:textId="77777777" w:rsidR="00FF1204" w:rsidRPr="000E13C1" w:rsidRDefault="00FF1204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5BB5D0" w14:textId="77777777" w:rsidR="00FF1204" w:rsidRPr="000E13C1" w:rsidRDefault="00FF1204" w:rsidP="009866EA">
            <w:pPr>
              <w:rPr>
                <w:szCs w:val="24"/>
              </w:rPr>
            </w:pPr>
          </w:p>
        </w:tc>
      </w:tr>
      <w:tr w:rsidR="00FF1204" w:rsidRPr="000E13C1" w14:paraId="142666A2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25A914A5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674FF1" w14:textId="383D606D" w:rsidR="00FF1204" w:rsidRDefault="00FF1204" w:rsidP="00404C3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>
              <w:t>The European coalition for civil preparedness and resilience</w:t>
            </w:r>
          </w:p>
          <w:p w14:paraId="6BBA223B" w14:textId="292A67A9" w:rsidR="00FF1204" w:rsidRPr="00404C35" w:rsidRDefault="00FF1204" w:rsidP="00404C35">
            <w:pPr>
              <w:pStyle w:val="ListParagraph"/>
              <w:ind w:left="599"/>
              <w:rPr>
                <w:i/>
                <w:iCs/>
              </w:rPr>
            </w:pPr>
            <w:r w:rsidRPr="00B34774">
              <w:rPr>
                <w:i/>
                <w:iCs/>
              </w:rPr>
              <w:t>Information from Finland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C02D9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A1D2F3" w14:textId="4660DFA2" w:rsidR="00FF1204" w:rsidRPr="000E13C1" w:rsidRDefault="00E53072" w:rsidP="0001697E">
            <w:pPr>
              <w:rPr>
                <w:szCs w:val="24"/>
              </w:rPr>
            </w:pPr>
            <w:r w:rsidRPr="00E53072">
              <w:rPr>
                <w:szCs w:val="24"/>
              </w:rPr>
              <w:t>9320/26</w:t>
            </w:r>
          </w:p>
        </w:tc>
      </w:tr>
      <w:tr w:rsidR="00FF1204" w:rsidRPr="000E13C1" w14:paraId="3F705949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0C2D7F75" w14:textId="77777777" w:rsidR="00FF1204" w:rsidRPr="00FF1204" w:rsidRDefault="00FF1204" w:rsidP="009853D8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B17380" w14:textId="77777777" w:rsidR="00FF1204" w:rsidRPr="00A50FE0" w:rsidRDefault="00816538" w:rsidP="00816538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A50FE0">
              <w:t>MED9 meeting of Ministers of the Interior (Rovinj, 18</w:t>
            </w:r>
            <w:r w:rsidR="00953C30" w:rsidRPr="00A50FE0">
              <w:t>-</w:t>
            </w:r>
            <w:r w:rsidRPr="00A50FE0">
              <w:t>19</w:t>
            </w:r>
            <w:r w:rsidR="00953C30" w:rsidRPr="00A50FE0">
              <w:t> </w:t>
            </w:r>
            <w:r w:rsidRPr="00A50FE0">
              <w:t>May 2026)</w:t>
            </w:r>
          </w:p>
          <w:p w14:paraId="7BF55680" w14:textId="584865AD" w:rsidR="00E53072" w:rsidRPr="00816538" w:rsidRDefault="00D54C97" w:rsidP="00E53072">
            <w:pPr>
              <w:pStyle w:val="ListParagraph"/>
              <w:ind w:left="567"/>
            </w:pPr>
            <w:r w:rsidRPr="00A50FE0">
              <w:rPr>
                <w:i/>
                <w:iCs/>
              </w:rPr>
              <w:t>Information from Croatia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0479AB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BC50B0" w14:textId="19D83BEE" w:rsidR="00FF1204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9819/26</w:t>
            </w:r>
          </w:p>
        </w:tc>
      </w:tr>
      <w:tr w:rsidR="00816538" w:rsidRPr="000E13C1" w14:paraId="2C4BB42E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7357B1F6" w14:textId="77777777" w:rsidR="00816538" w:rsidRPr="00FF1204" w:rsidRDefault="00816538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3BEBA0" w14:textId="77777777" w:rsidR="00816538" w:rsidRDefault="00816538" w:rsidP="00404C35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0E13C1">
              <w:t>Work programme of the incoming Presidency</w:t>
            </w:r>
          </w:p>
          <w:p w14:paraId="065318D1" w14:textId="6580E017" w:rsidR="00816538" w:rsidRPr="000E13C1" w:rsidRDefault="00816538" w:rsidP="00816538">
            <w:pPr>
              <w:pStyle w:val="ListParagraph"/>
              <w:ind w:left="567"/>
            </w:pPr>
            <w:r w:rsidRPr="000E13C1">
              <w:rPr>
                <w:rFonts w:eastAsia="Times New Roman"/>
                <w:i/>
                <w:iCs/>
              </w:rPr>
              <w:t>Presentation by Ireland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EBB383" w14:textId="77777777" w:rsidR="00816538" w:rsidRPr="000E13C1" w:rsidRDefault="008165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527B29" w14:textId="5F5D236C" w:rsidR="00816538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9669/26</w:t>
            </w:r>
          </w:p>
        </w:tc>
      </w:tr>
    </w:tbl>
    <w:p w14:paraId="69D8885D" w14:textId="420B46D7" w:rsidR="00B87138" w:rsidRPr="000E13C1" w:rsidRDefault="00B87138" w:rsidP="00340341">
      <w:pPr>
        <w:spacing w:before="240"/>
        <w:rPr>
          <w:rFonts w:asciiTheme="majorBidi" w:hAnsiTheme="majorBidi" w:cstheme="majorBidi"/>
          <w:b/>
          <w:bCs/>
        </w:rPr>
      </w:pPr>
      <w:r w:rsidRPr="000E13C1">
        <w:rPr>
          <w:rFonts w:asciiTheme="majorBidi" w:hAnsiTheme="majorBidi" w:cstheme="majorBidi"/>
          <w:b/>
          <w:bCs/>
          <w:u w:val="single"/>
        </w:rPr>
        <w:t>FRIDAY, 5 JUNE 2026</w:t>
      </w:r>
    </w:p>
    <w:p w14:paraId="32F455D1" w14:textId="6A34E42C" w:rsidR="00B87138" w:rsidRPr="000E13C1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0E13C1">
        <w:rPr>
          <w:rFonts w:asciiTheme="majorBidi" w:hAnsiTheme="majorBidi" w:cstheme="majorBidi"/>
          <w:b/>
          <w:bCs/>
          <w:u w:val="single"/>
        </w:rPr>
        <w:t>JUSTICE</w:t>
      </w:r>
    </w:p>
    <w:p w14:paraId="628CFA55" w14:textId="77777777" w:rsidR="00B87138" w:rsidRPr="000E13C1" w:rsidRDefault="00B87138" w:rsidP="00B87138">
      <w:pPr>
        <w:spacing w:before="36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Legislative deliberations</w:t>
      </w:r>
    </w:p>
    <w:p w14:paraId="556C6CB0" w14:textId="77777777" w:rsidR="00B87138" w:rsidRPr="000E13C1" w:rsidRDefault="00B87138" w:rsidP="00B87138">
      <w:pPr>
        <w:spacing w:after="120"/>
        <w:jc w:val="center"/>
        <w:rPr>
          <w:b/>
          <w:bCs/>
        </w:rPr>
      </w:pPr>
      <w:r w:rsidRPr="000E13C1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FF1204" w:rsidRPr="000E13C1" w14:paraId="71DEC142" w14:textId="77777777" w:rsidTr="00FF1204">
        <w:trPr>
          <w:trHeight w:val="748"/>
        </w:trPr>
        <w:tc>
          <w:tcPr>
            <w:tcW w:w="567" w:type="dxa"/>
            <w:tcMar>
              <w:right w:w="0" w:type="dxa"/>
            </w:tcMar>
          </w:tcPr>
          <w:p w14:paraId="4384BC85" w14:textId="401DC3DC" w:rsidR="00FF1204" w:rsidRPr="00372F35" w:rsidRDefault="00FF1204" w:rsidP="00FF1204">
            <w:pPr>
              <w:pStyle w:val="PointManual"/>
              <w:rPr>
                <w:b/>
                <w:bCs/>
              </w:rPr>
            </w:pPr>
            <w:r w:rsidRPr="00372F35">
              <w:rPr>
                <w:b/>
                <w:bCs/>
              </w:rPr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9285A9" w14:textId="01B2CD90" w:rsidR="00FF1204" w:rsidRPr="00372F35" w:rsidRDefault="00FF1204" w:rsidP="0001697E">
            <w:pPr>
              <w:rPr>
                <w:b/>
                <w:bCs/>
              </w:rPr>
            </w:pPr>
            <w:r w:rsidRPr="00372F35">
              <w:rPr>
                <w:b/>
                <w:bCs/>
              </w:rPr>
              <w:t>Council Regulation on the cross-border establishment and recognition of parenthood</w:t>
            </w:r>
          </w:p>
          <w:p w14:paraId="3E3A2F47" w14:textId="586081BB" w:rsidR="00FF1204" w:rsidRPr="00372F35" w:rsidRDefault="00FF1204" w:rsidP="0001697E">
            <w:pPr>
              <w:rPr>
                <w:b/>
                <w:bCs/>
              </w:rPr>
            </w:pPr>
            <w:r w:rsidRPr="00372F35">
              <w:rPr>
                <w:b/>
                <w:bCs/>
              </w:rPr>
              <w:t>(Legal basis: Article 81(3) of the Treaty on the Functioning of the European Union)</w:t>
            </w:r>
          </w:p>
          <w:p w14:paraId="7F1E898B" w14:textId="77777777" w:rsidR="00FF1204" w:rsidRPr="000E13C1" w:rsidRDefault="00FF1204" w:rsidP="0001697E">
            <w:pPr>
              <w:rPr>
                <w:b/>
                <w:bCs/>
              </w:rPr>
            </w:pPr>
            <w:r w:rsidRPr="000E13C1">
              <w:rPr>
                <w:i/>
                <w:iCs/>
              </w:rPr>
              <w:t xml:space="preserve">Policy debate 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8FA1F1" w14:textId="436549F9" w:rsidR="00FF1204" w:rsidRPr="000E13C1" w:rsidRDefault="00FF1204" w:rsidP="0001697E">
            <w:pPr>
              <w:pStyle w:val="NormalRight"/>
              <w:rPr>
                <w:lang w:eastAsia="en-GB"/>
              </w:rPr>
            </w:pPr>
            <w:r w:rsidRPr="005B672F">
              <w:rPr>
                <w:noProof/>
                <w:lang w:val="en-IE" w:eastAsia="en-IE"/>
              </w:rPr>
              <w:drawing>
                <wp:inline distT="0" distB="0" distL="0" distR="0" wp14:anchorId="6021E350" wp14:editId="0F1A5D0A">
                  <wp:extent cx="172442" cy="172442"/>
                  <wp:effectExtent l="0" t="0" r="0" b="0"/>
                  <wp:docPr id="620413581" name="Picture 62041358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13C1">
              <w:rPr>
                <w:noProof/>
                <w:lang w:eastAsia="en-GB"/>
              </w:rPr>
              <w:drawing>
                <wp:inline distT="0" distB="0" distL="0" distR="0" wp14:anchorId="01700E78" wp14:editId="42E7D029">
                  <wp:extent cx="172442" cy="172442"/>
                  <wp:effectExtent l="0" t="0" r="0" b="0"/>
                  <wp:docPr id="911742819" name="Picture 91174281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446B8D" w14:textId="3FF56027" w:rsidR="00FF1204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9093/1/26 REV 1</w:t>
            </w:r>
          </w:p>
        </w:tc>
      </w:tr>
      <w:tr w:rsidR="00372F35" w:rsidRPr="00372F35" w14:paraId="345789BA" w14:textId="77777777" w:rsidTr="00372F35">
        <w:tc>
          <w:tcPr>
            <w:tcW w:w="567" w:type="dxa"/>
            <w:tcMar>
              <w:right w:w="0" w:type="dxa"/>
            </w:tcMar>
          </w:tcPr>
          <w:p w14:paraId="0107C163" w14:textId="77777777" w:rsidR="00372F35" w:rsidRPr="00372F35" w:rsidRDefault="00372F35" w:rsidP="00372F35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D2E994" w14:textId="79E819E2" w:rsidR="00372F35" w:rsidRPr="00372F35" w:rsidRDefault="009468A9" w:rsidP="00372F35">
            <w:r w:rsidRPr="009468A9">
              <w:rPr>
                <w:szCs w:val="24"/>
                <w:u w:val="single"/>
              </w:rPr>
              <w:t>The Council</w:t>
            </w:r>
            <w:r w:rsidRPr="009468A9">
              <w:rPr>
                <w:szCs w:val="24"/>
              </w:rPr>
              <w:t> held a policy debate</w:t>
            </w:r>
            <w:r w:rsidR="00B87DFF">
              <w:rPr>
                <w:szCs w:val="24"/>
              </w:rPr>
              <w:t xml:space="preserve"> on the proposal for a </w:t>
            </w:r>
            <w:r w:rsidR="00B87DFF" w:rsidRPr="00B87DFF">
              <w:rPr>
                <w:szCs w:val="24"/>
              </w:rPr>
              <w:t>Council Regulation on the cross-border establishment and recognition of parenthood</w:t>
            </w:r>
            <w:r w:rsidRPr="009468A9">
              <w:rPr>
                <w:szCs w:val="24"/>
              </w:rPr>
              <w:t>.</w:t>
            </w:r>
          </w:p>
        </w:tc>
      </w:tr>
      <w:tr w:rsidR="00372F35" w:rsidRPr="000E13C1" w14:paraId="1EC363FE" w14:textId="77777777" w:rsidTr="00FF1204">
        <w:trPr>
          <w:trHeight w:val="449"/>
        </w:trPr>
        <w:tc>
          <w:tcPr>
            <w:tcW w:w="567" w:type="dxa"/>
            <w:tcMar>
              <w:right w:w="0" w:type="dxa"/>
            </w:tcMar>
          </w:tcPr>
          <w:p w14:paraId="5415213F" w14:textId="52AAAC77" w:rsidR="00372F35" w:rsidRPr="003F03C2" w:rsidRDefault="00372F35" w:rsidP="009853D8">
            <w:pPr>
              <w:pStyle w:val="PointManual"/>
              <w:rPr>
                <w:b/>
                <w:bCs/>
              </w:rPr>
            </w:pPr>
            <w:r w:rsidRPr="003F03C2">
              <w:rPr>
                <w:b/>
                <w:bCs/>
              </w:rPr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A8F44B" w14:textId="5C4B6957" w:rsidR="00372F35" w:rsidRPr="003F03C2" w:rsidRDefault="00372F35" w:rsidP="00372F35">
            <w:pPr>
              <w:rPr>
                <w:b/>
                <w:bCs/>
              </w:rPr>
            </w:pPr>
            <w:r w:rsidRPr="003F03C2">
              <w:rPr>
                <w:b/>
                <w:bCs/>
              </w:rPr>
              <w:t>Regulation establishing the Justice programme for the period 2028-2034 and repealing Regulation (EU) 2021/693</w:t>
            </w:r>
          </w:p>
          <w:p w14:paraId="31B0A9B4" w14:textId="77777777" w:rsidR="00372F35" w:rsidRPr="003F03C2" w:rsidRDefault="00372F35" w:rsidP="00372F35">
            <w:pPr>
              <w:rPr>
                <w:i/>
                <w:iCs/>
              </w:rPr>
            </w:pPr>
            <w:r w:rsidRPr="003F03C2">
              <w:rPr>
                <w:i/>
                <w:iCs/>
              </w:rPr>
              <w:t>Partial general approach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B2AAA" w14:textId="77777777" w:rsidR="00372F35" w:rsidRPr="000E13C1" w:rsidRDefault="00372F35" w:rsidP="00372F35">
            <w:pPr>
              <w:pStyle w:val="NormalRight"/>
              <w:rPr>
                <w:lang w:eastAsia="en-GB"/>
              </w:rPr>
            </w:pPr>
            <w:r w:rsidRPr="000E13C1">
              <w:rPr>
                <w:noProof/>
                <w:lang w:eastAsia="en-GB"/>
              </w:rPr>
              <w:drawing>
                <wp:inline distT="0" distB="0" distL="0" distR="0" wp14:anchorId="52298212" wp14:editId="1D6FD54B">
                  <wp:extent cx="172442" cy="172442"/>
                  <wp:effectExtent l="0" t="0" r="0" b="0"/>
                  <wp:docPr id="1359909377" name="Picture 1359909377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13C1">
              <w:rPr>
                <w:noProof/>
                <w:lang w:eastAsia="en-GB"/>
              </w:rPr>
              <w:drawing>
                <wp:inline distT="0" distB="0" distL="0" distR="0" wp14:anchorId="66564F2C" wp14:editId="18283C47">
                  <wp:extent cx="172442" cy="172442"/>
                  <wp:effectExtent l="0" t="0" r="0" b="0"/>
                  <wp:docPr id="2112313739" name="Picture 211231373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50B883" w14:textId="33299F7E" w:rsidR="00372F35" w:rsidRPr="000E13C1" w:rsidRDefault="00372F35" w:rsidP="00372F35">
            <w:pPr>
              <w:rPr>
                <w:szCs w:val="24"/>
              </w:rPr>
            </w:pPr>
            <w:r w:rsidRPr="00594894">
              <w:rPr>
                <w:szCs w:val="24"/>
              </w:rPr>
              <w:t xml:space="preserve">8718/26 + </w:t>
            </w:r>
            <w:r>
              <w:rPr>
                <w:szCs w:val="24"/>
              </w:rPr>
              <w:br/>
            </w:r>
            <w:r w:rsidRPr="00594894">
              <w:rPr>
                <w:szCs w:val="24"/>
              </w:rPr>
              <w:t>COR 1</w:t>
            </w:r>
            <w:r>
              <w:rPr>
                <w:szCs w:val="24"/>
              </w:rPr>
              <w:t>-2</w:t>
            </w:r>
          </w:p>
        </w:tc>
      </w:tr>
      <w:tr w:rsidR="003905F9" w:rsidRPr="000E13C1" w14:paraId="53A77B6B" w14:textId="77777777" w:rsidTr="00954F27">
        <w:tc>
          <w:tcPr>
            <w:tcW w:w="567" w:type="dxa"/>
            <w:tcMar>
              <w:right w:w="0" w:type="dxa"/>
            </w:tcMar>
          </w:tcPr>
          <w:p w14:paraId="126A6672" w14:textId="77777777" w:rsidR="003905F9" w:rsidRPr="003F03C2" w:rsidRDefault="003905F9" w:rsidP="003F03C2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D4394F" w14:textId="70BFD9F6" w:rsidR="003905F9" w:rsidRPr="00594894" w:rsidRDefault="009468A9" w:rsidP="005C4049">
            <w:pPr>
              <w:spacing w:after="120"/>
              <w:rPr>
                <w:szCs w:val="24"/>
              </w:rPr>
            </w:pPr>
            <w:r w:rsidRPr="00120DD6">
              <w:rPr>
                <w:u w:val="single"/>
              </w:rPr>
              <w:t>The Council</w:t>
            </w:r>
            <w:r w:rsidRPr="00120DD6">
              <w:t xml:space="preserve"> reached a </w:t>
            </w:r>
            <w:r>
              <w:t xml:space="preserve">partial </w:t>
            </w:r>
            <w:r w:rsidRPr="00120DD6">
              <w:t xml:space="preserve">general approach on the proposal for a </w:t>
            </w:r>
            <w:r w:rsidR="009F5C65" w:rsidRPr="009F5C65">
              <w:t>Regulation establishing the Justice programme for the period 2028-2034 and repealing Regulation (EU) 2021/693</w:t>
            </w:r>
            <w:r w:rsidRPr="009F5C65">
              <w:t>.</w:t>
            </w:r>
          </w:p>
        </w:tc>
      </w:tr>
      <w:tr w:rsidR="00372F35" w:rsidRPr="000E13C1" w14:paraId="5D6641D6" w14:textId="77777777" w:rsidTr="00FF1204">
        <w:tc>
          <w:tcPr>
            <w:tcW w:w="567" w:type="dxa"/>
            <w:tcMar>
              <w:right w:w="0" w:type="dxa"/>
            </w:tcMar>
          </w:tcPr>
          <w:p w14:paraId="5886D117" w14:textId="46FF05A6" w:rsidR="00372F35" w:rsidRPr="0084517D" w:rsidRDefault="00372F35" w:rsidP="00372F35">
            <w:pPr>
              <w:pStyle w:val="PointManual"/>
              <w:rPr>
                <w:b/>
                <w:bCs/>
              </w:rPr>
            </w:pPr>
            <w:r w:rsidRPr="0084517D">
              <w:rPr>
                <w:b/>
                <w:bCs/>
              </w:rPr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3D5683" w14:textId="488CB19E" w:rsidR="00372F35" w:rsidRPr="0084517D" w:rsidRDefault="00372F35" w:rsidP="00372F35">
            <w:pPr>
              <w:rPr>
                <w:rFonts w:eastAsiaTheme="minorEastAsia" w:cstheme="minorBidi"/>
                <w:b/>
                <w:bCs/>
              </w:rPr>
            </w:pPr>
            <w:r w:rsidRPr="0084517D">
              <w:rPr>
                <w:rFonts w:eastAsiaTheme="minorEastAsia" w:cstheme="minorBidi"/>
                <w:b/>
                <w:bCs/>
              </w:rPr>
              <w:t>Any other business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2CC617" w14:textId="77777777" w:rsidR="00372F35" w:rsidRPr="000E13C1" w:rsidRDefault="00372F35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B84CC6" w14:textId="77777777" w:rsidR="00372F35" w:rsidRPr="000E13C1" w:rsidRDefault="00372F35" w:rsidP="00372F35">
            <w:pPr>
              <w:rPr>
                <w:szCs w:val="24"/>
              </w:rPr>
            </w:pPr>
          </w:p>
        </w:tc>
      </w:tr>
      <w:tr w:rsidR="00372F35" w:rsidRPr="000E13C1" w14:paraId="2D7EFC77" w14:textId="77777777" w:rsidTr="00FF1204">
        <w:tc>
          <w:tcPr>
            <w:tcW w:w="567" w:type="dxa"/>
            <w:tcMar>
              <w:right w:w="0" w:type="dxa"/>
            </w:tcMar>
          </w:tcPr>
          <w:p w14:paraId="7547A27E" w14:textId="77777777" w:rsidR="00372F35" w:rsidRPr="00FF1204" w:rsidRDefault="00372F35" w:rsidP="00372F35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7A4A5A" w14:textId="0AE10348" w:rsidR="00372F35" w:rsidRPr="0084517D" w:rsidRDefault="00372F35" w:rsidP="00372F35">
            <w:pPr>
              <w:pStyle w:val="ListParagraph"/>
              <w:numPr>
                <w:ilvl w:val="0"/>
                <w:numId w:val="27"/>
              </w:numPr>
              <w:ind w:left="594" w:hanging="567"/>
              <w:rPr>
                <w:rFonts w:eastAsiaTheme="minorEastAsia" w:cstheme="minorBidi"/>
                <w:b/>
                <w:bCs/>
              </w:rPr>
            </w:pPr>
            <w:r w:rsidRPr="0084517D">
              <w:rPr>
                <w:rFonts w:eastAsiaTheme="minorEastAsia" w:cstheme="minorBidi"/>
                <w:b/>
                <w:bCs/>
              </w:rPr>
              <w:t>Current legislative proposals</w:t>
            </w:r>
          </w:p>
          <w:p w14:paraId="0C5345CB" w14:textId="4677D02E" w:rsidR="00372F35" w:rsidRPr="0097023C" w:rsidRDefault="00372F35" w:rsidP="00372F35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97023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A92C53" w14:textId="77777777" w:rsidR="00372F35" w:rsidRPr="000E13C1" w:rsidRDefault="00372F35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16531C" w14:textId="0399229B" w:rsidR="00372F35" w:rsidRPr="000E13C1" w:rsidRDefault="00372F35" w:rsidP="00372F35">
            <w:pPr>
              <w:rPr>
                <w:szCs w:val="24"/>
              </w:rPr>
            </w:pPr>
            <w:r w:rsidRPr="00114C51">
              <w:rPr>
                <w:szCs w:val="24"/>
              </w:rPr>
              <w:t>9087/26</w:t>
            </w:r>
          </w:p>
        </w:tc>
      </w:tr>
      <w:tr w:rsidR="0084517D" w:rsidRPr="000E13C1" w14:paraId="54B2FE95" w14:textId="77777777" w:rsidTr="008D6FC1">
        <w:tc>
          <w:tcPr>
            <w:tcW w:w="567" w:type="dxa"/>
            <w:tcMar>
              <w:right w:w="0" w:type="dxa"/>
            </w:tcMar>
          </w:tcPr>
          <w:p w14:paraId="2A8FEF4B" w14:textId="77777777" w:rsidR="0084517D" w:rsidRPr="00FF1204" w:rsidRDefault="0084517D" w:rsidP="00372F35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D53DDD" w14:textId="5997253F" w:rsidR="0084517D" w:rsidRPr="00114C51" w:rsidRDefault="00A43AD5" w:rsidP="00372F35">
            <w:pPr>
              <w:rPr>
                <w:szCs w:val="24"/>
              </w:rPr>
            </w:pPr>
            <w:r w:rsidRPr="0086079E">
              <w:rPr>
                <w:noProof/>
                <w:szCs w:val="24"/>
                <w:u w:val="single"/>
              </w:rPr>
              <w:t>The Council</w:t>
            </w:r>
            <w:r w:rsidRPr="0086079E">
              <w:rPr>
                <w:noProof/>
                <w:szCs w:val="24"/>
              </w:rPr>
              <w:t xml:space="preserve"> took note of the information provided by the Presidency on the state of play of different legislative proposals in the field of </w:t>
            </w:r>
            <w:r>
              <w:rPr>
                <w:noProof/>
                <w:szCs w:val="24"/>
              </w:rPr>
              <w:t>justice.</w:t>
            </w:r>
          </w:p>
        </w:tc>
      </w:tr>
    </w:tbl>
    <w:p w14:paraId="36F89CF6" w14:textId="77777777" w:rsidR="00B87138" w:rsidRPr="000E13C1" w:rsidRDefault="00B87138" w:rsidP="00EB7E22">
      <w:pPr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4AF63342" w14:textId="77777777" w:rsidTr="00FF1204">
        <w:tc>
          <w:tcPr>
            <w:tcW w:w="567" w:type="dxa"/>
            <w:tcMar>
              <w:right w:w="0" w:type="dxa"/>
            </w:tcMar>
          </w:tcPr>
          <w:p w14:paraId="0DCE0A7F" w14:textId="1DDA2110" w:rsidR="00FF1204" w:rsidRPr="00FF1204" w:rsidRDefault="00FF1204" w:rsidP="00FF1204">
            <w:pPr>
              <w:pStyle w:val="PointManual"/>
            </w:pPr>
            <w:r w:rsidRPr="00FF1204">
              <w:t>17.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AA6A9F" w14:textId="55A3F3D5" w:rsidR="00FF1204" w:rsidRPr="00025E50" w:rsidRDefault="00FF1204" w:rsidP="0001697E">
            <w:pPr>
              <w:rPr>
                <w:rFonts w:eastAsiaTheme="minorHAnsi"/>
              </w:rPr>
            </w:pPr>
            <w:r w:rsidRPr="000E13C1">
              <w:rPr>
                <w:rFonts w:eastAsiaTheme="minorEastAsia" w:cstheme="minorBidi"/>
              </w:rPr>
              <w:t>European Public Prosecutors’ Office</w:t>
            </w:r>
            <w:r w:rsidRPr="00025E50">
              <w:rPr>
                <w:rFonts w:eastAsiaTheme="minorHAnsi"/>
                <w:b/>
                <w:bCs/>
                <w:vertAlign w:val="superscript"/>
              </w:rPr>
              <w:footnoteReference w:id="9"/>
            </w:r>
          </w:p>
          <w:p w14:paraId="76C94D1F" w14:textId="77777777" w:rsidR="00FF1204" w:rsidRPr="000E13C1" w:rsidRDefault="00FF1204" w:rsidP="0001697E">
            <w:pPr>
              <w:rPr>
                <w:i/>
                <w:szCs w:val="24"/>
              </w:rPr>
            </w:pPr>
            <w:r w:rsidRPr="000E13C1">
              <w:rPr>
                <w:rFonts w:eastAsiaTheme="minorEastAsia" w:cstheme="minorBidi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A085B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3777A7" w14:textId="33D6CBBA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9255/26 + COR 1</w:t>
            </w:r>
          </w:p>
        </w:tc>
      </w:tr>
      <w:tr w:rsidR="00FF1204" w:rsidRPr="000E13C1" w14:paraId="5A63C93C" w14:textId="77777777" w:rsidTr="00FF1204">
        <w:tc>
          <w:tcPr>
            <w:tcW w:w="567" w:type="dxa"/>
            <w:tcMar>
              <w:right w:w="0" w:type="dxa"/>
            </w:tcMar>
          </w:tcPr>
          <w:p w14:paraId="37AC849C" w14:textId="6DB0012A" w:rsidR="00FF1204" w:rsidRPr="00FF1204" w:rsidRDefault="00FF1204" w:rsidP="00454954">
            <w:pPr>
              <w:pStyle w:val="PointManual"/>
              <w:pageBreakBefore/>
            </w:pPr>
            <w:r w:rsidRPr="00FF1204">
              <w:lastRenderedPageBreak/>
              <w:t>18.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1952E6" w14:textId="720151D0" w:rsidR="00FF1204" w:rsidRPr="00B34774" w:rsidRDefault="00FF1204" w:rsidP="0001697E">
            <w:pPr>
              <w:rPr>
                <w:b/>
                <w:szCs w:val="24"/>
              </w:rPr>
            </w:pPr>
            <w:r w:rsidRPr="000E13C1">
              <w:br w:type="page"/>
            </w:r>
            <w:r w:rsidRPr="000E13C1">
              <w:rPr>
                <w:szCs w:val="24"/>
              </w:rPr>
              <w:t>Russia’s war of aggression against Ukraine: fight against impunity</w:t>
            </w:r>
            <w:bookmarkStart w:id="3" w:name="_Ref199161359"/>
            <w:r w:rsidRPr="00025E50">
              <w:rPr>
                <w:rFonts w:eastAsiaTheme="minorHAnsi"/>
                <w:b/>
                <w:vertAlign w:val="superscript"/>
              </w:rPr>
              <w:footnoteReference w:id="10"/>
            </w:r>
            <w:bookmarkEnd w:id="3"/>
          </w:p>
          <w:p w14:paraId="008E3F4A" w14:textId="77777777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i/>
                <w:iCs/>
                <w:szCs w:val="24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1EA56A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BCC1CD" w14:textId="344AB710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8964/26</w:t>
            </w:r>
          </w:p>
        </w:tc>
      </w:tr>
      <w:tr w:rsidR="00FF1204" w:rsidRPr="000E13C1" w14:paraId="63FA8502" w14:textId="77777777" w:rsidTr="00FF1204">
        <w:tc>
          <w:tcPr>
            <w:tcW w:w="567" w:type="dxa"/>
            <w:tcMar>
              <w:right w:w="0" w:type="dxa"/>
            </w:tcMar>
          </w:tcPr>
          <w:p w14:paraId="1BBF0C9A" w14:textId="729B6B5A" w:rsidR="00FF1204" w:rsidRPr="00FF1204" w:rsidRDefault="00FF1204" w:rsidP="00A43080">
            <w:pPr>
              <w:pStyle w:val="PointManual"/>
            </w:pPr>
            <w:r w:rsidRPr="00FF1204">
              <w:t>19.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7BB684" w14:textId="6635099F" w:rsidR="00FF1204" w:rsidRPr="00D625A2" w:rsidRDefault="00FF1204" w:rsidP="00CD2DCA">
            <w:r w:rsidRPr="000E13C1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15C8C9" w14:textId="77777777" w:rsidR="00FF1204" w:rsidRPr="000E13C1" w:rsidRDefault="00FF1204" w:rsidP="00CD2DC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C490F9" w14:textId="77777777" w:rsidR="00FF1204" w:rsidRPr="000E13C1" w:rsidRDefault="00FF1204" w:rsidP="00CD2DCA">
            <w:pPr>
              <w:rPr>
                <w:szCs w:val="24"/>
              </w:rPr>
            </w:pPr>
          </w:p>
        </w:tc>
      </w:tr>
      <w:tr w:rsidR="00FF1204" w:rsidRPr="000E13C1" w14:paraId="78A6E2C1" w14:textId="77777777" w:rsidTr="00FF1204">
        <w:tc>
          <w:tcPr>
            <w:tcW w:w="567" w:type="dxa"/>
            <w:tcMar>
              <w:right w:w="0" w:type="dxa"/>
            </w:tcMar>
          </w:tcPr>
          <w:p w14:paraId="5F7262D6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8A9A38" w14:textId="0148C320" w:rsidR="00FF1204" w:rsidRDefault="00FF1204" w:rsidP="0001697E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2026 EU Justice Scoreboard</w:t>
            </w:r>
          </w:p>
          <w:p w14:paraId="51793A0E" w14:textId="14D5E133" w:rsidR="00FF1204" w:rsidRPr="00C1380A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0E13C1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B50F5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1A57CB" w14:textId="78D567A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9256/26</w:t>
            </w:r>
          </w:p>
        </w:tc>
      </w:tr>
      <w:tr w:rsidR="00FF1204" w:rsidRPr="000E13C1" w14:paraId="591BBD63" w14:textId="77777777" w:rsidTr="00FF1204">
        <w:tc>
          <w:tcPr>
            <w:tcW w:w="567" w:type="dxa"/>
            <w:tcMar>
              <w:right w:w="0" w:type="dxa"/>
            </w:tcMar>
          </w:tcPr>
          <w:p w14:paraId="6903F16C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CB224B" w14:textId="3FBA4C0A" w:rsidR="00FF1204" w:rsidRPr="000E13C1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Agreements on cooperation with Eurojust</w:t>
            </w:r>
          </w:p>
          <w:p w14:paraId="612CD2C0" w14:textId="6C2D2B67" w:rsidR="00FF1204" w:rsidRPr="00C1380A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0E13C1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9DEC5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8172BE" w14:textId="1ACFE9B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9241/26</w:t>
            </w:r>
          </w:p>
        </w:tc>
      </w:tr>
      <w:tr w:rsidR="00FF1204" w:rsidRPr="000E13C1" w14:paraId="196F78DF" w14:textId="77777777" w:rsidTr="00FF1204">
        <w:tc>
          <w:tcPr>
            <w:tcW w:w="567" w:type="dxa"/>
            <w:tcMar>
              <w:right w:w="0" w:type="dxa"/>
            </w:tcMar>
          </w:tcPr>
          <w:p w14:paraId="672F6CF9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5290B9" w14:textId="3860732E" w:rsidR="00FF1204" w:rsidRPr="000E13C1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Work programme of the incoming Presidency</w:t>
            </w:r>
          </w:p>
          <w:p w14:paraId="797C4DB4" w14:textId="5A86FA59" w:rsidR="00FF1204" w:rsidRPr="000E13C1" w:rsidRDefault="00FF1204" w:rsidP="00C1380A">
            <w:pPr>
              <w:ind w:firstLine="567"/>
            </w:pPr>
            <w:r w:rsidRPr="000E13C1">
              <w:rPr>
                <w:rFonts w:eastAsia="Times New Roman"/>
                <w:i/>
                <w:iCs/>
              </w:rPr>
              <w:t>Presentation by Ireland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DEDF3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5E4AFD" w14:textId="72CED5A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9667/26</w:t>
            </w:r>
          </w:p>
        </w:tc>
      </w:tr>
    </w:tbl>
    <w:p w14:paraId="1388C9B8" w14:textId="77777777" w:rsidR="00B87138" w:rsidRPr="000E13C1" w:rsidRDefault="00B87138" w:rsidP="00B87138">
      <w:pPr>
        <w:pStyle w:val="ImageLine"/>
      </w:pPr>
    </w:p>
    <w:p w14:paraId="01AF5943" w14:textId="36ACF696" w:rsidR="00B87138" w:rsidRDefault="00B87138" w:rsidP="00B87138">
      <w:pPr>
        <w:pStyle w:val="Image"/>
      </w:pPr>
      <w:r>
        <w:rPr>
          <w:noProof/>
        </w:rPr>
        <w:drawing>
          <wp:inline distT="0" distB="0" distL="0" distR="0" wp14:anchorId="15AC96EE" wp14:editId="1EFBA31B">
            <wp:extent cx="171450" cy="171450"/>
            <wp:effectExtent l="0" t="0" r="0" b="0"/>
            <wp:docPr id="654186956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3C1">
        <w:tab/>
        <w:t>First reading</w:t>
      </w:r>
    </w:p>
    <w:p w14:paraId="3F000268" w14:textId="77777777" w:rsidR="00B87138" w:rsidRDefault="00B87138" w:rsidP="00B87138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5502CE0F" wp14:editId="67A80132">
            <wp:extent cx="172442" cy="172442"/>
            <wp:effectExtent l="0" t="0" r="0" b="0"/>
            <wp:docPr id="1836190320" name="Picture 1836190320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Special legislative procedure</w:t>
      </w:r>
    </w:p>
    <w:p w14:paraId="7E6929EB" w14:textId="77777777" w:rsidR="00B87138" w:rsidRPr="000E13C1" w:rsidRDefault="00B87138" w:rsidP="00B87138">
      <w:pPr>
        <w:pStyle w:val="Image"/>
      </w:pPr>
      <w:r w:rsidRPr="000E13C1">
        <w:rPr>
          <w:noProof/>
          <w:lang w:eastAsia="en-GB"/>
        </w:rPr>
        <w:drawing>
          <wp:inline distT="0" distB="0" distL="0" distR="0" wp14:anchorId="3342BCA6" wp14:editId="224BEBD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13C1">
        <w:tab/>
        <w:t>Restricted item</w:t>
      </w:r>
    </w:p>
    <w:p w14:paraId="237A20EC" w14:textId="1AAF5822" w:rsidR="00B87138" w:rsidRDefault="00B2759D" w:rsidP="00914806">
      <w:pPr>
        <w:pStyle w:val="Image"/>
        <w:keepNext/>
      </w:pPr>
      <w:r>
        <w:pict w14:anchorId="1D2A5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tem based on a Commission proposal" style="width:14.25pt;height:14.25pt;visibility:visible;mso-wrap-style:square">
            <v:imagedata r:id="rId16" o:title="Item based on a Commission proposal"/>
          </v:shape>
        </w:pict>
      </w:r>
      <w:r w:rsidR="00B87138" w:rsidRPr="000E13C1">
        <w:tab/>
        <w:t>Item based on a Commission proposal</w:t>
      </w:r>
    </w:p>
    <w:p w14:paraId="29BE4138" w14:textId="15FBD3AA" w:rsidR="00035E83" w:rsidRDefault="00035E83" w:rsidP="00035E83">
      <w:pPr>
        <w:pStyle w:val="Image"/>
      </w:pPr>
    </w:p>
    <w:p w14:paraId="5D2FB8F8" w14:textId="77777777" w:rsidR="001553E4" w:rsidRDefault="001553E4" w:rsidP="001553E4">
      <w:pPr>
        <w:pStyle w:val="FinalLine"/>
      </w:pPr>
    </w:p>
    <w:sectPr w:rsidR="001553E4" w:rsidSect="00112F2D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0D0C0" w14:textId="77777777" w:rsidR="00182695" w:rsidRDefault="00182695" w:rsidP="00B5488B">
      <w:r>
        <w:separator/>
      </w:r>
    </w:p>
  </w:endnote>
  <w:endnote w:type="continuationSeparator" w:id="0">
    <w:p w14:paraId="4F64A388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12F2D" w:rsidRPr="00D94637" w14:paraId="162670BD" w14:textId="77777777" w:rsidTr="00112F2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18B00A" w14:textId="77777777" w:rsidR="00112F2D" w:rsidRPr="00D94637" w:rsidRDefault="00112F2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112F2D" w:rsidRPr="00B310DC" w14:paraId="5751C8FF" w14:textId="77777777" w:rsidTr="00112F2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BBFB4DC" w14:textId="3E9F0DA6" w:rsidR="00112F2D" w:rsidRPr="00AD7BF2" w:rsidRDefault="00112F2D" w:rsidP="004F54B2">
          <w:pPr>
            <w:pStyle w:val="FooterText"/>
          </w:pPr>
          <w:r>
            <w:t>10146/26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48A5095" w14:textId="77777777" w:rsidR="00112F2D" w:rsidRPr="00AD7BF2" w:rsidRDefault="00112F2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9425D37" w14:textId="77777777" w:rsidR="00112F2D" w:rsidRPr="002511D8" w:rsidRDefault="00112F2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1FECED5" w14:textId="6BAA7D2E" w:rsidR="00112F2D" w:rsidRPr="00B310DC" w:rsidRDefault="00112F2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12F2D" w:rsidRPr="00D94637" w14:paraId="0FD5FA35" w14:textId="77777777" w:rsidTr="00112F2D">
      <w:trPr>
        <w:jc w:val="center"/>
      </w:trPr>
      <w:tc>
        <w:tcPr>
          <w:tcW w:w="1774" w:type="pct"/>
          <w:shd w:val="clear" w:color="auto" w:fill="auto"/>
        </w:tcPr>
        <w:p w14:paraId="7798D625" w14:textId="0B81447C" w:rsidR="00112F2D" w:rsidRPr="00AD7BF2" w:rsidRDefault="00112F2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D5C3EC8" w14:textId="08DDAA02" w:rsidR="00112F2D" w:rsidRPr="00AD7BF2" w:rsidRDefault="00112F2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6E14385" w14:textId="10F804DF" w:rsidR="00112F2D" w:rsidRPr="00D94637" w:rsidRDefault="00112F2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AE7F605" w14:textId="29FACBD6" w:rsidR="00112F2D" w:rsidRPr="00695BAF" w:rsidRDefault="00112F2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0A35E85E" w14:textId="77777777" w:rsidR="001B060D" w:rsidRPr="00112F2D" w:rsidRDefault="001B060D" w:rsidP="00112F2D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12F2D" w:rsidRPr="00D94637" w14:paraId="59C23589" w14:textId="77777777" w:rsidTr="00112F2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0FC4A7C" w14:textId="77777777" w:rsidR="00112F2D" w:rsidRPr="00D94637" w:rsidRDefault="00112F2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12F2D" w:rsidRPr="00B310DC" w14:paraId="0D242650" w14:textId="77777777" w:rsidTr="00112F2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A8CB558" w14:textId="4D349D15" w:rsidR="00112F2D" w:rsidRPr="00AD7BF2" w:rsidRDefault="00112F2D" w:rsidP="004F54B2">
          <w:pPr>
            <w:pStyle w:val="FooterText"/>
          </w:pPr>
          <w:r>
            <w:t>10146/26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15AC03" w14:textId="77777777" w:rsidR="00112F2D" w:rsidRPr="00AD7BF2" w:rsidRDefault="00112F2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174CE07" w14:textId="77777777" w:rsidR="00112F2D" w:rsidRPr="002511D8" w:rsidRDefault="00112F2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9109B56" w14:textId="2C466A23" w:rsidR="00112F2D" w:rsidRPr="00B310DC" w:rsidRDefault="00112F2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</w:p>
      </w:tc>
    </w:tr>
    <w:tr w:rsidR="00112F2D" w:rsidRPr="00D94637" w14:paraId="0B154FD8" w14:textId="77777777" w:rsidTr="00112F2D">
      <w:trPr>
        <w:jc w:val="center"/>
      </w:trPr>
      <w:tc>
        <w:tcPr>
          <w:tcW w:w="1774" w:type="pct"/>
          <w:shd w:val="clear" w:color="auto" w:fill="auto"/>
        </w:tcPr>
        <w:p w14:paraId="3EDE71A7" w14:textId="1A74E83C" w:rsidR="00112F2D" w:rsidRPr="00AD7BF2" w:rsidRDefault="00112F2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6BADC0C" w14:textId="7B89F8A0" w:rsidR="00112F2D" w:rsidRPr="00AD7BF2" w:rsidRDefault="00112F2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998A407" w14:textId="4B895090" w:rsidR="00112F2D" w:rsidRPr="00D94637" w:rsidRDefault="00112F2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FD9A17E" w14:textId="43087BEE" w:rsidR="00112F2D" w:rsidRPr="00695BAF" w:rsidRDefault="00112F2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112F2D" w:rsidRDefault="001B060D" w:rsidP="00112F2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5A2C1" w14:textId="77777777" w:rsidR="00182695" w:rsidRDefault="00182695" w:rsidP="00B5488B">
      <w:r>
        <w:separator/>
      </w:r>
    </w:p>
  </w:footnote>
  <w:footnote w:type="continuationSeparator" w:id="0">
    <w:p w14:paraId="3975ED63" w14:textId="77777777" w:rsidR="00182695" w:rsidRDefault="00182695" w:rsidP="00B5488B">
      <w:r>
        <w:continuationSeparator/>
      </w:r>
    </w:p>
  </w:footnote>
  <w:footnote w:id="1">
    <w:p w14:paraId="382B22E4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Schengen Associated Countries.</w:t>
      </w:r>
    </w:p>
  </w:footnote>
  <w:footnote w:id="2">
    <w:p w14:paraId="69E64C4F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EUAA, eu-LISA and Frontex.</w:t>
      </w:r>
    </w:p>
  </w:footnote>
  <w:footnote w:id="3">
    <w:p w14:paraId="31210788" w14:textId="77777777" w:rsidR="00E75B37" w:rsidRPr="00B777C9" w:rsidRDefault="00E75B37" w:rsidP="00E75B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75B37">
        <w:tab/>
        <w:t>In the presence of t</w:t>
      </w:r>
      <w:r>
        <w:t>he European agencies Europol and Frontex.</w:t>
      </w:r>
    </w:p>
  </w:footnote>
  <w:footnote w:id="4">
    <w:p w14:paraId="430A577A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 and Frontex.</w:t>
      </w:r>
    </w:p>
  </w:footnote>
  <w:footnote w:id="5">
    <w:p w14:paraId="7ECAC8EB" w14:textId="595A7D3D" w:rsidR="00FF1204" w:rsidRPr="00025E50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EUDA and Europol.</w:t>
      </w:r>
    </w:p>
  </w:footnote>
  <w:footnote w:id="6">
    <w:p w14:paraId="0CDAAE7B" w14:textId="77777777" w:rsidR="00FF1204" w:rsidRDefault="00FF1204" w:rsidP="002A2BCE">
      <w:pPr>
        <w:pStyle w:val="FootnoteText"/>
      </w:pPr>
      <w:r w:rsidRPr="000E13C1">
        <w:rPr>
          <w:rStyle w:val="FootnoteReference"/>
        </w:rPr>
        <w:t>*</w:t>
      </w:r>
      <w:r w:rsidRPr="000E13C1">
        <w:tab/>
        <w:t>Electronic devices must be kept outside.</w:t>
      </w:r>
    </w:p>
  </w:footnote>
  <w:footnote w:id="7">
    <w:p w14:paraId="448AEB43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Europol and Frontex</w:t>
      </w:r>
      <w:r w:rsidRPr="006C3596">
        <w:t>.</w:t>
      </w:r>
    </w:p>
  </w:footnote>
  <w:footnote w:id="8">
    <w:p w14:paraId="19F8A171" w14:textId="61CB9539" w:rsidR="00FF1204" w:rsidRPr="00025E50" w:rsidRDefault="00FF1204" w:rsidP="001B2B08">
      <w:pPr>
        <w:pStyle w:val="FootnoteText"/>
      </w:pPr>
      <w:r>
        <w:rPr>
          <w:rStyle w:val="FootnoteReference"/>
        </w:rPr>
        <w:footnoteRef/>
      </w:r>
      <w:r w:rsidRPr="00B34774">
        <w:tab/>
        <w:t>In the presence of the D</w:t>
      </w:r>
      <w:r>
        <w:t xml:space="preserve">eputy Director General of the </w:t>
      </w:r>
      <w:r w:rsidRPr="00B34774">
        <w:t>Cyprus Intelligence Service</w:t>
      </w:r>
      <w:r>
        <w:t>.</w:t>
      </w:r>
    </w:p>
  </w:footnote>
  <w:footnote w:id="9">
    <w:p w14:paraId="06D8887B" w14:textId="77777777" w:rsidR="00FF1204" w:rsidRPr="000D1AA4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</w:r>
      <w:r w:rsidRPr="000D1AA4">
        <w:t>In the presence of the European Chief Prosecutor.</w:t>
      </w:r>
    </w:p>
  </w:footnote>
  <w:footnote w:id="10">
    <w:p w14:paraId="3BF880DE" w14:textId="77777777" w:rsidR="00FF1204" w:rsidRPr="000D1AA4" w:rsidRDefault="00FF1204" w:rsidP="00B87138">
      <w:pPr>
        <w:pStyle w:val="FootnoteText"/>
      </w:pPr>
      <w:r w:rsidRPr="000D1AA4">
        <w:rPr>
          <w:rStyle w:val="FootnoteReference"/>
        </w:rPr>
        <w:footnoteRef/>
      </w:r>
      <w:r>
        <w:tab/>
      </w:r>
      <w:r w:rsidRPr="000D1AA4">
        <w:t>In the presence of the European agency Eurojust.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193DB4F" w:rsidR="001B060D" w:rsidRPr="00112F2D" w:rsidRDefault="00112F2D" w:rsidP="00112F2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35776EA" w:rsidR="001B060D" w:rsidRPr="00112F2D" w:rsidRDefault="00112F2D" w:rsidP="00112F2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4D154F0"/>
    <w:multiLevelType w:val="hybridMultilevel"/>
    <w:tmpl w:val="3A52DB66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3C677E32"/>
    <w:multiLevelType w:val="hybridMultilevel"/>
    <w:tmpl w:val="A5E0F5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64A51"/>
    <w:multiLevelType w:val="hybridMultilevel"/>
    <w:tmpl w:val="D6C4C3F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E670E"/>
    <w:multiLevelType w:val="hybridMultilevel"/>
    <w:tmpl w:val="F9B4F1F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468646BB"/>
    <w:multiLevelType w:val="hybridMultilevel"/>
    <w:tmpl w:val="2A44B758"/>
    <w:lvl w:ilvl="0" w:tplc="38A6B6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7727689A"/>
    <w:multiLevelType w:val="hybridMultilevel"/>
    <w:tmpl w:val="6BE4A54C"/>
    <w:lvl w:ilvl="0" w:tplc="11E288D8">
      <w:start w:val="1"/>
      <w:numFmt w:val="lowerLetter"/>
      <w:lvlText w:val="%1)"/>
      <w:lvlJc w:val="left"/>
      <w:pPr>
        <w:ind w:left="572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2" w:hanging="360"/>
      </w:pPr>
    </w:lvl>
    <w:lvl w:ilvl="2" w:tplc="080C001B" w:tentative="1">
      <w:start w:val="1"/>
      <w:numFmt w:val="lowerRoman"/>
      <w:lvlText w:val="%3."/>
      <w:lvlJc w:val="right"/>
      <w:pPr>
        <w:ind w:left="1832" w:hanging="180"/>
      </w:pPr>
    </w:lvl>
    <w:lvl w:ilvl="3" w:tplc="080C000F" w:tentative="1">
      <w:start w:val="1"/>
      <w:numFmt w:val="decimal"/>
      <w:lvlText w:val="%4."/>
      <w:lvlJc w:val="left"/>
      <w:pPr>
        <w:ind w:left="2552" w:hanging="360"/>
      </w:pPr>
    </w:lvl>
    <w:lvl w:ilvl="4" w:tplc="080C0019" w:tentative="1">
      <w:start w:val="1"/>
      <w:numFmt w:val="lowerLetter"/>
      <w:lvlText w:val="%5."/>
      <w:lvlJc w:val="left"/>
      <w:pPr>
        <w:ind w:left="3272" w:hanging="360"/>
      </w:pPr>
    </w:lvl>
    <w:lvl w:ilvl="5" w:tplc="080C001B" w:tentative="1">
      <w:start w:val="1"/>
      <w:numFmt w:val="lowerRoman"/>
      <w:lvlText w:val="%6."/>
      <w:lvlJc w:val="right"/>
      <w:pPr>
        <w:ind w:left="3992" w:hanging="180"/>
      </w:pPr>
    </w:lvl>
    <w:lvl w:ilvl="6" w:tplc="080C000F" w:tentative="1">
      <w:start w:val="1"/>
      <w:numFmt w:val="decimal"/>
      <w:lvlText w:val="%7."/>
      <w:lvlJc w:val="left"/>
      <w:pPr>
        <w:ind w:left="4712" w:hanging="360"/>
      </w:pPr>
    </w:lvl>
    <w:lvl w:ilvl="7" w:tplc="080C0019" w:tentative="1">
      <w:start w:val="1"/>
      <w:numFmt w:val="lowerLetter"/>
      <w:lvlText w:val="%8."/>
      <w:lvlJc w:val="left"/>
      <w:pPr>
        <w:ind w:left="5432" w:hanging="360"/>
      </w:pPr>
    </w:lvl>
    <w:lvl w:ilvl="8" w:tplc="08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8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4"/>
  </w:num>
  <w:num w:numId="10" w16cid:durableId="262806002">
    <w:abstractNumId w:val="19"/>
  </w:num>
  <w:num w:numId="11" w16cid:durableId="1912421930">
    <w:abstractNumId w:val="12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0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6"/>
  </w:num>
  <w:num w:numId="20" w16cid:durableId="1680084339">
    <w:abstractNumId w:val="8"/>
  </w:num>
  <w:num w:numId="21" w16cid:durableId="1910458318">
    <w:abstractNumId w:val="21"/>
  </w:num>
  <w:num w:numId="22" w16cid:durableId="1375931968">
    <w:abstractNumId w:val="3"/>
  </w:num>
  <w:num w:numId="23" w16cid:durableId="1864439105">
    <w:abstractNumId w:val="13"/>
  </w:num>
  <w:num w:numId="24" w16cid:durableId="934216240">
    <w:abstractNumId w:val="25"/>
  </w:num>
  <w:num w:numId="25" w16cid:durableId="336928715">
    <w:abstractNumId w:val="10"/>
  </w:num>
  <w:num w:numId="26" w16cid:durableId="323365126">
    <w:abstractNumId w:val="11"/>
  </w:num>
  <w:num w:numId="27" w16cid:durableId="2072581613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4306701796440991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9&lt;/text&gt;_x000d__x000a_  &lt;/metadata&gt;_x000d__x000a_  &lt;metadata key=&quot;md_Prefix&quot;&gt;_x000d__x000a_    &lt;text&gt;&lt;/text&gt;_x000d__x000a_  &lt;/metadata&gt;_x000d__x000a_  &lt;metadata key=&quot;md_DocumentNumber&quot;&gt;_x000d__x000a_    &lt;text&gt;1014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4&lt;/text&gt;_x000d__x000a_      &lt;text&gt;JAI 754&lt;/text&gt;_x000d__x000a_      &lt;text&gt;COMIX 13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04&quot; /&gt;_x000d__x000a_      &lt;meeting date=&quot;2026-06-05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586541692915739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3&lt;/text&gt;_x000d__x000a_  &lt;/metadata&gt;_x000d__x000a_  &lt;metadata key=&quot;md_Prefix&quot;&gt;_x000d__x000a_    &lt;text&gt;&lt;/text&gt;_x000d__x000a_  &lt;/metadata&gt;_x000d__x000a_  &lt;metadata key=&quot;md_DocumentNumber&quot;&gt;_x000d__x000a_    &lt;text&gt;941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5&lt;/text&gt;_x000d__x000a_      &lt;text&gt;JAI 712&lt;/text&gt;_x000d__x000a_      &lt;text&gt;COMIX 127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IS&lt;/text&gt;_x000d__x000a_      &lt;text&gt;LI&lt;/text&gt;_x000d__x000a_      &lt;text&gt;CH&lt;/text&gt;_x000d__x000a_      &lt;text&gt;NO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04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0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1d32ffbbc6261a919bde789dbc4663256c4063c4e654db0fd984540caba0da8"/>
  </w:docVars>
  <w:rsids>
    <w:rsidRoot w:val="001B060D"/>
    <w:rsid w:val="00002DF0"/>
    <w:rsid w:val="00003D79"/>
    <w:rsid w:val="000109B3"/>
    <w:rsid w:val="00015390"/>
    <w:rsid w:val="000162E7"/>
    <w:rsid w:val="00022EE2"/>
    <w:rsid w:val="00027730"/>
    <w:rsid w:val="00030BFB"/>
    <w:rsid w:val="00035E83"/>
    <w:rsid w:val="000514E0"/>
    <w:rsid w:val="0006186A"/>
    <w:rsid w:val="00063290"/>
    <w:rsid w:val="00076F6A"/>
    <w:rsid w:val="00082197"/>
    <w:rsid w:val="000911C9"/>
    <w:rsid w:val="000975B1"/>
    <w:rsid w:val="000A614C"/>
    <w:rsid w:val="000A6794"/>
    <w:rsid w:val="000C13E6"/>
    <w:rsid w:val="000C3377"/>
    <w:rsid w:val="000E0EF7"/>
    <w:rsid w:val="000E2267"/>
    <w:rsid w:val="000F0A88"/>
    <w:rsid w:val="000F2547"/>
    <w:rsid w:val="00112F2D"/>
    <w:rsid w:val="00114C51"/>
    <w:rsid w:val="00114D2D"/>
    <w:rsid w:val="0011616B"/>
    <w:rsid w:val="0012204B"/>
    <w:rsid w:val="00123CA5"/>
    <w:rsid w:val="0013132F"/>
    <w:rsid w:val="00141F27"/>
    <w:rsid w:val="001451B2"/>
    <w:rsid w:val="001553E4"/>
    <w:rsid w:val="001667E4"/>
    <w:rsid w:val="001773BC"/>
    <w:rsid w:val="001809DE"/>
    <w:rsid w:val="00182695"/>
    <w:rsid w:val="0018467E"/>
    <w:rsid w:val="0018541E"/>
    <w:rsid w:val="00186F91"/>
    <w:rsid w:val="00194484"/>
    <w:rsid w:val="00194C35"/>
    <w:rsid w:val="001B060D"/>
    <w:rsid w:val="001B2B08"/>
    <w:rsid w:val="001C397A"/>
    <w:rsid w:val="001C738F"/>
    <w:rsid w:val="001E32DF"/>
    <w:rsid w:val="001F3C72"/>
    <w:rsid w:val="00203DD4"/>
    <w:rsid w:val="002053D0"/>
    <w:rsid w:val="00207EE8"/>
    <w:rsid w:val="00212C47"/>
    <w:rsid w:val="00227840"/>
    <w:rsid w:val="00230C11"/>
    <w:rsid w:val="00261546"/>
    <w:rsid w:val="002618BC"/>
    <w:rsid w:val="00264A40"/>
    <w:rsid w:val="002772BD"/>
    <w:rsid w:val="00287864"/>
    <w:rsid w:val="002A1364"/>
    <w:rsid w:val="002A2A6D"/>
    <w:rsid w:val="002A2BCE"/>
    <w:rsid w:val="002A4256"/>
    <w:rsid w:val="002A763F"/>
    <w:rsid w:val="002D1318"/>
    <w:rsid w:val="002F0A1E"/>
    <w:rsid w:val="002F1D38"/>
    <w:rsid w:val="00305F35"/>
    <w:rsid w:val="003075DE"/>
    <w:rsid w:val="0031759B"/>
    <w:rsid w:val="003231C4"/>
    <w:rsid w:val="00324FC2"/>
    <w:rsid w:val="00326C08"/>
    <w:rsid w:val="00336344"/>
    <w:rsid w:val="00340341"/>
    <w:rsid w:val="003508E5"/>
    <w:rsid w:val="00350C40"/>
    <w:rsid w:val="00353800"/>
    <w:rsid w:val="00354E20"/>
    <w:rsid w:val="00362001"/>
    <w:rsid w:val="00371414"/>
    <w:rsid w:val="00372462"/>
    <w:rsid w:val="00372F35"/>
    <w:rsid w:val="00384298"/>
    <w:rsid w:val="003905F9"/>
    <w:rsid w:val="003A7471"/>
    <w:rsid w:val="003B139D"/>
    <w:rsid w:val="003B7AFD"/>
    <w:rsid w:val="003C5AD5"/>
    <w:rsid w:val="003D040A"/>
    <w:rsid w:val="003E3A5A"/>
    <w:rsid w:val="003F03C2"/>
    <w:rsid w:val="003F0EFC"/>
    <w:rsid w:val="0040446F"/>
    <w:rsid w:val="00404C35"/>
    <w:rsid w:val="00406EBE"/>
    <w:rsid w:val="00411B58"/>
    <w:rsid w:val="00442CAD"/>
    <w:rsid w:val="00446641"/>
    <w:rsid w:val="00450C8F"/>
    <w:rsid w:val="00454954"/>
    <w:rsid w:val="00466A32"/>
    <w:rsid w:val="00467C12"/>
    <w:rsid w:val="004948BB"/>
    <w:rsid w:val="004977E4"/>
    <w:rsid w:val="00497A2E"/>
    <w:rsid w:val="004A5A95"/>
    <w:rsid w:val="004B5494"/>
    <w:rsid w:val="004B615B"/>
    <w:rsid w:val="004C2BCE"/>
    <w:rsid w:val="004C46BC"/>
    <w:rsid w:val="004C60B7"/>
    <w:rsid w:val="004D1AB5"/>
    <w:rsid w:val="004D57B5"/>
    <w:rsid w:val="004E3266"/>
    <w:rsid w:val="004F3548"/>
    <w:rsid w:val="004F50D9"/>
    <w:rsid w:val="004F7B23"/>
    <w:rsid w:val="005003C2"/>
    <w:rsid w:val="00500E05"/>
    <w:rsid w:val="0050137E"/>
    <w:rsid w:val="00501EE5"/>
    <w:rsid w:val="005110B6"/>
    <w:rsid w:val="00513BDF"/>
    <w:rsid w:val="00515679"/>
    <w:rsid w:val="00523523"/>
    <w:rsid w:val="00527117"/>
    <w:rsid w:val="005374D9"/>
    <w:rsid w:val="00541928"/>
    <w:rsid w:val="00546854"/>
    <w:rsid w:val="005524D6"/>
    <w:rsid w:val="00554004"/>
    <w:rsid w:val="0055682D"/>
    <w:rsid w:val="00557A4D"/>
    <w:rsid w:val="005632B6"/>
    <w:rsid w:val="00563726"/>
    <w:rsid w:val="005652EA"/>
    <w:rsid w:val="0056763F"/>
    <w:rsid w:val="0057346F"/>
    <w:rsid w:val="00574940"/>
    <w:rsid w:val="0057498E"/>
    <w:rsid w:val="0058132E"/>
    <w:rsid w:val="00594894"/>
    <w:rsid w:val="005A5570"/>
    <w:rsid w:val="005B0F5D"/>
    <w:rsid w:val="005B2494"/>
    <w:rsid w:val="005C22B4"/>
    <w:rsid w:val="005C294D"/>
    <w:rsid w:val="005C35E7"/>
    <w:rsid w:val="005C3952"/>
    <w:rsid w:val="005C4049"/>
    <w:rsid w:val="005C472E"/>
    <w:rsid w:val="005C4F7E"/>
    <w:rsid w:val="005D41EC"/>
    <w:rsid w:val="005E10E9"/>
    <w:rsid w:val="005E2B5E"/>
    <w:rsid w:val="00601645"/>
    <w:rsid w:val="006178B1"/>
    <w:rsid w:val="006213F4"/>
    <w:rsid w:val="00633E4C"/>
    <w:rsid w:val="00635F11"/>
    <w:rsid w:val="006364FE"/>
    <w:rsid w:val="006404CC"/>
    <w:rsid w:val="006404F8"/>
    <w:rsid w:val="00645723"/>
    <w:rsid w:val="006617E1"/>
    <w:rsid w:val="00673979"/>
    <w:rsid w:val="006739CA"/>
    <w:rsid w:val="00693733"/>
    <w:rsid w:val="00697F67"/>
    <w:rsid w:val="006A0129"/>
    <w:rsid w:val="006A6943"/>
    <w:rsid w:val="006A76B8"/>
    <w:rsid w:val="006C192D"/>
    <w:rsid w:val="006C1DDE"/>
    <w:rsid w:val="006C22DB"/>
    <w:rsid w:val="006C5CF7"/>
    <w:rsid w:val="006D2414"/>
    <w:rsid w:val="006E38E0"/>
    <w:rsid w:val="007010AE"/>
    <w:rsid w:val="0070575E"/>
    <w:rsid w:val="00707669"/>
    <w:rsid w:val="00723B34"/>
    <w:rsid w:val="00725908"/>
    <w:rsid w:val="0073619C"/>
    <w:rsid w:val="00736EB1"/>
    <w:rsid w:val="00741BB7"/>
    <w:rsid w:val="00741DC3"/>
    <w:rsid w:val="00745D84"/>
    <w:rsid w:val="00750D8F"/>
    <w:rsid w:val="00756FE8"/>
    <w:rsid w:val="00762163"/>
    <w:rsid w:val="0076338C"/>
    <w:rsid w:val="007650FC"/>
    <w:rsid w:val="00767974"/>
    <w:rsid w:val="00772954"/>
    <w:rsid w:val="00772BAE"/>
    <w:rsid w:val="00786B8C"/>
    <w:rsid w:val="0079221B"/>
    <w:rsid w:val="007969AA"/>
    <w:rsid w:val="00797D18"/>
    <w:rsid w:val="007A2949"/>
    <w:rsid w:val="007B442C"/>
    <w:rsid w:val="007D7635"/>
    <w:rsid w:val="007E06CA"/>
    <w:rsid w:val="00805ABC"/>
    <w:rsid w:val="008078AB"/>
    <w:rsid w:val="008146F9"/>
    <w:rsid w:val="008156F5"/>
    <w:rsid w:val="00816538"/>
    <w:rsid w:val="00820129"/>
    <w:rsid w:val="00831851"/>
    <w:rsid w:val="0084517D"/>
    <w:rsid w:val="00865AD8"/>
    <w:rsid w:val="0086608B"/>
    <w:rsid w:val="008876CD"/>
    <w:rsid w:val="00890EC9"/>
    <w:rsid w:val="008A0CA5"/>
    <w:rsid w:val="008A6CD4"/>
    <w:rsid w:val="008A6FBB"/>
    <w:rsid w:val="008C2202"/>
    <w:rsid w:val="008C282B"/>
    <w:rsid w:val="008D0555"/>
    <w:rsid w:val="008D6818"/>
    <w:rsid w:val="008E47D2"/>
    <w:rsid w:val="008E5A53"/>
    <w:rsid w:val="008F66EB"/>
    <w:rsid w:val="009100DC"/>
    <w:rsid w:val="00914806"/>
    <w:rsid w:val="00921A41"/>
    <w:rsid w:val="009246AA"/>
    <w:rsid w:val="00927EA8"/>
    <w:rsid w:val="00941DC8"/>
    <w:rsid w:val="009468A9"/>
    <w:rsid w:val="00953C30"/>
    <w:rsid w:val="0097023C"/>
    <w:rsid w:val="00976C47"/>
    <w:rsid w:val="009818CE"/>
    <w:rsid w:val="009853D8"/>
    <w:rsid w:val="009860AE"/>
    <w:rsid w:val="009866EA"/>
    <w:rsid w:val="009930AF"/>
    <w:rsid w:val="00995001"/>
    <w:rsid w:val="00995781"/>
    <w:rsid w:val="009A4F60"/>
    <w:rsid w:val="009B7610"/>
    <w:rsid w:val="009D554D"/>
    <w:rsid w:val="009E2400"/>
    <w:rsid w:val="009E51C4"/>
    <w:rsid w:val="009F4F7D"/>
    <w:rsid w:val="009F5C65"/>
    <w:rsid w:val="00A027D2"/>
    <w:rsid w:val="00A0317F"/>
    <w:rsid w:val="00A03B8D"/>
    <w:rsid w:val="00A229BC"/>
    <w:rsid w:val="00A30A2C"/>
    <w:rsid w:val="00A31007"/>
    <w:rsid w:val="00A35A5F"/>
    <w:rsid w:val="00A3709C"/>
    <w:rsid w:val="00A43080"/>
    <w:rsid w:val="00A43AD5"/>
    <w:rsid w:val="00A50FE0"/>
    <w:rsid w:val="00A5462F"/>
    <w:rsid w:val="00A61BE0"/>
    <w:rsid w:val="00A62627"/>
    <w:rsid w:val="00A64C0A"/>
    <w:rsid w:val="00A728C6"/>
    <w:rsid w:val="00A83B31"/>
    <w:rsid w:val="00A84AFF"/>
    <w:rsid w:val="00A93ABB"/>
    <w:rsid w:val="00A97BDE"/>
    <w:rsid w:val="00AA10EF"/>
    <w:rsid w:val="00AA705D"/>
    <w:rsid w:val="00AB1E50"/>
    <w:rsid w:val="00AC04EB"/>
    <w:rsid w:val="00AC7A0B"/>
    <w:rsid w:val="00AD4B7A"/>
    <w:rsid w:val="00AE6B70"/>
    <w:rsid w:val="00AE6C71"/>
    <w:rsid w:val="00AF4136"/>
    <w:rsid w:val="00B07D1D"/>
    <w:rsid w:val="00B1292C"/>
    <w:rsid w:val="00B14598"/>
    <w:rsid w:val="00B25A14"/>
    <w:rsid w:val="00B26222"/>
    <w:rsid w:val="00B2759D"/>
    <w:rsid w:val="00B320C9"/>
    <w:rsid w:val="00B376B9"/>
    <w:rsid w:val="00B5488B"/>
    <w:rsid w:val="00B6116C"/>
    <w:rsid w:val="00B62155"/>
    <w:rsid w:val="00B66A74"/>
    <w:rsid w:val="00B711D4"/>
    <w:rsid w:val="00B7258D"/>
    <w:rsid w:val="00B81925"/>
    <w:rsid w:val="00B8529F"/>
    <w:rsid w:val="00B87138"/>
    <w:rsid w:val="00B87DFF"/>
    <w:rsid w:val="00BA4660"/>
    <w:rsid w:val="00BB271D"/>
    <w:rsid w:val="00BB341E"/>
    <w:rsid w:val="00BC0BB4"/>
    <w:rsid w:val="00BC3EC8"/>
    <w:rsid w:val="00BD3E19"/>
    <w:rsid w:val="00BD729D"/>
    <w:rsid w:val="00BE1F4A"/>
    <w:rsid w:val="00BE4822"/>
    <w:rsid w:val="00BF10AC"/>
    <w:rsid w:val="00BF64B2"/>
    <w:rsid w:val="00C02778"/>
    <w:rsid w:val="00C078C8"/>
    <w:rsid w:val="00C1380A"/>
    <w:rsid w:val="00C144D6"/>
    <w:rsid w:val="00C24D81"/>
    <w:rsid w:val="00C31AB2"/>
    <w:rsid w:val="00C409A3"/>
    <w:rsid w:val="00C445A9"/>
    <w:rsid w:val="00C53FB7"/>
    <w:rsid w:val="00C56117"/>
    <w:rsid w:val="00C64081"/>
    <w:rsid w:val="00C732B1"/>
    <w:rsid w:val="00C809D2"/>
    <w:rsid w:val="00CA2EEC"/>
    <w:rsid w:val="00CB2258"/>
    <w:rsid w:val="00CB5BAC"/>
    <w:rsid w:val="00CC013E"/>
    <w:rsid w:val="00CC56B2"/>
    <w:rsid w:val="00CD2DCA"/>
    <w:rsid w:val="00CD31ED"/>
    <w:rsid w:val="00CF22B3"/>
    <w:rsid w:val="00CF5A41"/>
    <w:rsid w:val="00D1358A"/>
    <w:rsid w:val="00D2385D"/>
    <w:rsid w:val="00D54C97"/>
    <w:rsid w:val="00D625A2"/>
    <w:rsid w:val="00D64B12"/>
    <w:rsid w:val="00D662C9"/>
    <w:rsid w:val="00D67AAE"/>
    <w:rsid w:val="00D95441"/>
    <w:rsid w:val="00DB0A5A"/>
    <w:rsid w:val="00DB2C9B"/>
    <w:rsid w:val="00DC4A9A"/>
    <w:rsid w:val="00DD52EF"/>
    <w:rsid w:val="00DE4EE5"/>
    <w:rsid w:val="00DE604C"/>
    <w:rsid w:val="00DE635D"/>
    <w:rsid w:val="00DF7902"/>
    <w:rsid w:val="00E04F58"/>
    <w:rsid w:val="00E16DA4"/>
    <w:rsid w:val="00E25C4D"/>
    <w:rsid w:val="00E3523C"/>
    <w:rsid w:val="00E52AB4"/>
    <w:rsid w:val="00E53072"/>
    <w:rsid w:val="00E539A9"/>
    <w:rsid w:val="00E71647"/>
    <w:rsid w:val="00E73994"/>
    <w:rsid w:val="00E74775"/>
    <w:rsid w:val="00E75B37"/>
    <w:rsid w:val="00E764C5"/>
    <w:rsid w:val="00E8251D"/>
    <w:rsid w:val="00E86A24"/>
    <w:rsid w:val="00E934DF"/>
    <w:rsid w:val="00EA0A96"/>
    <w:rsid w:val="00EB5DD5"/>
    <w:rsid w:val="00EB6671"/>
    <w:rsid w:val="00EB7E22"/>
    <w:rsid w:val="00EC10BA"/>
    <w:rsid w:val="00ED1F0F"/>
    <w:rsid w:val="00ED1F12"/>
    <w:rsid w:val="00ED6862"/>
    <w:rsid w:val="00EE3B78"/>
    <w:rsid w:val="00EE58DE"/>
    <w:rsid w:val="00EE6A1F"/>
    <w:rsid w:val="00EF2699"/>
    <w:rsid w:val="00F03725"/>
    <w:rsid w:val="00F06512"/>
    <w:rsid w:val="00F0731F"/>
    <w:rsid w:val="00F12E2A"/>
    <w:rsid w:val="00F224CB"/>
    <w:rsid w:val="00F22D6F"/>
    <w:rsid w:val="00F2371A"/>
    <w:rsid w:val="00F27C26"/>
    <w:rsid w:val="00F42559"/>
    <w:rsid w:val="00F43E8C"/>
    <w:rsid w:val="00F46897"/>
    <w:rsid w:val="00F53653"/>
    <w:rsid w:val="00F63B2A"/>
    <w:rsid w:val="00F6712C"/>
    <w:rsid w:val="00F67D61"/>
    <w:rsid w:val="00F710B1"/>
    <w:rsid w:val="00F75302"/>
    <w:rsid w:val="00F80970"/>
    <w:rsid w:val="00F878C1"/>
    <w:rsid w:val="00F87ACA"/>
    <w:rsid w:val="00FA2A09"/>
    <w:rsid w:val="00FB5FD0"/>
    <w:rsid w:val="00FC37F9"/>
    <w:rsid w:val="00FE07B5"/>
    <w:rsid w:val="00FE3E8E"/>
    <w:rsid w:val="00FF0B9A"/>
    <w:rsid w:val="00FF1204"/>
    <w:rsid w:val="00FF76B6"/>
    <w:rsid w:val="5006F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1CEB7E1"/>
  <w15:docId w15:val="{510E73A2-C421-4B95-8902-86310A7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12F2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12F2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12F2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12F2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12F2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12F2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12F2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12F2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12F2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12F2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12F2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112F2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87138"/>
    <w:rPr>
      <w:rFonts w:ascii="Times New Roman" w:eastAsia="Calibri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ACB4CB-3BEE-4DEB-BC6B-1C2AABA1D118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3796DB-69C9-4434-AA58-D917710F1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B7F3ED-1180-4381-949F-030DED3283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5</Pages>
  <Words>673</Words>
  <Characters>3611</Characters>
  <Application>Microsoft Office Word</Application>
  <DocSecurity>0</DocSecurity>
  <Lines>212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CALENKO Ludmila</cp:lastModifiedBy>
  <cp:revision>11</cp:revision>
  <cp:lastPrinted>2026-06-10T14:05:00Z</cp:lastPrinted>
  <dcterms:created xsi:type="dcterms:W3CDTF">2026-06-19T07:07:00Z</dcterms:created>
  <dcterms:modified xsi:type="dcterms:W3CDTF">2026-06-19T07:41:00Z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