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225370938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F1D9E" w:rsidRPr="0056157B" w14:paraId="48AB770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26A7231" w14:textId="0D113399" w:rsidR="00BF1D9E" w:rsidRPr="0056157B" w:rsidRDefault="00BF1D9E" w:rsidP="00634DC7">
                <w:pPr>
                  <w:pStyle w:val="TBNormalTechnicalBlock"/>
                </w:pPr>
              </w:p>
            </w:tc>
          </w:tr>
          <w:tr w:rsidR="00BF1D9E" w:rsidRPr="0056157B" w14:paraId="01F8AB07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501137D" w14:textId="77777777" w:rsidR="00BF1D9E" w:rsidRPr="0056157B" w:rsidRDefault="00BF1D9E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BAF0FC6" wp14:editId="65FD0727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555A71C" w14:textId="77777777" w:rsidR="00BF1D9E" w:rsidRPr="0056157B" w:rsidRDefault="00BF1D9E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BF1D9E" w:rsidRPr="00B84B6D" w14:paraId="563E3C2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BC5D474" w14:textId="77777777" w:rsidR="00BF1D9E" w:rsidRPr="0056157B" w:rsidRDefault="00BF1D9E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F7446BA" w14:textId="77777777" w:rsidR="00BF1D9E" w:rsidRPr="0056157B" w:rsidRDefault="00BF1D9E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ACA1D39" w14:textId="77777777" w:rsidR="00BF1D9E" w:rsidRPr="0056157B" w:rsidRDefault="00BF1D9E" w:rsidP="00233A0E">
                <w:pPr>
                  <w:pStyle w:val="TBNormalTechnicalBlock"/>
                  <w:rPr>
                    <w:b/>
                  </w:rPr>
                </w:pPr>
              </w:p>
              <w:p w14:paraId="56CFCA67" w14:textId="77777777" w:rsidR="00BF1D9E" w:rsidRDefault="00BF1D9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12 June 2026</w:t>
                </w:r>
              </w:p>
              <w:p w14:paraId="7C94C22F" w14:textId="77777777" w:rsidR="00BF1D9E" w:rsidRPr="0019440B" w:rsidRDefault="00BF1D9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1EA6D12" w14:textId="77777777" w:rsidR="00BF1D9E" w:rsidRPr="0019440B" w:rsidRDefault="00BF1D9E" w:rsidP="00233A0E">
                <w:pPr>
                  <w:pStyle w:val="TBNormalTechnicalBlock"/>
                </w:pPr>
              </w:p>
              <w:p w14:paraId="4967503D" w14:textId="77777777" w:rsidR="00BF1D9E" w:rsidRDefault="00BF1D9E" w:rsidP="00233A0E">
                <w:pPr>
                  <w:pStyle w:val="TBNormalTechnicalBlock"/>
                </w:pPr>
                <w:r>
                  <w:t>10377</w:t>
                </w:r>
                <w:r w:rsidRPr="0056157B">
                  <w:t>/</w:t>
                </w:r>
                <w:r>
                  <w:t>26</w:t>
                </w:r>
              </w:p>
              <w:p w14:paraId="1B7E0203" w14:textId="77777777" w:rsidR="00BF1D9E" w:rsidRDefault="00BF1D9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38</w:t>
                </w:r>
              </w:p>
              <w:p w14:paraId="4C1FFC5D" w14:textId="77777777" w:rsidR="00BF1D9E" w:rsidRDefault="00BF1D9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806</w:t>
                </w:r>
              </w:p>
              <w:p w14:paraId="02215C5F" w14:textId="77777777" w:rsidR="00BF1D9E" w:rsidRPr="007C5B64" w:rsidRDefault="00BF1D9E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4E16128" w14:textId="77777777" w:rsidR="00BF1D9E" w:rsidRPr="009E0BE9" w:rsidRDefault="00BF1D9E" w:rsidP="00CD4D38">
                <w:pPr>
                  <w:pStyle w:val="TBDistrbMarkers"/>
                </w:pPr>
                <w:r>
                  <w:t>PARLNAT</w:t>
                </w:r>
              </w:p>
              <w:p w14:paraId="655921A9" w14:textId="77777777" w:rsidR="00BF1D9E" w:rsidRPr="009E0BE9" w:rsidRDefault="00BF1D9E" w:rsidP="00233A0E">
                <w:pPr>
                  <w:pStyle w:val="TBNormalTechnicalBlock"/>
                </w:pPr>
              </w:p>
              <w:p w14:paraId="276D30FB" w14:textId="77777777" w:rsidR="00BF1D9E" w:rsidRPr="009E0BE9" w:rsidRDefault="00BF1D9E" w:rsidP="00233A0E">
                <w:pPr>
                  <w:pStyle w:val="TBNormalTechnicalBlock"/>
                </w:pPr>
              </w:p>
              <w:p w14:paraId="22FCC5D5" w14:textId="77777777" w:rsidR="00BF1D9E" w:rsidRPr="009E0BE9" w:rsidRDefault="00BF1D9E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F1D9E" w:rsidRPr="00ED0749" w14:paraId="3E44760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C962106" w14:textId="77777777" w:rsidR="00BF1D9E" w:rsidRPr="00ED0749" w:rsidRDefault="00BF1D9E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67DA4E5" w14:textId="77777777" w:rsidR="00BF1D9E" w:rsidRPr="00ED0749" w:rsidRDefault="00BF1D9E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D2BA421" w14:textId="77777777" w:rsidR="00BF1D9E" w:rsidRPr="00ED0749" w:rsidRDefault="00BF1D9E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36FF37B" w14:textId="77777777" w:rsidR="00BF1D9E" w:rsidRPr="00ED0749" w:rsidRDefault="00BF1D9E" w:rsidP="00DF1147">
          <w:pPr>
            <w:pStyle w:val="TBEntRefer"/>
            <w:rPr>
              <w:sz w:val="2"/>
              <w:szCs w:val="2"/>
            </w:rPr>
          </w:pPr>
        </w:p>
        <w:p w14:paraId="58DC9DD5" w14:textId="77777777" w:rsidR="00BF1D9E" w:rsidRPr="00DD01AC" w:rsidRDefault="00BF1D9E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F1D9E" w:rsidRPr="00133225" w14:paraId="6A7A2C33" w14:textId="77777777" w:rsidTr="001E5BC3">
            <w:trPr>
              <w:jc w:val="center"/>
            </w:trPr>
            <w:tc>
              <w:tcPr>
                <w:tcW w:w="9645" w:type="dxa"/>
              </w:tcPr>
              <w:p w14:paraId="229FE0A7" w14:textId="77777777" w:rsidR="00BF1D9E" w:rsidRPr="00C4351E" w:rsidRDefault="00BF1D9E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BF1D9E" w:rsidRPr="007D53AD" w14:paraId="1FE51494" w14:textId="77777777" w:rsidTr="001E5BC3">
            <w:trPr>
              <w:jc w:val="center"/>
            </w:trPr>
            <w:tc>
              <w:tcPr>
                <w:tcW w:w="9645" w:type="dxa"/>
              </w:tcPr>
              <w:p w14:paraId="6BFE8FF1" w14:textId="77777777" w:rsidR="00BF1D9E" w:rsidRPr="007D53AD" w:rsidRDefault="00BF1D9E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BF1D9E" w:rsidRPr="007D53AD" w14:paraId="3B190993" w14:textId="77777777" w:rsidTr="001E5BC3">
            <w:trPr>
              <w:jc w:val="center"/>
            </w:trPr>
            <w:tc>
              <w:tcPr>
                <w:tcW w:w="9645" w:type="dxa"/>
              </w:tcPr>
              <w:p w14:paraId="32532757" w14:textId="77777777" w:rsidR="00BF1D9E" w:rsidRPr="006368AC" w:rsidRDefault="00BF1D9E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BF1D9E" w:rsidRPr="007D53AD" w14:paraId="3D582B7D" w14:textId="77777777" w:rsidTr="001E5BC3">
            <w:trPr>
              <w:jc w:val="center"/>
            </w:trPr>
            <w:tc>
              <w:tcPr>
                <w:tcW w:w="9645" w:type="dxa"/>
              </w:tcPr>
              <w:p w14:paraId="4A91257E" w14:textId="77777777" w:rsidR="00BF1D9E" w:rsidRPr="006368AC" w:rsidRDefault="00BF1D9E" w:rsidP="008639D3">
                <w:pPr>
                  <w:pStyle w:val="TBTableText"/>
                </w:pPr>
                <w:r>
                  <w:t>15 June 2026 (09:45)</w:t>
                </w:r>
              </w:p>
            </w:tc>
          </w:tr>
        </w:tbl>
        <w:p w14:paraId="7A8936A5" w14:textId="77777777" w:rsidR="00BF1D9E" w:rsidRPr="008C6FD6" w:rsidRDefault="009B1CA0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F27DF" w14:paraId="6FD0CEB6" w14:textId="77777777" w:rsidTr="00CF27DF">
        <w:tc>
          <w:tcPr>
            <w:tcW w:w="567" w:type="dxa"/>
            <w:tcMar>
              <w:right w:w="0" w:type="dxa"/>
            </w:tcMar>
          </w:tcPr>
          <w:p w14:paraId="53FEFE7E" w14:textId="478E0E20" w:rsidR="00CF27DF" w:rsidRPr="00CF27DF" w:rsidRDefault="00CF27DF" w:rsidP="00CF27DF">
            <w:pPr>
              <w:pStyle w:val="PointManual"/>
            </w:pPr>
            <w:r w:rsidRPr="00CF27DF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4BAA0141" w:rsidR="00CF27DF" w:rsidRDefault="00CF27DF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CF27DF" w:rsidRDefault="00CF27DF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CF27DF" w:rsidRDefault="00CF27DF" w:rsidP="00CB73C2">
            <w:pPr>
              <w:rPr>
                <w:lang w:val="en-US"/>
              </w:rPr>
            </w:pPr>
          </w:p>
        </w:tc>
      </w:tr>
      <w:tr w:rsidR="00CF27DF" w14:paraId="3BEA511A" w14:textId="77777777" w:rsidTr="00CF27DF">
        <w:tc>
          <w:tcPr>
            <w:tcW w:w="567" w:type="dxa"/>
            <w:tcMar>
              <w:right w:w="0" w:type="dxa"/>
            </w:tcMar>
          </w:tcPr>
          <w:p w14:paraId="7EDE592C" w14:textId="68C65889" w:rsidR="00CF27DF" w:rsidRPr="00CF27DF" w:rsidRDefault="00CF27DF" w:rsidP="00CF27DF">
            <w:pPr>
              <w:pStyle w:val="PointManual"/>
            </w:pPr>
            <w:r w:rsidRPr="00CF27DF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52C2A729" w:rsidR="00CF27DF" w:rsidRDefault="00CF27DF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45010F8A" w14:textId="465AEE13" w:rsidR="00CF27DF" w:rsidRPr="00FB0711" w:rsidRDefault="00CF27DF" w:rsidP="00FB0711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CF27DF" w:rsidRDefault="00CF27DF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5D455803" w:rsidR="00CF27DF" w:rsidRDefault="00931949" w:rsidP="00CB73C2">
            <w:pPr>
              <w:rPr>
                <w:lang w:val="en-US"/>
              </w:rPr>
            </w:pPr>
            <w:r>
              <w:rPr>
                <w:lang w:val="en-US"/>
              </w:rPr>
              <w:t>10382/26</w:t>
            </w:r>
          </w:p>
        </w:tc>
      </w:tr>
    </w:tbl>
    <w:p w14:paraId="55AE1475" w14:textId="77777777" w:rsidR="004E2474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F27DF" w14:paraId="5EF51404" w14:textId="77777777" w:rsidTr="00CF27DF">
        <w:tc>
          <w:tcPr>
            <w:tcW w:w="567" w:type="dxa"/>
            <w:tcMar>
              <w:right w:w="0" w:type="dxa"/>
            </w:tcMar>
          </w:tcPr>
          <w:p w14:paraId="6103ADB4" w14:textId="7BFA94A9" w:rsidR="00CF27DF" w:rsidRPr="00CF27DF" w:rsidRDefault="00CF27DF" w:rsidP="00CF27DF">
            <w:pPr>
              <w:pStyle w:val="PointManual"/>
            </w:pPr>
            <w:r w:rsidRPr="00CF27DF">
              <w:t>3.</w:t>
            </w:r>
          </w:p>
        </w:tc>
        <w:tc>
          <w:tcPr>
            <w:tcW w:w="6463" w:type="dxa"/>
          </w:tcPr>
          <w:p w14:paraId="527D080C" w14:textId="5260A76C" w:rsidR="00CF27DF" w:rsidRDefault="00CF27DF" w:rsidP="000527C0">
            <w:pPr>
              <w:rPr>
                <w:lang w:val="en-US"/>
              </w:rPr>
            </w:pPr>
            <w: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77777777" w:rsidR="00CF27DF" w:rsidRDefault="00CF27DF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CF27DF" w:rsidRDefault="00CF27DF" w:rsidP="000527C0">
            <w:pPr>
              <w:rPr>
                <w:lang w:val="en-US"/>
              </w:rPr>
            </w:pPr>
          </w:p>
        </w:tc>
      </w:tr>
      <w:tr w:rsidR="00CF27DF" w14:paraId="4E61E0A0" w14:textId="77777777" w:rsidTr="00CF27DF">
        <w:tc>
          <w:tcPr>
            <w:tcW w:w="567" w:type="dxa"/>
            <w:tcMar>
              <w:right w:w="0" w:type="dxa"/>
            </w:tcMar>
          </w:tcPr>
          <w:p w14:paraId="356B9759" w14:textId="7956CC73" w:rsidR="00CF27DF" w:rsidRPr="00CF27DF" w:rsidRDefault="00CF27DF" w:rsidP="00CF27DF">
            <w:pPr>
              <w:pStyle w:val="PointManual"/>
            </w:pPr>
            <w:r w:rsidRPr="00CF27DF">
              <w:t>4.</w:t>
            </w:r>
          </w:p>
        </w:tc>
        <w:tc>
          <w:tcPr>
            <w:tcW w:w="6463" w:type="dxa"/>
          </w:tcPr>
          <w:p w14:paraId="7DB2290C" w14:textId="77777777" w:rsidR="00AA4B87" w:rsidRDefault="00CF27DF" w:rsidP="00AA4B87">
            <w:r w:rsidRPr="00495692">
              <w:t>Russia</w:t>
            </w:r>
            <w:r>
              <w:t>’s war</w:t>
            </w:r>
            <w:r w:rsidRPr="00495692">
              <w:t xml:space="preserve"> </w:t>
            </w:r>
            <w:r>
              <w:t xml:space="preserve">of aggression </w:t>
            </w:r>
            <w:r w:rsidRPr="00495692">
              <w:t>against Ukraine</w:t>
            </w:r>
            <w:r>
              <w:rPr>
                <w:rStyle w:val="FootnoteReference"/>
              </w:rPr>
              <w:footnoteReference w:id="1"/>
            </w:r>
          </w:p>
          <w:p w14:paraId="2E841769" w14:textId="27442E55" w:rsidR="00CF27DF" w:rsidRDefault="00CF27DF" w:rsidP="00AA4B87">
            <w:pPr>
              <w:rPr>
                <w:lang w:val="en-US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C7DC88" w14:textId="77777777" w:rsidR="00CF27DF" w:rsidRDefault="00CF27DF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642EBC" w14:textId="77777777" w:rsidR="00CF27DF" w:rsidRDefault="00CF27DF" w:rsidP="000527C0">
            <w:pPr>
              <w:rPr>
                <w:lang w:val="en-US"/>
              </w:rPr>
            </w:pPr>
          </w:p>
        </w:tc>
      </w:tr>
      <w:tr w:rsidR="00CF27DF" w14:paraId="5E81BF02" w14:textId="77777777" w:rsidTr="00CF27DF">
        <w:tc>
          <w:tcPr>
            <w:tcW w:w="567" w:type="dxa"/>
            <w:tcMar>
              <w:right w:w="0" w:type="dxa"/>
            </w:tcMar>
          </w:tcPr>
          <w:p w14:paraId="77F62CD0" w14:textId="6C774D13" w:rsidR="00CF27DF" w:rsidRPr="00CF27DF" w:rsidRDefault="00CF27DF" w:rsidP="00CF27DF">
            <w:pPr>
              <w:pStyle w:val="PointManual"/>
            </w:pPr>
            <w:r w:rsidRPr="00CF27DF">
              <w:t>5.</w:t>
            </w:r>
          </w:p>
        </w:tc>
        <w:tc>
          <w:tcPr>
            <w:tcW w:w="6463" w:type="dxa"/>
          </w:tcPr>
          <w:p w14:paraId="79F2E650" w14:textId="723349EC" w:rsidR="00CF27DF" w:rsidRPr="00495692" w:rsidRDefault="00CF27DF" w:rsidP="00374A93">
            <w:r>
              <w:t>Situation in the Middle East</w:t>
            </w:r>
          </w:p>
          <w:p w14:paraId="62A3B069" w14:textId="767A7622" w:rsidR="00CF27DF" w:rsidRDefault="00CF27DF" w:rsidP="000527C0">
            <w:pPr>
              <w:rPr>
                <w:lang w:val="en-US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95CB95" w14:textId="77777777" w:rsidR="00CF27DF" w:rsidRDefault="00CF27DF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AFE8C6" w14:textId="77777777" w:rsidR="00CF27DF" w:rsidRDefault="00CF27DF" w:rsidP="000527C0">
            <w:pPr>
              <w:rPr>
                <w:lang w:val="en-US"/>
              </w:rPr>
            </w:pPr>
          </w:p>
        </w:tc>
      </w:tr>
      <w:tr w:rsidR="00CF27DF" w14:paraId="5588A796" w14:textId="77777777" w:rsidTr="00924AF8">
        <w:trPr>
          <w:trHeight w:val="611"/>
        </w:trPr>
        <w:tc>
          <w:tcPr>
            <w:tcW w:w="567" w:type="dxa"/>
            <w:tcMar>
              <w:right w:w="0" w:type="dxa"/>
            </w:tcMar>
          </w:tcPr>
          <w:p w14:paraId="25F4D74D" w14:textId="27ABC149" w:rsidR="00CF27DF" w:rsidRPr="00CF27DF" w:rsidRDefault="00CF27DF" w:rsidP="00CF27DF">
            <w:pPr>
              <w:pStyle w:val="PointManual"/>
            </w:pPr>
            <w:r w:rsidRPr="00CF27DF">
              <w:t>6.</w:t>
            </w:r>
          </w:p>
        </w:tc>
        <w:tc>
          <w:tcPr>
            <w:tcW w:w="6463" w:type="dxa"/>
          </w:tcPr>
          <w:p w14:paraId="5312E5EB" w14:textId="1B054C59" w:rsidR="00CF27DF" w:rsidRDefault="00CF27DF" w:rsidP="000527C0">
            <w:r>
              <w:t>EU-China relation</w:t>
            </w:r>
            <w:r w:rsidRPr="00AA4B87">
              <w:t>s</w:t>
            </w:r>
            <w:r w:rsidR="00AA4B87" w:rsidRPr="00AA4B87">
              <w:rPr>
                <w:rStyle w:val="FootnoteReference"/>
              </w:rPr>
              <w:footnoteReference w:id="2"/>
            </w:r>
            <w:r w:rsidR="009B1CA0">
              <w:t xml:space="preserve"> </w:t>
            </w:r>
            <w:r w:rsidR="009B1CA0">
              <w:rPr>
                <w:rStyle w:val="FootnoteReference"/>
              </w:rPr>
              <w:footnoteReference w:customMarkFollows="1" w:id="3"/>
              <w:t>*</w:t>
            </w:r>
          </w:p>
          <w:p w14:paraId="53242CCC" w14:textId="170B540C" w:rsidR="00CF27DF" w:rsidRDefault="00CF27DF" w:rsidP="000527C0">
            <w:pPr>
              <w:rPr>
                <w:lang w:val="en-US"/>
              </w:rPr>
            </w:pPr>
            <w:r w:rsidRPr="00C93B6E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D8A3D0" w14:textId="1DA596E8" w:rsidR="00CF27DF" w:rsidRDefault="00AA4B87" w:rsidP="000527C0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49AF60B" wp14:editId="1BFEF29F">
                  <wp:extent cx="172442" cy="172442"/>
                  <wp:effectExtent l="0" t="0" r="0" b="0"/>
                  <wp:docPr id="1643865844" name="Picture 1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3865844" name="Picture 1" descr="Restricted item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115222" w14:textId="4E15DD4A" w:rsidR="00CF27DF" w:rsidRDefault="00CF27DF" w:rsidP="000527C0">
            <w:pPr>
              <w:rPr>
                <w:lang w:val="en-US"/>
              </w:rPr>
            </w:pPr>
          </w:p>
        </w:tc>
      </w:tr>
      <w:tr w:rsidR="00CF27DF" w14:paraId="6D25A94F" w14:textId="77777777" w:rsidTr="00CF27DF">
        <w:tc>
          <w:tcPr>
            <w:tcW w:w="567" w:type="dxa"/>
            <w:tcMar>
              <w:right w:w="0" w:type="dxa"/>
            </w:tcMar>
          </w:tcPr>
          <w:p w14:paraId="0682BDFD" w14:textId="23F96147" w:rsidR="00CF27DF" w:rsidRPr="00CF27DF" w:rsidRDefault="00CF27DF" w:rsidP="00924AF8">
            <w:pPr>
              <w:pStyle w:val="PointManual"/>
              <w:pageBreakBefore/>
            </w:pPr>
            <w:r w:rsidRPr="00CF27DF">
              <w:lastRenderedPageBreak/>
              <w:t>7.</w:t>
            </w:r>
          </w:p>
        </w:tc>
        <w:tc>
          <w:tcPr>
            <w:tcW w:w="6463" w:type="dxa"/>
          </w:tcPr>
          <w:p w14:paraId="3D6AD38D" w14:textId="3D692A26" w:rsidR="00CF27DF" w:rsidRDefault="00CF27DF" w:rsidP="000527C0">
            <w:pPr>
              <w:rPr>
                <w:lang w:val="en-US"/>
              </w:rPr>
            </w:pPr>
            <w:r w:rsidRPr="00495692"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271EE0" w14:textId="77777777" w:rsidR="00CF27DF" w:rsidRDefault="00CF27DF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D86EF6" w14:textId="77777777" w:rsidR="00CF27DF" w:rsidRDefault="00CF27DF" w:rsidP="000527C0">
            <w:pPr>
              <w:rPr>
                <w:lang w:val="en-US"/>
              </w:rPr>
            </w:pPr>
          </w:p>
        </w:tc>
      </w:tr>
      <w:tr w:rsidR="00924AF8" w14:paraId="02DDBEA4" w14:textId="77777777" w:rsidTr="00CF27DF">
        <w:tc>
          <w:tcPr>
            <w:tcW w:w="567" w:type="dxa"/>
            <w:tcMar>
              <w:right w:w="0" w:type="dxa"/>
            </w:tcMar>
          </w:tcPr>
          <w:p w14:paraId="464058C0" w14:textId="77777777" w:rsidR="00924AF8" w:rsidRPr="00CF27DF" w:rsidRDefault="00924AF8" w:rsidP="00924AF8"/>
        </w:tc>
        <w:tc>
          <w:tcPr>
            <w:tcW w:w="6463" w:type="dxa"/>
          </w:tcPr>
          <w:p w14:paraId="784A29C5" w14:textId="2E19D8F5" w:rsidR="00924AF8" w:rsidRPr="00AA4B87" w:rsidRDefault="00924AF8" w:rsidP="00E24DF2">
            <w:pPr>
              <w:pStyle w:val="ListParagraph"/>
              <w:numPr>
                <w:ilvl w:val="0"/>
                <w:numId w:val="28"/>
              </w:numPr>
              <w:ind w:left="567" w:hanging="567"/>
            </w:pPr>
            <w:r w:rsidRPr="00AA4B87">
              <w:t xml:space="preserve">White </w:t>
            </w:r>
            <w:r w:rsidR="0026491A" w:rsidRPr="00AA4B87">
              <w:t>p</w:t>
            </w:r>
            <w:r w:rsidRPr="00AA4B87">
              <w:t xml:space="preserve">aper on Russian </w:t>
            </w:r>
            <w:r w:rsidR="007F7AF9" w:rsidRPr="00AA4B87">
              <w:t>a</w:t>
            </w:r>
            <w:r w:rsidRPr="00AA4B87">
              <w:t xml:space="preserve">cts of </w:t>
            </w:r>
            <w:r w:rsidR="007F7AF9" w:rsidRPr="00AA4B87">
              <w:t>s</w:t>
            </w:r>
            <w:r w:rsidRPr="00AA4B87">
              <w:t xml:space="preserve">abotage and </w:t>
            </w:r>
            <w:r w:rsidR="007F7AF9" w:rsidRPr="00AA4B87">
              <w:t>s</w:t>
            </w:r>
            <w:r w:rsidRPr="00AA4B87">
              <w:t xml:space="preserve">ubversion against </w:t>
            </w:r>
            <w:r w:rsidR="007F7AF9" w:rsidRPr="00AA4B87">
              <w:t>m</w:t>
            </w:r>
            <w:r w:rsidRPr="00AA4B87">
              <w:t>embers of the Council of the Baltic Sea States</w:t>
            </w:r>
          </w:p>
          <w:p w14:paraId="2D9987B5" w14:textId="54EDC332" w:rsidR="00924AF8" w:rsidRPr="00AA4B87" w:rsidRDefault="00924AF8" w:rsidP="00E24DF2">
            <w:pPr>
              <w:pStyle w:val="Text1"/>
              <w:rPr>
                <w:i/>
                <w:iCs/>
              </w:rPr>
            </w:pPr>
            <w:r w:rsidRPr="00AA4B87">
              <w:rPr>
                <w:i/>
                <w:iCs/>
              </w:rPr>
              <w:t>Information from Poland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F7E8F1" w14:textId="77777777" w:rsidR="00924AF8" w:rsidRPr="00AA4B87" w:rsidRDefault="00924AF8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B05C9D" w14:textId="6EAAF563" w:rsidR="00924AF8" w:rsidRPr="00AA4B87" w:rsidRDefault="003F303D" w:rsidP="000527C0">
            <w:pPr>
              <w:rPr>
                <w:lang w:val="en-US"/>
              </w:rPr>
            </w:pPr>
            <w:r w:rsidRPr="00AA4B87">
              <w:rPr>
                <w:lang w:val="en-US"/>
              </w:rPr>
              <w:t>10477/26</w:t>
            </w:r>
          </w:p>
        </w:tc>
      </w:tr>
      <w:tr w:rsidR="007E1EBF" w14:paraId="7A7561AA" w14:textId="77777777" w:rsidTr="00CF27DF">
        <w:tc>
          <w:tcPr>
            <w:tcW w:w="567" w:type="dxa"/>
            <w:tcMar>
              <w:right w:w="0" w:type="dxa"/>
            </w:tcMar>
          </w:tcPr>
          <w:p w14:paraId="71518D44" w14:textId="77777777" w:rsidR="007E1EBF" w:rsidRPr="00CF27DF" w:rsidRDefault="007E1EBF" w:rsidP="00924AF8"/>
        </w:tc>
        <w:tc>
          <w:tcPr>
            <w:tcW w:w="6463" w:type="dxa"/>
          </w:tcPr>
          <w:p w14:paraId="563BF080" w14:textId="7C44BCB6" w:rsidR="007E1EBF" w:rsidRPr="00AA4B87" w:rsidRDefault="007E1EBF" w:rsidP="00E24DF2">
            <w:pPr>
              <w:pStyle w:val="ListParagraph"/>
              <w:numPr>
                <w:ilvl w:val="0"/>
                <w:numId w:val="28"/>
              </w:numPr>
              <w:ind w:left="567" w:hanging="567"/>
            </w:pPr>
            <w:r w:rsidRPr="00AA4B87">
              <w:t xml:space="preserve">Priorities of the incoming Romanian </w:t>
            </w:r>
            <w:r w:rsidR="007F7AF9" w:rsidRPr="00AA4B87">
              <w:t>c</w:t>
            </w:r>
            <w:r w:rsidRPr="00AA4B87">
              <w:t>hairmanship-in-</w:t>
            </w:r>
            <w:r w:rsidR="007F7AF9" w:rsidRPr="00AA4B87">
              <w:t>o</w:t>
            </w:r>
            <w:r w:rsidRPr="00AA4B87">
              <w:t>ffice of the South-East European Cooperation Process</w:t>
            </w:r>
          </w:p>
          <w:p w14:paraId="60A55872" w14:textId="4C3CE304" w:rsidR="007E1EBF" w:rsidRPr="00AA4B87" w:rsidRDefault="007E1EBF" w:rsidP="007E1EBF">
            <w:pPr>
              <w:pStyle w:val="ListParagraph"/>
              <w:ind w:left="567"/>
              <w:rPr>
                <w:i/>
                <w:iCs/>
              </w:rPr>
            </w:pPr>
            <w:r w:rsidRPr="00AA4B87">
              <w:rPr>
                <w:i/>
                <w:iCs/>
              </w:rPr>
              <w:t>Information from R</w:t>
            </w:r>
            <w:r w:rsidR="0026491A" w:rsidRPr="00AA4B87">
              <w:rPr>
                <w:i/>
                <w:iCs/>
              </w:rPr>
              <w:t>omania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3EF93C" w14:textId="77777777" w:rsidR="007E1EBF" w:rsidRPr="00AA4B87" w:rsidRDefault="007E1EBF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EC5B40" w14:textId="67D8E6FC" w:rsidR="007E1EBF" w:rsidRPr="00AA4B87" w:rsidRDefault="003F303D" w:rsidP="000527C0">
            <w:pPr>
              <w:rPr>
                <w:lang w:val="en-US"/>
              </w:rPr>
            </w:pPr>
            <w:r w:rsidRPr="00AA4B87">
              <w:rPr>
                <w:lang w:val="en-US"/>
              </w:rPr>
              <w:t>10479/26</w:t>
            </w:r>
          </w:p>
        </w:tc>
      </w:tr>
      <w:tr w:rsidR="007E1EBF" w14:paraId="511FD69D" w14:textId="77777777" w:rsidTr="00CF27DF">
        <w:tc>
          <w:tcPr>
            <w:tcW w:w="567" w:type="dxa"/>
            <w:tcMar>
              <w:right w:w="0" w:type="dxa"/>
            </w:tcMar>
          </w:tcPr>
          <w:p w14:paraId="48CE6409" w14:textId="77777777" w:rsidR="007E1EBF" w:rsidRPr="00CF27DF" w:rsidRDefault="007E1EBF" w:rsidP="00924AF8"/>
        </w:tc>
        <w:tc>
          <w:tcPr>
            <w:tcW w:w="6463" w:type="dxa"/>
          </w:tcPr>
          <w:p w14:paraId="2049AC9F" w14:textId="43178E05" w:rsidR="007E1EBF" w:rsidRPr="00AA4B87" w:rsidRDefault="007E1EBF" w:rsidP="00E24DF2">
            <w:pPr>
              <w:pStyle w:val="ListParagraph"/>
              <w:numPr>
                <w:ilvl w:val="0"/>
                <w:numId w:val="28"/>
              </w:numPr>
              <w:ind w:left="567" w:hanging="567"/>
            </w:pPr>
            <w:r w:rsidRPr="00AA4B87">
              <w:t xml:space="preserve">Black Sea </w:t>
            </w:r>
            <w:r w:rsidR="009E4858">
              <w:t>maritime security</w:t>
            </w:r>
            <w:r w:rsidRPr="00AA4B87">
              <w:t xml:space="preserve"> </w:t>
            </w:r>
            <w:r w:rsidR="009E4858">
              <w:t>h</w:t>
            </w:r>
            <w:r w:rsidRPr="00AA4B87">
              <w:t>ub</w:t>
            </w:r>
          </w:p>
          <w:p w14:paraId="30E07E0B" w14:textId="02F8FC12" w:rsidR="007E1EBF" w:rsidRPr="00AA4B87" w:rsidRDefault="007E1EBF" w:rsidP="007E1EBF">
            <w:pPr>
              <w:pStyle w:val="ListParagraph"/>
              <w:ind w:left="567"/>
              <w:rPr>
                <w:i/>
                <w:iCs/>
              </w:rPr>
            </w:pPr>
            <w:r w:rsidRPr="00AA4B87">
              <w:rPr>
                <w:i/>
                <w:iCs/>
              </w:rPr>
              <w:t xml:space="preserve">Information from </w:t>
            </w:r>
            <w:r w:rsidR="00881435" w:rsidRPr="00AA4B87">
              <w:rPr>
                <w:i/>
                <w:iCs/>
              </w:rPr>
              <w:t>Bulgaria and Romania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F503E7E" w14:textId="77777777" w:rsidR="007E1EBF" w:rsidRPr="00AA4B87" w:rsidRDefault="007E1EBF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7A4117" w14:textId="7D0AF046" w:rsidR="007E1EBF" w:rsidRPr="00AA4B87" w:rsidRDefault="003F303D" w:rsidP="000527C0">
            <w:pPr>
              <w:rPr>
                <w:lang w:val="en-US"/>
              </w:rPr>
            </w:pPr>
            <w:r w:rsidRPr="00AA4B87">
              <w:rPr>
                <w:lang w:val="en-US"/>
              </w:rPr>
              <w:t>10481/26</w:t>
            </w:r>
          </w:p>
        </w:tc>
      </w:tr>
    </w:tbl>
    <w:p w14:paraId="0441CA41" w14:textId="77777777" w:rsidR="00AA4B87" w:rsidRPr="00EE58DE" w:rsidRDefault="00AA4B87" w:rsidP="00AA4B87">
      <w:pPr>
        <w:pStyle w:val="ImageLine"/>
        <w:rPr>
          <w:lang w:val="en-US"/>
        </w:rPr>
      </w:pPr>
    </w:p>
    <w:p w14:paraId="6AF8E25F" w14:textId="77777777" w:rsidR="00AA4B87" w:rsidRDefault="00AA4B87" w:rsidP="00AA4B87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691150A5" wp14:editId="584FA6C7">
            <wp:extent cx="172442" cy="172442"/>
            <wp:effectExtent l="0" t="0" r="0" b="0"/>
            <wp:docPr id="9" name="Picture 9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Restricted item</w:t>
      </w:r>
    </w:p>
    <w:p w14:paraId="1E2B6770" w14:textId="77777777" w:rsidR="001B060D" w:rsidRDefault="001B060D" w:rsidP="001B060D">
      <w:pPr>
        <w:pStyle w:val="FinalLine"/>
      </w:pPr>
    </w:p>
    <w:sectPr w:rsidR="001B060D" w:rsidSect="00BF1D9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77F53" w14:textId="77777777" w:rsidR="00971D92" w:rsidRDefault="00971D92" w:rsidP="00B5488B">
      <w:r>
        <w:separator/>
      </w:r>
    </w:p>
  </w:endnote>
  <w:endnote w:type="continuationSeparator" w:id="0">
    <w:p w14:paraId="3AC2AF04" w14:textId="77777777" w:rsidR="00971D92" w:rsidRDefault="00971D92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15541" w14:textId="77777777" w:rsidR="00274825" w:rsidRDefault="002748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F1D9E" w:rsidRPr="00D94637" w14:paraId="6E9C3FBB" w14:textId="77777777" w:rsidTr="00BF1D9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3174419" w14:textId="77777777" w:rsidR="00BF1D9E" w:rsidRPr="00D94637" w:rsidRDefault="00BF1D9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BF1D9E" w:rsidRPr="00B310DC" w14:paraId="6F858640" w14:textId="77777777" w:rsidTr="00BF1D9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B45E22A" w14:textId="6E341981" w:rsidR="00BF1D9E" w:rsidRPr="00AD7BF2" w:rsidRDefault="00BF1D9E" w:rsidP="004F54B2">
          <w:pPr>
            <w:pStyle w:val="FooterText"/>
          </w:pPr>
          <w:r>
            <w:t>10377/26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3026190" w14:textId="77777777" w:rsidR="00BF1D9E" w:rsidRPr="00AD7BF2" w:rsidRDefault="00BF1D9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D65B857" w14:textId="77777777" w:rsidR="00BF1D9E" w:rsidRPr="002511D8" w:rsidRDefault="00BF1D9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25DB214" w14:textId="19D44CB6" w:rsidR="00BF1D9E" w:rsidRPr="00B310DC" w:rsidRDefault="00BF1D9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F1D9E" w:rsidRPr="00D94637" w14:paraId="6EA58CF6" w14:textId="77777777" w:rsidTr="00BF1D9E">
      <w:trPr>
        <w:jc w:val="center"/>
      </w:trPr>
      <w:tc>
        <w:tcPr>
          <w:tcW w:w="1774" w:type="pct"/>
          <w:shd w:val="clear" w:color="auto" w:fill="auto"/>
        </w:tcPr>
        <w:p w14:paraId="707C2F0C" w14:textId="6387E1D2" w:rsidR="00BF1D9E" w:rsidRPr="00AD7BF2" w:rsidRDefault="00BF1D9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725CB7B" w14:textId="6BC9616D" w:rsidR="00BF1D9E" w:rsidRPr="00AD7BF2" w:rsidRDefault="00BF1D9E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FFC0BB8" w14:textId="4DA241CC" w:rsidR="00BF1D9E" w:rsidRPr="00D94637" w:rsidRDefault="00BF1D9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35A6A1B" w14:textId="2EC55FA7" w:rsidR="00BF1D9E" w:rsidRPr="00695BAF" w:rsidRDefault="00BF1D9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BF1D9E" w:rsidRDefault="001B060D" w:rsidP="00BF1D9E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F1D9E" w:rsidRPr="00D94637" w14:paraId="60F9F907" w14:textId="77777777" w:rsidTr="00BF1D9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EA527F0" w14:textId="77777777" w:rsidR="00BF1D9E" w:rsidRPr="00D94637" w:rsidRDefault="00BF1D9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BF1D9E" w:rsidRPr="00B310DC" w14:paraId="6BF040FD" w14:textId="77777777" w:rsidTr="00BF1D9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0D36F63" w14:textId="748B7A11" w:rsidR="00BF1D9E" w:rsidRPr="00AD7BF2" w:rsidRDefault="00BF1D9E" w:rsidP="004F54B2">
          <w:pPr>
            <w:pStyle w:val="FooterText"/>
          </w:pPr>
          <w:r>
            <w:t>10377/26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A650DBD" w14:textId="77777777" w:rsidR="00BF1D9E" w:rsidRPr="00AD7BF2" w:rsidRDefault="00BF1D9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1CD17B4" w14:textId="77777777" w:rsidR="00BF1D9E" w:rsidRPr="002511D8" w:rsidRDefault="00BF1D9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4131A9A" w14:textId="7432FC59" w:rsidR="00BF1D9E" w:rsidRPr="00B310DC" w:rsidRDefault="00BF1D9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F1D9E" w:rsidRPr="00D94637" w14:paraId="2A3F8DA2" w14:textId="77777777" w:rsidTr="00BF1D9E">
      <w:trPr>
        <w:jc w:val="center"/>
      </w:trPr>
      <w:tc>
        <w:tcPr>
          <w:tcW w:w="1774" w:type="pct"/>
          <w:shd w:val="clear" w:color="auto" w:fill="auto"/>
        </w:tcPr>
        <w:p w14:paraId="7AFA08D7" w14:textId="063E1B1A" w:rsidR="00BF1D9E" w:rsidRPr="00AD7BF2" w:rsidRDefault="00BF1D9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53225B3" w14:textId="14C67ABB" w:rsidR="00BF1D9E" w:rsidRPr="00AD7BF2" w:rsidRDefault="00BF1D9E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4FDD3F22" w14:textId="1186D8B2" w:rsidR="00BF1D9E" w:rsidRPr="00D94637" w:rsidRDefault="00BF1D9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5CBE5E6" w14:textId="2B243B28" w:rsidR="00BF1D9E" w:rsidRPr="00695BAF" w:rsidRDefault="00BF1D9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BF1D9E" w:rsidRDefault="001B060D" w:rsidP="00BF1D9E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9C688" w14:textId="77777777" w:rsidR="00971D92" w:rsidRDefault="00971D92" w:rsidP="00B5488B">
      <w:r>
        <w:separator/>
      </w:r>
    </w:p>
  </w:footnote>
  <w:footnote w:type="continuationSeparator" w:id="0">
    <w:p w14:paraId="499651FA" w14:textId="77777777" w:rsidR="00971D92" w:rsidRDefault="00971D92" w:rsidP="00B5488B">
      <w:r>
        <w:continuationSeparator/>
      </w:r>
    </w:p>
  </w:footnote>
  <w:footnote w:id="1">
    <w:p w14:paraId="6B4EF606" w14:textId="7759A279" w:rsidR="007A2BCC" w:rsidRPr="00AA4B87" w:rsidRDefault="00CF27DF" w:rsidP="00AA4B87">
      <w:pPr>
        <w:pStyle w:val="FootnoteText"/>
      </w:pPr>
      <w:r w:rsidRPr="00AA4B87">
        <w:rPr>
          <w:rStyle w:val="FootnoteReference"/>
        </w:rPr>
        <w:footnoteRef/>
      </w:r>
      <w:r w:rsidRPr="00AA4B87">
        <w:tab/>
        <w:t>In the presence of the Minister of Foreign Affairs of Ukraine (via videoconference)</w:t>
      </w:r>
    </w:p>
  </w:footnote>
  <w:footnote w:id="2">
    <w:p w14:paraId="2011D1C4" w14:textId="6BF300DB" w:rsidR="00AA4B87" w:rsidRDefault="00AA4B87" w:rsidP="009B1CA0">
      <w:pPr>
        <w:pStyle w:val="FootnoteText"/>
      </w:pPr>
      <w:r w:rsidRPr="00AA4B87">
        <w:rPr>
          <w:rStyle w:val="FootnoteReference"/>
        </w:rPr>
        <w:footnoteRef/>
      </w:r>
      <w:r w:rsidRPr="00AA4B87">
        <w:tab/>
      </w:r>
      <w:r w:rsidRPr="009F37CA">
        <w:t>Classified at level RESTREINT</w:t>
      </w:r>
      <w:r w:rsidR="00D85D33">
        <w:t>-</w:t>
      </w:r>
      <w:r w:rsidRPr="009F37CA">
        <w:t>UE/EU</w:t>
      </w:r>
      <w:r w:rsidR="00D85D33">
        <w:t>-</w:t>
      </w:r>
      <w:r w:rsidRPr="009F37CA">
        <w:t>RESTRICTED</w:t>
      </w:r>
    </w:p>
  </w:footnote>
  <w:footnote w:id="3">
    <w:p w14:paraId="354EB1CC" w14:textId="5BE95CC6" w:rsidR="009B1CA0" w:rsidRDefault="009B1CA0">
      <w:pPr>
        <w:pStyle w:val="FootnoteText"/>
      </w:pPr>
      <w:r>
        <w:rPr>
          <w:rStyle w:val="FootnoteReference"/>
        </w:rPr>
        <w:t>*</w:t>
      </w:r>
      <w:r>
        <w:tab/>
        <w:t>Electronic devices must be kept outside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F17DC" w14:textId="77777777" w:rsidR="00274825" w:rsidRDefault="002748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3C812FF6" w:rsidR="001B060D" w:rsidRPr="00BF1D9E" w:rsidRDefault="00BF1D9E" w:rsidP="00BF1D9E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424025CB" w:rsidR="001B060D" w:rsidRPr="00BF1D9E" w:rsidRDefault="00BF1D9E" w:rsidP="00BF1D9E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86334FA"/>
    <w:multiLevelType w:val="hybridMultilevel"/>
    <w:tmpl w:val="B17C8AD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5D0638E"/>
    <w:multiLevelType w:val="hybridMultilevel"/>
    <w:tmpl w:val="82A20868"/>
    <w:lvl w:ilvl="0" w:tplc="DE982E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A881148"/>
    <w:multiLevelType w:val="hybridMultilevel"/>
    <w:tmpl w:val="847E60E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80B3C"/>
    <w:multiLevelType w:val="hybridMultilevel"/>
    <w:tmpl w:val="40BE0BAE"/>
    <w:lvl w:ilvl="0" w:tplc="3D1A79B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C54D0"/>
    <w:multiLevelType w:val="hybridMultilevel"/>
    <w:tmpl w:val="D7D6AE0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9D75BC0"/>
    <w:multiLevelType w:val="hybridMultilevel"/>
    <w:tmpl w:val="312A97C4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13003BC"/>
    <w:multiLevelType w:val="hybridMultilevel"/>
    <w:tmpl w:val="6DCE15B0"/>
    <w:lvl w:ilvl="0" w:tplc="DE982E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9" w15:restartNumberingAfterBreak="0">
    <w:nsid w:val="7C663029"/>
    <w:multiLevelType w:val="hybridMultilevel"/>
    <w:tmpl w:val="CBB45B74"/>
    <w:lvl w:ilvl="0" w:tplc="3D1A79B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647" w:hanging="360"/>
      </w:pPr>
    </w:lvl>
    <w:lvl w:ilvl="2" w:tplc="080C001B" w:tentative="1">
      <w:start w:val="1"/>
      <w:numFmt w:val="lowerRoman"/>
      <w:lvlText w:val="%3."/>
      <w:lvlJc w:val="right"/>
      <w:pPr>
        <w:ind w:left="2367" w:hanging="180"/>
      </w:pPr>
    </w:lvl>
    <w:lvl w:ilvl="3" w:tplc="080C000F" w:tentative="1">
      <w:start w:val="1"/>
      <w:numFmt w:val="decimal"/>
      <w:lvlText w:val="%4."/>
      <w:lvlJc w:val="left"/>
      <w:pPr>
        <w:ind w:left="3087" w:hanging="360"/>
      </w:pPr>
    </w:lvl>
    <w:lvl w:ilvl="4" w:tplc="080C0019" w:tentative="1">
      <w:start w:val="1"/>
      <w:numFmt w:val="lowerLetter"/>
      <w:lvlText w:val="%5."/>
      <w:lvlJc w:val="left"/>
      <w:pPr>
        <w:ind w:left="3807" w:hanging="360"/>
      </w:pPr>
    </w:lvl>
    <w:lvl w:ilvl="5" w:tplc="080C001B" w:tentative="1">
      <w:start w:val="1"/>
      <w:numFmt w:val="lowerRoman"/>
      <w:lvlText w:val="%6."/>
      <w:lvlJc w:val="right"/>
      <w:pPr>
        <w:ind w:left="4527" w:hanging="180"/>
      </w:pPr>
    </w:lvl>
    <w:lvl w:ilvl="6" w:tplc="080C000F" w:tentative="1">
      <w:start w:val="1"/>
      <w:numFmt w:val="decimal"/>
      <w:lvlText w:val="%7."/>
      <w:lvlJc w:val="left"/>
      <w:pPr>
        <w:ind w:left="5247" w:hanging="360"/>
      </w:pPr>
    </w:lvl>
    <w:lvl w:ilvl="7" w:tplc="080C0019" w:tentative="1">
      <w:start w:val="1"/>
      <w:numFmt w:val="lowerLetter"/>
      <w:lvlText w:val="%8."/>
      <w:lvlJc w:val="left"/>
      <w:pPr>
        <w:ind w:left="5967" w:hanging="360"/>
      </w:pPr>
    </w:lvl>
    <w:lvl w:ilvl="8" w:tplc="080C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88873346">
    <w:abstractNumId w:val="22"/>
  </w:num>
  <w:num w:numId="2" w16cid:durableId="1045372169">
    <w:abstractNumId w:val="1"/>
  </w:num>
  <w:num w:numId="3" w16cid:durableId="24136653">
    <w:abstractNumId w:val="23"/>
  </w:num>
  <w:num w:numId="4" w16cid:durableId="1270311048">
    <w:abstractNumId w:val="19"/>
  </w:num>
  <w:num w:numId="5" w16cid:durableId="811295434">
    <w:abstractNumId w:val="2"/>
  </w:num>
  <w:num w:numId="6" w16cid:durableId="914389571">
    <w:abstractNumId w:val="26"/>
  </w:num>
  <w:num w:numId="7" w16cid:durableId="885025986">
    <w:abstractNumId w:val="28"/>
  </w:num>
  <w:num w:numId="8" w16cid:durableId="1679966738">
    <w:abstractNumId w:val="15"/>
  </w:num>
  <w:num w:numId="9" w16cid:durableId="1450276834">
    <w:abstractNumId w:val="25"/>
  </w:num>
  <w:num w:numId="10" w16cid:durableId="262806002">
    <w:abstractNumId w:val="20"/>
  </w:num>
  <w:num w:numId="11" w16cid:durableId="1912421930">
    <w:abstractNumId w:val="10"/>
  </w:num>
  <w:num w:numId="12" w16cid:durableId="1251767615">
    <w:abstractNumId w:val="6"/>
  </w:num>
  <w:num w:numId="13" w16cid:durableId="1671563598">
    <w:abstractNumId w:val="4"/>
  </w:num>
  <w:num w:numId="14" w16cid:durableId="1352955509">
    <w:abstractNumId w:val="21"/>
  </w:num>
  <w:num w:numId="15" w16cid:durableId="1058019748">
    <w:abstractNumId w:val="27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6"/>
  </w:num>
  <w:num w:numId="20" w16cid:durableId="1680084339">
    <w:abstractNumId w:val="9"/>
  </w:num>
  <w:num w:numId="21" w16cid:durableId="1503741141">
    <w:abstractNumId w:val="17"/>
  </w:num>
  <w:num w:numId="22" w16cid:durableId="1115515392">
    <w:abstractNumId w:val="5"/>
  </w:num>
  <w:num w:numId="23" w16cid:durableId="151332518">
    <w:abstractNumId w:val="13"/>
  </w:num>
  <w:num w:numId="24" w16cid:durableId="2109503216">
    <w:abstractNumId w:val="29"/>
  </w:num>
  <w:num w:numId="25" w16cid:durableId="287669981">
    <w:abstractNumId w:val="12"/>
  </w:num>
  <w:num w:numId="26" w16cid:durableId="823199636">
    <w:abstractNumId w:val="24"/>
  </w:num>
  <w:num w:numId="27" w16cid:durableId="180899272">
    <w:abstractNumId w:val="7"/>
  </w:num>
  <w:num w:numId="28" w16cid:durableId="15736149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8795226442662299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2&lt;/text&gt;_x000d__x000a_  &lt;/metadata&gt;_x000d__x000a_  &lt;metadata key=&quot;md_Prefix&quot;&gt;_x000d__x000a_    &lt;text&gt;&lt;/text&gt;_x000d__x000a_  &lt;/metadata&gt;_x000d__x000a_  &lt;metadata key=&quot;md_DocumentNumber&quot;&gt;_x000d__x000a_    &lt;text&gt;1037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8&lt;/text&gt;_x000d__x000a_      &lt;text&gt;RELEX 80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15T09:45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74808213003146495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29&lt;/text&gt;_x000d__x000a_  &lt;/metadata&gt;_x000d__x000a_  &lt;metadata key=&quot;md_Prefix&quot;&gt;_x000d__x000a_    &lt;text&gt;CM&lt;/text&gt;_x000d__x000a_  &lt;/metadata&gt;_x000d__x000a_  &lt;metadata key=&quot;md_DocumentNumber&quot;&gt;_x000d__x000a_    &lt;text&gt;303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8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6-15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00c7bd65c13d65b9052319307e5f393d269147d07a0c83ea9f6b68a158d52629"/>
  </w:docVars>
  <w:rsids>
    <w:rsidRoot w:val="001B060D"/>
    <w:rsid w:val="0002302A"/>
    <w:rsid w:val="00033ED9"/>
    <w:rsid w:val="000527C0"/>
    <w:rsid w:val="0007690F"/>
    <w:rsid w:val="000A12DF"/>
    <w:rsid w:val="000A4C9C"/>
    <w:rsid w:val="000C7D7B"/>
    <w:rsid w:val="000E2267"/>
    <w:rsid w:val="001208A4"/>
    <w:rsid w:val="00154918"/>
    <w:rsid w:val="001B060D"/>
    <w:rsid w:val="0020224D"/>
    <w:rsid w:val="00204AFA"/>
    <w:rsid w:val="00215DF7"/>
    <w:rsid w:val="00220DC2"/>
    <w:rsid w:val="0024203C"/>
    <w:rsid w:val="00262927"/>
    <w:rsid w:val="0026491A"/>
    <w:rsid w:val="00271E92"/>
    <w:rsid w:val="00274825"/>
    <w:rsid w:val="00277E7D"/>
    <w:rsid w:val="002846D4"/>
    <w:rsid w:val="002B329C"/>
    <w:rsid w:val="002B7630"/>
    <w:rsid w:val="002C19D0"/>
    <w:rsid w:val="00304FA9"/>
    <w:rsid w:val="003127A3"/>
    <w:rsid w:val="00326C08"/>
    <w:rsid w:val="003410DB"/>
    <w:rsid w:val="0034462E"/>
    <w:rsid w:val="0034735A"/>
    <w:rsid w:val="00350C40"/>
    <w:rsid w:val="00362987"/>
    <w:rsid w:val="00374A93"/>
    <w:rsid w:val="00376976"/>
    <w:rsid w:val="00387C6A"/>
    <w:rsid w:val="003D040A"/>
    <w:rsid w:val="003D6CAC"/>
    <w:rsid w:val="003E175D"/>
    <w:rsid w:val="003F303D"/>
    <w:rsid w:val="003F4374"/>
    <w:rsid w:val="003F7784"/>
    <w:rsid w:val="0040423F"/>
    <w:rsid w:val="00420FBC"/>
    <w:rsid w:val="00442CAD"/>
    <w:rsid w:val="00451EBA"/>
    <w:rsid w:val="004833F3"/>
    <w:rsid w:val="004A1738"/>
    <w:rsid w:val="004C60B7"/>
    <w:rsid w:val="004E2474"/>
    <w:rsid w:val="004F077D"/>
    <w:rsid w:val="00535CD0"/>
    <w:rsid w:val="00535E5C"/>
    <w:rsid w:val="00546854"/>
    <w:rsid w:val="00566C6F"/>
    <w:rsid w:val="005A36CB"/>
    <w:rsid w:val="005A5570"/>
    <w:rsid w:val="005C28EC"/>
    <w:rsid w:val="005C3952"/>
    <w:rsid w:val="005E7C1B"/>
    <w:rsid w:val="005F75C5"/>
    <w:rsid w:val="006213F4"/>
    <w:rsid w:val="006340FE"/>
    <w:rsid w:val="0068415A"/>
    <w:rsid w:val="006A0129"/>
    <w:rsid w:val="006A7505"/>
    <w:rsid w:val="006B7FF3"/>
    <w:rsid w:val="006C2C64"/>
    <w:rsid w:val="006C5AC9"/>
    <w:rsid w:val="006D2414"/>
    <w:rsid w:val="006F163E"/>
    <w:rsid w:val="007010AE"/>
    <w:rsid w:val="007144C4"/>
    <w:rsid w:val="00723B34"/>
    <w:rsid w:val="00741DC3"/>
    <w:rsid w:val="00744938"/>
    <w:rsid w:val="00745D84"/>
    <w:rsid w:val="00750298"/>
    <w:rsid w:val="00752852"/>
    <w:rsid w:val="00772954"/>
    <w:rsid w:val="00784EF3"/>
    <w:rsid w:val="00786B8C"/>
    <w:rsid w:val="007A2BCC"/>
    <w:rsid w:val="007D247D"/>
    <w:rsid w:val="007D7D71"/>
    <w:rsid w:val="007E1EBF"/>
    <w:rsid w:val="007F4B22"/>
    <w:rsid w:val="007F7AF9"/>
    <w:rsid w:val="008146F9"/>
    <w:rsid w:val="0082784F"/>
    <w:rsid w:val="00872E9E"/>
    <w:rsid w:val="00881435"/>
    <w:rsid w:val="00893DCC"/>
    <w:rsid w:val="008A1B32"/>
    <w:rsid w:val="008A3FEC"/>
    <w:rsid w:val="009004F3"/>
    <w:rsid w:val="00902B39"/>
    <w:rsid w:val="00924AF8"/>
    <w:rsid w:val="00931949"/>
    <w:rsid w:val="00971D92"/>
    <w:rsid w:val="00972F12"/>
    <w:rsid w:val="00982DEE"/>
    <w:rsid w:val="009860AE"/>
    <w:rsid w:val="00991A4F"/>
    <w:rsid w:val="009930AF"/>
    <w:rsid w:val="009B1CA0"/>
    <w:rsid w:val="009B1EF6"/>
    <w:rsid w:val="009B3145"/>
    <w:rsid w:val="009B4F89"/>
    <w:rsid w:val="009C2DCB"/>
    <w:rsid w:val="009E31A1"/>
    <w:rsid w:val="009E4858"/>
    <w:rsid w:val="009E759A"/>
    <w:rsid w:val="00A31007"/>
    <w:rsid w:val="00A47C0B"/>
    <w:rsid w:val="00A92E35"/>
    <w:rsid w:val="00A93922"/>
    <w:rsid w:val="00AA4B87"/>
    <w:rsid w:val="00AF2397"/>
    <w:rsid w:val="00AF46F9"/>
    <w:rsid w:val="00AF7B7E"/>
    <w:rsid w:val="00B5488B"/>
    <w:rsid w:val="00B80125"/>
    <w:rsid w:val="00BB443C"/>
    <w:rsid w:val="00BC0BB4"/>
    <w:rsid w:val="00BC3EC8"/>
    <w:rsid w:val="00BD729D"/>
    <w:rsid w:val="00BF1D9E"/>
    <w:rsid w:val="00C02778"/>
    <w:rsid w:val="00C168CC"/>
    <w:rsid w:val="00C24D81"/>
    <w:rsid w:val="00C308FA"/>
    <w:rsid w:val="00C766EE"/>
    <w:rsid w:val="00C8620A"/>
    <w:rsid w:val="00CC013E"/>
    <w:rsid w:val="00CC6E4D"/>
    <w:rsid w:val="00CE5305"/>
    <w:rsid w:val="00CF27DF"/>
    <w:rsid w:val="00CF7D7C"/>
    <w:rsid w:val="00D27DF8"/>
    <w:rsid w:val="00D64B12"/>
    <w:rsid w:val="00D702A8"/>
    <w:rsid w:val="00D748D6"/>
    <w:rsid w:val="00D85D33"/>
    <w:rsid w:val="00D95441"/>
    <w:rsid w:val="00DA0963"/>
    <w:rsid w:val="00DB0576"/>
    <w:rsid w:val="00DC6EBC"/>
    <w:rsid w:val="00DE03D3"/>
    <w:rsid w:val="00DE2265"/>
    <w:rsid w:val="00DF4D23"/>
    <w:rsid w:val="00DF5674"/>
    <w:rsid w:val="00DF74A6"/>
    <w:rsid w:val="00DF7902"/>
    <w:rsid w:val="00E03BDC"/>
    <w:rsid w:val="00E1073B"/>
    <w:rsid w:val="00E241BB"/>
    <w:rsid w:val="00E24DF2"/>
    <w:rsid w:val="00E36F4A"/>
    <w:rsid w:val="00E57CB3"/>
    <w:rsid w:val="00E73994"/>
    <w:rsid w:val="00E8251D"/>
    <w:rsid w:val="00E85ABF"/>
    <w:rsid w:val="00EE3B78"/>
    <w:rsid w:val="00EE58DE"/>
    <w:rsid w:val="00F30E0D"/>
    <w:rsid w:val="00F41F5E"/>
    <w:rsid w:val="00F4476A"/>
    <w:rsid w:val="00F56640"/>
    <w:rsid w:val="00F620ED"/>
    <w:rsid w:val="00F67D61"/>
    <w:rsid w:val="00F809CC"/>
    <w:rsid w:val="00FB0711"/>
    <w:rsid w:val="00FC1784"/>
    <w:rsid w:val="00FD127D"/>
    <w:rsid w:val="00FD5B02"/>
    <w:rsid w:val="00FE2196"/>
    <w:rsid w:val="00FF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BF1D9E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F1D9E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F1D9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F1D9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BF1D9E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F1D9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F1D9E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BF1D9E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F1D9E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F1D9E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BF1D9E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BF1D9E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8A3FEC"/>
    <w:pPr>
      <w:ind w:left="720"/>
      <w:contextualSpacing/>
    </w:pPr>
  </w:style>
  <w:style w:type="paragraph" w:styleId="Revision">
    <w:name w:val="Revision"/>
    <w:hidden/>
    <w:uiPriority w:val="99"/>
    <w:semiHidden/>
    <w:rsid w:val="0026491A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649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9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91A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91A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F4D2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F4D23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DF4D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07542F-97AE-4D47-9C0E-2047CD0D920F}"/>
</file>

<file path=customXml/itemProps3.xml><?xml version="1.0" encoding="utf-8"?>
<ds:datastoreItem xmlns:ds="http://schemas.openxmlformats.org/officeDocument/2006/customXml" ds:itemID="{F033F610-7A8E-42F4-8CC7-6D3C4F073FEB}"/>
</file>

<file path=customXml/itemProps4.xml><?xml version="1.0" encoding="utf-8"?>
<ds:datastoreItem xmlns:ds="http://schemas.openxmlformats.org/officeDocument/2006/customXml" ds:itemID="{5663B4B0-57BF-41AA-9057-36B27B5F6670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6</TotalTime>
  <Pages>2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JUHLIN-DANNFELT Axel</cp:lastModifiedBy>
  <cp:revision>5</cp:revision>
  <dcterms:created xsi:type="dcterms:W3CDTF">2026-06-12T11:31:00Z</dcterms:created>
  <dcterms:modified xsi:type="dcterms:W3CDTF">2026-06-12T11:40:00Z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