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573357237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76519" w:rsidRPr="0056157B" w14:paraId="0E4FBFB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308A932" w14:textId="6C0C804A" w:rsidR="00E76519" w:rsidRPr="0056157B" w:rsidRDefault="00E76519" w:rsidP="00634DC7">
                <w:pPr>
                  <w:pStyle w:val="TBNormalTechnicalBlock"/>
                </w:pPr>
              </w:p>
            </w:tc>
          </w:tr>
          <w:tr w:rsidR="00E76519" w:rsidRPr="0056157B" w14:paraId="33F2FBE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47A1C62" w14:textId="77777777" w:rsidR="00E76519" w:rsidRPr="0056157B" w:rsidRDefault="00E7651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6C41EE2" wp14:editId="4CE186D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B9F93B8" w14:textId="77777777" w:rsidR="00E76519" w:rsidRPr="0056157B" w:rsidRDefault="00E76519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E76519" w:rsidRPr="00B84B6D" w14:paraId="6D6CB0E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BB74CCD" w14:textId="77777777" w:rsidR="00E76519" w:rsidRPr="0056157B" w:rsidRDefault="00E7651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20A1391" w14:textId="77777777" w:rsidR="00E76519" w:rsidRPr="0056157B" w:rsidRDefault="00E7651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79D52E8" w14:textId="77777777" w:rsidR="00E76519" w:rsidRPr="0056157B" w:rsidRDefault="00E76519" w:rsidP="00233A0E">
                <w:pPr>
                  <w:pStyle w:val="TBNormalTechnicalBlock"/>
                  <w:rPr>
                    <w:b/>
                  </w:rPr>
                </w:pPr>
              </w:p>
              <w:p w14:paraId="59824EB8" w14:textId="77777777" w:rsidR="00E76519" w:rsidRDefault="00E7651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12 iunie 2026</w:t>
                </w:r>
              </w:p>
              <w:p w14:paraId="7712CAC6" w14:textId="77777777" w:rsidR="00E76519" w:rsidRPr="0019440B" w:rsidRDefault="00E7651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6F9F748" w14:textId="77777777" w:rsidR="00E76519" w:rsidRPr="0019440B" w:rsidRDefault="00E76519" w:rsidP="00233A0E">
                <w:pPr>
                  <w:pStyle w:val="TBNormalTechnicalBlock"/>
                </w:pPr>
              </w:p>
              <w:p w14:paraId="5E90479E" w14:textId="77777777" w:rsidR="00E76519" w:rsidRDefault="00E76519" w:rsidP="00233A0E">
                <w:pPr>
                  <w:pStyle w:val="TBNormalTechnicalBlock"/>
                </w:pPr>
                <w:r>
                  <w:t>10377</w:t>
                </w:r>
                <w:r w:rsidRPr="0056157B">
                  <w:t>/</w:t>
                </w:r>
                <w:r>
                  <w:t>26</w:t>
                </w:r>
              </w:p>
              <w:p w14:paraId="601856A8" w14:textId="77777777" w:rsidR="00E76519" w:rsidRDefault="00E7651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38</w:t>
                </w:r>
              </w:p>
              <w:p w14:paraId="20C15834" w14:textId="77777777" w:rsidR="00E76519" w:rsidRDefault="00E7651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806</w:t>
                </w:r>
              </w:p>
              <w:p w14:paraId="34618F52" w14:textId="77777777" w:rsidR="00E76519" w:rsidRPr="007C5B64" w:rsidRDefault="00E7651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DC3FAC2" w14:textId="77777777" w:rsidR="00E76519" w:rsidRPr="009E0BE9" w:rsidRDefault="00E76519" w:rsidP="00CD4D38">
                <w:pPr>
                  <w:pStyle w:val="TBDistrbMarkers"/>
                </w:pPr>
                <w:r>
                  <w:t>PARLNAT</w:t>
                </w:r>
              </w:p>
              <w:p w14:paraId="0277A046" w14:textId="77777777" w:rsidR="00E76519" w:rsidRPr="009E0BE9" w:rsidRDefault="00E76519" w:rsidP="00233A0E">
                <w:pPr>
                  <w:pStyle w:val="TBNormalTechnicalBlock"/>
                </w:pPr>
              </w:p>
              <w:p w14:paraId="424C4EF5" w14:textId="77777777" w:rsidR="00E76519" w:rsidRPr="009E0BE9" w:rsidRDefault="00E76519" w:rsidP="00233A0E">
                <w:pPr>
                  <w:pStyle w:val="TBNormalTechnicalBlock"/>
                </w:pPr>
              </w:p>
              <w:p w14:paraId="047DE952" w14:textId="77777777" w:rsidR="00E76519" w:rsidRPr="009E0BE9" w:rsidRDefault="00E7651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76519" w:rsidRPr="00ED0749" w14:paraId="709B7AE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DCA6327" w14:textId="77777777" w:rsidR="00E76519" w:rsidRPr="00ED0749" w:rsidRDefault="00E7651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84AD104" w14:textId="77777777" w:rsidR="00E76519" w:rsidRPr="00ED0749" w:rsidRDefault="00E7651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9417E6A" w14:textId="77777777" w:rsidR="00E76519" w:rsidRPr="00ED0749" w:rsidRDefault="00E7651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7C7CECF" w14:textId="77777777" w:rsidR="00E76519" w:rsidRPr="00ED0749" w:rsidRDefault="00E76519" w:rsidP="00DF1147">
          <w:pPr>
            <w:pStyle w:val="TBEntRefer"/>
            <w:rPr>
              <w:sz w:val="2"/>
              <w:szCs w:val="2"/>
            </w:rPr>
          </w:pPr>
        </w:p>
        <w:p w14:paraId="6755A6A6" w14:textId="77777777" w:rsidR="00E76519" w:rsidRPr="00DD01AC" w:rsidRDefault="00E7651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76519" w:rsidRPr="00133225" w14:paraId="4E6EA8B8" w14:textId="77777777" w:rsidTr="001E5BC3">
            <w:trPr>
              <w:jc w:val="center"/>
            </w:trPr>
            <w:tc>
              <w:tcPr>
                <w:tcW w:w="9645" w:type="dxa"/>
              </w:tcPr>
              <w:p w14:paraId="5BE72B22" w14:textId="77777777" w:rsidR="00E76519" w:rsidRPr="00C4351E" w:rsidRDefault="00E76519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E76519" w:rsidRPr="007D53AD" w14:paraId="16C29B04" w14:textId="77777777" w:rsidTr="001E5BC3">
            <w:trPr>
              <w:jc w:val="center"/>
            </w:trPr>
            <w:tc>
              <w:tcPr>
                <w:tcW w:w="9645" w:type="dxa"/>
              </w:tcPr>
              <w:p w14:paraId="064B6DDE" w14:textId="77777777" w:rsidR="00E76519" w:rsidRPr="007D53AD" w:rsidRDefault="00E76519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E76519" w:rsidRPr="007D53AD" w14:paraId="1CEBB892" w14:textId="77777777" w:rsidTr="001E5BC3">
            <w:trPr>
              <w:jc w:val="center"/>
            </w:trPr>
            <w:tc>
              <w:tcPr>
                <w:tcW w:w="9645" w:type="dxa"/>
              </w:tcPr>
              <w:p w14:paraId="42C1B93A" w14:textId="77777777" w:rsidR="00E76519" w:rsidRPr="006368AC" w:rsidRDefault="00E76519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E76519" w:rsidRPr="007D53AD" w14:paraId="1C7FB688" w14:textId="77777777" w:rsidTr="001E5BC3">
            <w:trPr>
              <w:jc w:val="center"/>
            </w:trPr>
            <w:tc>
              <w:tcPr>
                <w:tcW w:w="9645" w:type="dxa"/>
              </w:tcPr>
              <w:p w14:paraId="1A146BFE" w14:textId="77777777" w:rsidR="00E76519" w:rsidRPr="006368AC" w:rsidRDefault="00E76519" w:rsidP="008639D3">
                <w:pPr>
                  <w:pStyle w:val="TBTableText"/>
                </w:pPr>
                <w:r>
                  <w:t>15 iunie 2026 (9.45)</w:t>
                </w:r>
              </w:p>
            </w:tc>
          </w:tr>
        </w:tbl>
        <w:p w14:paraId="6A8A4F47" w14:textId="77777777" w:rsidR="00E76519" w:rsidRPr="008C6FD6" w:rsidRDefault="00E76519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C9B6AA7" w14:textId="77777777" w:rsidR="00BC0BB4" w:rsidRPr="00E76519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E76519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F27DF" w:rsidRPr="00E76519" w14:paraId="03E592C0" w14:textId="77777777" w:rsidTr="00CF27DF">
        <w:tc>
          <w:tcPr>
            <w:tcW w:w="567" w:type="dxa"/>
            <w:tcMar>
              <w:right w:w="0" w:type="dxa"/>
            </w:tcMar>
          </w:tcPr>
          <w:p w14:paraId="31576A4D" w14:textId="77777777" w:rsidR="00CF27DF" w:rsidRPr="00E76519" w:rsidRDefault="00CF27DF" w:rsidP="00CF27DF">
            <w:pPr>
              <w:pStyle w:val="PointManual"/>
            </w:pPr>
            <w:r w:rsidRPr="00E76519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195D974" w14:textId="77777777" w:rsidR="00CF27DF" w:rsidRPr="00E76519" w:rsidRDefault="00CF27DF" w:rsidP="00CB73C2">
            <w:r w:rsidRPr="00E76519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C3E392" w14:textId="77777777" w:rsidR="00CF27DF" w:rsidRPr="00E76519" w:rsidRDefault="00CF27DF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1FE4D3B" w14:textId="77777777" w:rsidR="00CF27DF" w:rsidRPr="00E76519" w:rsidRDefault="00CF27DF" w:rsidP="00CB73C2"/>
        </w:tc>
      </w:tr>
      <w:tr w:rsidR="00CF27DF" w:rsidRPr="00E76519" w14:paraId="6E86B873" w14:textId="77777777" w:rsidTr="00CF27DF">
        <w:tc>
          <w:tcPr>
            <w:tcW w:w="567" w:type="dxa"/>
            <w:tcMar>
              <w:right w:w="0" w:type="dxa"/>
            </w:tcMar>
          </w:tcPr>
          <w:p w14:paraId="193B79B6" w14:textId="77777777" w:rsidR="00CF27DF" w:rsidRPr="00E76519" w:rsidRDefault="00CF27DF" w:rsidP="00CF27DF">
            <w:pPr>
              <w:pStyle w:val="PointManual"/>
            </w:pPr>
            <w:r w:rsidRPr="00E76519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B90A2B" w14:textId="77777777" w:rsidR="00CF27DF" w:rsidRPr="00E76519" w:rsidRDefault="00CF27DF" w:rsidP="00CB73C2">
            <w:r w:rsidRPr="00E76519">
              <w:t>Aprobarea punctelor „A”</w:t>
            </w:r>
          </w:p>
          <w:p w14:paraId="6AC7DF4C" w14:textId="77777777" w:rsidR="00CF27DF" w:rsidRPr="00E76519" w:rsidRDefault="00CF27DF" w:rsidP="00FB0711">
            <w:pPr>
              <w:pStyle w:val="PointManual"/>
            </w:pPr>
            <w:r w:rsidRPr="00E76519">
              <w:t>a)</w:t>
            </w:r>
            <w:r w:rsidRPr="00E76519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CE51FC" w14:textId="77777777" w:rsidR="00CF27DF" w:rsidRPr="00E76519" w:rsidRDefault="00CF27DF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2BEF43" w14:textId="77777777" w:rsidR="00CF27DF" w:rsidRPr="00E76519" w:rsidRDefault="00931949" w:rsidP="00CB73C2">
            <w:r w:rsidRPr="00E76519">
              <w:t>10382/26</w:t>
            </w:r>
          </w:p>
        </w:tc>
      </w:tr>
    </w:tbl>
    <w:p w14:paraId="415F0F2F" w14:textId="77777777" w:rsidR="004E2474" w:rsidRPr="00E76519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E76519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F27DF" w:rsidRPr="00E76519" w14:paraId="4E44B983" w14:textId="77777777" w:rsidTr="00CF27DF">
        <w:tc>
          <w:tcPr>
            <w:tcW w:w="567" w:type="dxa"/>
            <w:tcMar>
              <w:right w:w="0" w:type="dxa"/>
            </w:tcMar>
          </w:tcPr>
          <w:p w14:paraId="76D65E34" w14:textId="77777777" w:rsidR="00CF27DF" w:rsidRPr="00E76519" w:rsidRDefault="00CF27DF" w:rsidP="00CF27DF">
            <w:pPr>
              <w:pStyle w:val="PointManual"/>
            </w:pPr>
            <w:r w:rsidRPr="00E76519">
              <w:t>3.</w:t>
            </w:r>
          </w:p>
        </w:tc>
        <w:tc>
          <w:tcPr>
            <w:tcW w:w="6463" w:type="dxa"/>
          </w:tcPr>
          <w:p w14:paraId="18E8F2D2" w14:textId="77777777" w:rsidR="00CF27DF" w:rsidRPr="00E76519" w:rsidRDefault="00CF27DF" w:rsidP="000527C0">
            <w:r w:rsidRPr="00E76519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B81491" w14:textId="77777777" w:rsidR="00CF27DF" w:rsidRPr="00E76519" w:rsidRDefault="00CF27D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F9D3F2" w14:textId="77777777" w:rsidR="00CF27DF" w:rsidRPr="00E76519" w:rsidRDefault="00CF27DF" w:rsidP="000527C0"/>
        </w:tc>
      </w:tr>
      <w:tr w:rsidR="00CF27DF" w:rsidRPr="00E76519" w14:paraId="19F5F039" w14:textId="77777777" w:rsidTr="00CF27DF">
        <w:tc>
          <w:tcPr>
            <w:tcW w:w="567" w:type="dxa"/>
            <w:tcMar>
              <w:right w:w="0" w:type="dxa"/>
            </w:tcMar>
          </w:tcPr>
          <w:p w14:paraId="3D8DC52F" w14:textId="77777777" w:rsidR="00CF27DF" w:rsidRPr="00E76519" w:rsidRDefault="00CF27DF" w:rsidP="00CF27DF">
            <w:pPr>
              <w:pStyle w:val="PointManual"/>
            </w:pPr>
            <w:r w:rsidRPr="00E76519">
              <w:t>4.</w:t>
            </w:r>
          </w:p>
        </w:tc>
        <w:tc>
          <w:tcPr>
            <w:tcW w:w="6463" w:type="dxa"/>
          </w:tcPr>
          <w:p w14:paraId="02D279D0" w14:textId="77777777" w:rsidR="00AA4B87" w:rsidRPr="00E76519" w:rsidRDefault="00CF27DF" w:rsidP="00AA4B87">
            <w:r w:rsidRPr="00E76519">
              <w:t>Războiul de agresiune al Rusiei împotriva Ucrainei</w:t>
            </w:r>
            <w:r w:rsidRPr="00E76519">
              <w:rPr>
                <w:rStyle w:val="FootnoteReference"/>
              </w:rPr>
              <w:footnoteReference w:id="1"/>
            </w:r>
          </w:p>
          <w:p w14:paraId="5F97DCF4" w14:textId="77777777" w:rsidR="00CF27DF" w:rsidRPr="00E76519" w:rsidRDefault="00CF27DF" w:rsidP="00AA4B87">
            <w:r w:rsidRPr="00E7651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0465EA" w14:textId="77777777" w:rsidR="00CF27DF" w:rsidRPr="00E76519" w:rsidRDefault="00CF27D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C6BAB8" w14:textId="77777777" w:rsidR="00CF27DF" w:rsidRPr="00E76519" w:rsidRDefault="00CF27DF" w:rsidP="000527C0"/>
        </w:tc>
      </w:tr>
      <w:tr w:rsidR="00CF27DF" w:rsidRPr="00E76519" w14:paraId="0E0D3987" w14:textId="77777777" w:rsidTr="00CF27DF">
        <w:tc>
          <w:tcPr>
            <w:tcW w:w="567" w:type="dxa"/>
            <w:tcMar>
              <w:right w:w="0" w:type="dxa"/>
            </w:tcMar>
          </w:tcPr>
          <w:p w14:paraId="0B0D8A36" w14:textId="77777777" w:rsidR="00CF27DF" w:rsidRPr="00E76519" w:rsidRDefault="00CF27DF" w:rsidP="00CF27DF">
            <w:pPr>
              <w:pStyle w:val="PointManual"/>
            </w:pPr>
            <w:r w:rsidRPr="00E76519">
              <w:t>5.</w:t>
            </w:r>
          </w:p>
        </w:tc>
        <w:tc>
          <w:tcPr>
            <w:tcW w:w="6463" w:type="dxa"/>
          </w:tcPr>
          <w:p w14:paraId="217BE261" w14:textId="77777777" w:rsidR="00CF27DF" w:rsidRPr="00E76519" w:rsidRDefault="00CF27DF" w:rsidP="00374A93">
            <w:r w:rsidRPr="00E76519">
              <w:t>Situația din Orientul Mijlociu</w:t>
            </w:r>
          </w:p>
          <w:p w14:paraId="28A875E3" w14:textId="77777777" w:rsidR="00CF27DF" w:rsidRPr="00E76519" w:rsidRDefault="00CF27DF" w:rsidP="000527C0">
            <w:r w:rsidRPr="00E7651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BF465A" w14:textId="77777777" w:rsidR="00CF27DF" w:rsidRPr="00E76519" w:rsidRDefault="00CF27D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FAD014" w14:textId="77777777" w:rsidR="00CF27DF" w:rsidRPr="00E76519" w:rsidRDefault="00CF27DF" w:rsidP="000527C0"/>
        </w:tc>
      </w:tr>
      <w:tr w:rsidR="00CF27DF" w:rsidRPr="00E76519" w14:paraId="35F8E016" w14:textId="77777777" w:rsidTr="00924AF8">
        <w:trPr>
          <w:trHeight w:val="611"/>
        </w:trPr>
        <w:tc>
          <w:tcPr>
            <w:tcW w:w="567" w:type="dxa"/>
            <w:tcMar>
              <w:right w:w="0" w:type="dxa"/>
            </w:tcMar>
          </w:tcPr>
          <w:p w14:paraId="2C64B49B" w14:textId="77777777" w:rsidR="00CF27DF" w:rsidRPr="00E76519" w:rsidRDefault="00CF27DF" w:rsidP="00CF27DF">
            <w:pPr>
              <w:pStyle w:val="PointManual"/>
            </w:pPr>
            <w:r w:rsidRPr="00E76519">
              <w:t>6.</w:t>
            </w:r>
          </w:p>
        </w:tc>
        <w:tc>
          <w:tcPr>
            <w:tcW w:w="6463" w:type="dxa"/>
          </w:tcPr>
          <w:p w14:paraId="2E717082" w14:textId="77777777" w:rsidR="00CF27DF" w:rsidRPr="00E76519" w:rsidRDefault="00CF27DF" w:rsidP="000527C0">
            <w:r w:rsidRPr="00E76519">
              <w:t>Relațiile UE-China</w:t>
            </w:r>
            <w:r w:rsidR="00AA4B87" w:rsidRPr="00E76519">
              <w:rPr>
                <w:rStyle w:val="FootnoteReference"/>
              </w:rPr>
              <w:footnoteReference w:id="2"/>
            </w:r>
            <w:r w:rsidRPr="00E76519">
              <w:rPr>
                <w:rStyle w:val="FootnoteReference"/>
              </w:rPr>
              <w:footnoteReference w:customMarkFollows="1" w:id="3"/>
              <w:t>*</w:t>
            </w:r>
          </w:p>
          <w:p w14:paraId="50F5E8AB" w14:textId="77777777" w:rsidR="00CF27DF" w:rsidRPr="00E76519" w:rsidRDefault="00CF27DF" w:rsidP="000527C0">
            <w:r w:rsidRPr="00E7651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EBBFDE" w14:textId="77777777" w:rsidR="00CF27DF" w:rsidRPr="00E76519" w:rsidRDefault="00AA4B87" w:rsidP="000527C0">
            <w:pPr>
              <w:pStyle w:val="NormalRight"/>
            </w:pPr>
            <w:r w:rsidRPr="00E76519">
              <w:rPr>
                <w:noProof/>
              </w:rPr>
              <w:drawing>
                <wp:inline distT="0" distB="0" distL="0" distR="0" wp14:anchorId="1828DBED" wp14:editId="7289CF1D">
                  <wp:extent cx="172442" cy="172442"/>
                  <wp:effectExtent l="0" t="0" r="0" b="0"/>
                  <wp:docPr id="1643865844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865844" name="Picture 1" descr="Restricted item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2C4FA9" w14:textId="77777777" w:rsidR="00CF27DF" w:rsidRPr="00E76519" w:rsidRDefault="00CF27DF" w:rsidP="000527C0"/>
        </w:tc>
      </w:tr>
      <w:tr w:rsidR="00CF27DF" w:rsidRPr="00E76519" w14:paraId="2D6B16D1" w14:textId="77777777" w:rsidTr="00CF27DF">
        <w:tc>
          <w:tcPr>
            <w:tcW w:w="567" w:type="dxa"/>
            <w:tcMar>
              <w:right w:w="0" w:type="dxa"/>
            </w:tcMar>
          </w:tcPr>
          <w:p w14:paraId="27B96FBB" w14:textId="77777777" w:rsidR="00CF27DF" w:rsidRPr="00E76519" w:rsidRDefault="00CF27DF" w:rsidP="00924AF8">
            <w:pPr>
              <w:pStyle w:val="PointManual"/>
              <w:pageBreakBefore/>
            </w:pPr>
            <w:r w:rsidRPr="00E76519">
              <w:lastRenderedPageBreak/>
              <w:t>7.</w:t>
            </w:r>
          </w:p>
        </w:tc>
        <w:tc>
          <w:tcPr>
            <w:tcW w:w="6463" w:type="dxa"/>
          </w:tcPr>
          <w:p w14:paraId="10001435" w14:textId="77777777" w:rsidR="00CF27DF" w:rsidRPr="00E76519" w:rsidRDefault="00CF27DF" w:rsidP="000527C0">
            <w:r w:rsidRPr="00E76519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13DC5D" w14:textId="77777777" w:rsidR="00CF27DF" w:rsidRPr="00E76519" w:rsidRDefault="00CF27D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F9D4F3" w14:textId="77777777" w:rsidR="00CF27DF" w:rsidRPr="00E76519" w:rsidRDefault="00CF27DF" w:rsidP="000527C0"/>
        </w:tc>
      </w:tr>
      <w:tr w:rsidR="00924AF8" w:rsidRPr="00E76519" w14:paraId="7EF4F88C" w14:textId="77777777" w:rsidTr="00CF27DF">
        <w:tc>
          <w:tcPr>
            <w:tcW w:w="567" w:type="dxa"/>
            <w:tcMar>
              <w:right w:w="0" w:type="dxa"/>
            </w:tcMar>
          </w:tcPr>
          <w:p w14:paraId="00570DAC" w14:textId="77777777" w:rsidR="00924AF8" w:rsidRPr="00E76519" w:rsidRDefault="00924AF8" w:rsidP="00924AF8"/>
        </w:tc>
        <w:tc>
          <w:tcPr>
            <w:tcW w:w="6463" w:type="dxa"/>
          </w:tcPr>
          <w:p w14:paraId="26B42660" w14:textId="77777777" w:rsidR="00924AF8" w:rsidRPr="00E76519" w:rsidRDefault="00924AF8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E76519">
              <w:t>Cartea albă privind actele de sabotaj și de subversiune ale Rusiei împotriva membrilor Consiliului Statelor de la Marea Baltică</w:t>
            </w:r>
          </w:p>
          <w:p w14:paraId="6830EEC4" w14:textId="77777777" w:rsidR="00924AF8" w:rsidRPr="00E76519" w:rsidRDefault="00924AF8" w:rsidP="00E24DF2">
            <w:pPr>
              <w:pStyle w:val="Text1"/>
              <w:rPr>
                <w:i/>
                <w:iCs/>
              </w:rPr>
            </w:pPr>
            <w:r w:rsidRPr="00E76519">
              <w:rPr>
                <w:i/>
              </w:rPr>
              <w:t>Informare din partea Poloniei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44BEC7" w14:textId="77777777" w:rsidR="00924AF8" w:rsidRPr="00E76519" w:rsidRDefault="00924AF8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57AF83" w14:textId="77777777" w:rsidR="00924AF8" w:rsidRPr="00E76519" w:rsidRDefault="003F303D" w:rsidP="000527C0">
            <w:r w:rsidRPr="00E76519">
              <w:t>10477/26</w:t>
            </w:r>
          </w:p>
        </w:tc>
      </w:tr>
      <w:tr w:rsidR="007E1EBF" w:rsidRPr="00E76519" w14:paraId="7E37529F" w14:textId="77777777" w:rsidTr="00CF27DF">
        <w:tc>
          <w:tcPr>
            <w:tcW w:w="567" w:type="dxa"/>
            <w:tcMar>
              <w:right w:w="0" w:type="dxa"/>
            </w:tcMar>
          </w:tcPr>
          <w:p w14:paraId="16F00966" w14:textId="77777777" w:rsidR="007E1EBF" w:rsidRPr="00E76519" w:rsidRDefault="007E1EBF" w:rsidP="00924AF8"/>
        </w:tc>
        <w:tc>
          <w:tcPr>
            <w:tcW w:w="6463" w:type="dxa"/>
          </w:tcPr>
          <w:p w14:paraId="11A54F52" w14:textId="77777777" w:rsidR="007E1EBF" w:rsidRPr="00E76519" w:rsidRDefault="007E1EBF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E76519">
              <w:t>Prioritățile viitoarei președinții române în exercițiu a Procesului de Cooperare în Europa de Sud-Est</w:t>
            </w:r>
          </w:p>
          <w:p w14:paraId="0DE0B849" w14:textId="77777777" w:rsidR="007E1EBF" w:rsidRPr="00E76519" w:rsidRDefault="007E1EBF" w:rsidP="007E1EBF">
            <w:pPr>
              <w:pStyle w:val="ListParagraph"/>
              <w:ind w:left="567"/>
              <w:rPr>
                <w:i/>
                <w:iCs/>
              </w:rPr>
            </w:pPr>
            <w:r w:rsidRPr="00E76519">
              <w:rPr>
                <w:i/>
              </w:rPr>
              <w:t>Informare din partea României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10A848B" w14:textId="77777777" w:rsidR="007E1EBF" w:rsidRPr="00E76519" w:rsidRDefault="007E1EB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8B6892" w14:textId="77777777" w:rsidR="007E1EBF" w:rsidRPr="00E76519" w:rsidRDefault="003F303D" w:rsidP="000527C0">
            <w:r w:rsidRPr="00E76519">
              <w:t>10479/26</w:t>
            </w:r>
          </w:p>
        </w:tc>
      </w:tr>
      <w:tr w:rsidR="007E1EBF" w:rsidRPr="00E76519" w14:paraId="30E8C692" w14:textId="77777777" w:rsidTr="00CF27DF">
        <w:tc>
          <w:tcPr>
            <w:tcW w:w="567" w:type="dxa"/>
            <w:tcMar>
              <w:right w:w="0" w:type="dxa"/>
            </w:tcMar>
          </w:tcPr>
          <w:p w14:paraId="2B69A233" w14:textId="77777777" w:rsidR="007E1EBF" w:rsidRPr="00E76519" w:rsidRDefault="007E1EBF" w:rsidP="00924AF8"/>
        </w:tc>
        <w:tc>
          <w:tcPr>
            <w:tcW w:w="6463" w:type="dxa"/>
          </w:tcPr>
          <w:p w14:paraId="0E804723" w14:textId="77777777" w:rsidR="007E1EBF" w:rsidRPr="00E76519" w:rsidRDefault="007E1EBF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E76519">
              <w:t>Centrul de securitate maritimă de la Marea Neagră</w:t>
            </w:r>
          </w:p>
          <w:p w14:paraId="6A35BD90" w14:textId="77777777" w:rsidR="007E1EBF" w:rsidRPr="00E76519" w:rsidRDefault="007E1EBF" w:rsidP="007E1EBF">
            <w:pPr>
              <w:pStyle w:val="ListParagraph"/>
              <w:ind w:left="567"/>
              <w:rPr>
                <w:i/>
                <w:iCs/>
              </w:rPr>
            </w:pPr>
            <w:r w:rsidRPr="00E76519">
              <w:rPr>
                <w:i/>
              </w:rPr>
              <w:t>Informare din partea Bulgariei și a României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B631D4" w14:textId="77777777" w:rsidR="007E1EBF" w:rsidRPr="00E76519" w:rsidRDefault="007E1EB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A256CD" w14:textId="77777777" w:rsidR="007E1EBF" w:rsidRPr="00E76519" w:rsidRDefault="003F303D" w:rsidP="000527C0">
            <w:r w:rsidRPr="00E76519">
              <w:t>10481/26</w:t>
            </w:r>
          </w:p>
        </w:tc>
      </w:tr>
    </w:tbl>
    <w:p w14:paraId="6D16AF8B" w14:textId="77777777" w:rsidR="00AA4B87" w:rsidRPr="00E76519" w:rsidRDefault="00AA4B87" w:rsidP="00AA4B87">
      <w:pPr>
        <w:pStyle w:val="ImageLine"/>
      </w:pPr>
    </w:p>
    <w:p w14:paraId="1A5965E7" w14:textId="77777777" w:rsidR="00AA4B87" w:rsidRPr="00E76519" w:rsidRDefault="00AA4B87" w:rsidP="00AA4B87">
      <w:pPr>
        <w:pStyle w:val="Image"/>
        <w:keepNext/>
      </w:pPr>
      <w:r w:rsidRPr="00E76519">
        <w:rPr>
          <w:noProof/>
        </w:rPr>
        <w:drawing>
          <wp:inline distT="0" distB="0" distL="0" distR="0" wp14:anchorId="2BDB7855" wp14:editId="1DA424D4">
            <wp:extent cx="172442" cy="172442"/>
            <wp:effectExtent l="0" t="0" r="0" b="0"/>
            <wp:docPr id="1452312901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6519">
        <w:tab/>
        <w:t>Punct pentru sesiunea restrânsă</w:t>
      </w:r>
    </w:p>
    <w:bookmarkEnd w:id="1"/>
    <w:p w14:paraId="72A712E0" w14:textId="77777777" w:rsidR="001B060D" w:rsidRDefault="001B060D" w:rsidP="001B060D">
      <w:pPr>
        <w:pStyle w:val="FinalLine"/>
      </w:pPr>
    </w:p>
    <w:sectPr w:rsidR="001B060D" w:rsidSect="00E7651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DA0A7" w14:textId="77777777" w:rsidR="00971D92" w:rsidRDefault="00971D92" w:rsidP="00B5488B">
      <w:r>
        <w:separator/>
      </w:r>
    </w:p>
  </w:endnote>
  <w:endnote w:type="continuationSeparator" w:id="0">
    <w:p w14:paraId="2998F5C4" w14:textId="77777777" w:rsidR="00971D92" w:rsidRDefault="00971D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B56CC" w14:textId="77777777" w:rsidR="00E76519" w:rsidRPr="00E76519" w:rsidRDefault="00E76519" w:rsidP="00E765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76519" w:rsidRPr="00D94637" w14:paraId="55A5A716" w14:textId="77777777" w:rsidTr="00E7651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9D11880" w14:textId="77777777" w:rsidR="00E76519" w:rsidRPr="00D94637" w:rsidRDefault="00E7651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E76519" w:rsidRPr="00B310DC" w14:paraId="6495B5F2" w14:textId="77777777" w:rsidTr="00E7651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F07E6DC" w14:textId="07B8420F" w:rsidR="00E76519" w:rsidRPr="00AD7BF2" w:rsidRDefault="00E76519" w:rsidP="004F54B2">
          <w:pPr>
            <w:pStyle w:val="FooterText"/>
          </w:pPr>
          <w:r>
            <w:t>10377/26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D306707" w14:textId="77777777" w:rsidR="00E76519" w:rsidRPr="00AD7BF2" w:rsidRDefault="00E7651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4ED60F8" w14:textId="77777777" w:rsidR="00E76519" w:rsidRPr="002511D8" w:rsidRDefault="00E7651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1ADD372" w14:textId="51346C38" w:rsidR="00E76519" w:rsidRPr="00B310DC" w:rsidRDefault="00E7651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76519" w:rsidRPr="00D94637" w14:paraId="1856589C" w14:textId="77777777" w:rsidTr="00E76519">
      <w:trPr>
        <w:jc w:val="center"/>
      </w:trPr>
      <w:tc>
        <w:tcPr>
          <w:tcW w:w="1774" w:type="pct"/>
          <w:shd w:val="clear" w:color="auto" w:fill="auto"/>
        </w:tcPr>
        <w:p w14:paraId="5E71F694" w14:textId="5C9BC185" w:rsidR="00E76519" w:rsidRPr="00AD7BF2" w:rsidRDefault="00E7651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50D7AA9" w14:textId="536A7B85" w:rsidR="00E76519" w:rsidRPr="00AD7BF2" w:rsidRDefault="00E76519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012778A5" w14:textId="49658D5C" w:rsidR="00E76519" w:rsidRPr="00D94637" w:rsidRDefault="00E7651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24BFDD9" w14:textId="4DE2B485" w:rsidR="00E76519" w:rsidRPr="00695BAF" w:rsidRDefault="00E7651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BED563B" w14:textId="77777777" w:rsidR="00E76519" w:rsidRPr="00E76519" w:rsidRDefault="00E76519" w:rsidP="00E7651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76519" w:rsidRPr="00D94637" w14:paraId="4E4BA46F" w14:textId="77777777" w:rsidTr="00E7651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737AF45" w14:textId="77777777" w:rsidR="00E76519" w:rsidRPr="00D94637" w:rsidRDefault="00E7651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E76519" w:rsidRPr="00B310DC" w14:paraId="4548EE28" w14:textId="77777777" w:rsidTr="00E7651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6F02345" w14:textId="53CEC250" w:rsidR="00E76519" w:rsidRPr="00AD7BF2" w:rsidRDefault="00E76519" w:rsidP="004F54B2">
          <w:pPr>
            <w:pStyle w:val="FooterText"/>
          </w:pPr>
          <w:r>
            <w:t>10377/26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585EBF5" w14:textId="77777777" w:rsidR="00E76519" w:rsidRPr="00AD7BF2" w:rsidRDefault="00E7651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DB9B9F7" w14:textId="77777777" w:rsidR="00E76519" w:rsidRPr="002511D8" w:rsidRDefault="00E7651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9204020" w14:textId="0953DF95" w:rsidR="00E76519" w:rsidRPr="00B310DC" w:rsidRDefault="00E7651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76519" w:rsidRPr="00D94637" w14:paraId="06941953" w14:textId="77777777" w:rsidTr="00E76519">
      <w:trPr>
        <w:jc w:val="center"/>
      </w:trPr>
      <w:tc>
        <w:tcPr>
          <w:tcW w:w="1774" w:type="pct"/>
          <w:shd w:val="clear" w:color="auto" w:fill="auto"/>
        </w:tcPr>
        <w:p w14:paraId="19E548E7" w14:textId="5D471DB1" w:rsidR="00E76519" w:rsidRPr="00AD7BF2" w:rsidRDefault="00E7651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C2A8DA1" w14:textId="3E299AE0" w:rsidR="00E76519" w:rsidRPr="00AD7BF2" w:rsidRDefault="00E76519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7880672" w14:textId="06FA9511" w:rsidR="00E76519" w:rsidRPr="00D94637" w:rsidRDefault="00E7651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86C1CA8" w14:textId="13BCBF25" w:rsidR="00E76519" w:rsidRPr="00695BAF" w:rsidRDefault="00E7651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EB71185" w14:textId="77777777" w:rsidR="00E76519" w:rsidRPr="00E76519" w:rsidRDefault="00E76519" w:rsidP="00E7651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08A6E" w14:textId="77777777" w:rsidR="00971D92" w:rsidRDefault="00971D92" w:rsidP="00B5488B">
      <w:r>
        <w:separator/>
      </w:r>
    </w:p>
  </w:footnote>
  <w:footnote w:type="continuationSeparator" w:id="0">
    <w:p w14:paraId="04FFD5B4" w14:textId="77777777" w:rsidR="00971D92" w:rsidRDefault="00971D92" w:rsidP="00B5488B">
      <w:r>
        <w:continuationSeparator/>
      </w:r>
    </w:p>
  </w:footnote>
  <w:footnote w:id="1">
    <w:p w14:paraId="611C165B" w14:textId="77777777" w:rsidR="007A2BCC" w:rsidRPr="00E76519" w:rsidRDefault="00CF27DF" w:rsidP="00AA4B87">
      <w:pPr>
        <w:pStyle w:val="FootnoteText"/>
      </w:pPr>
      <w:r w:rsidRPr="00E76519">
        <w:rPr>
          <w:rStyle w:val="FootnoteReference"/>
        </w:rPr>
        <w:footnoteRef/>
      </w:r>
      <w:r w:rsidRPr="00E76519">
        <w:tab/>
        <w:t>În prezența ministrului ucrainean al afacerilor externe (prin videoconferință).</w:t>
      </w:r>
    </w:p>
  </w:footnote>
  <w:footnote w:id="2">
    <w:p w14:paraId="0D927CA0" w14:textId="77777777" w:rsidR="00AA4B87" w:rsidRPr="00E76519" w:rsidRDefault="00AA4B87" w:rsidP="009B1CA0">
      <w:pPr>
        <w:pStyle w:val="FootnoteText"/>
      </w:pPr>
      <w:r w:rsidRPr="00E76519">
        <w:rPr>
          <w:rStyle w:val="FootnoteReference"/>
        </w:rPr>
        <w:footnoteRef/>
      </w:r>
      <w:r w:rsidRPr="00E76519">
        <w:tab/>
        <w:t>Clasificat la nivelul RESTREINT UE/EU-RESTRICTED.</w:t>
      </w:r>
    </w:p>
  </w:footnote>
  <w:footnote w:id="3">
    <w:p w14:paraId="47C3B840" w14:textId="77777777" w:rsidR="009B1CA0" w:rsidRPr="00E76519" w:rsidRDefault="009B1CA0">
      <w:pPr>
        <w:pStyle w:val="FootnoteText"/>
      </w:pPr>
      <w:r w:rsidRPr="00E76519">
        <w:rPr>
          <w:rStyle w:val="FootnoteReference"/>
        </w:rPr>
        <w:t>*</w:t>
      </w:r>
      <w:r w:rsidRPr="00E76519">
        <w:tab/>
        <w:t>Nu sunt permise dispozitive electronice în sală.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CEFD3" w14:textId="77777777" w:rsidR="00E76519" w:rsidRPr="00E76519" w:rsidRDefault="00E76519" w:rsidP="00E765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FCD9" w14:textId="2A70C16C" w:rsidR="00E76519" w:rsidRPr="00E76519" w:rsidRDefault="00E76519" w:rsidP="00E7651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F51CF" w14:textId="2606495D" w:rsidR="00E76519" w:rsidRPr="00E76519" w:rsidRDefault="00E76519" w:rsidP="00E7651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6334FA"/>
    <w:multiLevelType w:val="hybridMultilevel"/>
    <w:tmpl w:val="B17C8AD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5D0638E"/>
    <w:multiLevelType w:val="hybridMultilevel"/>
    <w:tmpl w:val="82A20868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A881148"/>
    <w:multiLevelType w:val="hybridMultilevel"/>
    <w:tmpl w:val="847E60E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0B3C"/>
    <w:multiLevelType w:val="hybridMultilevel"/>
    <w:tmpl w:val="40BE0BAE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C54D0"/>
    <w:multiLevelType w:val="hybridMultilevel"/>
    <w:tmpl w:val="D7D6AE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13003BC"/>
    <w:multiLevelType w:val="hybridMultilevel"/>
    <w:tmpl w:val="6DCE15B0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9" w15:restartNumberingAfterBreak="0">
    <w:nsid w:val="7C663029"/>
    <w:multiLevelType w:val="hybridMultilevel"/>
    <w:tmpl w:val="CBB45B74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647" w:hanging="360"/>
      </w:pPr>
    </w:lvl>
    <w:lvl w:ilvl="2" w:tplc="080C001B" w:tentative="1">
      <w:start w:val="1"/>
      <w:numFmt w:val="lowerRoman"/>
      <w:lvlText w:val="%3."/>
      <w:lvlJc w:val="right"/>
      <w:pPr>
        <w:ind w:left="2367" w:hanging="180"/>
      </w:pPr>
    </w:lvl>
    <w:lvl w:ilvl="3" w:tplc="080C000F" w:tentative="1">
      <w:start w:val="1"/>
      <w:numFmt w:val="decimal"/>
      <w:lvlText w:val="%4."/>
      <w:lvlJc w:val="left"/>
      <w:pPr>
        <w:ind w:left="3087" w:hanging="360"/>
      </w:pPr>
    </w:lvl>
    <w:lvl w:ilvl="4" w:tplc="080C0019" w:tentative="1">
      <w:start w:val="1"/>
      <w:numFmt w:val="lowerLetter"/>
      <w:lvlText w:val="%5."/>
      <w:lvlJc w:val="left"/>
      <w:pPr>
        <w:ind w:left="3807" w:hanging="360"/>
      </w:pPr>
    </w:lvl>
    <w:lvl w:ilvl="5" w:tplc="080C001B" w:tentative="1">
      <w:start w:val="1"/>
      <w:numFmt w:val="lowerRoman"/>
      <w:lvlText w:val="%6."/>
      <w:lvlJc w:val="right"/>
      <w:pPr>
        <w:ind w:left="4527" w:hanging="180"/>
      </w:pPr>
    </w:lvl>
    <w:lvl w:ilvl="6" w:tplc="080C000F" w:tentative="1">
      <w:start w:val="1"/>
      <w:numFmt w:val="decimal"/>
      <w:lvlText w:val="%7."/>
      <w:lvlJc w:val="left"/>
      <w:pPr>
        <w:ind w:left="5247" w:hanging="360"/>
      </w:pPr>
    </w:lvl>
    <w:lvl w:ilvl="7" w:tplc="080C0019" w:tentative="1">
      <w:start w:val="1"/>
      <w:numFmt w:val="lowerLetter"/>
      <w:lvlText w:val="%8."/>
      <w:lvlJc w:val="left"/>
      <w:pPr>
        <w:ind w:left="5967" w:hanging="360"/>
      </w:pPr>
    </w:lvl>
    <w:lvl w:ilvl="8" w:tplc="080C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88873346">
    <w:abstractNumId w:val="22"/>
  </w:num>
  <w:num w:numId="2" w16cid:durableId="1045372169">
    <w:abstractNumId w:val="1"/>
  </w:num>
  <w:num w:numId="3" w16cid:durableId="24136653">
    <w:abstractNumId w:val="23"/>
  </w:num>
  <w:num w:numId="4" w16cid:durableId="1270311048">
    <w:abstractNumId w:val="19"/>
  </w:num>
  <w:num w:numId="5" w16cid:durableId="811295434">
    <w:abstractNumId w:val="2"/>
  </w:num>
  <w:num w:numId="6" w16cid:durableId="914389571">
    <w:abstractNumId w:val="26"/>
  </w:num>
  <w:num w:numId="7" w16cid:durableId="885025986">
    <w:abstractNumId w:val="28"/>
  </w:num>
  <w:num w:numId="8" w16cid:durableId="1679966738">
    <w:abstractNumId w:val="15"/>
  </w:num>
  <w:num w:numId="9" w16cid:durableId="1450276834">
    <w:abstractNumId w:val="25"/>
  </w:num>
  <w:num w:numId="10" w16cid:durableId="262806002">
    <w:abstractNumId w:val="20"/>
  </w:num>
  <w:num w:numId="11" w16cid:durableId="1912421930">
    <w:abstractNumId w:val="10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21"/>
  </w:num>
  <w:num w:numId="15" w16cid:durableId="1058019748">
    <w:abstractNumId w:val="27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6"/>
  </w:num>
  <w:num w:numId="20" w16cid:durableId="1680084339">
    <w:abstractNumId w:val="9"/>
  </w:num>
  <w:num w:numId="21" w16cid:durableId="1503741141">
    <w:abstractNumId w:val="17"/>
  </w:num>
  <w:num w:numId="22" w16cid:durableId="1115515392">
    <w:abstractNumId w:val="5"/>
  </w:num>
  <w:num w:numId="23" w16cid:durableId="151332518">
    <w:abstractNumId w:val="13"/>
  </w:num>
  <w:num w:numId="24" w16cid:durableId="2109503216">
    <w:abstractNumId w:val="29"/>
  </w:num>
  <w:num w:numId="25" w16cid:durableId="287669981">
    <w:abstractNumId w:val="12"/>
  </w:num>
  <w:num w:numId="26" w16cid:durableId="823199636">
    <w:abstractNumId w:val="24"/>
  </w:num>
  <w:num w:numId="27" w16cid:durableId="180899272">
    <w:abstractNumId w:val="7"/>
  </w:num>
  <w:num w:numId="28" w16cid:durableId="1573614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2852718972570088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12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037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38&lt;/text&gt;_x000d__x000a_      &lt;text&gt;RELEX 806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2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15T09:45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4808213003146495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9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3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15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33e1b57afd631a1be20d7101e80e5cd7ec255c344169c1dcca4e280a0014455c"/>
  </w:docVars>
  <w:rsids>
    <w:rsidRoot w:val="001B060D"/>
    <w:rsid w:val="0002302A"/>
    <w:rsid w:val="00033ED9"/>
    <w:rsid w:val="000527C0"/>
    <w:rsid w:val="0007690F"/>
    <w:rsid w:val="000A12DF"/>
    <w:rsid w:val="000A4C9C"/>
    <w:rsid w:val="000C7D7B"/>
    <w:rsid w:val="000E2267"/>
    <w:rsid w:val="001208A4"/>
    <w:rsid w:val="00154918"/>
    <w:rsid w:val="00172014"/>
    <w:rsid w:val="001B060D"/>
    <w:rsid w:val="0020224D"/>
    <w:rsid w:val="002038A7"/>
    <w:rsid w:val="00204AFA"/>
    <w:rsid w:val="00215DF7"/>
    <w:rsid w:val="00220DC2"/>
    <w:rsid w:val="0024203C"/>
    <w:rsid w:val="00251265"/>
    <w:rsid w:val="00262927"/>
    <w:rsid w:val="0026491A"/>
    <w:rsid w:val="00271E92"/>
    <w:rsid w:val="00274825"/>
    <w:rsid w:val="00277E7D"/>
    <w:rsid w:val="002846D4"/>
    <w:rsid w:val="002B329C"/>
    <w:rsid w:val="002B7630"/>
    <w:rsid w:val="002C19D0"/>
    <w:rsid w:val="00304FA9"/>
    <w:rsid w:val="003127A3"/>
    <w:rsid w:val="003225B5"/>
    <w:rsid w:val="00326C08"/>
    <w:rsid w:val="003410DB"/>
    <w:rsid w:val="0034462E"/>
    <w:rsid w:val="0034735A"/>
    <w:rsid w:val="00350C40"/>
    <w:rsid w:val="00362987"/>
    <w:rsid w:val="00374A93"/>
    <w:rsid w:val="00376976"/>
    <w:rsid w:val="00387C6A"/>
    <w:rsid w:val="003D040A"/>
    <w:rsid w:val="003D6CAC"/>
    <w:rsid w:val="003E175D"/>
    <w:rsid w:val="003F303D"/>
    <w:rsid w:val="003F4374"/>
    <w:rsid w:val="003F7784"/>
    <w:rsid w:val="0040423F"/>
    <w:rsid w:val="00420FBC"/>
    <w:rsid w:val="00442CAD"/>
    <w:rsid w:val="00451EBA"/>
    <w:rsid w:val="004833F3"/>
    <w:rsid w:val="004A1738"/>
    <w:rsid w:val="004C60B7"/>
    <w:rsid w:val="004E2474"/>
    <w:rsid w:val="004F077D"/>
    <w:rsid w:val="00535CD0"/>
    <w:rsid w:val="00535E5C"/>
    <w:rsid w:val="00546854"/>
    <w:rsid w:val="00566C6F"/>
    <w:rsid w:val="0058109C"/>
    <w:rsid w:val="005A36CB"/>
    <w:rsid w:val="005A5570"/>
    <w:rsid w:val="005C28EC"/>
    <w:rsid w:val="005C3952"/>
    <w:rsid w:val="005E7C1B"/>
    <w:rsid w:val="005F75C5"/>
    <w:rsid w:val="006213F4"/>
    <w:rsid w:val="006340FE"/>
    <w:rsid w:val="0068415A"/>
    <w:rsid w:val="006A0129"/>
    <w:rsid w:val="006A7505"/>
    <w:rsid w:val="006B7FF3"/>
    <w:rsid w:val="006C2C64"/>
    <w:rsid w:val="006C5AC9"/>
    <w:rsid w:val="006D2414"/>
    <w:rsid w:val="006F163E"/>
    <w:rsid w:val="007010AE"/>
    <w:rsid w:val="007144C4"/>
    <w:rsid w:val="00723B34"/>
    <w:rsid w:val="00741DC3"/>
    <w:rsid w:val="00744938"/>
    <w:rsid w:val="00745D84"/>
    <w:rsid w:val="00750298"/>
    <w:rsid w:val="00752852"/>
    <w:rsid w:val="00772954"/>
    <w:rsid w:val="00784EF3"/>
    <w:rsid w:val="00786B8C"/>
    <w:rsid w:val="007A2BCC"/>
    <w:rsid w:val="007D247D"/>
    <w:rsid w:val="007D7D71"/>
    <w:rsid w:val="007E1EBF"/>
    <w:rsid w:val="007F2CB6"/>
    <w:rsid w:val="007F38FB"/>
    <w:rsid w:val="007F4B22"/>
    <w:rsid w:val="007F7AF9"/>
    <w:rsid w:val="008146F9"/>
    <w:rsid w:val="0082784F"/>
    <w:rsid w:val="00872E9E"/>
    <w:rsid w:val="00881435"/>
    <w:rsid w:val="00893DCC"/>
    <w:rsid w:val="008A1B32"/>
    <w:rsid w:val="008A3FEC"/>
    <w:rsid w:val="009004F3"/>
    <w:rsid w:val="00902B39"/>
    <w:rsid w:val="00924AF8"/>
    <w:rsid w:val="00931949"/>
    <w:rsid w:val="00971D92"/>
    <w:rsid w:val="00972F12"/>
    <w:rsid w:val="00982DEE"/>
    <w:rsid w:val="009860AE"/>
    <w:rsid w:val="00991A4F"/>
    <w:rsid w:val="009930AF"/>
    <w:rsid w:val="009B1CA0"/>
    <w:rsid w:val="009B1EF6"/>
    <w:rsid w:val="009B3145"/>
    <w:rsid w:val="009B4F89"/>
    <w:rsid w:val="009C2DCB"/>
    <w:rsid w:val="009E31A1"/>
    <w:rsid w:val="009E4858"/>
    <w:rsid w:val="009E759A"/>
    <w:rsid w:val="00A31007"/>
    <w:rsid w:val="00A47C0B"/>
    <w:rsid w:val="00A92E35"/>
    <w:rsid w:val="00A93922"/>
    <w:rsid w:val="00AA4B87"/>
    <w:rsid w:val="00AF2397"/>
    <w:rsid w:val="00AF46F9"/>
    <w:rsid w:val="00AF7B7E"/>
    <w:rsid w:val="00B5488B"/>
    <w:rsid w:val="00B80125"/>
    <w:rsid w:val="00BB443C"/>
    <w:rsid w:val="00BC0BB4"/>
    <w:rsid w:val="00BC3EC8"/>
    <w:rsid w:val="00BD729D"/>
    <w:rsid w:val="00BF1D9E"/>
    <w:rsid w:val="00C02778"/>
    <w:rsid w:val="00C168CC"/>
    <w:rsid w:val="00C24D81"/>
    <w:rsid w:val="00C308FA"/>
    <w:rsid w:val="00C766EE"/>
    <w:rsid w:val="00C8620A"/>
    <w:rsid w:val="00CC013E"/>
    <w:rsid w:val="00CC6E4D"/>
    <w:rsid w:val="00CE5305"/>
    <w:rsid w:val="00CF27DF"/>
    <w:rsid w:val="00CF7D7C"/>
    <w:rsid w:val="00D27DF8"/>
    <w:rsid w:val="00D64B12"/>
    <w:rsid w:val="00D702A8"/>
    <w:rsid w:val="00D748D6"/>
    <w:rsid w:val="00D85D33"/>
    <w:rsid w:val="00D95441"/>
    <w:rsid w:val="00DA0963"/>
    <w:rsid w:val="00DB0576"/>
    <w:rsid w:val="00DC6EBC"/>
    <w:rsid w:val="00DE03D3"/>
    <w:rsid w:val="00DE2265"/>
    <w:rsid w:val="00DF4D23"/>
    <w:rsid w:val="00DF5674"/>
    <w:rsid w:val="00DF74A6"/>
    <w:rsid w:val="00DF7902"/>
    <w:rsid w:val="00E03BDC"/>
    <w:rsid w:val="00E1073B"/>
    <w:rsid w:val="00E241BB"/>
    <w:rsid w:val="00E24DF2"/>
    <w:rsid w:val="00E36F4A"/>
    <w:rsid w:val="00E57CB3"/>
    <w:rsid w:val="00E73994"/>
    <w:rsid w:val="00E76519"/>
    <w:rsid w:val="00E8251D"/>
    <w:rsid w:val="00E85ABF"/>
    <w:rsid w:val="00EE3B78"/>
    <w:rsid w:val="00EE58DE"/>
    <w:rsid w:val="00F30E0D"/>
    <w:rsid w:val="00F41F5E"/>
    <w:rsid w:val="00F4476A"/>
    <w:rsid w:val="00F56640"/>
    <w:rsid w:val="00F620ED"/>
    <w:rsid w:val="00F62F0E"/>
    <w:rsid w:val="00F67D61"/>
    <w:rsid w:val="00F809CC"/>
    <w:rsid w:val="00FB0711"/>
    <w:rsid w:val="00FC1784"/>
    <w:rsid w:val="00FD127D"/>
    <w:rsid w:val="00FD5B02"/>
    <w:rsid w:val="00FE2196"/>
    <w:rsid w:val="00FF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CA6C8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E7651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7651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7651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7651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7651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7651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7651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E7651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7651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7651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E7651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E7651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paragraph" w:styleId="Revision">
    <w:name w:val="Revision"/>
    <w:hidden/>
    <w:uiPriority w:val="99"/>
    <w:semiHidden/>
    <w:rsid w:val="0026491A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4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9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91A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91A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F4D2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4D23"/>
    <w:rPr>
      <w:rFonts w:ascii="Times New Roman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DF4D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07542F-97AE-4D47-9C0E-2047CD0D9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63B4B0-57BF-41AA-9057-36B27B5F66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33F610-7A8E-42F4-8CC7-6D3C4F073F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MANTA Sinziana</cp:lastModifiedBy>
  <cp:revision>3</cp:revision>
  <dcterms:created xsi:type="dcterms:W3CDTF">2026-06-12T11:53:00Z</dcterms:created>
  <dcterms:modified xsi:type="dcterms:W3CDTF">2026-06-12T12:29:00Z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</Properties>
</file>