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1557196835"/>
        <w:lock w:val="contentLocked"/>
      </w:sdtPr>
      <w:sdtEndPr>
        <w:rPr>
          <w:rFonts w:eastAsiaTheme="minorHAnsi" w:cs="Times New Roman"/>
          <w:sz w:val="24"/>
          <w:szCs w:val="22"/>
          <w:lang w:eastAsia="en-US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41150" w:rsidRPr="0056157B" w14:paraId="09DF505E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375D1AF1" w14:textId="0ABA07A6" w:rsidR="00741150" w:rsidRPr="0056157B" w:rsidRDefault="00741150" w:rsidP="00634DC7">
                <w:pPr>
                  <w:pStyle w:val="TBNormalTechnicalBlock"/>
                </w:pPr>
              </w:p>
            </w:tc>
          </w:tr>
          <w:tr w:rsidR="00741150" w:rsidRPr="0056157B" w14:paraId="51BBC6D4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571ADE32" w14:textId="77777777" w:rsidR="00741150" w:rsidRPr="0056157B" w:rsidRDefault="00741150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A705593" wp14:editId="728FE501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3CCAF8E9" w14:textId="77777777" w:rsidR="00741150" w:rsidRPr="0056157B" w:rsidRDefault="00741150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741150" w:rsidRPr="00B84B6D" w14:paraId="03C307EC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BC79818" w14:textId="77777777" w:rsidR="00741150" w:rsidRPr="0056157B" w:rsidRDefault="00741150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2322ABD5" w14:textId="77777777" w:rsidR="00741150" w:rsidRPr="0056157B" w:rsidRDefault="00741150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0426DF6D" w14:textId="77777777" w:rsidR="00741150" w:rsidRPr="0056157B" w:rsidRDefault="00741150" w:rsidP="00233A0E">
                <w:pPr>
                  <w:pStyle w:val="TBNormalTechnicalBlock"/>
                  <w:rPr>
                    <w:b/>
                  </w:rPr>
                </w:pPr>
              </w:p>
              <w:p w14:paraId="6256124A" w14:textId="77777777" w:rsidR="00741150" w:rsidRDefault="0074115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8 September 2026</w:t>
                </w:r>
              </w:p>
              <w:p w14:paraId="1B089BD8" w14:textId="77777777" w:rsidR="00741150" w:rsidRPr="0019440B" w:rsidRDefault="00741150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344F63B8" w14:textId="77777777" w:rsidR="00741150" w:rsidRPr="0019440B" w:rsidRDefault="00741150" w:rsidP="00233A0E">
                <w:pPr>
                  <w:pStyle w:val="TBNormalTechnicalBlock"/>
                </w:pPr>
              </w:p>
              <w:p w14:paraId="64B150CD" w14:textId="77777777" w:rsidR="00741150" w:rsidRDefault="00741150" w:rsidP="00233A0E">
                <w:pPr>
                  <w:pStyle w:val="TBNormalTechnicalBlock"/>
                </w:pPr>
                <w:r>
                  <w:t>10445</w:t>
                </w:r>
                <w:r w:rsidRPr="0056157B">
                  <w:t>/</w:t>
                </w:r>
                <w:r>
                  <w:t>26</w:t>
                </w:r>
              </w:p>
              <w:p w14:paraId="0175A2D7" w14:textId="77777777" w:rsidR="00741150" w:rsidRPr="0056157B" w:rsidRDefault="00741150" w:rsidP="00233A0E">
                <w:pPr>
                  <w:pStyle w:val="TBNormalTechnicalBlock"/>
                </w:pPr>
                <w:r>
                  <w:t>COR 1</w:t>
                </w:r>
              </w:p>
              <w:p w14:paraId="18F4C7D5" w14:textId="77777777" w:rsidR="00741150" w:rsidRDefault="0074115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PV CONS 35</w:t>
                </w:r>
              </w:p>
              <w:p w14:paraId="01A2F2ED" w14:textId="77777777" w:rsidR="00741150" w:rsidRDefault="0074115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AGRI 484</w:t>
                </w:r>
              </w:p>
              <w:p w14:paraId="634E2415" w14:textId="77777777" w:rsidR="00741150" w:rsidRDefault="00741150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PECHE 232</w:t>
                </w:r>
              </w:p>
              <w:p w14:paraId="47CB21BE" w14:textId="77777777" w:rsidR="00741150" w:rsidRPr="007C5B64" w:rsidRDefault="00741150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6DA5721" w14:textId="77777777" w:rsidR="00741150" w:rsidRPr="009E0BE9" w:rsidRDefault="00741150" w:rsidP="00CD4D38">
                <w:pPr>
                  <w:pStyle w:val="TBDistrbMarkers"/>
                </w:pPr>
                <w:r>
                  <w:t>PARLNAT</w:t>
                </w:r>
              </w:p>
              <w:p w14:paraId="114D766A" w14:textId="77777777" w:rsidR="00741150" w:rsidRPr="009E0BE9" w:rsidRDefault="00741150" w:rsidP="00233A0E">
                <w:pPr>
                  <w:pStyle w:val="TBNormalTechnicalBlock"/>
                </w:pPr>
              </w:p>
              <w:p w14:paraId="63C489C9" w14:textId="77777777" w:rsidR="00741150" w:rsidRPr="009E0BE9" w:rsidRDefault="00741150" w:rsidP="00233A0E">
                <w:pPr>
                  <w:pStyle w:val="TBNormalTechnicalBlock"/>
                </w:pPr>
              </w:p>
              <w:p w14:paraId="05E6D697" w14:textId="77777777" w:rsidR="00741150" w:rsidRPr="009E0BE9" w:rsidRDefault="00741150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41150" w:rsidRPr="00ED0749" w14:paraId="02C7488C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6C138A86" w14:textId="77777777" w:rsidR="00741150" w:rsidRPr="00ED0749" w:rsidRDefault="00741150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4B633CF" w14:textId="77777777" w:rsidR="00741150" w:rsidRPr="00ED0749" w:rsidRDefault="00741150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CEE733A" w14:textId="77777777" w:rsidR="00741150" w:rsidRPr="00ED0749" w:rsidRDefault="00741150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3236D97C" w14:textId="77777777" w:rsidR="00741150" w:rsidRPr="00ED0749" w:rsidRDefault="00741150" w:rsidP="00DF1147">
          <w:pPr>
            <w:pStyle w:val="TBEntRefer"/>
            <w:rPr>
              <w:sz w:val="2"/>
              <w:szCs w:val="2"/>
            </w:rPr>
          </w:pPr>
        </w:p>
        <w:p w14:paraId="7D422D7B" w14:textId="77777777" w:rsidR="00741150" w:rsidRPr="00DD01AC" w:rsidRDefault="00741150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41150" w:rsidRPr="00133225" w14:paraId="678C3C3E" w14:textId="77777777" w:rsidTr="001E5BC3">
            <w:trPr>
              <w:jc w:val="center"/>
            </w:trPr>
            <w:tc>
              <w:tcPr>
                <w:tcW w:w="9645" w:type="dxa"/>
              </w:tcPr>
              <w:p w14:paraId="6ED7CACE" w14:textId="77777777" w:rsidR="00741150" w:rsidRPr="00C4351E" w:rsidRDefault="00741150" w:rsidP="00C728BF">
                <w:pPr>
                  <w:pStyle w:val="TBHeadingTable"/>
                </w:pPr>
                <w:r>
                  <w:t>DRAFT MINUTES</w:t>
                </w:r>
              </w:p>
            </w:tc>
          </w:tr>
          <w:tr w:rsidR="00741150" w:rsidRPr="007D53AD" w14:paraId="1D2AADB6" w14:textId="77777777" w:rsidTr="001E5BC3">
            <w:trPr>
              <w:jc w:val="center"/>
            </w:trPr>
            <w:tc>
              <w:tcPr>
                <w:tcW w:w="9645" w:type="dxa"/>
              </w:tcPr>
              <w:p w14:paraId="09EFF6A9" w14:textId="77777777" w:rsidR="00741150" w:rsidRDefault="00741150">
                <w:pPr>
                  <w:pStyle w:val="TBTableText"/>
                </w:pPr>
                <w:r>
                  <w:t>COUNCIL OF THE EUROPEAN UNION</w:t>
                </w:r>
              </w:p>
              <w:p w14:paraId="55D66698" w14:textId="77777777" w:rsidR="00741150" w:rsidRDefault="00741150">
                <w:pPr>
                  <w:pStyle w:val="TBTableText"/>
                </w:pPr>
                <w:r>
                  <w:t>(</w:t>
                </w:r>
                <w:r>
                  <w:rPr>
                    <w:b/>
                  </w:rPr>
                  <w:t xml:space="preserve">Agriculture </w:t>
                </w:r>
                <w:r>
                  <w:t xml:space="preserve">and </w:t>
                </w:r>
                <w:r>
                  <w:rPr>
                    <w:b/>
                  </w:rPr>
                  <w:t>Fisheries</w:t>
                </w:r>
                <w:r>
                  <w:t>)</w:t>
                </w:r>
              </w:p>
            </w:tc>
          </w:tr>
          <w:tr w:rsidR="00741150" w:rsidRPr="007D53AD" w14:paraId="65D3A09E" w14:textId="77777777" w:rsidTr="001E5BC3">
            <w:trPr>
              <w:jc w:val="center"/>
            </w:trPr>
            <w:tc>
              <w:tcPr>
                <w:tcW w:w="9645" w:type="dxa"/>
              </w:tcPr>
              <w:p w14:paraId="0956E674" w14:textId="77777777" w:rsidR="00741150" w:rsidRPr="006368AC" w:rsidRDefault="00741150" w:rsidP="00E60AAC">
                <w:pPr>
                  <w:pStyle w:val="TBTableText"/>
                </w:pPr>
                <w:r>
                  <w:t>22 and 23 June 2026</w:t>
                </w:r>
              </w:p>
            </w:tc>
          </w:tr>
        </w:tbl>
        <w:p w14:paraId="02C5BB3F" w14:textId="77777777" w:rsidR="00741150" w:rsidRPr="008C6FD6" w:rsidRDefault="00741150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70A393B3" w14:textId="4BA36C63" w:rsidR="00C14364" w:rsidRPr="004953E9" w:rsidRDefault="004953E9" w:rsidP="004953E9">
      <w:pPr>
        <w:spacing w:before="600" w:after="240"/>
        <w:rPr>
          <w:rFonts w:eastAsia="Calibri"/>
        </w:rPr>
      </w:pPr>
      <w:r>
        <w:rPr>
          <w:rFonts w:eastAsia="Calibri"/>
        </w:rPr>
        <w:t xml:space="preserve">In </w:t>
      </w:r>
      <w:r w:rsidR="00C14364">
        <w:rPr>
          <w:rFonts w:eastAsia="Calibri"/>
        </w:rPr>
        <w:t>document ST 10445/26, page</w:t>
      </w:r>
      <w:r w:rsidR="0020292D">
        <w:rPr>
          <w:rFonts w:eastAsia="Calibri"/>
        </w:rPr>
        <w:t xml:space="preserve"> 6</w:t>
      </w:r>
      <w:r w:rsidR="00C14364">
        <w:rPr>
          <w:rFonts w:eastAsia="Calibri"/>
        </w:rPr>
        <w:t xml:space="preserve">, point </w:t>
      </w:r>
      <w:r w:rsidR="0020292D">
        <w:rPr>
          <w:rFonts w:eastAsia="Calibri"/>
        </w:rPr>
        <w:t xml:space="preserve">9 </w:t>
      </w:r>
      <w:r w:rsidR="00C14364">
        <w:rPr>
          <w:rFonts w:eastAsia="Calibri"/>
        </w:rPr>
        <w:t>should read as follows: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9F1F95" w:rsidRPr="000E5E54" w14:paraId="1CEFFB21" w14:textId="77777777" w:rsidTr="004B6C63">
        <w:tc>
          <w:tcPr>
            <w:tcW w:w="567" w:type="dxa"/>
            <w:tcMar>
              <w:right w:w="0" w:type="dxa"/>
            </w:tcMar>
          </w:tcPr>
          <w:p w14:paraId="79C3873F" w14:textId="572D357A" w:rsidR="009F1F95" w:rsidRPr="00962C46" w:rsidRDefault="009F1F95" w:rsidP="004953E9">
            <w:pPr>
              <w:pStyle w:val="PointManual"/>
              <w:rPr>
                <w:b/>
                <w:bCs/>
                <w:highlight w:val="yellow"/>
              </w:rPr>
            </w:pPr>
            <w:r w:rsidRPr="00962C46">
              <w:rPr>
                <w:b/>
                <w:bCs/>
              </w:rPr>
              <w:t>9.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C69803A" w14:textId="77777777" w:rsidR="009F1F95" w:rsidRPr="00962C46" w:rsidRDefault="009F1F95" w:rsidP="004953E9">
            <w:pPr>
              <w:rPr>
                <w:b/>
                <w:bCs/>
                <w:color w:val="000000"/>
                <w:szCs w:val="24"/>
              </w:rPr>
            </w:pPr>
            <w:r w:rsidRPr="00962C46">
              <w:rPr>
                <w:b/>
                <w:bCs/>
                <w:color w:val="000000"/>
                <w:szCs w:val="24"/>
              </w:rPr>
              <w:t>Post 2027 Common Agricultural Policy: Flexibility, Subsidiarity and Common EU Objectives</w:t>
            </w:r>
          </w:p>
          <w:p w14:paraId="76A8BF07" w14:textId="76693B63" w:rsidR="009F1F95" w:rsidRPr="000E5E54" w:rsidRDefault="009F1F95" w:rsidP="004953E9">
            <w:pPr>
              <w:ind w:left="29" w:hanging="29"/>
              <w:rPr>
                <w:i/>
                <w:iCs/>
                <w:highlight w:val="yellow"/>
              </w:rPr>
            </w:pPr>
            <w:r w:rsidRPr="00656779">
              <w:rPr>
                <w:i/>
                <w:iCs/>
              </w:rPr>
              <w:t>Policy debate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2B56F5F" w14:textId="3E182ACB" w:rsidR="009F1F95" w:rsidRPr="000E5E54" w:rsidRDefault="009F1F95" w:rsidP="004953E9">
            <w:pPr>
              <w:pStyle w:val="NormalRight"/>
              <w:rPr>
                <w:noProof/>
                <w:highlight w:val="yellow"/>
                <w:lang w:eastAsia="en-GB"/>
              </w:rPr>
            </w:pPr>
            <w:r w:rsidRPr="00656779">
              <w:rPr>
                <w:noProof/>
                <w:lang w:eastAsia="en-GB"/>
              </w:rPr>
              <w:drawing>
                <wp:inline distT="0" distB="0" distL="0" distR="0" wp14:anchorId="402E81E4" wp14:editId="5339E0FE">
                  <wp:extent cx="172442" cy="172442"/>
                  <wp:effectExtent l="0" t="0" r="0" b="0"/>
                  <wp:docPr id="11" name="Picture 11" descr="First read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56779">
              <w:rPr>
                <w:noProof/>
                <w:lang w:eastAsia="en-GB"/>
              </w:rPr>
              <w:drawing>
                <wp:inline distT="0" distB="0" distL="0" distR="0" wp14:anchorId="6E794FF4" wp14:editId="3EFD421F">
                  <wp:extent cx="172442" cy="172442"/>
                  <wp:effectExtent l="0" t="0" r="0" b="0"/>
                  <wp:docPr id="13" name="Picture 13" descr="Item based on a Commission propos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57E64DB" w14:textId="14DE6A1E" w:rsidR="009F1F95" w:rsidRPr="000E5E54" w:rsidRDefault="009F1F95" w:rsidP="004953E9">
            <w:pPr>
              <w:rPr>
                <w:szCs w:val="24"/>
                <w:highlight w:val="yellow"/>
              </w:rPr>
            </w:pPr>
            <w:r w:rsidRPr="00656779">
              <w:t>7468/26</w:t>
            </w:r>
          </w:p>
        </w:tc>
      </w:tr>
    </w:tbl>
    <w:p w14:paraId="193E72F5" w14:textId="6D05DC28" w:rsidR="008C5739" w:rsidRPr="009933D5" w:rsidRDefault="009933D5" w:rsidP="008C5739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9933D5">
        <w:rPr>
          <w:rFonts w:eastAsia="Calibri"/>
        </w:rPr>
        <w:t>Items 9, 10 b) and 10 c) (including all sub-items) were taken together.</w:t>
      </w:r>
    </w:p>
    <w:p w14:paraId="7D41D270" w14:textId="322C25BB" w:rsidR="006B1803" w:rsidRDefault="009933D5" w:rsidP="008C5739">
      <w:pPr>
        <w:tabs>
          <w:tab w:val="left" w:pos="1275"/>
        </w:tabs>
        <w:spacing w:before="200" w:line="360" w:lineRule="auto"/>
        <w:ind w:left="567"/>
        <w:rPr>
          <w:rFonts w:eastAsia="Calibri"/>
        </w:rPr>
      </w:pPr>
      <w:r w:rsidRPr="009933D5">
        <w:rPr>
          <w:rFonts w:eastAsia="Calibri"/>
          <w:u w:val="single"/>
        </w:rPr>
        <w:t>The Council</w:t>
      </w:r>
      <w:r w:rsidRPr="009933D5">
        <w:rPr>
          <w:rFonts w:eastAsia="Calibri"/>
        </w:rPr>
        <w:t xml:space="preserve"> held a policy debate on whether the Presidency text struck the right balance between flexibility, </w:t>
      </w:r>
      <w:r w:rsidR="00AD11A9">
        <w:rPr>
          <w:b/>
          <w:bCs/>
          <w:color w:val="000000"/>
          <w:szCs w:val="24"/>
        </w:rPr>
        <w:t>s</w:t>
      </w:r>
      <w:r w:rsidR="00C14364" w:rsidRPr="00962C46">
        <w:rPr>
          <w:b/>
          <w:bCs/>
          <w:color w:val="000000"/>
          <w:szCs w:val="24"/>
        </w:rPr>
        <w:t>ubsidiarity</w:t>
      </w:r>
      <w:r w:rsidR="00C14364">
        <w:rPr>
          <w:b/>
          <w:bCs/>
          <w:color w:val="000000"/>
          <w:szCs w:val="24"/>
        </w:rPr>
        <w:t xml:space="preserve">, </w:t>
      </w:r>
      <w:r w:rsidRPr="009933D5">
        <w:rPr>
          <w:rFonts w:eastAsia="Calibri"/>
        </w:rPr>
        <w:t>and common EU objectives.</w:t>
      </w:r>
    </w:p>
    <w:p w14:paraId="06B1F7F7" w14:textId="186C5523" w:rsidR="00BE748D" w:rsidRDefault="00BE748D" w:rsidP="00451461">
      <w:pPr>
        <w:pStyle w:val="FinalLine"/>
      </w:pPr>
    </w:p>
    <w:sectPr w:rsidR="00BE748D" w:rsidSect="00741150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FFEC9" w14:textId="77777777" w:rsidR="008E36C6" w:rsidRDefault="008E36C6" w:rsidP="002578A2">
      <w:r>
        <w:separator/>
      </w:r>
    </w:p>
  </w:endnote>
  <w:endnote w:type="continuationSeparator" w:id="0">
    <w:p w14:paraId="000EED16" w14:textId="77777777" w:rsidR="008E36C6" w:rsidRDefault="008E36C6" w:rsidP="0025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B9B03" w14:textId="77777777" w:rsidR="00741150" w:rsidRDefault="0074115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41150" w:rsidRPr="00D94637" w14:paraId="0310BCAC" w14:textId="77777777" w:rsidTr="00741150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1547EB0B" w14:textId="77777777" w:rsidR="00741150" w:rsidRPr="00D94637" w:rsidRDefault="0074115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741150" w:rsidRPr="00B310DC" w14:paraId="2B5D3838" w14:textId="77777777" w:rsidTr="00741150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3422C463" w14:textId="56B21B6B" w:rsidR="00741150" w:rsidRPr="00AD7BF2" w:rsidRDefault="00741150" w:rsidP="004F54B2">
          <w:pPr>
            <w:pStyle w:val="FooterText"/>
          </w:pPr>
          <w:r>
            <w:t>10445/26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tcMar>
            <w:top w:w="0" w:type="dxa"/>
          </w:tcMar>
        </w:tcPr>
        <w:p w14:paraId="34D4E2C2" w14:textId="77777777" w:rsidR="00741150" w:rsidRPr="00AD7BF2" w:rsidRDefault="0074115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660C0052" w14:textId="77777777" w:rsidR="00741150" w:rsidRPr="002511D8" w:rsidRDefault="00741150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75752D71" w14:textId="64402431" w:rsidR="00741150" w:rsidRPr="00B310DC" w:rsidRDefault="0074115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41150" w:rsidRPr="00D94637" w14:paraId="221A7E93" w14:textId="77777777" w:rsidTr="00741150">
      <w:trPr>
        <w:jc w:val="center"/>
      </w:trPr>
      <w:tc>
        <w:tcPr>
          <w:tcW w:w="1774" w:type="pct"/>
        </w:tcPr>
        <w:p w14:paraId="32429309" w14:textId="07471BB5" w:rsidR="00741150" w:rsidRPr="00AD7BF2" w:rsidRDefault="0074115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3F0FA02E" w14:textId="6473614D" w:rsidR="00741150" w:rsidRPr="00AD7BF2" w:rsidRDefault="00741150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</w:tcPr>
        <w:p w14:paraId="5580CB5E" w14:textId="4C86F46A" w:rsidR="00741150" w:rsidRPr="00D94637" w:rsidRDefault="0074115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4906BA00" w14:textId="38C705A5" w:rsidR="00741150" w:rsidRPr="00695BAF" w:rsidRDefault="0074115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3FB8BCCE" w14:textId="77777777" w:rsidR="00451461" w:rsidRPr="00741150" w:rsidRDefault="00451461" w:rsidP="00741150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41150" w:rsidRPr="00D94637" w14:paraId="70E8C720" w14:textId="77777777" w:rsidTr="00741150">
      <w:trPr>
        <w:jc w:val="center"/>
      </w:trPr>
      <w:tc>
        <w:tcPr>
          <w:tcW w:w="5000" w:type="pct"/>
          <w:gridSpan w:val="7"/>
          <w:tcMar>
            <w:top w:w="57" w:type="dxa"/>
          </w:tcMar>
        </w:tcPr>
        <w:p w14:paraId="6AC70A73" w14:textId="77777777" w:rsidR="00741150" w:rsidRPr="00D94637" w:rsidRDefault="00741150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741150" w:rsidRPr="00B310DC" w14:paraId="524812DA" w14:textId="77777777" w:rsidTr="00741150">
      <w:trPr>
        <w:jc w:val="center"/>
      </w:trPr>
      <w:tc>
        <w:tcPr>
          <w:tcW w:w="2500" w:type="pct"/>
          <w:gridSpan w:val="2"/>
          <w:tcMar>
            <w:top w:w="0" w:type="dxa"/>
          </w:tcMar>
        </w:tcPr>
        <w:p w14:paraId="2D2BFF73" w14:textId="136C3F1C" w:rsidR="00741150" w:rsidRPr="00AD7BF2" w:rsidRDefault="00741150" w:rsidP="004F54B2">
          <w:pPr>
            <w:pStyle w:val="FooterText"/>
          </w:pPr>
          <w:r>
            <w:t>10445/26</w:t>
          </w:r>
          <w:r w:rsidRPr="002511D8">
            <w:t xml:space="preserve"> </w:t>
          </w:r>
          <w:r>
            <w:t>COR 1</w:t>
          </w:r>
        </w:p>
      </w:tc>
      <w:tc>
        <w:tcPr>
          <w:tcW w:w="625" w:type="pct"/>
          <w:tcMar>
            <w:top w:w="0" w:type="dxa"/>
          </w:tcMar>
        </w:tcPr>
        <w:p w14:paraId="0BF3BD1E" w14:textId="77777777" w:rsidR="00741150" w:rsidRPr="00AD7BF2" w:rsidRDefault="00741150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tcMar>
            <w:top w:w="0" w:type="dxa"/>
          </w:tcMar>
        </w:tcPr>
        <w:p w14:paraId="20AACF50" w14:textId="77777777" w:rsidR="00741150" w:rsidRPr="002511D8" w:rsidRDefault="00741150" w:rsidP="00D94637">
          <w:pPr>
            <w:pStyle w:val="FooterText"/>
            <w:jc w:val="center"/>
          </w:pPr>
        </w:p>
      </w:tc>
      <w:tc>
        <w:tcPr>
          <w:tcW w:w="589" w:type="pct"/>
          <w:tcMar>
            <w:top w:w="0" w:type="dxa"/>
          </w:tcMar>
        </w:tcPr>
        <w:p w14:paraId="53DFF85E" w14:textId="65B797EB" w:rsidR="00741150" w:rsidRPr="00B310DC" w:rsidRDefault="00741150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41150" w:rsidRPr="00D94637" w14:paraId="1CCDEB89" w14:textId="77777777" w:rsidTr="00741150">
      <w:trPr>
        <w:jc w:val="center"/>
      </w:trPr>
      <w:tc>
        <w:tcPr>
          <w:tcW w:w="1774" w:type="pct"/>
        </w:tcPr>
        <w:p w14:paraId="320813D5" w14:textId="2C57DBD4" w:rsidR="00741150" w:rsidRPr="00AD7BF2" w:rsidRDefault="00741150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</w:tcPr>
        <w:p w14:paraId="7AED95A9" w14:textId="13D81658" w:rsidR="00741150" w:rsidRPr="00AD7BF2" w:rsidRDefault="00741150" w:rsidP="00D204D6">
          <w:pPr>
            <w:pStyle w:val="FooterText"/>
            <w:spacing w:before="40"/>
            <w:jc w:val="center"/>
          </w:pPr>
          <w:r>
            <w:t>LIFE</w:t>
          </w:r>
        </w:p>
      </w:tc>
      <w:tc>
        <w:tcPr>
          <w:tcW w:w="742" w:type="pct"/>
        </w:tcPr>
        <w:p w14:paraId="079378F2" w14:textId="1A994CF6" w:rsidR="00741150" w:rsidRPr="00D94637" w:rsidRDefault="00741150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</w:tcPr>
        <w:p w14:paraId="3F939BD4" w14:textId="12949410" w:rsidR="00741150" w:rsidRPr="00695BAF" w:rsidRDefault="00741150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166FF014" w14:textId="77777777" w:rsidR="002A1CC4" w:rsidRPr="00741150" w:rsidRDefault="002A1CC4" w:rsidP="00741150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EDF94" w14:textId="77777777" w:rsidR="008E36C6" w:rsidRDefault="008E36C6" w:rsidP="002578A2">
      <w:r>
        <w:separator/>
      </w:r>
    </w:p>
  </w:footnote>
  <w:footnote w:type="continuationSeparator" w:id="0">
    <w:p w14:paraId="168B317E" w14:textId="77777777" w:rsidR="008E36C6" w:rsidRDefault="008E36C6" w:rsidP="002578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3FF3FF" w14:textId="77777777" w:rsidR="00741150" w:rsidRDefault="007411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CB2F2" w14:textId="56933A7D" w:rsidR="00451461" w:rsidRPr="00741150" w:rsidRDefault="00741150" w:rsidP="00741150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D6D47" w14:textId="7413F91A" w:rsidR="002A1CC4" w:rsidRPr="00741150" w:rsidRDefault="00741150" w:rsidP="00741150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25pt;height:14.25pt;visibility:visible;mso-wrap-style:square" o:bullet="t">
        <v:imagedata r:id="rId1" o:title=""/>
      </v:shape>
    </w:pict>
  </w:numPicBullet>
  <w:numPicBullet w:numPicBulletId="1">
    <w:pict>
      <v:shape id="_x0000_i1026" type="#_x0000_t75" alt="Item based on a Commission proposal" style="width:14.25pt;height:14.25pt;visibility:visible;mso-wrap-style:square" o:bullet="t">
        <v:imagedata r:id="rId2" o:title="Item based on a Commission proposal"/>
      </v:shape>
    </w:pict>
  </w:numPicBullet>
  <w:numPicBullet w:numPicBulletId="2">
    <w:pict>
      <v:shape id="_x0000_i1027" type="#_x0000_t75" alt="Public debate proposed by the Presidency (Article 8(2) of the Council's Rules of Procedure)" style="width:14.25pt;height:14.25pt;visibility:visible;mso-wrap-style:square" o:bullet="t">
        <v:imagedata r:id="rId3" o:title="Public debate proposed by the Presidency (Article 8(2) of the Council's Rules of Procedure)"/>
      </v:shape>
    </w:pict>
  </w:numPicBullet>
  <w:abstractNum w:abstractNumId="0" w15:restartNumberingAfterBreak="0">
    <w:nsid w:val="06495604"/>
    <w:multiLevelType w:val="multilevel"/>
    <w:tmpl w:val="05920754"/>
    <w:name w:val="Points"/>
    <w:lvl w:ilvl="0">
      <w:start w:val="1"/>
      <w:numFmt w:val="bullet"/>
      <w:pStyle w:val="Point123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0D8678D5"/>
    <w:multiLevelType w:val="hybridMultilevel"/>
    <w:tmpl w:val="948085B4"/>
    <w:lvl w:ilvl="0" w:tplc="AAF026A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D4633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2C53B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0888D6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050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384F89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7F830C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DE7AC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66A6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8C14D1F"/>
    <w:multiLevelType w:val="hybridMultilevel"/>
    <w:tmpl w:val="DE4469A2"/>
    <w:lvl w:ilvl="0" w:tplc="6FC65AA4">
      <w:start w:val="1"/>
      <w:numFmt w:val="lowerRoman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35094CCD"/>
    <w:multiLevelType w:val="hybridMultilevel"/>
    <w:tmpl w:val="AF56F9C4"/>
    <w:lvl w:ilvl="0" w:tplc="6FC65AA4">
      <w:start w:val="1"/>
      <w:numFmt w:val="lowerRoman"/>
      <w:lvlText w:val="%1)"/>
      <w:lvlJc w:val="left"/>
      <w:pPr>
        <w:ind w:left="1289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9" w:hanging="360"/>
      </w:pPr>
    </w:lvl>
    <w:lvl w:ilvl="2" w:tplc="0809001B" w:tentative="1">
      <w:start w:val="1"/>
      <w:numFmt w:val="lowerRoman"/>
      <w:lvlText w:val="%3."/>
      <w:lvlJc w:val="right"/>
      <w:pPr>
        <w:ind w:left="2369" w:hanging="180"/>
      </w:pPr>
    </w:lvl>
    <w:lvl w:ilvl="3" w:tplc="0809000F" w:tentative="1">
      <w:start w:val="1"/>
      <w:numFmt w:val="decimal"/>
      <w:lvlText w:val="%4."/>
      <w:lvlJc w:val="left"/>
      <w:pPr>
        <w:ind w:left="3089" w:hanging="360"/>
      </w:pPr>
    </w:lvl>
    <w:lvl w:ilvl="4" w:tplc="08090019" w:tentative="1">
      <w:start w:val="1"/>
      <w:numFmt w:val="lowerLetter"/>
      <w:lvlText w:val="%5."/>
      <w:lvlJc w:val="left"/>
      <w:pPr>
        <w:ind w:left="3809" w:hanging="360"/>
      </w:pPr>
    </w:lvl>
    <w:lvl w:ilvl="5" w:tplc="0809001B" w:tentative="1">
      <w:start w:val="1"/>
      <w:numFmt w:val="lowerRoman"/>
      <w:lvlText w:val="%6."/>
      <w:lvlJc w:val="right"/>
      <w:pPr>
        <w:ind w:left="4529" w:hanging="180"/>
      </w:pPr>
    </w:lvl>
    <w:lvl w:ilvl="6" w:tplc="0809000F" w:tentative="1">
      <w:start w:val="1"/>
      <w:numFmt w:val="decimal"/>
      <w:lvlText w:val="%7."/>
      <w:lvlJc w:val="left"/>
      <w:pPr>
        <w:ind w:left="5249" w:hanging="360"/>
      </w:pPr>
    </w:lvl>
    <w:lvl w:ilvl="7" w:tplc="08090019" w:tentative="1">
      <w:start w:val="1"/>
      <w:numFmt w:val="lowerLetter"/>
      <w:lvlText w:val="%8."/>
      <w:lvlJc w:val="left"/>
      <w:pPr>
        <w:ind w:left="5969" w:hanging="360"/>
      </w:pPr>
    </w:lvl>
    <w:lvl w:ilvl="8" w:tplc="0809001B" w:tentative="1">
      <w:start w:val="1"/>
      <w:numFmt w:val="lowerRoman"/>
      <w:lvlText w:val="%9."/>
      <w:lvlJc w:val="right"/>
      <w:pPr>
        <w:ind w:left="6689" w:hanging="180"/>
      </w:pPr>
    </w:lvl>
  </w:abstractNum>
  <w:abstractNum w:abstractNumId="11" w15:restartNumberingAfterBreak="0">
    <w:nsid w:val="37A57253"/>
    <w:multiLevelType w:val="hybridMultilevel"/>
    <w:tmpl w:val="944A4C4E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296C85"/>
    <w:multiLevelType w:val="hybridMultilevel"/>
    <w:tmpl w:val="083069F8"/>
    <w:lvl w:ilvl="0" w:tplc="28FA64C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6A0853"/>
    <w:multiLevelType w:val="hybridMultilevel"/>
    <w:tmpl w:val="1D3835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55B1287E"/>
    <w:multiLevelType w:val="hybridMultilevel"/>
    <w:tmpl w:val="B66E13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61611EAB"/>
    <w:multiLevelType w:val="hybridMultilevel"/>
    <w:tmpl w:val="15CEF58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674E4C"/>
    <w:multiLevelType w:val="hybridMultilevel"/>
    <w:tmpl w:val="27589F1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2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3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4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5" w15:restartNumberingAfterBreak="0">
    <w:nsid w:val="750F0B1E"/>
    <w:multiLevelType w:val="hybridMultilevel"/>
    <w:tmpl w:val="7898ECC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8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9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30" w15:restartNumberingAfterBreak="0">
    <w:nsid w:val="7D4C2AC7"/>
    <w:multiLevelType w:val="hybridMultilevel"/>
    <w:tmpl w:val="6DD027A2"/>
    <w:lvl w:ilvl="0" w:tplc="8654C656">
      <w:start w:val="1"/>
      <w:numFmt w:val="lowerLetter"/>
      <w:lvlText w:val="%1)"/>
      <w:lvlJc w:val="left"/>
      <w:pPr>
        <w:ind w:left="598" w:hanging="564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14" w:hanging="360"/>
      </w:pPr>
    </w:lvl>
    <w:lvl w:ilvl="2" w:tplc="080C001B" w:tentative="1">
      <w:start w:val="1"/>
      <w:numFmt w:val="lowerRoman"/>
      <w:lvlText w:val="%3."/>
      <w:lvlJc w:val="right"/>
      <w:pPr>
        <w:ind w:left="1834" w:hanging="180"/>
      </w:pPr>
    </w:lvl>
    <w:lvl w:ilvl="3" w:tplc="080C000F" w:tentative="1">
      <w:start w:val="1"/>
      <w:numFmt w:val="decimal"/>
      <w:lvlText w:val="%4."/>
      <w:lvlJc w:val="left"/>
      <w:pPr>
        <w:ind w:left="2554" w:hanging="360"/>
      </w:pPr>
    </w:lvl>
    <w:lvl w:ilvl="4" w:tplc="080C0019" w:tentative="1">
      <w:start w:val="1"/>
      <w:numFmt w:val="lowerLetter"/>
      <w:lvlText w:val="%5."/>
      <w:lvlJc w:val="left"/>
      <w:pPr>
        <w:ind w:left="3274" w:hanging="360"/>
      </w:pPr>
    </w:lvl>
    <w:lvl w:ilvl="5" w:tplc="080C001B" w:tentative="1">
      <w:start w:val="1"/>
      <w:numFmt w:val="lowerRoman"/>
      <w:lvlText w:val="%6."/>
      <w:lvlJc w:val="right"/>
      <w:pPr>
        <w:ind w:left="3994" w:hanging="180"/>
      </w:pPr>
    </w:lvl>
    <w:lvl w:ilvl="6" w:tplc="080C000F" w:tentative="1">
      <w:start w:val="1"/>
      <w:numFmt w:val="decimal"/>
      <w:lvlText w:val="%7."/>
      <w:lvlJc w:val="left"/>
      <w:pPr>
        <w:ind w:left="4714" w:hanging="360"/>
      </w:pPr>
    </w:lvl>
    <w:lvl w:ilvl="7" w:tplc="080C0019" w:tentative="1">
      <w:start w:val="1"/>
      <w:numFmt w:val="lowerLetter"/>
      <w:lvlText w:val="%8."/>
      <w:lvlJc w:val="left"/>
      <w:pPr>
        <w:ind w:left="5434" w:hanging="360"/>
      </w:pPr>
    </w:lvl>
    <w:lvl w:ilvl="8" w:tplc="080C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426275622">
    <w:abstractNumId w:val="23"/>
  </w:num>
  <w:num w:numId="2" w16cid:durableId="1225068686">
    <w:abstractNumId w:val="1"/>
  </w:num>
  <w:num w:numId="3" w16cid:durableId="1092628867">
    <w:abstractNumId w:val="24"/>
  </w:num>
  <w:num w:numId="4" w16cid:durableId="1111128698">
    <w:abstractNumId w:val="18"/>
  </w:num>
  <w:num w:numId="5" w16cid:durableId="1525315942">
    <w:abstractNumId w:val="2"/>
  </w:num>
  <w:num w:numId="6" w16cid:durableId="948005262">
    <w:abstractNumId w:val="27"/>
  </w:num>
  <w:num w:numId="7" w16cid:durableId="69013129">
    <w:abstractNumId w:val="29"/>
  </w:num>
  <w:num w:numId="8" w16cid:durableId="1150444738">
    <w:abstractNumId w:val="16"/>
  </w:num>
  <w:num w:numId="9" w16cid:durableId="2121876611">
    <w:abstractNumId w:val="26"/>
  </w:num>
  <w:num w:numId="10" w16cid:durableId="1041786221">
    <w:abstractNumId w:val="21"/>
  </w:num>
  <w:num w:numId="11" w16cid:durableId="914827087">
    <w:abstractNumId w:val="14"/>
  </w:num>
  <w:num w:numId="12" w16cid:durableId="584917527">
    <w:abstractNumId w:val="7"/>
  </w:num>
  <w:num w:numId="13" w16cid:durableId="1178499938">
    <w:abstractNumId w:val="5"/>
  </w:num>
  <w:num w:numId="14" w16cid:durableId="573782855">
    <w:abstractNumId w:val="22"/>
  </w:num>
  <w:num w:numId="15" w16cid:durableId="1067387470">
    <w:abstractNumId w:val="28"/>
  </w:num>
  <w:num w:numId="16" w16cid:durableId="864753491">
    <w:abstractNumId w:val="0"/>
  </w:num>
  <w:num w:numId="17" w16cid:durableId="756679298">
    <w:abstractNumId w:val="8"/>
  </w:num>
  <w:num w:numId="18" w16cid:durableId="1661611895">
    <w:abstractNumId w:val="4"/>
  </w:num>
  <w:num w:numId="19" w16cid:durableId="1427768494">
    <w:abstractNumId w:val="17"/>
  </w:num>
  <w:num w:numId="20" w16cid:durableId="1343245050">
    <w:abstractNumId w:val="9"/>
  </w:num>
  <w:num w:numId="21" w16cid:durableId="209851184">
    <w:abstractNumId w:val="11"/>
  </w:num>
  <w:num w:numId="22" w16cid:durableId="947004299">
    <w:abstractNumId w:val="15"/>
  </w:num>
  <w:num w:numId="23" w16cid:durableId="527332300">
    <w:abstractNumId w:val="20"/>
  </w:num>
  <w:num w:numId="24" w16cid:durableId="1166747186">
    <w:abstractNumId w:val="10"/>
  </w:num>
  <w:num w:numId="25" w16cid:durableId="90055660">
    <w:abstractNumId w:val="25"/>
  </w:num>
  <w:num w:numId="26" w16cid:durableId="1645817701">
    <w:abstractNumId w:val="13"/>
  </w:num>
  <w:num w:numId="27" w16cid:durableId="1628050793">
    <w:abstractNumId w:val="6"/>
  </w:num>
  <w:num w:numId="28" w16cid:durableId="257445569">
    <w:abstractNumId w:val="19"/>
  </w:num>
  <w:num w:numId="29" w16cid:durableId="1214151398">
    <w:abstractNumId w:val="1"/>
  </w:num>
  <w:num w:numId="30" w16cid:durableId="39256885">
    <w:abstractNumId w:val="1"/>
  </w:num>
  <w:num w:numId="31" w16cid:durableId="237597302">
    <w:abstractNumId w:val="1"/>
  </w:num>
  <w:num w:numId="32" w16cid:durableId="1797868883">
    <w:abstractNumId w:val="3"/>
  </w:num>
  <w:num w:numId="33" w16cid:durableId="520438525">
    <w:abstractNumId w:val="12"/>
  </w:num>
  <w:num w:numId="34" w16cid:durableId="1874610662">
    <w:abstractNumId w:val="3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NotTrackFormatting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4682661316822244489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9&quot; text=&quot;DRAFT MINUTES&quot; /&gt;_x000d__x000a_    &lt;/basicdatatype&gt;_x000d__x000a_  &lt;/metadata&gt;_x000d__x000a_  &lt;metadata key=&quot;md_HeadingText&quot;&gt;_x000d__x000a_    &lt;headingtext text=&quot;DRAFT MINUTES&quot;&gt;_x000d__x000a_      &lt;formattedtext&gt;_x000d__x000a_        &lt;xaml text=&quot;DRAFT MINUTES&quot;&gt;&amp;lt;FlowDocument xmlns=&quot;http://schemas.microsoft.com/winfx/2006/xaml/presentation&quot;&amp;gt;&amp;lt;Paragraph&amp;gt;DRAFT MINUTES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9-08&lt;/text&gt;_x000d__x000a_  &lt;/metadata&gt;_x000d__x000a_  &lt;metadata key=&quot;md_Prefix&quot;&gt;_x000d__x000a_    &lt;text&gt;&lt;/text&gt;_x000d__x000a_  &lt;/metadata&gt;_x000d__x000a_  &lt;metadata key=&quot;md_DocumentNumber&quot;&gt;_x000d__x000a_    &lt;text&gt;1044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COR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PV CONS 35&lt;/text&gt;_x000d__x000a_      &lt;text&gt;AGRI 484&lt;/text&gt;_x000d__x000a_      &lt;text&gt;PECHE 232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5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7&quot; text=&quot;New Layout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LIFE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6-22&quot; /&gt;_x000d__x000a_      &lt;meeting date=&quot;2026-06-23&quot; /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3.1&quot; technicalblockguid=&quot;569927865496600501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1-23&lt;/text&gt;_x000d__x000a_  &lt;/metadata&gt;_x000d__x000a_  &lt;metadata key=&quot;md_Prefix&quot;&gt;_x000d__x000a_    &lt;text&gt;&lt;/text&gt;_x000d__x000a_  &lt;/metadata&gt;_x000d__x000a_  &lt;metadata key=&quot;md_DocumentNumber&quot;&gt;_x000d__x000a_    &lt;text&gt;5366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 2&lt;/text&gt;_x000d__x000a_      &lt;text&gt;AGRI 22&lt;/text&gt;_x000d__x000a_      &lt;text&gt;PECHE 27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49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&gt;_x000d__x000a_    &lt;questions /&gt;_x000d__x000a_  &lt;/metadata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Agriculture and Fisheries)&quot;&gt;&amp;lt;FlowDocument FontFamily=&quot;Segoe UI&quot; FontSize=&quot;12&quot; LineHeight=&quot;6&quot; PageWidth=&quot;329&quot; PagePadding=&quot;2,2,2,2&quot; AllowDrop=&quot;False&quot; xmlns=&quot;http://schemas.microsoft.com/winfx/2006/xaml/presentation&quot; xmlns:x=&quot;http://schemas.microsoft.com/winfx/2006/xaml&quot;&amp;gt;&amp;lt;Paragraph&amp;gt;&amp;lt;Run xml:lang=&quot;fr-be&quot;&amp;gt;COUNCIL OF THE EUROPEAN UNION&amp;lt;/Run&amp;gt;&amp;lt;/Paragraph&amp;gt;&amp;lt;Paragraph&amp;gt;&amp;lt;Run xml:lang=&quot;fr-be&quot;&amp;gt;(&amp;lt;/Run&amp;gt;&amp;lt;Run FontWeight=&quot;Bold&quot; xml:lang=&quot;fr-be&quot; xml:space=&quot;preserve&quot;&amp;gt;Agriculture &amp;lt;/Run&amp;gt;&amp;lt;Run xml:lang=&quot;fr-be&quot; xml:space=&quot;preserve&quot;&amp;gt;and &amp;lt;/Run&amp;gt;&amp;lt;Run FontWeight=&quot;Bold&quot; xml:lang=&quot;fr-be&quot;&amp;gt;Fisheries&amp;lt;/Run&amp;gt;&amp;lt;Run xml:lang=&quot;fr-be&quot;&amp;gt;)&amp;lt;/Run&amp;gt;&amp;lt;/Paragraph&amp;gt;&amp;lt;/FlowDocument&amp;gt;&lt;/xaml&gt;_x000d__x000a_  &lt;/metadata&gt;_x000d__x000a_  &lt;metadata key=&quot;md_SubjectFootnote&quot; /&gt;_x000d__x000a_  &lt;metadata key=&quot;md_DG&quot;&gt;_x000d__x000a_    &lt;text&gt;GIP.CRP1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1&quot; text=&quot;PUBLIC&quot; labelid=&quot;af60b174-6478-47f9-866e-33f097bb6603&quot; siteid=&quot;03ad1c97-0a4d-4e82-8f93-27291a6a0767&quot; isdefault=&quot;fals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18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18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1-26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071e39a84263b097728cf3d927e3b6616965e301fb5fbc6cf3f9f00b9ff25e2e"/>
  </w:docVars>
  <w:rsids>
    <w:rsidRoot w:val="00BE748D"/>
    <w:rsid w:val="00000753"/>
    <w:rsid w:val="000013DC"/>
    <w:rsid w:val="00007B14"/>
    <w:rsid w:val="00007E23"/>
    <w:rsid w:val="00011FB6"/>
    <w:rsid w:val="00021600"/>
    <w:rsid w:val="00024D0C"/>
    <w:rsid w:val="00025361"/>
    <w:rsid w:val="00032B7B"/>
    <w:rsid w:val="00033E37"/>
    <w:rsid w:val="00033FB8"/>
    <w:rsid w:val="0003402B"/>
    <w:rsid w:val="00037930"/>
    <w:rsid w:val="0004052E"/>
    <w:rsid w:val="00041BDE"/>
    <w:rsid w:val="00042ADC"/>
    <w:rsid w:val="000430AA"/>
    <w:rsid w:val="000433B0"/>
    <w:rsid w:val="00043B45"/>
    <w:rsid w:val="00045960"/>
    <w:rsid w:val="00045E73"/>
    <w:rsid w:val="00046D59"/>
    <w:rsid w:val="00047747"/>
    <w:rsid w:val="0005115C"/>
    <w:rsid w:val="0005139F"/>
    <w:rsid w:val="000517C9"/>
    <w:rsid w:val="0005404F"/>
    <w:rsid w:val="0005625B"/>
    <w:rsid w:val="000571BE"/>
    <w:rsid w:val="00057A63"/>
    <w:rsid w:val="000655F8"/>
    <w:rsid w:val="000667CC"/>
    <w:rsid w:val="0007024E"/>
    <w:rsid w:val="0007339C"/>
    <w:rsid w:val="00080FD0"/>
    <w:rsid w:val="00081BB7"/>
    <w:rsid w:val="000856A1"/>
    <w:rsid w:val="000911F9"/>
    <w:rsid w:val="00091825"/>
    <w:rsid w:val="0009455D"/>
    <w:rsid w:val="00097ED0"/>
    <w:rsid w:val="000A347E"/>
    <w:rsid w:val="000A576C"/>
    <w:rsid w:val="000B2C90"/>
    <w:rsid w:val="000C0357"/>
    <w:rsid w:val="000C7F05"/>
    <w:rsid w:val="000D1EB9"/>
    <w:rsid w:val="000D40CE"/>
    <w:rsid w:val="000D735D"/>
    <w:rsid w:val="000D791C"/>
    <w:rsid w:val="000E06BC"/>
    <w:rsid w:val="000E1494"/>
    <w:rsid w:val="000E400F"/>
    <w:rsid w:val="000E47F3"/>
    <w:rsid w:val="000E5736"/>
    <w:rsid w:val="000E5E54"/>
    <w:rsid w:val="000E6EBB"/>
    <w:rsid w:val="000F094D"/>
    <w:rsid w:val="000F0DE4"/>
    <w:rsid w:val="000F50AF"/>
    <w:rsid w:val="00102B9B"/>
    <w:rsid w:val="00102D04"/>
    <w:rsid w:val="00106EE1"/>
    <w:rsid w:val="00107862"/>
    <w:rsid w:val="00110B72"/>
    <w:rsid w:val="0011388E"/>
    <w:rsid w:val="001164DE"/>
    <w:rsid w:val="001207B5"/>
    <w:rsid w:val="001211FF"/>
    <w:rsid w:val="0012450F"/>
    <w:rsid w:val="001317E2"/>
    <w:rsid w:val="00136A84"/>
    <w:rsid w:val="00136B61"/>
    <w:rsid w:val="00137268"/>
    <w:rsid w:val="0014566D"/>
    <w:rsid w:val="00146691"/>
    <w:rsid w:val="001521CD"/>
    <w:rsid w:val="001549D4"/>
    <w:rsid w:val="00156B25"/>
    <w:rsid w:val="001575D7"/>
    <w:rsid w:val="00162273"/>
    <w:rsid w:val="00166A30"/>
    <w:rsid w:val="00166AB3"/>
    <w:rsid w:val="0016710B"/>
    <w:rsid w:val="00167BE5"/>
    <w:rsid w:val="001701F0"/>
    <w:rsid w:val="0017222E"/>
    <w:rsid w:val="00172542"/>
    <w:rsid w:val="001725D2"/>
    <w:rsid w:val="00173669"/>
    <w:rsid w:val="00176B76"/>
    <w:rsid w:val="00181041"/>
    <w:rsid w:val="00182221"/>
    <w:rsid w:val="001844E5"/>
    <w:rsid w:val="00197B19"/>
    <w:rsid w:val="001A63B6"/>
    <w:rsid w:val="001A730A"/>
    <w:rsid w:val="001B0A95"/>
    <w:rsid w:val="001B1524"/>
    <w:rsid w:val="001B3FBE"/>
    <w:rsid w:val="001C2C0C"/>
    <w:rsid w:val="001D1640"/>
    <w:rsid w:val="001D24A3"/>
    <w:rsid w:val="001D43AA"/>
    <w:rsid w:val="001D445F"/>
    <w:rsid w:val="001D5595"/>
    <w:rsid w:val="001D6D5D"/>
    <w:rsid w:val="001D7E15"/>
    <w:rsid w:val="001E0022"/>
    <w:rsid w:val="001E0C5C"/>
    <w:rsid w:val="001E26EE"/>
    <w:rsid w:val="001E56CA"/>
    <w:rsid w:val="001E61C6"/>
    <w:rsid w:val="001E754D"/>
    <w:rsid w:val="001F096B"/>
    <w:rsid w:val="001F1AF2"/>
    <w:rsid w:val="001F22A5"/>
    <w:rsid w:val="001F62A1"/>
    <w:rsid w:val="00200731"/>
    <w:rsid w:val="0020292D"/>
    <w:rsid w:val="00204E41"/>
    <w:rsid w:val="00205663"/>
    <w:rsid w:val="00207CEA"/>
    <w:rsid w:val="00207D50"/>
    <w:rsid w:val="00211ED9"/>
    <w:rsid w:val="00212973"/>
    <w:rsid w:val="00212B87"/>
    <w:rsid w:val="002135D7"/>
    <w:rsid w:val="002153F8"/>
    <w:rsid w:val="0022052C"/>
    <w:rsid w:val="00231936"/>
    <w:rsid w:val="002330BB"/>
    <w:rsid w:val="0023422F"/>
    <w:rsid w:val="00236AE4"/>
    <w:rsid w:val="00241050"/>
    <w:rsid w:val="00243FB1"/>
    <w:rsid w:val="00250247"/>
    <w:rsid w:val="0025123A"/>
    <w:rsid w:val="002571D3"/>
    <w:rsid w:val="002578A2"/>
    <w:rsid w:val="002639C4"/>
    <w:rsid w:val="002663D3"/>
    <w:rsid w:val="00270D77"/>
    <w:rsid w:val="00272D6D"/>
    <w:rsid w:val="0027314C"/>
    <w:rsid w:val="002751BB"/>
    <w:rsid w:val="002766FD"/>
    <w:rsid w:val="00277E41"/>
    <w:rsid w:val="00280A69"/>
    <w:rsid w:val="00280DC8"/>
    <w:rsid w:val="00283A77"/>
    <w:rsid w:val="00290068"/>
    <w:rsid w:val="0029200A"/>
    <w:rsid w:val="0029486C"/>
    <w:rsid w:val="002952C9"/>
    <w:rsid w:val="002A1CC4"/>
    <w:rsid w:val="002A21D2"/>
    <w:rsid w:val="002A6BAC"/>
    <w:rsid w:val="002B0888"/>
    <w:rsid w:val="002B6EF1"/>
    <w:rsid w:val="002C0043"/>
    <w:rsid w:val="002C3ACD"/>
    <w:rsid w:val="002C3D02"/>
    <w:rsid w:val="002C4463"/>
    <w:rsid w:val="002D0123"/>
    <w:rsid w:val="002D0DBB"/>
    <w:rsid w:val="002D0F87"/>
    <w:rsid w:val="002D14E4"/>
    <w:rsid w:val="002D1B39"/>
    <w:rsid w:val="002E01D0"/>
    <w:rsid w:val="002E16B4"/>
    <w:rsid w:val="002E1B2C"/>
    <w:rsid w:val="002E751A"/>
    <w:rsid w:val="002F119E"/>
    <w:rsid w:val="002F3DC2"/>
    <w:rsid w:val="002F4890"/>
    <w:rsid w:val="003003A9"/>
    <w:rsid w:val="00307F84"/>
    <w:rsid w:val="0031157A"/>
    <w:rsid w:val="003168B7"/>
    <w:rsid w:val="00317F8A"/>
    <w:rsid w:val="00320767"/>
    <w:rsid w:val="00322C21"/>
    <w:rsid w:val="00325951"/>
    <w:rsid w:val="00327BDD"/>
    <w:rsid w:val="00330EBA"/>
    <w:rsid w:val="00333B59"/>
    <w:rsid w:val="003420EA"/>
    <w:rsid w:val="003423F2"/>
    <w:rsid w:val="003464C8"/>
    <w:rsid w:val="00347120"/>
    <w:rsid w:val="003517BA"/>
    <w:rsid w:val="00351AC7"/>
    <w:rsid w:val="003558DF"/>
    <w:rsid w:val="00361223"/>
    <w:rsid w:val="003625F9"/>
    <w:rsid w:val="00373CEA"/>
    <w:rsid w:val="00381522"/>
    <w:rsid w:val="00383060"/>
    <w:rsid w:val="00383CFB"/>
    <w:rsid w:val="00385F9C"/>
    <w:rsid w:val="003875B8"/>
    <w:rsid w:val="00391FA7"/>
    <w:rsid w:val="003947E7"/>
    <w:rsid w:val="00395272"/>
    <w:rsid w:val="0039647A"/>
    <w:rsid w:val="003B4A15"/>
    <w:rsid w:val="003B568E"/>
    <w:rsid w:val="003B72A3"/>
    <w:rsid w:val="003C0563"/>
    <w:rsid w:val="003C3E5E"/>
    <w:rsid w:val="003C5986"/>
    <w:rsid w:val="003D38CC"/>
    <w:rsid w:val="003D4105"/>
    <w:rsid w:val="003D4CAF"/>
    <w:rsid w:val="003D6450"/>
    <w:rsid w:val="003D6A3D"/>
    <w:rsid w:val="003D7CE3"/>
    <w:rsid w:val="003E1250"/>
    <w:rsid w:val="003E1286"/>
    <w:rsid w:val="003E1C6D"/>
    <w:rsid w:val="003E1D7F"/>
    <w:rsid w:val="003E6071"/>
    <w:rsid w:val="003F03F7"/>
    <w:rsid w:val="003F73F7"/>
    <w:rsid w:val="00400260"/>
    <w:rsid w:val="0041192B"/>
    <w:rsid w:val="004147C9"/>
    <w:rsid w:val="004201B1"/>
    <w:rsid w:val="00421F58"/>
    <w:rsid w:val="0042239A"/>
    <w:rsid w:val="00422817"/>
    <w:rsid w:val="004240D0"/>
    <w:rsid w:val="00425F47"/>
    <w:rsid w:val="00427A0B"/>
    <w:rsid w:val="004303CE"/>
    <w:rsid w:val="0043436B"/>
    <w:rsid w:val="004422F0"/>
    <w:rsid w:val="00443B1C"/>
    <w:rsid w:val="00447B98"/>
    <w:rsid w:val="00447D37"/>
    <w:rsid w:val="00451461"/>
    <w:rsid w:val="00455EB0"/>
    <w:rsid w:val="0046044C"/>
    <w:rsid w:val="004625E2"/>
    <w:rsid w:val="00462A38"/>
    <w:rsid w:val="00465EC6"/>
    <w:rsid w:val="00467A95"/>
    <w:rsid w:val="00473A9C"/>
    <w:rsid w:val="00474093"/>
    <w:rsid w:val="0047744B"/>
    <w:rsid w:val="00477932"/>
    <w:rsid w:val="0047799A"/>
    <w:rsid w:val="00481AD5"/>
    <w:rsid w:val="00486D4E"/>
    <w:rsid w:val="00486DA6"/>
    <w:rsid w:val="004877CA"/>
    <w:rsid w:val="004905FF"/>
    <w:rsid w:val="00491F69"/>
    <w:rsid w:val="004937E9"/>
    <w:rsid w:val="00493A8C"/>
    <w:rsid w:val="00493D7C"/>
    <w:rsid w:val="004953E9"/>
    <w:rsid w:val="0049629C"/>
    <w:rsid w:val="004A1221"/>
    <w:rsid w:val="004A7F12"/>
    <w:rsid w:val="004B25C3"/>
    <w:rsid w:val="004B2AB3"/>
    <w:rsid w:val="004B4EBD"/>
    <w:rsid w:val="004C5D44"/>
    <w:rsid w:val="004D05FC"/>
    <w:rsid w:val="004D174F"/>
    <w:rsid w:val="004D2E15"/>
    <w:rsid w:val="004D5DB6"/>
    <w:rsid w:val="004D76EE"/>
    <w:rsid w:val="004E0AE8"/>
    <w:rsid w:val="004E3B8A"/>
    <w:rsid w:val="004E4B17"/>
    <w:rsid w:val="004E50FC"/>
    <w:rsid w:val="004F2F90"/>
    <w:rsid w:val="004F43BB"/>
    <w:rsid w:val="004F5FF4"/>
    <w:rsid w:val="00500E8C"/>
    <w:rsid w:val="005046DC"/>
    <w:rsid w:val="00504EE8"/>
    <w:rsid w:val="00512A33"/>
    <w:rsid w:val="00513971"/>
    <w:rsid w:val="00514AE2"/>
    <w:rsid w:val="005162E8"/>
    <w:rsid w:val="00520994"/>
    <w:rsid w:val="00522EB2"/>
    <w:rsid w:val="005248C9"/>
    <w:rsid w:val="00525C9C"/>
    <w:rsid w:val="00531313"/>
    <w:rsid w:val="00531338"/>
    <w:rsid w:val="00534270"/>
    <w:rsid w:val="00534F74"/>
    <w:rsid w:val="00536167"/>
    <w:rsid w:val="00540A9D"/>
    <w:rsid w:val="00540AA8"/>
    <w:rsid w:val="00542AB3"/>
    <w:rsid w:val="00542FE2"/>
    <w:rsid w:val="00544F64"/>
    <w:rsid w:val="00546644"/>
    <w:rsid w:val="00551C6C"/>
    <w:rsid w:val="0055226D"/>
    <w:rsid w:val="00552C9A"/>
    <w:rsid w:val="00553E27"/>
    <w:rsid w:val="00554169"/>
    <w:rsid w:val="005563B9"/>
    <w:rsid w:val="00561B6A"/>
    <w:rsid w:val="005626BB"/>
    <w:rsid w:val="00563190"/>
    <w:rsid w:val="00563B74"/>
    <w:rsid w:val="005671EF"/>
    <w:rsid w:val="005675AE"/>
    <w:rsid w:val="00571CE9"/>
    <w:rsid w:val="00571EF2"/>
    <w:rsid w:val="00581835"/>
    <w:rsid w:val="0058596C"/>
    <w:rsid w:val="0058603D"/>
    <w:rsid w:val="0059071D"/>
    <w:rsid w:val="0059173B"/>
    <w:rsid w:val="00592E1D"/>
    <w:rsid w:val="005977B3"/>
    <w:rsid w:val="005A214C"/>
    <w:rsid w:val="005A696D"/>
    <w:rsid w:val="005B7BED"/>
    <w:rsid w:val="005C2BC7"/>
    <w:rsid w:val="005C51DF"/>
    <w:rsid w:val="005C5CE4"/>
    <w:rsid w:val="005C7CA4"/>
    <w:rsid w:val="005D160E"/>
    <w:rsid w:val="005D1960"/>
    <w:rsid w:val="005D75DA"/>
    <w:rsid w:val="005E05D3"/>
    <w:rsid w:val="005E09CC"/>
    <w:rsid w:val="005E22F3"/>
    <w:rsid w:val="005E77A7"/>
    <w:rsid w:val="005F0A2B"/>
    <w:rsid w:val="005F0B0E"/>
    <w:rsid w:val="005F0DCC"/>
    <w:rsid w:val="005F2D68"/>
    <w:rsid w:val="005F7593"/>
    <w:rsid w:val="006023E5"/>
    <w:rsid w:val="00602808"/>
    <w:rsid w:val="0060364E"/>
    <w:rsid w:val="00605323"/>
    <w:rsid w:val="0060727F"/>
    <w:rsid w:val="006111A6"/>
    <w:rsid w:val="006147F7"/>
    <w:rsid w:val="006156C3"/>
    <w:rsid w:val="00615828"/>
    <w:rsid w:val="006165FD"/>
    <w:rsid w:val="00616826"/>
    <w:rsid w:val="006176F5"/>
    <w:rsid w:val="006251BD"/>
    <w:rsid w:val="006258A0"/>
    <w:rsid w:val="00625B70"/>
    <w:rsid w:val="006272F9"/>
    <w:rsid w:val="00631CA8"/>
    <w:rsid w:val="006366AB"/>
    <w:rsid w:val="00640882"/>
    <w:rsid w:val="00643014"/>
    <w:rsid w:val="00644338"/>
    <w:rsid w:val="00644D8D"/>
    <w:rsid w:val="006463A5"/>
    <w:rsid w:val="00651D32"/>
    <w:rsid w:val="00653519"/>
    <w:rsid w:val="006550AD"/>
    <w:rsid w:val="00656116"/>
    <w:rsid w:val="006601E6"/>
    <w:rsid w:val="00660885"/>
    <w:rsid w:val="00661FF2"/>
    <w:rsid w:val="0067257A"/>
    <w:rsid w:val="00673470"/>
    <w:rsid w:val="00675698"/>
    <w:rsid w:val="00675F40"/>
    <w:rsid w:val="00681AB2"/>
    <w:rsid w:val="00685B3B"/>
    <w:rsid w:val="0069045D"/>
    <w:rsid w:val="0069149D"/>
    <w:rsid w:val="00693151"/>
    <w:rsid w:val="00693B9B"/>
    <w:rsid w:val="00694346"/>
    <w:rsid w:val="006A0517"/>
    <w:rsid w:val="006A47D9"/>
    <w:rsid w:val="006A59EA"/>
    <w:rsid w:val="006A7A67"/>
    <w:rsid w:val="006B0C3F"/>
    <w:rsid w:val="006B1803"/>
    <w:rsid w:val="006B1AB5"/>
    <w:rsid w:val="006B24C4"/>
    <w:rsid w:val="006B3B2C"/>
    <w:rsid w:val="006B47E4"/>
    <w:rsid w:val="006B5455"/>
    <w:rsid w:val="006C26DB"/>
    <w:rsid w:val="006C355C"/>
    <w:rsid w:val="006C3AE7"/>
    <w:rsid w:val="006C3FFF"/>
    <w:rsid w:val="006C69AA"/>
    <w:rsid w:val="006C6E9F"/>
    <w:rsid w:val="006D2FE2"/>
    <w:rsid w:val="006D7E14"/>
    <w:rsid w:val="006E519B"/>
    <w:rsid w:val="006E581A"/>
    <w:rsid w:val="006F0ECC"/>
    <w:rsid w:val="006F3F8C"/>
    <w:rsid w:val="006F7D39"/>
    <w:rsid w:val="007044FB"/>
    <w:rsid w:val="00706A9C"/>
    <w:rsid w:val="00710172"/>
    <w:rsid w:val="0071601F"/>
    <w:rsid w:val="00720D4A"/>
    <w:rsid w:val="007229E8"/>
    <w:rsid w:val="00722E5F"/>
    <w:rsid w:val="007333DF"/>
    <w:rsid w:val="00733A6F"/>
    <w:rsid w:val="00741150"/>
    <w:rsid w:val="00742C5F"/>
    <w:rsid w:val="00743DD5"/>
    <w:rsid w:val="0074718D"/>
    <w:rsid w:val="007547FD"/>
    <w:rsid w:val="007618F2"/>
    <w:rsid w:val="007629F1"/>
    <w:rsid w:val="00763349"/>
    <w:rsid w:val="0076661D"/>
    <w:rsid w:val="007709A5"/>
    <w:rsid w:val="00772954"/>
    <w:rsid w:val="00772F95"/>
    <w:rsid w:val="00774A7C"/>
    <w:rsid w:val="00775234"/>
    <w:rsid w:val="00782090"/>
    <w:rsid w:val="007833F8"/>
    <w:rsid w:val="00787094"/>
    <w:rsid w:val="007915A4"/>
    <w:rsid w:val="00791CF1"/>
    <w:rsid w:val="00794301"/>
    <w:rsid w:val="0079444F"/>
    <w:rsid w:val="00794938"/>
    <w:rsid w:val="007974A9"/>
    <w:rsid w:val="00797655"/>
    <w:rsid w:val="007A08D2"/>
    <w:rsid w:val="007A43FA"/>
    <w:rsid w:val="007A6CEE"/>
    <w:rsid w:val="007A6D07"/>
    <w:rsid w:val="007B3B26"/>
    <w:rsid w:val="007B52D1"/>
    <w:rsid w:val="007B560E"/>
    <w:rsid w:val="007C02A8"/>
    <w:rsid w:val="007C3693"/>
    <w:rsid w:val="007C4E64"/>
    <w:rsid w:val="007C4FB1"/>
    <w:rsid w:val="007C6F70"/>
    <w:rsid w:val="007C7590"/>
    <w:rsid w:val="007C7994"/>
    <w:rsid w:val="007D2ED8"/>
    <w:rsid w:val="007D377F"/>
    <w:rsid w:val="007D3BA8"/>
    <w:rsid w:val="007D463B"/>
    <w:rsid w:val="007D4AE7"/>
    <w:rsid w:val="007D6EEE"/>
    <w:rsid w:val="007E34F1"/>
    <w:rsid w:val="007E3E80"/>
    <w:rsid w:val="007E72DA"/>
    <w:rsid w:val="007F2BF3"/>
    <w:rsid w:val="007F5B15"/>
    <w:rsid w:val="007F6087"/>
    <w:rsid w:val="00800801"/>
    <w:rsid w:val="00800873"/>
    <w:rsid w:val="00810B87"/>
    <w:rsid w:val="00814B57"/>
    <w:rsid w:val="00820805"/>
    <w:rsid w:val="00822AC2"/>
    <w:rsid w:val="008234E3"/>
    <w:rsid w:val="00823574"/>
    <w:rsid w:val="008250A1"/>
    <w:rsid w:val="008254CA"/>
    <w:rsid w:val="008305B1"/>
    <w:rsid w:val="00836578"/>
    <w:rsid w:val="00840588"/>
    <w:rsid w:val="008410ED"/>
    <w:rsid w:val="008417A7"/>
    <w:rsid w:val="0084181E"/>
    <w:rsid w:val="00842573"/>
    <w:rsid w:val="00842D46"/>
    <w:rsid w:val="00842E83"/>
    <w:rsid w:val="00850F49"/>
    <w:rsid w:val="0085294F"/>
    <w:rsid w:val="00853831"/>
    <w:rsid w:val="00853DDD"/>
    <w:rsid w:val="00854267"/>
    <w:rsid w:val="00855D77"/>
    <w:rsid w:val="00856E65"/>
    <w:rsid w:val="00860A30"/>
    <w:rsid w:val="00860E00"/>
    <w:rsid w:val="008636C5"/>
    <w:rsid w:val="00863CFC"/>
    <w:rsid w:val="00870BB2"/>
    <w:rsid w:val="008714C7"/>
    <w:rsid w:val="008733FF"/>
    <w:rsid w:val="008743D8"/>
    <w:rsid w:val="0087458A"/>
    <w:rsid w:val="0087692E"/>
    <w:rsid w:val="00880071"/>
    <w:rsid w:val="0089067A"/>
    <w:rsid w:val="00893D35"/>
    <w:rsid w:val="008A5661"/>
    <w:rsid w:val="008A75AF"/>
    <w:rsid w:val="008A7B96"/>
    <w:rsid w:val="008B3280"/>
    <w:rsid w:val="008C0C63"/>
    <w:rsid w:val="008C16CB"/>
    <w:rsid w:val="008C2AEE"/>
    <w:rsid w:val="008C520B"/>
    <w:rsid w:val="008C5739"/>
    <w:rsid w:val="008D2D25"/>
    <w:rsid w:val="008D33AC"/>
    <w:rsid w:val="008D3E20"/>
    <w:rsid w:val="008E36C6"/>
    <w:rsid w:val="008E62FF"/>
    <w:rsid w:val="008E73B9"/>
    <w:rsid w:val="008F5629"/>
    <w:rsid w:val="009025D7"/>
    <w:rsid w:val="00910F0E"/>
    <w:rsid w:val="00911719"/>
    <w:rsid w:val="00915DB4"/>
    <w:rsid w:val="00917592"/>
    <w:rsid w:val="00925DC8"/>
    <w:rsid w:val="00926DBE"/>
    <w:rsid w:val="009341B5"/>
    <w:rsid w:val="009364F9"/>
    <w:rsid w:val="009426E5"/>
    <w:rsid w:val="00943A98"/>
    <w:rsid w:val="00944653"/>
    <w:rsid w:val="0094718B"/>
    <w:rsid w:val="0095637C"/>
    <w:rsid w:val="00961C51"/>
    <w:rsid w:val="00962C46"/>
    <w:rsid w:val="00971629"/>
    <w:rsid w:val="00971A0E"/>
    <w:rsid w:val="00977AE3"/>
    <w:rsid w:val="009803C5"/>
    <w:rsid w:val="0098077A"/>
    <w:rsid w:val="00984939"/>
    <w:rsid w:val="00985091"/>
    <w:rsid w:val="00986237"/>
    <w:rsid w:val="00987115"/>
    <w:rsid w:val="009878D0"/>
    <w:rsid w:val="00987D69"/>
    <w:rsid w:val="009933D5"/>
    <w:rsid w:val="00994955"/>
    <w:rsid w:val="00995931"/>
    <w:rsid w:val="0099793F"/>
    <w:rsid w:val="009A4891"/>
    <w:rsid w:val="009B0388"/>
    <w:rsid w:val="009B147E"/>
    <w:rsid w:val="009B22BC"/>
    <w:rsid w:val="009B6881"/>
    <w:rsid w:val="009C02B7"/>
    <w:rsid w:val="009C10CB"/>
    <w:rsid w:val="009C13D1"/>
    <w:rsid w:val="009C6911"/>
    <w:rsid w:val="009C6DFA"/>
    <w:rsid w:val="009C7881"/>
    <w:rsid w:val="009D07D9"/>
    <w:rsid w:val="009D3978"/>
    <w:rsid w:val="009D4BA6"/>
    <w:rsid w:val="009E3BBA"/>
    <w:rsid w:val="009E6BEB"/>
    <w:rsid w:val="009F193A"/>
    <w:rsid w:val="009F1EFF"/>
    <w:rsid w:val="009F1F95"/>
    <w:rsid w:val="009F38DC"/>
    <w:rsid w:val="009F3E9F"/>
    <w:rsid w:val="009F4C62"/>
    <w:rsid w:val="009F617F"/>
    <w:rsid w:val="00A02089"/>
    <w:rsid w:val="00A02D8C"/>
    <w:rsid w:val="00A03259"/>
    <w:rsid w:val="00A04FC9"/>
    <w:rsid w:val="00A10D57"/>
    <w:rsid w:val="00A117B8"/>
    <w:rsid w:val="00A14773"/>
    <w:rsid w:val="00A16418"/>
    <w:rsid w:val="00A17EAE"/>
    <w:rsid w:val="00A20801"/>
    <w:rsid w:val="00A2588D"/>
    <w:rsid w:val="00A26F35"/>
    <w:rsid w:val="00A3682C"/>
    <w:rsid w:val="00A37E1D"/>
    <w:rsid w:val="00A50AE9"/>
    <w:rsid w:val="00A53FFE"/>
    <w:rsid w:val="00A56EB1"/>
    <w:rsid w:val="00A60F1E"/>
    <w:rsid w:val="00A61E8D"/>
    <w:rsid w:val="00A629F4"/>
    <w:rsid w:val="00A63EEF"/>
    <w:rsid w:val="00A6410F"/>
    <w:rsid w:val="00A64378"/>
    <w:rsid w:val="00A64DC0"/>
    <w:rsid w:val="00A66CD3"/>
    <w:rsid w:val="00A67B1A"/>
    <w:rsid w:val="00A71D49"/>
    <w:rsid w:val="00A749DE"/>
    <w:rsid w:val="00A75294"/>
    <w:rsid w:val="00A77A86"/>
    <w:rsid w:val="00A815D4"/>
    <w:rsid w:val="00A84CEE"/>
    <w:rsid w:val="00A91B35"/>
    <w:rsid w:val="00AA1A34"/>
    <w:rsid w:val="00AA26D1"/>
    <w:rsid w:val="00AA5125"/>
    <w:rsid w:val="00AA5F2C"/>
    <w:rsid w:val="00AB0329"/>
    <w:rsid w:val="00AC4BF0"/>
    <w:rsid w:val="00AC519E"/>
    <w:rsid w:val="00AC6FC0"/>
    <w:rsid w:val="00AD023C"/>
    <w:rsid w:val="00AD11A9"/>
    <w:rsid w:val="00AD7160"/>
    <w:rsid w:val="00AE5FEC"/>
    <w:rsid w:val="00AE7F96"/>
    <w:rsid w:val="00AF049D"/>
    <w:rsid w:val="00AF0640"/>
    <w:rsid w:val="00AF2425"/>
    <w:rsid w:val="00AF3508"/>
    <w:rsid w:val="00AF4F7F"/>
    <w:rsid w:val="00B00DD1"/>
    <w:rsid w:val="00B0114C"/>
    <w:rsid w:val="00B06989"/>
    <w:rsid w:val="00B11A04"/>
    <w:rsid w:val="00B1288A"/>
    <w:rsid w:val="00B13204"/>
    <w:rsid w:val="00B1799D"/>
    <w:rsid w:val="00B17BB3"/>
    <w:rsid w:val="00B20EC7"/>
    <w:rsid w:val="00B211D0"/>
    <w:rsid w:val="00B22EC3"/>
    <w:rsid w:val="00B23731"/>
    <w:rsid w:val="00B23EB5"/>
    <w:rsid w:val="00B23F42"/>
    <w:rsid w:val="00B25BFE"/>
    <w:rsid w:val="00B27C47"/>
    <w:rsid w:val="00B30343"/>
    <w:rsid w:val="00B30441"/>
    <w:rsid w:val="00B3122F"/>
    <w:rsid w:val="00B31E1C"/>
    <w:rsid w:val="00B329A0"/>
    <w:rsid w:val="00B33DDC"/>
    <w:rsid w:val="00B340CB"/>
    <w:rsid w:val="00B42C34"/>
    <w:rsid w:val="00B44446"/>
    <w:rsid w:val="00B4785B"/>
    <w:rsid w:val="00B52FB0"/>
    <w:rsid w:val="00B53BEE"/>
    <w:rsid w:val="00B6044B"/>
    <w:rsid w:val="00B605B2"/>
    <w:rsid w:val="00B609DD"/>
    <w:rsid w:val="00B61602"/>
    <w:rsid w:val="00B646CF"/>
    <w:rsid w:val="00B64D55"/>
    <w:rsid w:val="00B65A34"/>
    <w:rsid w:val="00B67A3C"/>
    <w:rsid w:val="00B7322C"/>
    <w:rsid w:val="00B73A66"/>
    <w:rsid w:val="00B76B19"/>
    <w:rsid w:val="00B8352D"/>
    <w:rsid w:val="00B84014"/>
    <w:rsid w:val="00B84296"/>
    <w:rsid w:val="00B90C4A"/>
    <w:rsid w:val="00B952D7"/>
    <w:rsid w:val="00B95342"/>
    <w:rsid w:val="00BA1AAA"/>
    <w:rsid w:val="00BA1F6B"/>
    <w:rsid w:val="00BA4C28"/>
    <w:rsid w:val="00BB5BEC"/>
    <w:rsid w:val="00BB682B"/>
    <w:rsid w:val="00BC5C8C"/>
    <w:rsid w:val="00BC7B23"/>
    <w:rsid w:val="00BD10DA"/>
    <w:rsid w:val="00BD381D"/>
    <w:rsid w:val="00BD3F0B"/>
    <w:rsid w:val="00BD48D9"/>
    <w:rsid w:val="00BD58F2"/>
    <w:rsid w:val="00BE1F04"/>
    <w:rsid w:val="00BE5B6B"/>
    <w:rsid w:val="00BE748D"/>
    <w:rsid w:val="00BF37F4"/>
    <w:rsid w:val="00BF4687"/>
    <w:rsid w:val="00BF5A1D"/>
    <w:rsid w:val="00C14364"/>
    <w:rsid w:val="00C15067"/>
    <w:rsid w:val="00C17227"/>
    <w:rsid w:val="00C22BC1"/>
    <w:rsid w:val="00C256B6"/>
    <w:rsid w:val="00C267A5"/>
    <w:rsid w:val="00C26C7A"/>
    <w:rsid w:val="00C274ED"/>
    <w:rsid w:val="00C314F8"/>
    <w:rsid w:val="00C34D76"/>
    <w:rsid w:val="00C359C6"/>
    <w:rsid w:val="00C37EDD"/>
    <w:rsid w:val="00C4432D"/>
    <w:rsid w:val="00C462A5"/>
    <w:rsid w:val="00C46BCB"/>
    <w:rsid w:val="00C47A6F"/>
    <w:rsid w:val="00C55E34"/>
    <w:rsid w:val="00C61B33"/>
    <w:rsid w:val="00C64A45"/>
    <w:rsid w:val="00C6536B"/>
    <w:rsid w:val="00C6620D"/>
    <w:rsid w:val="00C6707B"/>
    <w:rsid w:val="00C74F66"/>
    <w:rsid w:val="00C7583E"/>
    <w:rsid w:val="00C87B42"/>
    <w:rsid w:val="00C93B8B"/>
    <w:rsid w:val="00C941B1"/>
    <w:rsid w:val="00C951AE"/>
    <w:rsid w:val="00C96702"/>
    <w:rsid w:val="00CA10D8"/>
    <w:rsid w:val="00CA1DA9"/>
    <w:rsid w:val="00CA625C"/>
    <w:rsid w:val="00CB7C7F"/>
    <w:rsid w:val="00CC22E6"/>
    <w:rsid w:val="00CC5A24"/>
    <w:rsid w:val="00CC6608"/>
    <w:rsid w:val="00CC77B8"/>
    <w:rsid w:val="00CD5036"/>
    <w:rsid w:val="00CD53A6"/>
    <w:rsid w:val="00CD639D"/>
    <w:rsid w:val="00CE0D30"/>
    <w:rsid w:val="00CE1D8B"/>
    <w:rsid w:val="00CE1DCD"/>
    <w:rsid w:val="00CE2BAF"/>
    <w:rsid w:val="00CE3389"/>
    <w:rsid w:val="00CE6EDE"/>
    <w:rsid w:val="00CF3B43"/>
    <w:rsid w:val="00CF408F"/>
    <w:rsid w:val="00CF59A3"/>
    <w:rsid w:val="00CF7F79"/>
    <w:rsid w:val="00D007AD"/>
    <w:rsid w:val="00D053F3"/>
    <w:rsid w:val="00D105C7"/>
    <w:rsid w:val="00D126A9"/>
    <w:rsid w:val="00D133E2"/>
    <w:rsid w:val="00D13E9F"/>
    <w:rsid w:val="00D17CCF"/>
    <w:rsid w:val="00D25F9D"/>
    <w:rsid w:val="00D27425"/>
    <w:rsid w:val="00D3027D"/>
    <w:rsid w:val="00D32C55"/>
    <w:rsid w:val="00D35B0A"/>
    <w:rsid w:val="00D433D4"/>
    <w:rsid w:val="00D44FA6"/>
    <w:rsid w:val="00D45CCB"/>
    <w:rsid w:val="00D46208"/>
    <w:rsid w:val="00D46FC9"/>
    <w:rsid w:val="00D4771C"/>
    <w:rsid w:val="00D5084B"/>
    <w:rsid w:val="00D5290A"/>
    <w:rsid w:val="00D5361E"/>
    <w:rsid w:val="00D53A7F"/>
    <w:rsid w:val="00D53F79"/>
    <w:rsid w:val="00D5483C"/>
    <w:rsid w:val="00D57FCD"/>
    <w:rsid w:val="00D60D91"/>
    <w:rsid w:val="00D63E70"/>
    <w:rsid w:val="00D65754"/>
    <w:rsid w:val="00D701A7"/>
    <w:rsid w:val="00D759AB"/>
    <w:rsid w:val="00D808F8"/>
    <w:rsid w:val="00D80BAE"/>
    <w:rsid w:val="00D824D3"/>
    <w:rsid w:val="00D86BE5"/>
    <w:rsid w:val="00D90D08"/>
    <w:rsid w:val="00D921D1"/>
    <w:rsid w:val="00D95958"/>
    <w:rsid w:val="00D97718"/>
    <w:rsid w:val="00DA0482"/>
    <w:rsid w:val="00DA3470"/>
    <w:rsid w:val="00DA5834"/>
    <w:rsid w:val="00DC29D8"/>
    <w:rsid w:val="00DC5E13"/>
    <w:rsid w:val="00DE4A2A"/>
    <w:rsid w:val="00DE50F3"/>
    <w:rsid w:val="00DE6BAE"/>
    <w:rsid w:val="00DE7A1D"/>
    <w:rsid w:val="00DF6208"/>
    <w:rsid w:val="00E01FBA"/>
    <w:rsid w:val="00E03924"/>
    <w:rsid w:val="00E043B8"/>
    <w:rsid w:val="00E04BB2"/>
    <w:rsid w:val="00E069B2"/>
    <w:rsid w:val="00E07BA8"/>
    <w:rsid w:val="00E1092B"/>
    <w:rsid w:val="00E12531"/>
    <w:rsid w:val="00E12F30"/>
    <w:rsid w:val="00E22A46"/>
    <w:rsid w:val="00E23887"/>
    <w:rsid w:val="00E23DD1"/>
    <w:rsid w:val="00E32D28"/>
    <w:rsid w:val="00E4151E"/>
    <w:rsid w:val="00E41A88"/>
    <w:rsid w:val="00E44F6B"/>
    <w:rsid w:val="00E46C47"/>
    <w:rsid w:val="00E52A18"/>
    <w:rsid w:val="00E54620"/>
    <w:rsid w:val="00E54A28"/>
    <w:rsid w:val="00E56ACB"/>
    <w:rsid w:val="00E66FDB"/>
    <w:rsid w:val="00E723E9"/>
    <w:rsid w:val="00E7390A"/>
    <w:rsid w:val="00E74F7F"/>
    <w:rsid w:val="00E76D38"/>
    <w:rsid w:val="00E77203"/>
    <w:rsid w:val="00E83245"/>
    <w:rsid w:val="00E844B4"/>
    <w:rsid w:val="00E84D23"/>
    <w:rsid w:val="00E84F1D"/>
    <w:rsid w:val="00E90326"/>
    <w:rsid w:val="00E90B38"/>
    <w:rsid w:val="00EA01C9"/>
    <w:rsid w:val="00EA162C"/>
    <w:rsid w:val="00EA16D9"/>
    <w:rsid w:val="00EA1753"/>
    <w:rsid w:val="00EA17F1"/>
    <w:rsid w:val="00EA3054"/>
    <w:rsid w:val="00EA3279"/>
    <w:rsid w:val="00EA48EB"/>
    <w:rsid w:val="00EA674F"/>
    <w:rsid w:val="00EA72C6"/>
    <w:rsid w:val="00EB0ADF"/>
    <w:rsid w:val="00EB1C7A"/>
    <w:rsid w:val="00EB34D4"/>
    <w:rsid w:val="00EB3E70"/>
    <w:rsid w:val="00EB44C0"/>
    <w:rsid w:val="00EB5395"/>
    <w:rsid w:val="00EB7E42"/>
    <w:rsid w:val="00ED1D9D"/>
    <w:rsid w:val="00ED313C"/>
    <w:rsid w:val="00ED6C0B"/>
    <w:rsid w:val="00ED70F9"/>
    <w:rsid w:val="00EE240D"/>
    <w:rsid w:val="00EE2C34"/>
    <w:rsid w:val="00EE775D"/>
    <w:rsid w:val="00EE7A13"/>
    <w:rsid w:val="00EE7E7A"/>
    <w:rsid w:val="00EF0CC2"/>
    <w:rsid w:val="00F0299F"/>
    <w:rsid w:val="00F04722"/>
    <w:rsid w:val="00F05C13"/>
    <w:rsid w:val="00F1078B"/>
    <w:rsid w:val="00F1128F"/>
    <w:rsid w:val="00F1764A"/>
    <w:rsid w:val="00F20206"/>
    <w:rsid w:val="00F271B2"/>
    <w:rsid w:val="00F304F8"/>
    <w:rsid w:val="00F32E69"/>
    <w:rsid w:val="00F3687A"/>
    <w:rsid w:val="00F37384"/>
    <w:rsid w:val="00F43650"/>
    <w:rsid w:val="00F532E7"/>
    <w:rsid w:val="00F53D26"/>
    <w:rsid w:val="00F55295"/>
    <w:rsid w:val="00F63D9B"/>
    <w:rsid w:val="00F7383D"/>
    <w:rsid w:val="00F7395D"/>
    <w:rsid w:val="00F75F16"/>
    <w:rsid w:val="00F76C30"/>
    <w:rsid w:val="00F84398"/>
    <w:rsid w:val="00F8649C"/>
    <w:rsid w:val="00F8729F"/>
    <w:rsid w:val="00F872D5"/>
    <w:rsid w:val="00F90C42"/>
    <w:rsid w:val="00F94C57"/>
    <w:rsid w:val="00F964B1"/>
    <w:rsid w:val="00F974AB"/>
    <w:rsid w:val="00F97B14"/>
    <w:rsid w:val="00FA14E0"/>
    <w:rsid w:val="00FA161E"/>
    <w:rsid w:val="00FA27A4"/>
    <w:rsid w:val="00FA5255"/>
    <w:rsid w:val="00FB1CA2"/>
    <w:rsid w:val="00FB3A10"/>
    <w:rsid w:val="00FB5CE8"/>
    <w:rsid w:val="00FC0AC2"/>
    <w:rsid w:val="00FC1C16"/>
    <w:rsid w:val="00FC1DBB"/>
    <w:rsid w:val="00FC4224"/>
    <w:rsid w:val="00FC4404"/>
    <w:rsid w:val="00FD2B7B"/>
    <w:rsid w:val="00FD549A"/>
    <w:rsid w:val="00FD5871"/>
    <w:rsid w:val="00FE2C4F"/>
    <w:rsid w:val="00FE342C"/>
    <w:rsid w:val="00FE40C8"/>
    <w:rsid w:val="00FE534A"/>
    <w:rsid w:val="00FE7F31"/>
    <w:rsid w:val="00FF09B5"/>
    <w:rsid w:val="00FF5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CB1026"/>
  <w15:docId w15:val="{2855352C-FFAC-4D79-BCF3-01BDC7F38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1F95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erCouncilLarge">
    <w:name w:val="Header Council Large"/>
    <w:basedOn w:val="Normal"/>
    <w:link w:val="HeaderCouncilLargeChar"/>
    <w:rsid w:val="00BE748D"/>
    <w:pPr>
      <w:spacing w:after="440"/>
      <w:ind w:left="-1134" w:right="-1134"/>
    </w:pPr>
    <w:rPr>
      <w:rFonts w:cstheme="minorBidi"/>
      <w:sz w:val="2"/>
    </w:rPr>
  </w:style>
  <w:style w:type="character" w:customStyle="1" w:styleId="TechnicalBlockChar">
    <w:name w:val="Technical Block Char"/>
    <w:basedOn w:val="DefaultParagraphFont"/>
    <w:rsid w:val="00BE748D"/>
    <w:rPr>
      <w:rFonts w:ascii="Times New Roman" w:hAnsi="Times New Roman"/>
      <w:sz w:val="24"/>
      <w:szCs w:val="22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BE748D"/>
    <w:rPr>
      <w:rFonts w:ascii="Times New Roman" w:hAnsi="Times New Roman"/>
      <w:sz w:val="2"/>
      <w:szCs w:val="22"/>
      <w:lang w:val="en-GB"/>
    </w:rPr>
  </w:style>
  <w:style w:type="paragraph" w:customStyle="1" w:styleId="FooterText">
    <w:name w:val="Footer Text"/>
    <w:basedOn w:val="Normal"/>
    <w:rsid w:val="00BE748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0013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738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7383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7383D"/>
    <w:rPr>
      <w:rFonts w:ascii="Times New Roman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38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383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AA1A3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A1A34"/>
    <w:rPr>
      <w:rFonts w:ascii="Times New Roman" w:hAnsi="Times New Roman" w:cs="Times New Roman"/>
      <w:sz w:val="24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en-GB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AA1A3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9364F9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eAgendaHeading">
    <w:name w:val="eAgenda Heading"/>
    <w:basedOn w:val="Normal"/>
    <w:rsid w:val="000D6D71"/>
    <w:pPr>
      <w:spacing w:before="240" w:after="240"/>
      <w:contextualSpacing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  <w:rPr>
      <w:lang w:val="de-D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en-GB"/>
    </w:rPr>
  </w:style>
  <w:style w:type="table" w:customStyle="1" w:styleId="TableGrid1">
    <w:name w:val="Table Grid1"/>
    <w:basedOn w:val="TableNormal"/>
    <w:uiPriority w:val="59"/>
    <w:rsid w:val="00525C9C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C788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6C26DB"/>
    <w:pPr>
      <w:ind w:left="720"/>
      <w:contextualSpacing/>
    </w:pPr>
  </w:style>
  <w:style w:type="paragraph" w:styleId="Revision">
    <w:name w:val="Revision"/>
    <w:hidden/>
    <w:uiPriority w:val="99"/>
    <w:semiHidden/>
    <w:rsid w:val="00512A33"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customStyle="1" w:styleId="Default">
    <w:name w:val="Default"/>
    <w:rsid w:val="0098711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22E5F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22E5F"/>
    <w:rPr>
      <w:rFonts w:ascii="Times New Roman" w:eastAsia="Calibri" w:hAnsi="Times New Roman" w:cs="Times New Roman"/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2E5F"/>
    <w:rPr>
      <w:vertAlign w:val="superscript"/>
    </w:rPr>
  </w:style>
  <w:style w:type="table" w:customStyle="1" w:styleId="TableGrid3">
    <w:name w:val="Table Grid3"/>
    <w:basedOn w:val="TableNormal"/>
    <w:next w:val="TableGrid"/>
    <w:uiPriority w:val="59"/>
    <w:rsid w:val="001317E2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BEntInstit">
    <w:name w:val="TBEntInstit"/>
    <w:basedOn w:val="TechnicalBlockBase"/>
    <w:link w:val="EntInstitChar"/>
    <w:rsid w:val="00741150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41150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411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41150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741150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41150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41150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741150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41150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41150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41150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customStyle="1" w:styleId="TBDistrbMarkers">
    <w:name w:val="TBDistrbMarkers"/>
    <w:basedOn w:val="TBNormalTechnicalBlock"/>
    <w:qFormat/>
    <w:rsid w:val="00741150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2">
    <w:name w:val="Plain Table 42"/>
    <w:basedOn w:val="TableNormal"/>
    <w:next w:val="PlainTable4"/>
    <w:uiPriority w:val="44"/>
    <w:rsid w:val="0012450F"/>
    <w:pPr>
      <w:spacing w:after="0" w:line="240" w:lineRule="auto"/>
    </w:pPr>
    <w:rPr>
      <w:rFonts w:ascii="Times New Roman" w:hAnsi="Times New Roman" w:cs="Times New Roman"/>
      <w:sz w:val="24"/>
      <w:szCs w:val="24"/>
      <w:lang w:val="en-GB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1245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NoSpacing">
    <w:name w:val="No Spacing"/>
    <w:uiPriority w:val="1"/>
    <w:qFormat/>
    <w:rsid w:val="001F62A1"/>
    <w:pPr>
      <w:spacing w:after="0" w:line="240" w:lineRule="auto"/>
    </w:pPr>
    <w:rPr>
      <w:rFonts w:ascii="Times New Roman" w:hAnsi="Times New Roman"/>
      <w:kern w:val="2"/>
      <w:sz w:val="24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1F62A1"/>
    <w:rPr>
      <w:rFonts w:ascii="Calibri" w:hAnsi="Calibri" w:cstheme="minorBidi"/>
      <w:sz w:val="22"/>
      <w:szCs w:val="21"/>
      <w:lang w:val="de-DE"/>
    </w:rPr>
  </w:style>
  <w:style w:type="character" w:customStyle="1" w:styleId="PlainTextChar">
    <w:name w:val="Plain Text Char"/>
    <w:basedOn w:val="DefaultParagraphFont"/>
    <w:link w:val="PlainText"/>
    <w:uiPriority w:val="99"/>
    <w:rsid w:val="001F62A1"/>
    <w:rPr>
      <w:rFonts w:ascii="Calibri" w:hAnsi="Calibri"/>
      <w:szCs w:val="21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6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9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8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7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6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bin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18E9B9B6B6C74E848735DCDD5F12C9" ma:contentTypeVersion="0" ma:contentTypeDescription="Create a new document." ma:contentTypeScope="" ma:versionID="08edbb0ba11401143d54e5d9a810875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24fd2d4348e31d7b7bcc391e9da950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47FD4-B265-4985-A5F8-520841F36C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F99D73-E8D4-4468-9ED0-A6346B114E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8A497D-9E85-4425-B733-E3FC7678D4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DC83B0F0-08B0-49E8-BDFE-2B21E4D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8</TotalTime>
  <Pages>1</Pages>
  <Words>104</Words>
  <Characters>539</Characters>
  <Application>Microsoft Office Word</Application>
  <DocSecurity>0</DocSecurity>
  <Lines>44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BEACH Andrea</dc:creator>
  <cp:keywords/>
  <dc:description/>
  <cp:lastModifiedBy>SHEEHAN Niamh</cp:lastModifiedBy>
  <cp:revision>5</cp:revision>
  <cp:lastPrinted>2026-01-23T14:49:00Z</cp:lastPrinted>
  <dcterms:created xsi:type="dcterms:W3CDTF">2026-09-04T07:23:00Z</dcterms:created>
  <dcterms:modified xsi:type="dcterms:W3CDTF">2026-09-08T07:41:00Z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ersion">
    <vt:lpwstr>4.1.9.0</vt:lpwstr>
  </property>
  <property fmtid="{D5CDD505-2E9C-101B-9397-08002B2CF9AE}" pid="3" name="Created using">
    <vt:lpwstr>DocuWrite 4.1.16, Build 20180302</vt:lpwstr>
  </property>
  <property fmtid="{D5CDD505-2E9C-101B-9397-08002B2CF9AE}" pid="4" name="Last edited using">
    <vt:lpwstr>DocuWrite 4.14.2, Build 20260121</vt:lpwstr>
  </property>
  <property fmtid="{D5CDD505-2E9C-101B-9397-08002B2CF9AE}" pid="5" name="Meeting Number">
    <vt:lpwstr>4185</vt:lpwstr>
  </property>
  <property fmtid="{D5CDD505-2E9C-101B-9397-08002B2CF9AE}" pid="6" name="MSIP_Label_af60b174-6478-47f9-866e-33f097bb6603_Enabled">
    <vt:lpwstr>true</vt:lpwstr>
  </property>
  <property fmtid="{D5CDD505-2E9C-101B-9397-08002B2CF9AE}" pid="7" name="MSIP_Label_af60b174-6478-47f9-866e-33f097bb6603_SetDate">
    <vt:lpwstr>2023-03-29T11:57:25Z</vt:lpwstr>
  </property>
  <property fmtid="{D5CDD505-2E9C-101B-9397-08002B2CF9AE}" pid="8" name="MSIP_Label_af60b174-6478-47f9-866e-33f097bb6603_Method">
    <vt:lpwstr>Privileged</vt:lpwstr>
  </property>
  <property fmtid="{D5CDD505-2E9C-101B-9397-08002B2CF9AE}" pid="9" name="MSIP_Label_af60b174-6478-47f9-866e-33f097bb6603_Name">
    <vt:lpwstr>GSCEU - PUBLIC Label</vt:lpwstr>
  </property>
  <property fmtid="{D5CDD505-2E9C-101B-9397-08002B2CF9AE}" pid="10" name="MSIP_Label_af60b174-6478-47f9-866e-33f097bb6603_SiteId">
    <vt:lpwstr>03ad1c97-0a4d-4e82-8f93-27291a6a0767</vt:lpwstr>
  </property>
  <property fmtid="{D5CDD505-2E9C-101B-9397-08002B2CF9AE}" pid="11" name="MSIP_Label_af60b174-6478-47f9-866e-33f097bb6603_ActionId">
    <vt:lpwstr>bd111504-f046-4e11-954c-e6cc254bc572</vt:lpwstr>
  </property>
  <property fmtid="{D5CDD505-2E9C-101B-9397-08002B2CF9AE}" pid="12" name="MSIP_Label_af60b174-6478-47f9-866e-33f097bb6603_ContentBits">
    <vt:lpwstr>0</vt:lpwstr>
  </property>
  <property fmtid="{D5CDD505-2E9C-101B-9397-08002B2CF9AE}" pid="13" name="ContentTypeId">
    <vt:lpwstr>0x0101007818E9B9B6B6C74E848735DCDD5F12C9</vt:lpwstr>
  </property>
</Properties>
</file>