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708724233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47860" w:rsidRPr="0056157B" w14:paraId="6FE0E25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4C25FC5" w14:textId="7F0C7654" w:rsidR="00B47860" w:rsidRPr="0056157B" w:rsidRDefault="00B47860" w:rsidP="00634DC7">
                <w:pPr>
                  <w:pStyle w:val="TBNormalTechnicalBlock"/>
                </w:pPr>
              </w:p>
            </w:tc>
          </w:tr>
          <w:tr w:rsidR="00B47860" w:rsidRPr="0056157B" w14:paraId="2EE1774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2157A196" w14:textId="77777777" w:rsidR="00B47860" w:rsidRPr="0056157B" w:rsidRDefault="00B4786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B174509" wp14:editId="46C05BC9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9DEAEB7" w14:textId="77777777" w:rsidR="00B47860" w:rsidRPr="0056157B" w:rsidRDefault="00B47860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B47860" w:rsidRPr="00B84B6D" w14:paraId="027CCD0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AAA9021" w14:textId="77777777" w:rsidR="00B47860" w:rsidRPr="0056157B" w:rsidRDefault="00B4786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C67FC96" w14:textId="77777777" w:rsidR="00B47860" w:rsidRPr="0056157B" w:rsidRDefault="00B4786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C51BB9D" w14:textId="77777777" w:rsidR="00B47860" w:rsidRPr="0056157B" w:rsidRDefault="00B47860" w:rsidP="00233A0E">
                <w:pPr>
                  <w:pStyle w:val="TBNormalTechnicalBlock"/>
                  <w:rPr>
                    <w:b/>
                  </w:rPr>
                </w:pPr>
              </w:p>
              <w:p w14:paraId="46976DEC" w14:textId="77777777" w:rsidR="00B47860" w:rsidRDefault="00B4786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8 septembrie 2026</w:t>
                </w:r>
              </w:p>
              <w:p w14:paraId="3A60C230" w14:textId="77777777" w:rsidR="00B47860" w:rsidRPr="0019440B" w:rsidRDefault="00B4786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D0681E8" w14:textId="77777777" w:rsidR="00B47860" w:rsidRPr="0019440B" w:rsidRDefault="00B47860" w:rsidP="00233A0E">
                <w:pPr>
                  <w:pStyle w:val="TBNormalTechnicalBlock"/>
                </w:pPr>
              </w:p>
              <w:p w14:paraId="6DB26C48" w14:textId="77777777" w:rsidR="00B47860" w:rsidRDefault="00B47860" w:rsidP="00233A0E">
                <w:pPr>
                  <w:pStyle w:val="TBNormalTechnicalBlock"/>
                </w:pPr>
                <w:r>
                  <w:t>10445</w:t>
                </w:r>
                <w:r w:rsidRPr="0056157B">
                  <w:t>/</w:t>
                </w:r>
                <w:r>
                  <w:t>26</w:t>
                </w:r>
              </w:p>
              <w:p w14:paraId="70F0FF8A" w14:textId="77777777" w:rsidR="00B47860" w:rsidRPr="0056157B" w:rsidRDefault="00B47860" w:rsidP="00233A0E">
                <w:pPr>
                  <w:pStyle w:val="TBNormalTechnicalBlock"/>
                </w:pPr>
                <w:r>
                  <w:t>COR 1</w:t>
                </w:r>
              </w:p>
              <w:p w14:paraId="688834DC" w14:textId="77777777" w:rsidR="00B47860" w:rsidRDefault="00B4786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35</w:t>
                </w:r>
              </w:p>
              <w:p w14:paraId="4C60D322" w14:textId="77777777" w:rsidR="00B47860" w:rsidRDefault="00B4786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484</w:t>
                </w:r>
              </w:p>
              <w:p w14:paraId="399098D1" w14:textId="77777777" w:rsidR="00B47860" w:rsidRDefault="00B4786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232</w:t>
                </w:r>
              </w:p>
              <w:p w14:paraId="7B435F1E" w14:textId="77777777" w:rsidR="00B47860" w:rsidRPr="007C5B64" w:rsidRDefault="00B4786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2A4EFE4" w14:textId="77777777" w:rsidR="00B47860" w:rsidRPr="009E0BE9" w:rsidRDefault="00B47860" w:rsidP="00CD4D38">
                <w:pPr>
                  <w:pStyle w:val="TBDistrbMarkers"/>
                </w:pPr>
                <w:r>
                  <w:t>PARLNAT</w:t>
                </w:r>
              </w:p>
              <w:p w14:paraId="6C93F08A" w14:textId="77777777" w:rsidR="00B47860" w:rsidRPr="009E0BE9" w:rsidRDefault="00B47860" w:rsidP="00233A0E">
                <w:pPr>
                  <w:pStyle w:val="TBNormalTechnicalBlock"/>
                </w:pPr>
              </w:p>
              <w:p w14:paraId="027FE1DC" w14:textId="77777777" w:rsidR="00B47860" w:rsidRPr="009E0BE9" w:rsidRDefault="00B47860" w:rsidP="00233A0E">
                <w:pPr>
                  <w:pStyle w:val="TBNormalTechnicalBlock"/>
                </w:pPr>
              </w:p>
              <w:p w14:paraId="7F0874FB" w14:textId="77777777" w:rsidR="00B47860" w:rsidRPr="009E0BE9" w:rsidRDefault="00B4786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47860" w:rsidRPr="00ED0749" w14:paraId="7E820673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8D167AC" w14:textId="77777777" w:rsidR="00B47860" w:rsidRPr="00ED0749" w:rsidRDefault="00B4786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482EFD3" w14:textId="77777777" w:rsidR="00B47860" w:rsidRPr="00ED0749" w:rsidRDefault="00B4786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E376749" w14:textId="77777777" w:rsidR="00B47860" w:rsidRPr="00ED0749" w:rsidRDefault="00B4786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D3E6D0D" w14:textId="77777777" w:rsidR="00B47860" w:rsidRPr="00ED0749" w:rsidRDefault="00B47860" w:rsidP="00DF1147">
          <w:pPr>
            <w:pStyle w:val="TBEntRefer"/>
            <w:rPr>
              <w:sz w:val="2"/>
              <w:szCs w:val="2"/>
            </w:rPr>
          </w:pPr>
        </w:p>
        <w:p w14:paraId="3EEA6E8E" w14:textId="77777777" w:rsidR="00B47860" w:rsidRPr="00DD01AC" w:rsidRDefault="00B4786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47860" w:rsidRPr="00133225" w14:paraId="104B3DD2" w14:textId="77777777" w:rsidTr="001E5BC3">
            <w:trPr>
              <w:jc w:val="center"/>
            </w:trPr>
            <w:tc>
              <w:tcPr>
                <w:tcW w:w="9645" w:type="dxa"/>
              </w:tcPr>
              <w:p w14:paraId="42A00777" w14:textId="77777777" w:rsidR="00B47860" w:rsidRPr="00C4351E" w:rsidRDefault="00B47860" w:rsidP="00C728BF">
                <w:pPr>
                  <w:pStyle w:val="TBHeadingTable"/>
                </w:pPr>
                <w:r>
                  <w:t>PROIECT DE PROCES-VERBAL</w:t>
                </w:r>
              </w:p>
            </w:tc>
          </w:tr>
          <w:tr w:rsidR="00B47860" w:rsidRPr="007D53AD" w14:paraId="61F31D8A" w14:textId="77777777" w:rsidTr="001E5BC3">
            <w:trPr>
              <w:jc w:val="center"/>
            </w:trPr>
            <w:tc>
              <w:tcPr>
                <w:tcW w:w="9645" w:type="dxa"/>
              </w:tcPr>
              <w:p w14:paraId="318F4FBF" w14:textId="77777777" w:rsidR="00B47860" w:rsidRPr="007D53AD" w:rsidRDefault="00B47860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</w:t>
                </w:r>
                <w:r>
                  <w:rPr>
                    <w:b/>
                  </w:rPr>
                  <w:t xml:space="preserve">Agricultură </w:t>
                </w:r>
                <w:r>
                  <w:t xml:space="preserve">și </w:t>
                </w:r>
                <w:r>
                  <w:rPr>
                    <w:b/>
                  </w:rPr>
                  <w:t>Pescuit</w:t>
                </w:r>
                <w:r>
                  <w:t>)</w:t>
                </w:r>
              </w:p>
            </w:tc>
          </w:tr>
          <w:tr w:rsidR="00B47860" w:rsidRPr="007D53AD" w14:paraId="78C605D7" w14:textId="77777777" w:rsidTr="001E5BC3">
            <w:trPr>
              <w:jc w:val="center"/>
            </w:trPr>
            <w:tc>
              <w:tcPr>
                <w:tcW w:w="9645" w:type="dxa"/>
              </w:tcPr>
              <w:p w14:paraId="46C11817" w14:textId="77777777" w:rsidR="00B47860" w:rsidRPr="006368AC" w:rsidRDefault="00B47860" w:rsidP="00E60AAC">
                <w:pPr>
                  <w:pStyle w:val="TBTableText"/>
                </w:pPr>
                <w:r>
                  <w:t>22 și 23 iunie 2026</w:t>
                </w:r>
              </w:p>
            </w:tc>
          </w:tr>
        </w:tbl>
        <w:p w14:paraId="5FDB00FD" w14:textId="77777777" w:rsidR="00B47860" w:rsidRPr="008C6FD6" w:rsidRDefault="00B4786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D41D270" w14:textId="594965DD" w:rsidR="006B1803" w:rsidRDefault="003E4A48" w:rsidP="003E4A48">
      <w:pPr>
        <w:tabs>
          <w:tab w:val="left" w:pos="1275"/>
        </w:tabs>
        <w:spacing w:before="200" w:line="360" w:lineRule="auto"/>
        <w:rPr>
          <w:rFonts w:eastAsia="Calibri"/>
        </w:rPr>
      </w:pPr>
      <w:r>
        <w:rPr>
          <w:rFonts w:eastAsia="Calibri"/>
        </w:rPr>
        <w:t>Prezentul corrigendum nu se aplică versiunii în limba română.</w:t>
      </w:r>
    </w:p>
    <w:p w14:paraId="06B1F7F7" w14:textId="186C5523" w:rsidR="00BE748D" w:rsidRDefault="00BE748D" w:rsidP="00451461">
      <w:pPr>
        <w:pStyle w:val="FinalLine"/>
      </w:pPr>
    </w:p>
    <w:sectPr w:rsidR="00BE748D" w:rsidSect="009E3C0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FEC9" w14:textId="77777777" w:rsidR="008E36C6" w:rsidRDefault="008E36C6" w:rsidP="002578A2">
      <w:r>
        <w:separator/>
      </w:r>
    </w:p>
  </w:endnote>
  <w:endnote w:type="continuationSeparator" w:id="0">
    <w:p w14:paraId="000EED16" w14:textId="77777777" w:rsidR="008E36C6" w:rsidRDefault="008E36C6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DF118" w14:textId="77777777" w:rsidR="00B47860" w:rsidRDefault="00B478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E3C06" w:rsidRPr="00D94637" w14:paraId="1E8456BB" w14:textId="77777777" w:rsidTr="009E3C0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47EC625" w14:textId="77777777" w:rsidR="009E3C06" w:rsidRPr="00D94637" w:rsidRDefault="009E3C0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9E3C06" w:rsidRPr="00B310DC" w14:paraId="3055F46F" w14:textId="77777777" w:rsidTr="009E3C0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55FFFCE1" w14:textId="175806E0" w:rsidR="009E3C06" w:rsidRPr="00AD7BF2" w:rsidRDefault="009E3C06" w:rsidP="004F54B2">
          <w:pPr>
            <w:pStyle w:val="FooterText"/>
          </w:pPr>
          <w:r>
            <w:t>10445/26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8951F60" w14:textId="77777777" w:rsidR="009E3C06" w:rsidRPr="00AD7BF2" w:rsidRDefault="009E3C0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BE18555" w14:textId="77777777" w:rsidR="009E3C06" w:rsidRPr="002511D8" w:rsidRDefault="009E3C0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5C4F774" w14:textId="2713C2E9" w:rsidR="009E3C06" w:rsidRPr="00B310DC" w:rsidRDefault="009E3C0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E3C06" w:rsidRPr="00D94637" w14:paraId="289D7673" w14:textId="77777777" w:rsidTr="009E3C06">
      <w:trPr>
        <w:jc w:val="center"/>
      </w:trPr>
      <w:tc>
        <w:tcPr>
          <w:tcW w:w="1774" w:type="pct"/>
          <w:shd w:val="clear" w:color="auto" w:fill="auto"/>
        </w:tcPr>
        <w:p w14:paraId="6C8F1140" w14:textId="596E65F6" w:rsidR="009E3C06" w:rsidRPr="00AD7BF2" w:rsidRDefault="009E3C0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795B6AA" w14:textId="6067AC95" w:rsidR="009E3C06" w:rsidRPr="00AD7BF2" w:rsidRDefault="009E3C06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558D7FAF" w14:textId="41CB5AF7" w:rsidR="009E3C06" w:rsidRPr="00D94637" w:rsidRDefault="009E3C0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06833F1" w14:textId="23D74093" w:rsidR="009E3C06" w:rsidRPr="00695BAF" w:rsidRDefault="009E3C0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0"/>
  </w:tbl>
  <w:p w14:paraId="3FB8BCCE" w14:textId="77777777" w:rsidR="00451461" w:rsidRPr="009E3C06" w:rsidRDefault="00451461" w:rsidP="009E3C06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E3C06" w:rsidRPr="00D94637" w14:paraId="0688C1E1" w14:textId="77777777" w:rsidTr="009E3C06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D001093" w14:textId="77777777" w:rsidR="009E3C06" w:rsidRPr="00D94637" w:rsidRDefault="009E3C06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9E3C06" w:rsidRPr="00B310DC" w14:paraId="51874FDF" w14:textId="77777777" w:rsidTr="009E3C06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7828C8F" w14:textId="44604281" w:rsidR="009E3C06" w:rsidRPr="00AD7BF2" w:rsidRDefault="009E3C06" w:rsidP="004F54B2">
          <w:pPr>
            <w:pStyle w:val="FooterText"/>
          </w:pPr>
          <w:r>
            <w:t>10445/26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6573026" w14:textId="77777777" w:rsidR="009E3C06" w:rsidRPr="00AD7BF2" w:rsidRDefault="009E3C06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9DF18B8" w14:textId="77777777" w:rsidR="009E3C06" w:rsidRPr="002511D8" w:rsidRDefault="009E3C06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EC40882" w14:textId="10BC24A2" w:rsidR="009E3C06" w:rsidRPr="00B310DC" w:rsidRDefault="009E3C06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E3C06" w:rsidRPr="00D94637" w14:paraId="77399368" w14:textId="77777777" w:rsidTr="009E3C06">
      <w:trPr>
        <w:jc w:val="center"/>
      </w:trPr>
      <w:tc>
        <w:tcPr>
          <w:tcW w:w="1774" w:type="pct"/>
          <w:shd w:val="clear" w:color="auto" w:fill="auto"/>
        </w:tcPr>
        <w:p w14:paraId="4F100663" w14:textId="5DAF2116" w:rsidR="009E3C06" w:rsidRPr="00AD7BF2" w:rsidRDefault="009E3C06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4D1DEC7" w14:textId="462C00D1" w:rsidR="009E3C06" w:rsidRPr="00AD7BF2" w:rsidRDefault="009E3C06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  <w:shd w:val="clear" w:color="auto" w:fill="auto"/>
        </w:tcPr>
        <w:p w14:paraId="725C57D3" w14:textId="2143053A" w:rsidR="009E3C06" w:rsidRPr="00D94637" w:rsidRDefault="009E3C06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5BA22A31" w14:textId="521AD888" w:rsidR="009E3C06" w:rsidRPr="00695BAF" w:rsidRDefault="009E3C06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66FF014" w14:textId="77777777" w:rsidR="002A1CC4" w:rsidRPr="009E3C06" w:rsidRDefault="002A1CC4" w:rsidP="009E3C06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DF94" w14:textId="77777777" w:rsidR="008E36C6" w:rsidRDefault="008E36C6" w:rsidP="002578A2">
      <w:r>
        <w:separator/>
      </w:r>
    </w:p>
  </w:footnote>
  <w:footnote w:type="continuationSeparator" w:id="0">
    <w:p w14:paraId="168B317E" w14:textId="77777777" w:rsidR="008E36C6" w:rsidRDefault="008E36C6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4B4F2" w14:textId="77777777" w:rsidR="00B47860" w:rsidRDefault="00B478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B2F2" w14:textId="2F6CEA3F" w:rsidR="00451461" w:rsidRPr="009E3C06" w:rsidRDefault="009E3C06" w:rsidP="009E3C06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6D47" w14:textId="3B51847C" w:rsidR="002A1CC4" w:rsidRPr="009E3C06" w:rsidRDefault="009E3C06" w:rsidP="009E3C06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8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69" type="#_x0000_t75" alt="Item based on a Commission proposal" style="width:14.25pt;height:14.25pt;visibility:visible;mso-wrap-style:square" o:bullet="t">
        <v:imagedata r:id="rId2" o:title="Item based on a Commission proposal"/>
      </v:shape>
    </w:pict>
  </w:numPicBullet>
  <w:numPicBullet w:numPicBulletId="2">
    <w:pict>
      <v:shape w14:anchorId="7B174509" id="_x0000_i1070" type="#_x0000_t75" alt="Public debate proposed by the Presidency (Article 8(2) of the Council's Rules of Procedure)" style="width:14.25pt;height:14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05920754"/>
    <w:name w:val="Points"/>
    <w:lvl w:ilvl="0">
      <w:start w:val="1"/>
      <w:numFmt w:val="bullet"/>
      <w:pStyle w:val="Point123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96C85"/>
    <w:multiLevelType w:val="hybridMultilevel"/>
    <w:tmpl w:val="083069F8"/>
    <w:lvl w:ilvl="0" w:tplc="28FA64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0" w15:restartNumberingAfterBreak="0">
    <w:nsid w:val="7D4C2AC7"/>
    <w:multiLevelType w:val="hybridMultilevel"/>
    <w:tmpl w:val="6DD027A2"/>
    <w:lvl w:ilvl="0" w:tplc="8654C656">
      <w:start w:val="1"/>
      <w:numFmt w:val="lowerLetter"/>
      <w:lvlText w:val="%1)"/>
      <w:lvlJc w:val="left"/>
      <w:pPr>
        <w:ind w:left="598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4" w:hanging="360"/>
      </w:pPr>
    </w:lvl>
    <w:lvl w:ilvl="2" w:tplc="080C001B" w:tentative="1">
      <w:start w:val="1"/>
      <w:numFmt w:val="lowerRoman"/>
      <w:lvlText w:val="%3."/>
      <w:lvlJc w:val="right"/>
      <w:pPr>
        <w:ind w:left="1834" w:hanging="180"/>
      </w:pPr>
    </w:lvl>
    <w:lvl w:ilvl="3" w:tplc="080C000F" w:tentative="1">
      <w:start w:val="1"/>
      <w:numFmt w:val="decimal"/>
      <w:lvlText w:val="%4."/>
      <w:lvlJc w:val="left"/>
      <w:pPr>
        <w:ind w:left="2554" w:hanging="360"/>
      </w:pPr>
    </w:lvl>
    <w:lvl w:ilvl="4" w:tplc="080C0019" w:tentative="1">
      <w:start w:val="1"/>
      <w:numFmt w:val="lowerLetter"/>
      <w:lvlText w:val="%5."/>
      <w:lvlJc w:val="left"/>
      <w:pPr>
        <w:ind w:left="3274" w:hanging="360"/>
      </w:pPr>
    </w:lvl>
    <w:lvl w:ilvl="5" w:tplc="080C001B" w:tentative="1">
      <w:start w:val="1"/>
      <w:numFmt w:val="lowerRoman"/>
      <w:lvlText w:val="%6."/>
      <w:lvlJc w:val="right"/>
      <w:pPr>
        <w:ind w:left="3994" w:hanging="180"/>
      </w:pPr>
    </w:lvl>
    <w:lvl w:ilvl="6" w:tplc="080C000F" w:tentative="1">
      <w:start w:val="1"/>
      <w:numFmt w:val="decimal"/>
      <w:lvlText w:val="%7."/>
      <w:lvlJc w:val="left"/>
      <w:pPr>
        <w:ind w:left="4714" w:hanging="360"/>
      </w:pPr>
    </w:lvl>
    <w:lvl w:ilvl="7" w:tplc="080C0019" w:tentative="1">
      <w:start w:val="1"/>
      <w:numFmt w:val="lowerLetter"/>
      <w:lvlText w:val="%8."/>
      <w:lvlJc w:val="left"/>
      <w:pPr>
        <w:ind w:left="5434" w:hanging="360"/>
      </w:pPr>
    </w:lvl>
    <w:lvl w:ilvl="8" w:tplc="080C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0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520438525">
    <w:abstractNumId w:val="12"/>
  </w:num>
  <w:num w:numId="34" w16cid:durableId="1874610662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796283881707952316&quot;&gt;_x000d__x000a_  &lt;metadata key=&quot;md_DocumentLanguages&quot;&gt;_x000d__x000a_    &lt;basicdatatypelist&gt;_x000d__x000a_      &lt;language key=&quot;RO&quot; text=&quot;RO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PROIECT DE PROCES-VERBAL&quot; /&gt;_x000d__x000a_    &lt;/basicdatatype&gt;_x000d__x000a_  &lt;/metadata&gt;_x000d__x000a_  &lt;metadata key=&quot;md_HeadingText&quot;&gt;_x000d__x000a_    &lt;headingtext text=&quot;PROIECT DE PROCES-VERBAL&quot;&gt;_x000d__x000a_      &lt;formattedtext&gt;_x000d__x000a_        &lt;xaml text=&quot;PROIECT DE PROCES-VERBAL&quot;&gt;&amp;lt;FlowDocument xmlns=&quot;http://schemas.microsoft.com/winfx/2006/xaml/presentation&quot;&amp;gt;&amp;lt;Paragraph&amp;gt;PROIECT DE PROCES-VERBAL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xelles&quot; /&gt;_x000d__x000a_    &lt;/basicdatatype&gt;_x000d__x000a_  &lt;/metadata&gt;_x000d__x000a_  &lt;metadata key=&quot;md_DocumentDate&quot;&gt;_x000d__x000a_    &lt;text&gt;2026-09-08&lt;/text&gt;_x000d__x000a_  &lt;/metadata&gt;_x000d__x000a_  &lt;metadata key=&quot;md_Prefix&quot;&gt;_x000d__x000a_    &lt;text&gt;&lt;/text&gt;_x000d__x000a_  &lt;/metadata&gt;_x000d__x000a_  &lt;metadata key=&quot;md_DocumentNumber&quot;&gt;_x000d__x000a_    &lt;text&gt;1044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5&lt;/text&gt;_x000d__x000a_      &lt;text&gt;AGRI 484&lt;/text&gt;_x000d__x000a_      &lt;text&gt;PECHE 232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NSILIUL  UNIUNII EUROPENE (Agricultur&amp;#259; &amp;#537;i Pescuit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&amp;lt;Run FontWeight=&quot;Bold&quot;&amp;gt;Agricultur&amp;#259; &amp;lt;/Run&amp;gt;&amp;#537;i &amp;lt;Run FontWeight=&quot;Bold&quot;&amp;gt;Pescuit&amp;lt;/Run&amp;gt;)&amp;lt;/Paragraph&amp;gt;&amp;lt;/FlowDocument&amp;gt;&lt;/xaml&gt;_x000d__x000a_  &lt;/metadata&gt;_x000d__x000a_  &lt;metadata key=&quot;md_SubjectFootnote&quot; /&gt;_x000d__x000a_  &lt;metadata key=&quot;md_DG&quot;&gt;_x000d__x000a_    &lt;text&gt;LIF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2&quot; /&gt;_x000d__x000a_      &lt;meeting date=&quot;2026-06-2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99278654966005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3&lt;/text&gt;_x000d__x000a_  &lt;/metadata&gt;_x000d__x000a_  &lt;metadata key=&quot;md_Prefix&quot;&gt;_x000d__x000a_    &lt;text&gt;&lt;/text&gt;_x000d__x000a_  &lt;/metadata&gt;_x000d__x000a_  &lt;metadata key=&quot;md_DocumentNumber&quot;&gt;_x000d__x000a_    &lt;text&gt;53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9deb1333d2e6ec908264a3f59c62c62ac077143dcab9770f8113d8a5a4d3aa93"/>
  </w:docVars>
  <w:rsids>
    <w:rsidRoot w:val="00BE748D"/>
    <w:rsid w:val="00000753"/>
    <w:rsid w:val="000013DC"/>
    <w:rsid w:val="00007B14"/>
    <w:rsid w:val="00007E23"/>
    <w:rsid w:val="00011FB6"/>
    <w:rsid w:val="00021600"/>
    <w:rsid w:val="00024D0C"/>
    <w:rsid w:val="00025361"/>
    <w:rsid w:val="00032B7B"/>
    <w:rsid w:val="00033E37"/>
    <w:rsid w:val="00033FB8"/>
    <w:rsid w:val="0003402B"/>
    <w:rsid w:val="00037930"/>
    <w:rsid w:val="0004052E"/>
    <w:rsid w:val="00041BDE"/>
    <w:rsid w:val="00042ADC"/>
    <w:rsid w:val="000430AA"/>
    <w:rsid w:val="000433B0"/>
    <w:rsid w:val="00043B45"/>
    <w:rsid w:val="00045960"/>
    <w:rsid w:val="00045E73"/>
    <w:rsid w:val="00046D59"/>
    <w:rsid w:val="00047747"/>
    <w:rsid w:val="0005115C"/>
    <w:rsid w:val="0005139F"/>
    <w:rsid w:val="000517C9"/>
    <w:rsid w:val="0005404F"/>
    <w:rsid w:val="0005625B"/>
    <w:rsid w:val="000571BE"/>
    <w:rsid w:val="00057A63"/>
    <w:rsid w:val="000655F8"/>
    <w:rsid w:val="000667CC"/>
    <w:rsid w:val="0007024E"/>
    <w:rsid w:val="0007339C"/>
    <w:rsid w:val="00080FD0"/>
    <w:rsid w:val="00081BB7"/>
    <w:rsid w:val="000856A1"/>
    <w:rsid w:val="000911F9"/>
    <w:rsid w:val="00091825"/>
    <w:rsid w:val="0009455D"/>
    <w:rsid w:val="00097ED0"/>
    <w:rsid w:val="000A347E"/>
    <w:rsid w:val="000A576C"/>
    <w:rsid w:val="000B2C90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5E54"/>
    <w:rsid w:val="000E6EBB"/>
    <w:rsid w:val="000F094D"/>
    <w:rsid w:val="000F0DE4"/>
    <w:rsid w:val="000F50AF"/>
    <w:rsid w:val="00102B9B"/>
    <w:rsid w:val="00102D04"/>
    <w:rsid w:val="00106EE1"/>
    <w:rsid w:val="00107862"/>
    <w:rsid w:val="00110B72"/>
    <w:rsid w:val="0011388E"/>
    <w:rsid w:val="001164DE"/>
    <w:rsid w:val="001207B5"/>
    <w:rsid w:val="001211FF"/>
    <w:rsid w:val="0012450F"/>
    <w:rsid w:val="001317E2"/>
    <w:rsid w:val="00136A84"/>
    <w:rsid w:val="00136B61"/>
    <w:rsid w:val="00137268"/>
    <w:rsid w:val="0014566D"/>
    <w:rsid w:val="00146691"/>
    <w:rsid w:val="001521CD"/>
    <w:rsid w:val="001549D4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2542"/>
    <w:rsid w:val="001725D2"/>
    <w:rsid w:val="00173669"/>
    <w:rsid w:val="00176B76"/>
    <w:rsid w:val="00181041"/>
    <w:rsid w:val="00182221"/>
    <w:rsid w:val="001844E5"/>
    <w:rsid w:val="00197B19"/>
    <w:rsid w:val="001A63B6"/>
    <w:rsid w:val="001A730A"/>
    <w:rsid w:val="001B0A95"/>
    <w:rsid w:val="001B1524"/>
    <w:rsid w:val="001B3FBE"/>
    <w:rsid w:val="001C2C0C"/>
    <w:rsid w:val="001D1640"/>
    <w:rsid w:val="001D24A3"/>
    <w:rsid w:val="001D43AA"/>
    <w:rsid w:val="001D445F"/>
    <w:rsid w:val="001D5595"/>
    <w:rsid w:val="001D6D5D"/>
    <w:rsid w:val="001D7E15"/>
    <w:rsid w:val="001E0022"/>
    <w:rsid w:val="001E0C5C"/>
    <w:rsid w:val="001E26EE"/>
    <w:rsid w:val="001E56CA"/>
    <w:rsid w:val="001E61C6"/>
    <w:rsid w:val="001E754D"/>
    <w:rsid w:val="001F096B"/>
    <w:rsid w:val="001F1AF2"/>
    <w:rsid w:val="001F22A5"/>
    <w:rsid w:val="001F62A1"/>
    <w:rsid w:val="00200731"/>
    <w:rsid w:val="0020292D"/>
    <w:rsid w:val="00204E41"/>
    <w:rsid w:val="00205663"/>
    <w:rsid w:val="00207CEA"/>
    <w:rsid w:val="00207D50"/>
    <w:rsid w:val="00211ED9"/>
    <w:rsid w:val="00212973"/>
    <w:rsid w:val="00212B87"/>
    <w:rsid w:val="002135D7"/>
    <w:rsid w:val="002153F8"/>
    <w:rsid w:val="0022052C"/>
    <w:rsid w:val="00231936"/>
    <w:rsid w:val="002330BB"/>
    <w:rsid w:val="0023422F"/>
    <w:rsid w:val="00236AE4"/>
    <w:rsid w:val="00241050"/>
    <w:rsid w:val="00243FB1"/>
    <w:rsid w:val="00250247"/>
    <w:rsid w:val="0025123A"/>
    <w:rsid w:val="002571D3"/>
    <w:rsid w:val="002578A2"/>
    <w:rsid w:val="002639C4"/>
    <w:rsid w:val="002663D3"/>
    <w:rsid w:val="00270D77"/>
    <w:rsid w:val="00272D6D"/>
    <w:rsid w:val="0027314C"/>
    <w:rsid w:val="002751BB"/>
    <w:rsid w:val="002766FD"/>
    <w:rsid w:val="00277E41"/>
    <w:rsid w:val="00280A69"/>
    <w:rsid w:val="00280DC8"/>
    <w:rsid w:val="00283A77"/>
    <w:rsid w:val="00290068"/>
    <w:rsid w:val="0029200A"/>
    <w:rsid w:val="0029486C"/>
    <w:rsid w:val="002952C9"/>
    <w:rsid w:val="002A1CC4"/>
    <w:rsid w:val="002A21D2"/>
    <w:rsid w:val="002A6BAC"/>
    <w:rsid w:val="002B0888"/>
    <w:rsid w:val="002B6EF1"/>
    <w:rsid w:val="002C0043"/>
    <w:rsid w:val="002C3ACD"/>
    <w:rsid w:val="002C3D02"/>
    <w:rsid w:val="002C4463"/>
    <w:rsid w:val="002D0123"/>
    <w:rsid w:val="002D0DBB"/>
    <w:rsid w:val="002D0F87"/>
    <w:rsid w:val="002D14E4"/>
    <w:rsid w:val="002D1B39"/>
    <w:rsid w:val="002E01D0"/>
    <w:rsid w:val="002E16B4"/>
    <w:rsid w:val="002E1B2C"/>
    <w:rsid w:val="002E751A"/>
    <w:rsid w:val="002F119E"/>
    <w:rsid w:val="002F3DC2"/>
    <w:rsid w:val="002F4890"/>
    <w:rsid w:val="003003A9"/>
    <w:rsid w:val="00307F84"/>
    <w:rsid w:val="0031157A"/>
    <w:rsid w:val="003168B7"/>
    <w:rsid w:val="00317F8A"/>
    <w:rsid w:val="00320767"/>
    <w:rsid w:val="00322C21"/>
    <w:rsid w:val="00325951"/>
    <w:rsid w:val="00327BDD"/>
    <w:rsid w:val="00330EBA"/>
    <w:rsid w:val="00333B59"/>
    <w:rsid w:val="003420EA"/>
    <w:rsid w:val="003423F2"/>
    <w:rsid w:val="003464C8"/>
    <w:rsid w:val="00347120"/>
    <w:rsid w:val="003517BA"/>
    <w:rsid w:val="00351AC7"/>
    <w:rsid w:val="003558DF"/>
    <w:rsid w:val="00361223"/>
    <w:rsid w:val="003625F9"/>
    <w:rsid w:val="00373CEA"/>
    <w:rsid w:val="00381522"/>
    <w:rsid w:val="00383060"/>
    <w:rsid w:val="00383CFB"/>
    <w:rsid w:val="00385F9C"/>
    <w:rsid w:val="003875B8"/>
    <w:rsid w:val="00391FA7"/>
    <w:rsid w:val="003947E7"/>
    <w:rsid w:val="00395272"/>
    <w:rsid w:val="0039647A"/>
    <w:rsid w:val="003B4A15"/>
    <w:rsid w:val="003B568E"/>
    <w:rsid w:val="003B72A3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286"/>
    <w:rsid w:val="003E1C6D"/>
    <w:rsid w:val="003E1D7F"/>
    <w:rsid w:val="003E4A48"/>
    <w:rsid w:val="003E6071"/>
    <w:rsid w:val="003F03F7"/>
    <w:rsid w:val="003F73F7"/>
    <w:rsid w:val="00400260"/>
    <w:rsid w:val="0041192B"/>
    <w:rsid w:val="004147C9"/>
    <w:rsid w:val="004201B1"/>
    <w:rsid w:val="00421F58"/>
    <w:rsid w:val="0042239A"/>
    <w:rsid w:val="00422817"/>
    <w:rsid w:val="004240D0"/>
    <w:rsid w:val="00425F47"/>
    <w:rsid w:val="00427A0B"/>
    <w:rsid w:val="004303CE"/>
    <w:rsid w:val="0043436B"/>
    <w:rsid w:val="004422F0"/>
    <w:rsid w:val="00443B1C"/>
    <w:rsid w:val="00447B98"/>
    <w:rsid w:val="00447D37"/>
    <w:rsid w:val="00451461"/>
    <w:rsid w:val="00455EB0"/>
    <w:rsid w:val="0046044C"/>
    <w:rsid w:val="004625E2"/>
    <w:rsid w:val="00462A38"/>
    <w:rsid w:val="00465EC6"/>
    <w:rsid w:val="00467A95"/>
    <w:rsid w:val="00473A9C"/>
    <w:rsid w:val="00474093"/>
    <w:rsid w:val="0047744B"/>
    <w:rsid w:val="00477932"/>
    <w:rsid w:val="0047799A"/>
    <w:rsid w:val="00481AD5"/>
    <w:rsid w:val="00486D4E"/>
    <w:rsid w:val="00486DA6"/>
    <w:rsid w:val="004877CA"/>
    <w:rsid w:val="004905FF"/>
    <w:rsid w:val="00491F69"/>
    <w:rsid w:val="004937E9"/>
    <w:rsid w:val="00493A8C"/>
    <w:rsid w:val="00493D7C"/>
    <w:rsid w:val="004953E9"/>
    <w:rsid w:val="0049629C"/>
    <w:rsid w:val="004A1221"/>
    <w:rsid w:val="004A7F12"/>
    <w:rsid w:val="004B25C3"/>
    <w:rsid w:val="004B2AB3"/>
    <w:rsid w:val="004B4EBD"/>
    <w:rsid w:val="004C5D44"/>
    <w:rsid w:val="004D05FC"/>
    <w:rsid w:val="004D174F"/>
    <w:rsid w:val="004D2E15"/>
    <w:rsid w:val="004D5DB6"/>
    <w:rsid w:val="004D76EE"/>
    <w:rsid w:val="004E0AE8"/>
    <w:rsid w:val="004E3B8A"/>
    <w:rsid w:val="004E4B17"/>
    <w:rsid w:val="004E50FC"/>
    <w:rsid w:val="004F2F90"/>
    <w:rsid w:val="004F43BB"/>
    <w:rsid w:val="004F5FF4"/>
    <w:rsid w:val="00500E8C"/>
    <w:rsid w:val="005046DC"/>
    <w:rsid w:val="00504EE8"/>
    <w:rsid w:val="00512A33"/>
    <w:rsid w:val="00513971"/>
    <w:rsid w:val="00514AE2"/>
    <w:rsid w:val="005162E8"/>
    <w:rsid w:val="00520994"/>
    <w:rsid w:val="00522EB2"/>
    <w:rsid w:val="005248C9"/>
    <w:rsid w:val="00525C9C"/>
    <w:rsid w:val="00531313"/>
    <w:rsid w:val="00531338"/>
    <w:rsid w:val="00534270"/>
    <w:rsid w:val="00534F74"/>
    <w:rsid w:val="00536167"/>
    <w:rsid w:val="00540A9D"/>
    <w:rsid w:val="00540AA8"/>
    <w:rsid w:val="00542AB3"/>
    <w:rsid w:val="00542FE2"/>
    <w:rsid w:val="00544F64"/>
    <w:rsid w:val="00546644"/>
    <w:rsid w:val="00551C6C"/>
    <w:rsid w:val="0055226D"/>
    <w:rsid w:val="00552C9A"/>
    <w:rsid w:val="00553E27"/>
    <w:rsid w:val="00554169"/>
    <w:rsid w:val="005563B9"/>
    <w:rsid w:val="00561B6A"/>
    <w:rsid w:val="005626BB"/>
    <w:rsid w:val="00563190"/>
    <w:rsid w:val="00563B74"/>
    <w:rsid w:val="005671EF"/>
    <w:rsid w:val="005675AE"/>
    <w:rsid w:val="00571CE9"/>
    <w:rsid w:val="00571EF2"/>
    <w:rsid w:val="00581835"/>
    <w:rsid w:val="0058596C"/>
    <w:rsid w:val="0058603D"/>
    <w:rsid w:val="0059071D"/>
    <w:rsid w:val="0059173B"/>
    <w:rsid w:val="00592E1D"/>
    <w:rsid w:val="005977B3"/>
    <w:rsid w:val="005A214C"/>
    <w:rsid w:val="005A696D"/>
    <w:rsid w:val="005B7BED"/>
    <w:rsid w:val="005C2BC7"/>
    <w:rsid w:val="005C51DF"/>
    <w:rsid w:val="005C5CE4"/>
    <w:rsid w:val="005C7CA4"/>
    <w:rsid w:val="005D160E"/>
    <w:rsid w:val="005D1960"/>
    <w:rsid w:val="005D75DA"/>
    <w:rsid w:val="005E05D3"/>
    <w:rsid w:val="005E09CC"/>
    <w:rsid w:val="005E22F3"/>
    <w:rsid w:val="005E77A7"/>
    <w:rsid w:val="005F0A2B"/>
    <w:rsid w:val="005F0B0E"/>
    <w:rsid w:val="005F0DCC"/>
    <w:rsid w:val="005F2D68"/>
    <w:rsid w:val="005F7593"/>
    <w:rsid w:val="006023E5"/>
    <w:rsid w:val="00602808"/>
    <w:rsid w:val="0060364E"/>
    <w:rsid w:val="00605323"/>
    <w:rsid w:val="0060727F"/>
    <w:rsid w:val="006111A6"/>
    <w:rsid w:val="006147F7"/>
    <w:rsid w:val="006156C3"/>
    <w:rsid w:val="00615828"/>
    <w:rsid w:val="006165FD"/>
    <w:rsid w:val="00616826"/>
    <w:rsid w:val="006176F5"/>
    <w:rsid w:val="006251BD"/>
    <w:rsid w:val="006258A0"/>
    <w:rsid w:val="00625B70"/>
    <w:rsid w:val="006272F9"/>
    <w:rsid w:val="00631CA8"/>
    <w:rsid w:val="006366AB"/>
    <w:rsid w:val="00640882"/>
    <w:rsid w:val="00643014"/>
    <w:rsid w:val="00644338"/>
    <w:rsid w:val="00644D8D"/>
    <w:rsid w:val="006463A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698"/>
    <w:rsid w:val="00675F40"/>
    <w:rsid w:val="00681AB2"/>
    <w:rsid w:val="00685B3B"/>
    <w:rsid w:val="0069045D"/>
    <w:rsid w:val="0069149D"/>
    <w:rsid w:val="00693151"/>
    <w:rsid w:val="00693B9B"/>
    <w:rsid w:val="00694346"/>
    <w:rsid w:val="006A0517"/>
    <w:rsid w:val="006A47D9"/>
    <w:rsid w:val="006A59EA"/>
    <w:rsid w:val="006A7A67"/>
    <w:rsid w:val="006B0C3F"/>
    <w:rsid w:val="006B1803"/>
    <w:rsid w:val="006B1AB5"/>
    <w:rsid w:val="006B24C4"/>
    <w:rsid w:val="006B3B2C"/>
    <w:rsid w:val="006B47E4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0ECC"/>
    <w:rsid w:val="006F3F8C"/>
    <w:rsid w:val="006F7D39"/>
    <w:rsid w:val="007044FB"/>
    <w:rsid w:val="00706A9C"/>
    <w:rsid w:val="00710172"/>
    <w:rsid w:val="0071601F"/>
    <w:rsid w:val="00720D4A"/>
    <w:rsid w:val="007229E8"/>
    <w:rsid w:val="00722E5F"/>
    <w:rsid w:val="007333DF"/>
    <w:rsid w:val="00733A6F"/>
    <w:rsid w:val="00741150"/>
    <w:rsid w:val="00742C5F"/>
    <w:rsid w:val="00743DD5"/>
    <w:rsid w:val="0074718D"/>
    <w:rsid w:val="007547FD"/>
    <w:rsid w:val="007618F2"/>
    <w:rsid w:val="007629F1"/>
    <w:rsid w:val="00763349"/>
    <w:rsid w:val="0076661D"/>
    <w:rsid w:val="007709A5"/>
    <w:rsid w:val="00772954"/>
    <w:rsid w:val="00772F95"/>
    <w:rsid w:val="00774A7C"/>
    <w:rsid w:val="00775234"/>
    <w:rsid w:val="00782090"/>
    <w:rsid w:val="007833F8"/>
    <w:rsid w:val="00787094"/>
    <w:rsid w:val="007915A4"/>
    <w:rsid w:val="00791CF1"/>
    <w:rsid w:val="00794301"/>
    <w:rsid w:val="0079444F"/>
    <w:rsid w:val="00794938"/>
    <w:rsid w:val="007974A9"/>
    <w:rsid w:val="00797655"/>
    <w:rsid w:val="007A08D2"/>
    <w:rsid w:val="007A43FA"/>
    <w:rsid w:val="007A6CEE"/>
    <w:rsid w:val="007A6D07"/>
    <w:rsid w:val="007B3B26"/>
    <w:rsid w:val="007B52D1"/>
    <w:rsid w:val="007B560E"/>
    <w:rsid w:val="007C02A8"/>
    <w:rsid w:val="007C3693"/>
    <w:rsid w:val="007C4E64"/>
    <w:rsid w:val="007C4FB1"/>
    <w:rsid w:val="007C6F70"/>
    <w:rsid w:val="007C7590"/>
    <w:rsid w:val="007C7994"/>
    <w:rsid w:val="007D2ED8"/>
    <w:rsid w:val="007D377F"/>
    <w:rsid w:val="007D3BA8"/>
    <w:rsid w:val="007D463B"/>
    <w:rsid w:val="007D4AE7"/>
    <w:rsid w:val="007D6EEE"/>
    <w:rsid w:val="007E34F1"/>
    <w:rsid w:val="007E3E80"/>
    <w:rsid w:val="007E72DA"/>
    <w:rsid w:val="007F2BF3"/>
    <w:rsid w:val="007F5B15"/>
    <w:rsid w:val="007F6087"/>
    <w:rsid w:val="00800801"/>
    <w:rsid w:val="00800873"/>
    <w:rsid w:val="00810B87"/>
    <w:rsid w:val="00814B57"/>
    <w:rsid w:val="00820805"/>
    <w:rsid w:val="00822AC2"/>
    <w:rsid w:val="008234E3"/>
    <w:rsid w:val="00823574"/>
    <w:rsid w:val="008250A1"/>
    <w:rsid w:val="008254CA"/>
    <w:rsid w:val="008305B1"/>
    <w:rsid w:val="00836578"/>
    <w:rsid w:val="00840588"/>
    <w:rsid w:val="008410ED"/>
    <w:rsid w:val="008417A7"/>
    <w:rsid w:val="0084181E"/>
    <w:rsid w:val="00842573"/>
    <w:rsid w:val="00842D46"/>
    <w:rsid w:val="00842E83"/>
    <w:rsid w:val="00850F49"/>
    <w:rsid w:val="0085294F"/>
    <w:rsid w:val="00853831"/>
    <w:rsid w:val="00853DDD"/>
    <w:rsid w:val="00854267"/>
    <w:rsid w:val="00855D77"/>
    <w:rsid w:val="00856E65"/>
    <w:rsid w:val="00860A30"/>
    <w:rsid w:val="00860E00"/>
    <w:rsid w:val="008636C5"/>
    <w:rsid w:val="00863CFC"/>
    <w:rsid w:val="00870BB2"/>
    <w:rsid w:val="008714C7"/>
    <w:rsid w:val="008733FF"/>
    <w:rsid w:val="008743D8"/>
    <w:rsid w:val="0087458A"/>
    <w:rsid w:val="0087692E"/>
    <w:rsid w:val="00880071"/>
    <w:rsid w:val="0089067A"/>
    <w:rsid w:val="00893D35"/>
    <w:rsid w:val="008A5661"/>
    <w:rsid w:val="008A75AF"/>
    <w:rsid w:val="008A7B96"/>
    <w:rsid w:val="008B3280"/>
    <w:rsid w:val="008C0C63"/>
    <w:rsid w:val="008C1504"/>
    <w:rsid w:val="008C16CB"/>
    <w:rsid w:val="008C2AEE"/>
    <w:rsid w:val="008C520B"/>
    <w:rsid w:val="008C5739"/>
    <w:rsid w:val="008D2D25"/>
    <w:rsid w:val="008D33AC"/>
    <w:rsid w:val="008D3E20"/>
    <w:rsid w:val="008E36C6"/>
    <w:rsid w:val="008E62FF"/>
    <w:rsid w:val="008E73B9"/>
    <w:rsid w:val="008F5629"/>
    <w:rsid w:val="009025D7"/>
    <w:rsid w:val="00910F0E"/>
    <w:rsid w:val="00911719"/>
    <w:rsid w:val="00915DB4"/>
    <w:rsid w:val="00917592"/>
    <w:rsid w:val="00925DC8"/>
    <w:rsid w:val="00926DBE"/>
    <w:rsid w:val="009341B5"/>
    <w:rsid w:val="009364F9"/>
    <w:rsid w:val="009426E5"/>
    <w:rsid w:val="00943A98"/>
    <w:rsid w:val="00944653"/>
    <w:rsid w:val="0094718B"/>
    <w:rsid w:val="0095637C"/>
    <w:rsid w:val="00961C51"/>
    <w:rsid w:val="00962C46"/>
    <w:rsid w:val="00971629"/>
    <w:rsid w:val="00971A0E"/>
    <w:rsid w:val="00977AE3"/>
    <w:rsid w:val="009803C5"/>
    <w:rsid w:val="0098077A"/>
    <w:rsid w:val="00984939"/>
    <w:rsid w:val="00985091"/>
    <w:rsid w:val="00986237"/>
    <w:rsid w:val="00987115"/>
    <w:rsid w:val="009878D0"/>
    <w:rsid w:val="00987D69"/>
    <w:rsid w:val="009933D5"/>
    <w:rsid w:val="00994955"/>
    <w:rsid w:val="00995931"/>
    <w:rsid w:val="0099793F"/>
    <w:rsid w:val="009A4891"/>
    <w:rsid w:val="009B0388"/>
    <w:rsid w:val="009B147E"/>
    <w:rsid w:val="009B22BC"/>
    <w:rsid w:val="009B6881"/>
    <w:rsid w:val="009C02B7"/>
    <w:rsid w:val="009C10CB"/>
    <w:rsid w:val="009C13D1"/>
    <w:rsid w:val="009C6911"/>
    <w:rsid w:val="009C6DFA"/>
    <w:rsid w:val="009C7881"/>
    <w:rsid w:val="009D07D9"/>
    <w:rsid w:val="009D3978"/>
    <w:rsid w:val="009D4BA6"/>
    <w:rsid w:val="009E2A22"/>
    <w:rsid w:val="009E3BBA"/>
    <w:rsid w:val="009E3C06"/>
    <w:rsid w:val="009E6BEB"/>
    <w:rsid w:val="009F193A"/>
    <w:rsid w:val="009F1EFF"/>
    <w:rsid w:val="009F1F95"/>
    <w:rsid w:val="009F38DC"/>
    <w:rsid w:val="009F3E9F"/>
    <w:rsid w:val="009F4C62"/>
    <w:rsid w:val="009F617F"/>
    <w:rsid w:val="00A02089"/>
    <w:rsid w:val="00A02D8C"/>
    <w:rsid w:val="00A03259"/>
    <w:rsid w:val="00A04FC9"/>
    <w:rsid w:val="00A10D57"/>
    <w:rsid w:val="00A117B8"/>
    <w:rsid w:val="00A14773"/>
    <w:rsid w:val="00A16418"/>
    <w:rsid w:val="00A17EAE"/>
    <w:rsid w:val="00A20801"/>
    <w:rsid w:val="00A2588D"/>
    <w:rsid w:val="00A26F35"/>
    <w:rsid w:val="00A3682C"/>
    <w:rsid w:val="00A37E1D"/>
    <w:rsid w:val="00A50AE9"/>
    <w:rsid w:val="00A53FFE"/>
    <w:rsid w:val="00A56EB1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9DE"/>
    <w:rsid w:val="00A75294"/>
    <w:rsid w:val="00A77A86"/>
    <w:rsid w:val="00A815D4"/>
    <w:rsid w:val="00A84CEE"/>
    <w:rsid w:val="00A91B35"/>
    <w:rsid w:val="00AA1A34"/>
    <w:rsid w:val="00AA26D1"/>
    <w:rsid w:val="00AA5125"/>
    <w:rsid w:val="00AA5F2C"/>
    <w:rsid w:val="00AB0329"/>
    <w:rsid w:val="00AC4BF0"/>
    <w:rsid w:val="00AC519E"/>
    <w:rsid w:val="00AC6FC0"/>
    <w:rsid w:val="00AD023C"/>
    <w:rsid w:val="00AD11A9"/>
    <w:rsid w:val="00AD7160"/>
    <w:rsid w:val="00AE5FEC"/>
    <w:rsid w:val="00AE7F96"/>
    <w:rsid w:val="00AF049D"/>
    <w:rsid w:val="00AF0640"/>
    <w:rsid w:val="00AF2425"/>
    <w:rsid w:val="00AF3508"/>
    <w:rsid w:val="00AF4F7F"/>
    <w:rsid w:val="00B00DD1"/>
    <w:rsid w:val="00B0114C"/>
    <w:rsid w:val="00B06989"/>
    <w:rsid w:val="00B11A04"/>
    <w:rsid w:val="00B1288A"/>
    <w:rsid w:val="00B13204"/>
    <w:rsid w:val="00B1799D"/>
    <w:rsid w:val="00B17BB3"/>
    <w:rsid w:val="00B20EC7"/>
    <w:rsid w:val="00B211D0"/>
    <w:rsid w:val="00B22EC3"/>
    <w:rsid w:val="00B23731"/>
    <w:rsid w:val="00B23EB5"/>
    <w:rsid w:val="00B23F42"/>
    <w:rsid w:val="00B25BFE"/>
    <w:rsid w:val="00B27C47"/>
    <w:rsid w:val="00B30343"/>
    <w:rsid w:val="00B30441"/>
    <w:rsid w:val="00B3122F"/>
    <w:rsid w:val="00B31E1C"/>
    <w:rsid w:val="00B329A0"/>
    <w:rsid w:val="00B33DDC"/>
    <w:rsid w:val="00B340CB"/>
    <w:rsid w:val="00B42C34"/>
    <w:rsid w:val="00B44446"/>
    <w:rsid w:val="00B4785B"/>
    <w:rsid w:val="00B47860"/>
    <w:rsid w:val="00B52FB0"/>
    <w:rsid w:val="00B53BEE"/>
    <w:rsid w:val="00B6044B"/>
    <w:rsid w:val="00B605B2"/>
    <w:rsid w:val="00B609DD"/>
    <w:rsid w:val="00B61602"/>
    <w:rsid w:val="00B646CF"/>
    <w:rsid w:val="00B64D55"/>
    <w:rsid w:val="00B65A34"/>
    <w:rsid w:val="00B67A3C"/>
    <w:rsid w:val="00B7322C"/>
    <w:rsid w:val="00B73A66"/>
    <w:rsid w:val="00B76B19"/>
    <w:rsid w:val="00B8352D"/>
    <w:rsid w:val="00B84014"/>
    <w:rsid w:val="00B84296"/>
    <w:rsid w:val="00B90C4A"/>
    <w:rsid w:val="00B952D7"/>
    <w:rsid w:val="00B95342"/>
    <w:rsid w:val="00BA1AAA"/>
    <w:rsid w:val="00BA1F6B"/>
    <w:rsid w:val="00BA3F01"/>
    <w:rsid w:val="00BA4C28"/>
    <w:rsid w:val="00BB5BEC"/>
    <w:rsid w:val="00BB682B"/>
    <w:rsid w:val="00BC5C8C"/>
    <w:rsid w:val="00BC7B23"/>
    <w:rsid w:val="00BD10DA"/>
    <w:rsid w:val="00BD381D"/>
    <w:rsid w:val="00BD3F0B"/>
    <w:rsid w:val="00BD48D9"/>
    <w:rsid w:val="00BD58F2"/>
    <w:rsid w:val="00BE1F04"/>
    <w:rsid w:val="00BE5B6B"/>
    <w:rsid w:val="00BE748D"/>
    <w:rsid w:val="00BF37F4"/>
    <w:rsid w:val="00BF4687"/>
    <w:rsid w:val="00BF5A1D"/>
    <w:rsid w:val="00C14364"/>
    <w:rsid w:val="00C15067"/>
    <w:rsid w:val="00C17227"/>
    <w:rsid w:val="00C22BC1"/>
    <w:rsid w:val="00C256B6"/>
    <w:rsid w:val="00C267A5"/>
    <w:rsid w:val="00C26C7A"/>
    <w:rsid w:val="00C274ED"/>
    <w:rsid w:val="00C314F8"/>
    <w:rsid w:val="00C34D76"/>
    <w:rsid w:val="00C359C6"/>
    <w:rsid w:val="00C37EDD"/>
    <w:rsid w:val="00C4432D"/>
    <w:rsid w:val="00C462A5"/>
    <w:rsid w:val="00C46BCB"/>
    <w:rsid w:val="00C47A6F"/>
    <w:rsid w:val="00C55E34"/>
    <w:rsid w:val="00C61B33"/>
    <w:rsid w:val="00C64A45"/>
    <w:rsid w:val="00C6536B"/>
    <w:rsid w:val="00C6620D"/>
    <w:rsid w:val="00C6707B"/>
    <w:rsid w:val="00C74F66"/>
    <w:rsid w:val="00C7583E"/>
    <w:rsid w:val="00C87B42"/>
    <w:rsid w:val="00C93B8B"/>
    <w:rsid w:val="00C941B1"/>
    <w:rsid w:val="00C951AE"/>
    <w:rsid w:val="00C96702"/>
    <w:rsid w:val="00CA10D8"/>
    <w:rsid w:val="00CA1DA9"/>
    <w:rsid w:val="00CA625C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1DCD"/>
    <w:rsid w:val="00CE2BAF"/>
    <w:rsid w:val="00CE3389"/>
    <w:rsid w:val="00CE6EDE"/>
    <w:rsid w:val="00CF3B43"/>
    <w:rsid w:val="00CF408F"/>
    <w:rsid w:val="00CF59A3"/>
    <w:rsid w:val="00CF7F79"/>
    <w:rsid w:val="00D007AD"/>
    <w:rsid w:val="00D053F3"/>
    <w:rsid w:val="00D105C7"/>
    <w:rsid w:val="00D126A9"/>
    <w:rsid w:val="00D133E2"/>
    <w:rsid w:val="00D13E9F"/>
    <w:rsid w:val="00D17CCF"/>
    <w:rsid w:val="00D25F9D"/>
    <w:rsid w:val="00D27425"/>
    <w:rsid w:val="00D3027D"/>
    <w:rsid w:val="00D32C55"/>
    <w:rsid w:val="00D35B0A"/>
    <w:rsid w:val="00D433D4"/>
    <w:rsid w:val="00D44FA6"/>
    <w:rsid w:val="00D45CCB"/>
    <w:rsid w:val="00D46208"/>
    <w:rsid w:val="00D46FC9"/>
    <w:rsid w:val="00D4771C"/>
    <w:rsid w:val="00D5084B"/>
    <w:rsid w:val="00D5290A"/>
    <w:rsid w:val="00D5361E"/>
    <w:rsid w:val="00D53A7F"/>
    <w:rsid w:val="00D53F79"/>
    <w:rsid w:val="00D5483C"/>
    <w:rsid w:val="00D57FCD"/>
    <w:rsid w:val="00D60D91"/>
    <w:rsid w:val="00D63E70"/>
    <w:rsid w:val="00D65754"/>
    <w:rsid w:val="00D701A7"/>
    <w:rsid w:val="00D759AB"/>
    <w:rsid w:val="00D808F8"/>
    <w:rsid w:val="00D80BAE"/>
    <w:rsid w:val="00D824D3"/>
    <w:rsid w:val="00D86BE5"/>
    <w:rsid w:val="00D87D5F"/>
    <w:rsid w:val="00D90D08"/>
    <w:rsid w:val="00D921D1"/>
    <w:rsid w:val="00D95958"/>
    <w:rsid w:val="00D97718"/>
    <w:rsid w:val="00DA0482"/>
    <w:rsid w:val="00DA3470"/>
    <w:rsid w:val="00DA5834"/>
    <w:rsid w:val="00DC29D8"/>
    <w:rsid w:val="00DC5E13"/>
    <w:rsid w:val="00DE4A2A"/>
    <w:rsid w:val="00DE50F3"/>
    <w:rsid w:val="00DE6BAE"/>
    <w:rsid w:val="00DE7A1D"/>
    <w:rsid w:val="00DF6208"/>
    <w:rsid w:val="00E01FBA"/>
    <w:rsid w:val="00E03924"/>
    <w:rsid w:val="00E043B8"/>
    <w:rsid w:val="00E04BB2"/>
    <w:rsid w:val="00E069B2"/>
    <w:rsid w:val="00E07BA8"/>
    <w:rsid w:val="00E1092B"/>
    <w:rsid w:val="00E12531"/>
    <w:rsid w:val="00E12F30"/>
    <w:rsid w:val="00E22A46"/>
    <w:rsid w:val="00E23887"/>
    <w:rsid w:val="00E23DD1"/>
    <w:rsid w:val="00E30839"/>
    <w:rsid w:val="00E32D28"/>
    <w:rsid w:val="00E4151E"/>
    <w:rsid w:val="00E41A88"/>
    <w:rsid w:val="00E44F6B"/>
    <w:rsid w:val="00E46C47"/>
    <w:rsid w:val="00E52A18"/>
    <w:rsid w:val="00E54620"/>
    <w:rsid w:val="00E54A28"/>
    <w:rsid w:val="00E56ACB"/>
    <w:rsid w:val="00E66FDB"/>
    <w:rsid w:val="00E723E9"/>
    <w:rsid w:val="00E7390A"/>
    <w:rsid w:val="00E74F7F"/>
    <w:rsid w:val="00E76D38"/>
    <w:rsid w:val="00E77203"/>
    <w:rsid w:val="00E83245"/>
    <w:rsid w:val="00E844B4"/>
    <w:rsid w:val="00E84D23"/>
    <w:rsid w:val="00E84F1D"/>
    <w:rsid w:val="00E90326"/>
    <w:rsid w:val="00E90B38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0ADF"/>
    <w:rsid w:val="00EB1C7A"/>
    <w:rsid w:val="00EB34D4"/>
    <w:rsid w:val="00EB3E70"/>
    <w:rsid w:val="00EB44C0"/>
    <w:rsid w:val="00EB5395"/>
    <w:rsid w:val="00EB7E42"/>
    <w:rsid w:val="00ED1D9D"/>
    <w:rsid w:val="00ED313C"/>
    <w:rsid w:val="00ED6C0B"/>
    <w:rsid w:val="00ED70F9"/>
    <w:rsid w:val="00EE240D"/>
    <w:rsid w:val="00EE2C34"/>
    <w:rsid w:val="00EE775D"/>
    <w:rsid w:val="00EE7A13"/>
    <w:rsid w:val="00EE7E7A"/>
    <w:rsid w:val="00EF0CC2"/>
    <w:rsid w:val="00F0299F"/>
    <w:rsid w:val="00F04722"/>
    <w:rsid w:val="00F05C13"/>
    <w:rsid w:val="00F1078B"/>
    <w:rsid w:val="00F1128F"/>
    <w:rsid w:val="00F1764A"/>
    <w:rsid w:val="00F20206"/>
    <w:rsid w:val="00F271B2"/>
    <w:rsid w:val="00F304F8"/>
    <w:rsid w:val="00F32E69"/>
    <w:rsid w:val="00F3687A"/>
    <w:rsid w:val="00F37384"/>
    <w:rsid w:val="00F43650"/>
    <w:rsid w:val="00F532E7"/>
    <w:rsid w:val="00F53D26"/>
    <w:rsid w:val="00F55295"/>
    <w:rsid w:val="00F63D9B"/>
    <w:rsid w:val="00F7383D"/>
    <w:rsid w:val="00F7395D"/>
    <w:rsid w:val="00F75F16"/>
    <w:rsid w:val="00F76C30"/>
    <w:rsid w:val="00F84398"/>
    <w:rsid w:val="00F8649C"/>
    <w:rsid w:val="00F8729F"/>
    <w:rsid w:val="00F872D5"/>
    <w:rsid w:val="00F90C42"/>
    <w:rsid w:val="00F94C57"/>
    <w:rsid w:val="00F964B1"/>
    <w:rsid w:val="00F974AB"/>
    <w:rsid w:val="00F97B14"/>
    <w:rsid w:val="00FA14E0"/>
    <w:rsid w:val="00FA161E"/>
    <w:rsid w:val="00FA27A4"/>
    <w:rsid w:val="00FA5255"/>
    <w:rsid w:val="00FB1CA2"/>
    <w:rsid w:val="00FB3A10"/>
    <w:rsid w:val="00FB5CE8"/>
    <w:rsid w:val="00FC0AC2"/>
    <w:rsid w:val="00FC1C16"/>
    <w:rsid w:val="00FC1DBB"/>
    <w:rsid w:val="00FC4224"/>
    <w:rsid w:val="00FC4404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95"/>
    <w:pPr>
      <w:spacing w:after="0" w:line="240" w:lineRule="auto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  <w:lang w:val="en-GB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B4786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4786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4786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4786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B4786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4786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47860"/>
    <w:rPr>
      <w:rFonts w:ascii="Arial" w:eastAsia="Times New Roman" w:hAnsi="Arial" w:cs="Arial"/>
      <w:b/>
      <w:sz w:val="23"/>
      <w:szCs w:val="20"/>
      <w:u w:color="606060"/>
      <w:lang w:val="ro-RO" w:eastAsia="fr-BE"/>
    </w:rPr>
  </w:style>
  <w:style w:type="paragraph" w:customStyle="1" w:styleId="TBHeadingTable">
    <w:name w:val="TBHeadingTable"/>
    <w:basedOn w:val="TechnicalBlockBase"/>
    <w:rsid w:val="00B4786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4786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4786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4786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ro-RO" w:eastAsia="fr-BE"/>
    </w:rPr>
  </w:style>
  <w:style w:type="paragraph" w:customStyle="1" w:styleId="TBDistrbMarkers">
    <w:name w:val="TBDistrbMarkers"/>
    <w:basedOn w:val="TBNormalTechnicalBlock"/>
    <w:qFormat/>
    <w:rsid w:val="00B4786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1F62A1"/>
    <w:pPr>
      <w:spacing w:after="0" w:line="240" w:lineRule="auto"/>
    </w:pPr>
    <w:rPr>
      <w:rFonts w:ascii="Times New Roman" w:hAnsi="Times New Roman"/>
      <w:kern w:val="2"/>
      <w:sz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F62A1"/>
    <w:rPr>
      <w:rFonts w:ascii="Calibri" w:hAnsi="Calibri" w:cstheme="minorBidi"/>
      <w:sz w:val="22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1F62A1"/>
    <w:rPr>
      <w:rFonts w:ascii="Calibri" w:hAnsi="Calibri"/>
      <w:szCs w:val="2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F99D73-E8D4-4468-9ED0-A6346B114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8A497D-9E85-4425-B733-E3FC7678D4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547FD4-B265-4985-A5F8-520841F36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2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MARGARINT Marius Claudiu</cp:lastModifiedBy>
  <cp:revision>6</cp:revision>
  <cp:lastPrinted>2026-01-23T14:49:00Z</cp:lastPrinted>
  <dcterms:created xsi:type="dcterms:W3CDTF">2026-09-10T08:20:00Z</dcterms:created>
  <dcterms:modified xsi:type="dcterms:W3CDTF">2026-09-10T08:23:00Z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