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70522248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E321E" w:rsidRPr="0056157B" w14:paraId="010B57F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1151674" w14:textId="2E1C4857" w:rsidR="00AE321E" w:rsidRPr="0056157B" w:rsidRDefault="00AE321E" w:rsidP="00634DC7">
                <w:pPr>
                  <w:pStyle w:val="TBNormalTechnicalBlock"/>
                </w:pPr>
              </w:p>
            </w:tc>
          </w:tr>
          <w:tr w:rsidR="00AE321E" w:rsidRPr="0056157B" w14:paraId="55CFD21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B39F020" w14:textId="77777777" w:rsidR="00AE321E" w:rsidRPr="0056157B" w:rsidRDefault="00AE321E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C398968" wp14:editId="665915F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8BDD636" w14:textId="77777777" w:rsidR="00AE321E" w:rsidRPr="0056157B" w:rsidRDefault="00AE321E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AE321E" w:rsidRPr="00B84B6D" w14:paraId="0E1E633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0BC6154" w14:textId="77777777" w:rsidR="00AE321E" w:rsidRPr="0056157B" w:rsidRDefault="00AE321E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5EE8F3B" w14:textId="77777777" w:rsidR="00AE321E" w:rsidRPr="0056157B" w:rsidRDefault="00AE321E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BF9C1B8" w14:textId="77777777" w:rsidR="00AE321E" w:rsidRPr="0056157B" w:rsidRDefault="00AE321E" w:rsidP="00233A0E">
                <w:pPr>
                  <w:pStyle w:val="TBNormalTechnicalBlock"/>
                  <w:rPr>
                    <w:b/>
                  </w:rPr>
                </w:pPr>
              </w:p>
              <w:p w14:paraId="17899047" w14:textId="77777777" w:rsidR="00AE321E" w:rsidRDefault="00AE321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10 July 2026</w:t>
                </w:r>
              </w:p>
              <w:p w14:paraId="1370C4DE" w14:textId="77777777" w:rsidR="00AE321E" w:rsidRPr="0019440B" w:rsidRDefault="00AE321E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683D40A7" w14:textId="77777777" w:rsidR="00AE321E" w:rsidRPr="0019440B" w:rsidRDefault="00AE321E" w:rsidP="00233A0E">
                <w:pPr>
                  <w:pStyle w:val="TBNormalTechnicalBlock"/>
                </w:pPr>
              </w:p>
              <w:p w14:paraId="10E635DD" w14:textId="77777777" w:rsidR="00AE321E" w:rsidRDefault="00AE321E" w:rsidP="00233A0E">
                <w:pPr>
                  <w:pStyle w:val="TBNormalTechnicalBlock"/>
                </w:pPr>
                <w:r>
                  <w:t>10449</w:t>
                </w:r>
                <w:r w:rsidRPr="0056157B">
                  <w:t>/</w:t>
                </w:r>
                <w:r>
                  <w:t>26</w:t>
                </w:r>
              </w:p>
              <w:p w14:paraId="6AAD280A" w14:textId="77777777" w:rsidR="00AE321E" w:rsidRPr="0056157B" w:rsidRDefault="00AE321E" w:rsidP="00233A0E">
                <w:pPr>
                  <w:pStyle w:val="TBNormalTechnicalBlock"/>
                </w:pPr>
                <w:r>
                  <w:t>COR 1</w:t>
                </w:r>
              </w:p>
              <w:p w14:paraId="0FE5EFC9" w14:textId="77777777" w:rsidR="00AE321E" w:rsidRDefault="00AE32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39</w:t>
                </w:r>
              </w:p>
              <w:p w14:paraId="032CB7EF" w14:textId="77777777" w:rsidR="00AE321E" w:rsidRDefault="00AE32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486</w:t>
                </w:r>
              </w:p>
              <w:p w14:paraId="6598EAFE" w14:textId="77777777" w:rsidR="00AE321E" w:rsidRDefault="00AE321E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234</w:t>
                </w:r>
              </w:p>
              <w:p w14:paraId="367C01B2" w14:textId="77777777" w:rsidR="00AE321E" w:rsidRPr="007C5B64" w:rsidRDefault="00AE321E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E59D7F7" w14:textId="77777777" w:rsidR="00AE321E" w:rsidRPr="009E0BE9" w:rsidRDefault="00AE321E" w:rsidP="00CD4D38">
                <w:pPr>
                  <w:pStyle w:val="TBDistrbMarkers"/>
                </w:pPr>
                <w:r>
                  <w:t>PARLNAT</w:t>
                </w:r>
              </w:p>
              <w:p w14:paraId="67BEF173" w14:textId="77777777" w:rsidR="00AE321E" w:rsidRPr="009E0BE9" w:rsidRDefault="00AE321E" w:rsidP="00233A0E">
                <w:pPr>
                  <w:pStyle w:val="TBNormalTechnicalBlock"/>
                </w:pPr>
              </w:p>
              <w:p w14:paraId="2341B700" w14:textId="77777777" w:rsidR="00AE321E" w:rsidRPr="009E0BE9" w:rsidRDefault="00AE321E" w:rsidP="00233A0E">
                <w:pPr>
                  <w:pStyle w:val="TBNormalTechnicalBlock"/>
                </w:pPr>
              </w:p>
              <w:p w14:paraId="2B1635E5" w14:textId="77777777" w:rsidR="00AE321E" w:rsidRPr="009E0BE9" w:rsidRDefault="00AE321E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E321E" w:rsidRPr="00ED0749" w14:paraId="1B7E73B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ED00FD7" w14:textId="77777777" w:rsidR="00AE321E" w:rsidRPr="00ED0749" w:rsidRDefault="00AE321E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EFC780E" w14:textId="77777777" w:rsidR="00AE321E" w:rsidRPr="00ED0749" w:rsidRDefault="00AE321E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6969FD4" w14:textId="77777777" w:rsidR="00AE321E" w:rsidRPr="00ED0749" w:rsidRDefault="00AE321E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D290173" w14:textId="77777777" w:rsidR="00AE321E" w:rsidRPr="00ED0749" w:rsidRDefault="00AE321E" w:rsidP="00DF1147">
          <w:pPr>
            <w:pStyle w:val="TBEntRefer"/>
            <w:rPr>
              <w:sz w:val="2"/>
              <w:szCs w:val="2"/>
            </w:rPr>
          </w:pPr>
        </w:p>
        <w:p w14:paraId="092982CE" w14:textId="77777777" w:rsidR="00AE321E" w:rsidRPr="00DD01AC" w:rsidRDefault="00AE321E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E321E" w:rsidRPr="00133225" w14:paraId="46498950" w14:textId="77777777" w:rsidTr="001E5BC3">
            <w:trPr>
              <w:jc w:val="center"/>
            </w:trPr>
            <w:tc>
              <w:tcPr>
                <w:tcW w:w="9645" w:type="dxa"/>
              </w:tcPr>
              <w:p w14:paraId="188BCD23" w14:textId="77777777" w:rsidR="00AE321E" w:rsidRPr="00C4351E" w:rsidRDefault="00AE321E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AE321E" w:rsidRPr="007D53AD" w14:paraId="64938D11" w14:textId="77777777" w:rsidTr="001E5BC3">
            <w:trPr>
              <w:jc w:val="center"/>
            </w:trPr>
            <w:tc>
              <w:tcPr>
                <w:tcW w:w="9645" w:type="dxa"/>
              </w:tcPr>
              <w:p w14:paraId="0E25947D" w14:textId="77777777" w:rsidR="00AE321E" w:rsidRDefault="00AE321E">
                <w:pPr>
                  <w:pStyle w:val="TBTableText"/>
                </w:pPr>
                <w:r>
                  <w:t>COUNCIL OF THE EUROPEAN UNION</w:t>
                </w:r>
              </w:p>
              <w:p w14:paraId="52BE2B64" w14:textId="77777777" w:rsidR="00AE321E" w:rsidRDefault="00AE321E">
                <w:pPr>
                  <w:pStyle w:val="TBTableText"/>
                </w:pPr>
                <w:r>
                  <w:rPr>
                    <w:b/>
                  </w:rPr>
                  <w:t>(Agriculture and Fisheries)</w:t>
                </w:r>
              </w:p>
            </w:tc>
          </w:tr>
          <w:tr w:rsidR="00AE321E" w:rsidRPr="007D53AD" w14:paraId="56EF3DC2" w14:textId="77777777" w:rsidTr="001E5BC3">
            <w:trPr>
              <w:jc w:val="center"/>
            </w:trPr>
            <w:tc>
              <w:tcPr>
                <w:tcW w:w="9645" w:type="dxa"/>
              </w:tcPr>
              <w:p w14:paraId="0B97BB0B" w14:textId="77777777" w:rsidR="00AE321E" w:rsidRPr="006368AC" w:rsidRDefault="00AE321E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AE321E" w:rsidRPr="007D53AD" w14:paraId="1627A284" w14:textId="77777777" w:rsidTr="001E5BC3">
            <w:trPr>
              <w:jc w:val="center"/>
            </w:trPr>
            <w:tc>
              <w:tcPr>
                <w:tcW w:w="9645" w:type="dxa"/>
              </w:tcPr>
              <w:p w14:paraId="33210E20" w14:textId="77777777" w:rsidR="00AE321E" w:rsidRPr="006368AC" w:rsidRDefault="00AE321E" w:rsidP="008639D3">
                <w:pPr>
                  <w:pStyle w:val="TBTableText"/>
                </w:pPr>
                <w:r>
                  <w:t>13 July 2026 (10:00)</w:t>
                </w:r>
              </w:p>
            </w:tc>
          </w:tr>
        </w:tbl>
        <w:p w14:paraId="099260F9" w14:textId="77777777" w:rsidR="00AE321E" w:rsidRPr="008C6FD6" w:rsidRDefault="00382BA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80770C1" w14:textId="6790FD35" w:rsidR="00E54240" w:rsidRDefault="0038075B" w:rsidP="005C3FC3">
      <w:pPr>
        <w:spacing w:before="120"/>
        <w:rPr>
          <w:rFonts w:eastAsia="Calibri"/>
          <w:b/>
          <w:u w:val="single"/>
        </w:rPr>
      </w:pPr>
      <w:r w:rsidRPr="0038075B">
        <w:rPr>
          <w:rFonts w:eastAsia="Calibri"/>
          <w:b/>
          <w:bCs/>
          <w:u w:val="single"/>
        </w:rPr>
        <w:t>The document number of the following item should read as follows</w:t>
      </w:r>
      <w:r w:rsidR="001055FB" w:rsidRPr="0032524B">
        <w:rPr>
          <w:rFonts w:eastAsia="Calibri"/>
          <w:b/>
          <w:u w:val="single"/>
        </w:rPr>
        <w:t>:</w:t>
      </w:r>
    </w:p>
    <w:p w14:paraId="603EBA6A" w14:textId="77777777" w:rsidR="00382BA8" w:rsidRPr="0038075B" w:rsidRDefault="00382BA8" w:rsidP="005C3FC3">
      <w:pPr>
        <w:spacing w:before="120"/>
        <w:rPr>
          <w:rFonts w:eastAsia="Calibri"/>
          <w:b/>
          <w:bCs/>
          <w:u w:val="single"/>
        </w:rPr>
      </w:pPr>
    </w:p>
    <w:p w14:paraId="1643DDAD" w14:textId="77777777" w:rsidR="001055FB" w:rsidRPr="001055FB" w:rsidRDefault="001055FB" w:rsidP="005C3FC3">
      <w:pPr>
        <w:spacing w:before="120"/>
        <w:rPr>
          <w:rFonts w:eastAsia="Calibri"/>
          <w:bCs/>
        </w:rPr>
      </w:pP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1055FB" w:rsidRPr="00B61C61" w14:paraId="0E3F3E15" w14:textId="77777777" w:rsidTr="00231357">
        <w:tc>
          <w:tcPr>
            <w:tcW w:w="567" w:type="dxa"/>
            <w:tcMar>
              <w:right w:w="0" w:type="dxa"/>
            </w:tcMar>
          </w:tcPr>
          <w:p w14:paraId="05DBCBEB" w14:textId="77777777" w:rsidR="001055FB" w:rsidRPr="00B61C61" w:rsidRDefault="001055FB" w:rsidP="00231357">
            <w:pPr>
              <w:pStyle w:val="PointManual"/>
            </w:pPr>
            <w:r w:rsidRPr="00B61C61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5C2AB8D5" w14:textId="77777777" w:rsidR="001055FB" w:rsidRPr="00B61C61" w:rsidRDefault="001055FB" w:rsidP="00231357">
            <w:pPr>
              <w:rPr>
                <w:lang w:eastAsia="en-GB"/>
              </w:rPr>
            </w:pPr>
            <w:r w:rsidRPr="00B61C61">
              <w:rPr>
                <w:lang w:eastAsia="en-GB"/>
              </w:rPr>
              <w:t>Trade-related agricultural issues</w:t>
            </w:r>
          </w:p>
          <w:p w14:paraId="6E01A1A3" w14:textId="77777777" w:rsidR="001055FB" w:rsidRPr="00B61C61" w:rsidRDefault="001055FB" w:rsidP="00231357">
            <w:pPr>
              <w:rPr>
                <w:b/>
                <w:bCs/>
                <w:i/>
                <w:iCs/>
              </w:rPr>
            </w:pPr>
            <w:r w:rsidRPr="00B61C61">
              <w:rPr>
                <w:i/>
                <w:iCs/>
              </w:rPr>
              <w:t>Information from the Commission</w:t>
            </w:r>
          </w:p>
          <w:p w14:paraId="4FA2D762" w14:textId="77777777" w:rsidR="001055FB" w:rsidRPr="00B61C61" w:rsidRDefault="001055FB" w:rsidP="00231357">
            <w:r w:rsidRPr="00B61C61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52DBD78" w14:textId="77777777" w:rsidR="001055FB" w:rsidRPr="00B61C61" w:rsidRDefault="001055FB" w:rsidP="00231357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6CA6987" w14:textId="1624CB89" w:rsidR="001055FB" w:rsidRPr="0078436E" w:rsidRDefault="001055FB" w:rsidP="00231357">
            <w:pPr>
              <w:rPr>
                <w:b/>
                <w:bCs/>
              </w:rPr>
            </w:pPr>
            <w:r w:rsidRPr="0078436E">
              <w:rPr>
                <w:b/>
                <w:bCs/>
              </w:rPr>
              <w:t>11373/26</w:t>
            </w:r>
          </w:p>
        </w:tc>
      </w:tr>
    </w:tbl>
    <w:p w14:paraId="1356A05A" w14:textId="77777777" w:rsidR="001055FB" w:rsidRPr="00B61C61" w:rsidRDefault="001055FB" w:rsidP="005C3FC3">
      <w:pPr>
        <w:spacing w:before="120"/>
        <w:rPr>
          <w:rFonts w:eastAsia="Calibri"/>
          <w:bCs/>
          <w:u w:val="single"/>
        </w:rPr>
      </w:pPr>
    </w:p>
    <w:p w14:paraId="06B1F7F7" w14:textId="77777777" w:rsidR="00BE748D" w:rsidRDefault="00BE748D" w:rsidP="009A2906">
      <w:pPr>
        <w:pStyle w:val="FinalLine"/>
        <w:spacing w:before="960"/>
        <w:ind w:left="3402" w:right="3402"/>
      </w:pPr>
    </w:p>
    <w:sectPr w:rsidR="00BE748D" w:rsidSect="00AE321E">
      <w:headerReference w:type="default" r:id="rId9"/>
      <w:footerReference w:type="default" r:id="rId10"/>
      <w:headerReference w:type="first" r:id="rId11"/>
      <w:footerReference w:type="first" r:id="rId1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69F12" w14:textId="77777777" w:rsidR="00CE6122" w:rsidRDefault="00CE6122" w:rsidP="002578A2">
      <w:r>
        <w:separator/>
      </w:r>
    </w:p>
  </w:endnote>
  <w:endnote w:type="continuationSeparator" w:id="0">
    <w:p w14:paraId="5AE726BD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E321E" w:rsidRPr="00D94637" w14:paraId="35241249" w14:textId="77777777" w:rsidTr="00AE321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F18CAAD" w14:textId="77777777" w:rsidR="00AE321E" w:rsidRPr="00D94637" w:rsidRDefault="00AE321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AE321E" w:rsidRPr="00B310DC" w14:paraId="65E6BAEA" w14:textId="77777777" w:rsidTr="00AE321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3DE4047" w14:textId="5085AD40" w:rsidR="00AE321E" w:rsidRPr="00AD7BF2" w:rsidRDefault="00AE321E" w:rsidP="004F54B2">
          <w:pPr>
            <w:pStyle w:val="FooterText"/>
          </w:pPr>
          <w:r>
            <w:t>10449/26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54C1C1" w14:textId="77777777" w:rsidR="00AE321E" w:rsidRPr="00AD7BF2" w:rsidRDefault="00AE321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99DA6A" w14:textId="77777777" w:rsidR="00AE321E" w:rsidRPr="002511D8" w:rsidRDefault="00AE321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F5CCB0E" w14:textId="01DD1DEC" w:rsidR="00AE321E" w:rsidRPr="00B310DC" w:rsidRDefault="00AE321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AE321E" w:rsidRPr="00D94637" w14:paraId="2A9E1630" w14:textId="77777777" w:rsidTr="00AE321E">
      <w:trPr>
        <w:jc w:val="center"/>
      </w:trPr>
      <w:tc>
        <w:tcPr>
          <w:tcW w:w="1774" w:type="pct"/>
          <w:shd w:val="clear" w:color="auto" w:fill="auto"/>
        </w:tcPr>
        <w:p w14:paraId="5F9D9340" w14:textId="0172134F" w:rsidR="00AE321E" w:rsidRPr="00AD7BF2" w:rsidRDefault="00AE321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B26DBD6" w14:textId="0608792E" w:rsidR="00AE321E" w:rsidRPr="00AD7BF2" w:rsidRDefault="00AE321E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5CCC758F" w14:textId="63C8BD19" w:rsidR="00AE321E" w:rsidRPr="00D94637" w:rsidRDefault="00AE321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C6E078" w14:textId="2C1F4C36" w:rsidR="00AE321E" w:rsidRPr="00695BAF" w:rsidRDefault="00AE321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7F6677C1" w14:textId="77777777" w:rsidR="00BE748D" w:rsidRPr="00AE321E" w:rsidRDefault="00BE748D" w:rsidP="00AE321E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E321E" w:rsidRPr="00D94637" w14:paraId="56DF678D" w14:textId="77777777" w:rsidTr="00AE321E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6F6D893" w14:textId="77777777" w:rsidR="00AE321E" w:rsidRPr="00D94637" w:rsidRDefault="00AE321E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E321E" w:rsidRPr="00B310DC" w14:paraId="3A1B1D9D" w14:textId="77777777" w:rsidTr="00AE321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394787E" w14:textId="4D564BD3" w:rsidR="00AE321E" w:rsidRPr="00AD7BF2" w:rsidRDefault="00AE321E" w:rsidP="004F54B2">
          <w:pPr>
            <w:pStyle w:val="FooterText"/>
          </w:pPr>
          <w:r>
            <w:t>10449/26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1DF65AD" w14:textId="77777777" w:rsidR="00AE321E" w:rsidRPr="00AD7BF2" w:rsidRDefault="00AE321E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24C4089" w14:textId="77777777" w:rsidR="00AE321E" w:rsidRPr="002511D8" w:rsidRDefault="00AE321E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254CBCB" w14:textId="085FEDA4" w:rsidR="00AE321E" w:rsidRPr="00B310DC" w:rsidRDefault="00AE321E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E321E" w:rsidRPr="00D94637" w14:paraId="2FBD7DFE" w14:textId="77777777" w:rsidTr="00AE321E">
      <w:trPr>
        <w:jc w:val="center"/>
      </w:trPr>
      <w:tc>
        <w:tcPr>
          <w:tcW w:w="1774" w:type="pct"/>
          <w:shd w:val="clear" w:color="auto" w:fill="auto"/>
        </w:tcPr>
        <w:p w14:paraId="3D4BD50B" w14:textId="48066644" w:rsidR="00AE321E" w:rsidRPr="00AD7BF2" w:rsidRDefault="00AE321E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138EC00" w14:textId="6491B5B3" w:rsidR="00AE321E" w:rsidRPr="00AD7BF2" w:rsidRDefault="00AE321E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1FC29026" w14:textId="72F232EA" w:rsidR="00AE321E" w:rsidRPr="00D94637" w:rsidRDefault="00AE321E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620B49C" w14:textId="4006FEA8" w:rsidR="00AE321E" w:rsidRPr="00695BAF" w:rsidRDefault="00AE321E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0781244F" w14:textId="77777777" w:rsidR="00BE748D" w:rsidRPr="00AE321E" w:rsidRDefault="00BE748D" w:rsidP="00AE321E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8E593" w14:textId="77777777" w:rsidR="00CE6122" w:rsidRDefault="00CE6122" w:rsidP="002578A2">
      <w:r>
        <w:separator/>
      </w:r>
    </w:p>
  </w:footnote>
  <w:footnote w:type="continuationSeparator" w:id="0">
    <w:p w14:paraId="3D113F8B" w14:textId="77777777" w:rsidR="00CE6122" w:rsidRDefault="00CE6122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4A0CC375" w:rsidR="00BE748D" w:rsidRPr="00AE321E" w:rsidRDefault="00AE321E" w:rsidP="00AE321E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442B79A5" w:rsidR="00BE748D" w:rsidRPr="00AE321E" w:rsidRDefault="00AE321E" w:rsidP="00AE321E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21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822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id="_x0000_i1823" type="#_x0000_t75" alt="Public debate proposed by the Presidency (Article 8(2) of the Council's Rules of Procedure)" style="width:15.75pt;height:15.7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8769089014659019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7-10&lt;/text&gt;_x000d__x000a_  &lt;/metadata&gt;_x000d__x000a_  &lt;metadata key=&quot;md_Prefix&quot;&gt;_x000d__x000a_    &lt;text&gt;&lt;/text&gt;_x000d__x000a_  &lt;/metadata&gt;_x000d__x000a_  &lt;metadata key=&quot;md_DocumentNumber&quot;&gt;_x000d__x000a_    &lt;text&gt;10449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9&lt;/text&gt;_x000d__x000a_      &lt;text&gt;AGRI 486&lt;/text&gt;_x000d__x000a_      &lt;text&gt;PECHE 23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&amp;lt;Run xml:lang=&quot;fr-be&quot;&amp;gt;COUNCIL OF THE EUROPEAN UNION&amp;lt;/Run&amp;gt;&amp;lt;/Paragraph&amp;gt;&amp;lt;Paragraph&amp;gt;&amp;lt;Run FontWeight=&quot;Bold&quot; xml:lang=&quot;fr-be&quot;&amp;gt;(Agriculture 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7-1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24729021927518997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6&lt;/text&gt;_x000d__x000a_  &lt;/metadata&gt;_x000d__x000a_  &lt;metadata key=&quot;md_Prefix&quot;&gt;_x000d__x000a_    &lt;text&gt;CM&lt;/text&gt;_x000d__x000a_  &lt;/metadata&gt;_x000d__x000a_  &lt;metadata key=&quot;md_DocumentNumber&quot;&gt;_x000d__x000a_    &lt;text&gt;339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DRAFT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FontWeight=&quot;Bold&quot; xml:lang=&quot;fr-be&quot; xml:space=&quot;preserve&quot;&amp;gt;(Agriculture &amp;lt;/Run&amp;gt;&amp;lt;Run xml:lang=&quot;fr-be&quot;&amp;gt;and Fisheries&amp;lt;/Run&amp;gt;&amp;lt;Run FontWeight=&quot;Bold&quot;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7-1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d1f7dad38b7bb30c688d91fa8223dcd29d867892aed555da70245a974646d0f"/>
  </w:docVars>
  <w:rsids>
    <w:rsidRoot w:val="00BE748D"/>
    <w:rsid w:val="00000753"/>
    <w:rsid w:val="000013DC"/>
    <w:rsid w:val="00006FCF"/>
    <w:rsid w:val="00007E23"/>
    <w:rsid w:val="00012564"/>
    <w:rsid w:val="0001300F"/>
    <w:rsid w:val="00021600"/>
    <w:rsid w:val="00023E58"/>
    <w:rsid w:val="0002433C"/>
    <w:rsid w:val="00032B7B"/>
    <w:rsid w:val="00032CF6"/>
    <w:rsid w:val="00033E37"/>
    <w:rsid w:val="0003402B"/>
    <w:rsid w:val="00037930"/>
    <w:rsid w:val="0004052E"/>
    <w:rsid w:val="000408E4"/>
    <w:rsid w:val="00041BDE"/>
    <w:rsid w:val="0004201D"/>
    <w:rsid w:val="00042ADC"/>
    <w:rsid w:val="000433B0"/>
    <w:rsid w:val="00043B45"/>
    <w:rsid w:val="00045E73"/>
    <w:rsid w:val="00046908"/>
    <w:rsid w:val="00046D59"/>
    <w:rsid w:val="00050905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576C"/>
    <w:rsid w:val="000C0357"/>
    <w:rsid w:val="000C371C"/>
    <w:rsid w:val="000C7F05"/>
    <w:rsid w:val="000D1EB9"/>
    <w:rsid w:val="000D2102"/>
    <w:rsid w:val="000D3C36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55FB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36F"/>
    <w:rsid w:val="001F38EF"/>
    <w:rsid w:val="00200731"/>
    <w:rsid w:val="00202200"/>
    <w:rsid w:val="00204E41"/>
    <w:rsid w:val="00204EA9"/>
    <w:rsid w:val="0020671E"/>
    <w:rsid w:val="00212973"/>
    <w:rsid w:val="00212B87"/>
    <w:rsid w:val="00216F3D"/>
    <w:rsid w:val="0022052C"/>
    <w:rsid w:val="00231936"/>
    <w:rsid w:val="002330BB"/>
    <w:rsid w:val="0023422F"/>
    <w:rsid w:val="00236AE4"/>
    <w:rsid w:val="00241050"/>
    <w:rsid w:val="00250247"/>
    <w:rsid w:val="00250502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11FB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535E"/>
    <w:rsid w:val="00306DDB"/>
    <w:rsid w:val="00307F84"/>
    <w:rsid w:val="0031157A"/>
    <w:rsid w:val="003168B7"/>
    <w:rsid w:val="00317F8A"/>
    <w:rsid w:val="00322C21"/>
    <w:rsid w:val="0032524B"/>
    <w:rsid w:val="00325951"/>
    <w:rsid w:val="00327BDD"/>
    <w:rsid w:val="00330EBA"/>
    <w:rsid w:val="00333B59"/>
    <w:rsid w:val="003420EA"/>
    <w:rsid w:val="0034395B"/>
    <w:rsid w:val="003453A3"/>
    <w:rsid w:val="003464C8"/>
    <w:rsid w:val="00351AC7"/>
    <w:rsid w:val="0035361A"/>
    <w:rsid w:val="00360253"/>
    <w:rsid w:val="00360BB9"/>
    <w:rsid w:val="00361223"/>
    <w:rsid w:val="0038075B"/>
    <w:rsid w:val="00381522"/>
    <w:rsid w:val="00382BA8"/>
    <w:rsid w:val="00383060"/>
    <w:rsid w:val="00383CFB"/>
    <w:rsid w:val="003875B8"/>
    <w:rsid w:val="00391FA7"/>
    <w:rsid w:val="00395272"/>
    <w:rsid w:val="003A699E"/>
    <w:rsid w:val="003B4A15"/>
    <w:rsid w:val="003B568E"/>
    <w:rsid w:val="003C5986"/>
    <w:rsid w:val="003C5F0A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04595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97F1D"/>
    <w:rsid w:val="004A16D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F2F90"/>
    <w:rsid w:val="004F5FF4"/>
    <w:rsid w:val="00500E8C"/>
    <w:rsid w:val="005045CB"/>
    <w:rsid w:val="005046DC"/>
    <w:rsid w:val="00512A33"/>
    <w:rsid w:val="00513971"/>
    <w:rsid w:val="00514AE2"/>
    <w:rsid w:val="00515960"/>
    <w:rsid w:val="00520994"/>
    <w:rsid w:val="005240AC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3FC3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53A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51D9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8436E"/>
    <w:rsid w:val="007915A4"/>
    <w:rsid w:val="00791D55"/>
    <w:rsid w:val="00794301"/>
    <w:rsid w:val="007945BF"/>
    <w:rsid w:val="007A08D2"/>
    <w:rsid w:val="007A193E"/>
    <w:rsid w:val="007A2ACF"/>
    <w:rsid w:val="007A43FA"/>
    <w:rsid w:val="007A695C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5069"/>
    <w:rsid w:val="007D6CC3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26DC8"/>
    <w:rsid w:val="00833AB7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4AA2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8F6397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1DD0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A2906"/>
    <w:rsid w:val="009B147E"/>
    <w:rsid w:val="009B18D1"/>
    <w:rsid w:val="009B22BC"/>
    <w:rsid w:val="009C02B7"/>
    <w:rsid w:val="009C10CB"/>
    <w:rsid w:val="009C12AB"/>
    <w:rsid w:val="009C6911"/>
    <w:rsid w:val="009C7881"/>
    <w:rsid w:val="009D3978"/>
    <w:rsid w:val="009D3C40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DB0"/>
    <w:rsid w:val="00A17EAE"/>
    <w:rsid w:val="00A20801"/>
    <w:rsid w:val="00A229F2"/>
    <w:rsid w:val="00A30866"/>
    <w:rsid w:val="00A34E94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B5FCF"/>
    <w:rsid w:val="00AC4BF0"/>
    <w:rsid w:val="00AC519E"/>
    <w:rsid w:val="00AE321E"/>
    <w:rsid w:val="00AE5FEC"/>
    <w:rsid w:val="00AF0640"/>
    <w:rsid w:val="00AF2425"/>
    <w:rsid w:val="00AF4F7F"/>
    <w:rsid w:val="00AF5D9D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37C6E"/>
    <w:rsid w:val="00B44446"/>
    <w:rsid w:val="00B52FB0"/>
    <w:rsid w:val="00B55369"/>
    <w:rsid w:val="00B6044B"/>
    <w:rsid w:val="00B609DD"/>
    <w:rsid w:val="00B61422"/>
    <w:rsid w:val="00B61602"/>
    <w:rsid w:val="00B61C61"/>
    <w:rsid w:val="00B6327F"/>
    <w:rsid w:val="00B646CF"/>
    <w:rsid w:val="00B64D55"/>
    <w:rsid w:val="00B64EDF"/>
    <w:rsid w:val="00B73859"/>
    <w:rsid w:val="00B73A66"/>
    <w:rsid w:val="00B76B19"/>
    <w:rsid w:val="00B82AE0"/>
    <w:rsid w:val="00B8352D"/>
    <w:rsid w:val="00B84014"/>
    <w:rsid w:val="00B90024"/>
    <w:rsid w:val="00B90C4A"/>
    <w:rsid w:val="00B95342"/>
    <w:rsid w:val="00BA1F6B"/>
    <w:rsid w:val="00BA4C28"/>
    <w:rsid w:val="00BA77CB"/>
    <w:rsid w:val="00BB0B89"/>
    <w:rsid w:val="00BB5BEC"/>
    <w:rsid w:val="00BC013F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5B93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3FDA"/>
    <w:rsid w:val="00CA625C"/>
    <w:rsid w:val="00CB7C7F"/>
    <w:rsid w:val="00CC22E6"/>
    <w:rsid w:val="00CC30EC"/>
    <w:rsid w:val="00CC3E79"/>
    <w:rsid w:val="00CC4869"/>
    <w:rsid w:val="00CC5A24"/>
    <w:rsid w:val="00CC77B8"/>
    <w:rsid w:val="00CD135A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5BE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0F0"/>
    <w:rsid w:val="00D63E70"/>
    <w:rsid w:val="00D65754"/>
    <w:rsid w:val="00D759AB"/>
    <w:rsid w:val="00D76F06"/>
    <w:rsid w:val="00D80BAE"/>
    <w:rsid w:val="00D824D3"/>
    <w:rsid w:val="00D86BE5"/>
    <w:rsid w:val="00D91B54"/>
    <w:rsid w:val="00D921D1"/>
    <w:rsid w:val="00D93606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240"/>
    <w:rsid w:val="00E54A28"/>
    <w:rsid w:val="00E56ACB"/>
    <w:rsid w:val="00E56E99"/>
    <w:rsid w:val="00E63E0C"/>
    <w:rsid w:val="00E66FDB"/>
    <w:rsid w:val="00E70A10"/>
    <w:rsid w:val="00E723E9"/>
    <w:rsid w:val="00E74654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0B8B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486F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65700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2C3D"/>
    <w:rsid w:val="00FA4B9A"/>
    <w:rsid w:val="00FA5255"/>
    <w:rsid w:val="00FB47ED"/>
    <w:rsid w:val="00FB5CE8"/>
    <w:rsid w:val="00FC0AC2"/>
    <w:rsid w:val="00FC1DBB"/>
    <w:rsid w:val="00FC4224"/>
    <w:rsid w:val="00FD2B7B"/>
    <w:rsid w:val="00FD2C74"/>
    <w:rsid w:val="00FE2C4F"/>
    <w:rsid w:val="00FE342C"/>
    <w:rsid w:val="00FE40C8"/>
    <w:rsid w:val="00FE72D1"/>
    <w:rsid w:val="00FE7F31"/>
    <w:rsid w:val="00FF3E53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AE321E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E321E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E321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E321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E321E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E321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E321E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E321E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E321E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E321E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E321E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E321E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9f6ae4196f2832700dad36a0e945e5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D25E6C-59F0-48D6-A80C-DA7EF583B639}"/>
</file>

<file path=customXml/itemProps3.xml><?xml version="1.0" encoding="utf-8"?>
<ds:datastoreItem xmlns:ds="http://schemas.openxmlformats.org/officeDocument/2006/customXml" ds:itemID="{DDADAF2A-06F1-4B3D-B702-6B7F26B29355}"/>
</file>

<file path=customXml/itemProps4.xml><?xml version="1.0" encoding="utf-8"?>
<ds:datastoreItem xmlns:ds="http://schemas.openxmlformats.org/officeDocument/2006/customXml" ds:itemID="{2FA68006-5BBE-48F8-A848-53A494B9398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</TotalTime>
  <Pages>1</Pages>
  <Words>63</Words>
  <Characters>371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SHEEHAN Niamh</cp:lastModifiedBy>
  <cp:revision>7</cp:revision>
  <cp:lastPrinted>2026-02-04T10:54:00Z</cp:lastPrinted>
  <dcterms:created xsi:type="dcterms:W3CDTF">2026-07-10T14:36:00Z</dcterms:created>
  <dcterms:modified xsi:type="dcterms:W3CDTF">2026-07-10T15:02:00Z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4190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