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62553404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6087D" w:rsidRPr="0056157B" w14:paraId="68A1844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E7E26C1" w14:textId="793D8C08" w:rsidR="0046087D" w:rsidRPr="0056157B" w:rsidRDefault="0046087D" w:rsidP="00634DC7">
                <w:pPr>
                  <w:pStyle w:val="TBNormalTechnicalBlock"/>
                </w:pPr>
              </w:p>
            </w:tc>
          </w:tr>
          <w:tr w:rsidR="0046087D" w:rsidRPr="0056157B" w14:paraId="4DBA44F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75D0458" w14:textId="77777777" w:rsidR="0046087D" w:rsidRPr="0056157B" w:rsidRDefault="0046087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98124BA" wp14:editId="7A6ABFE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67C684D" w14:textId="77777777" w:rsidR="0046087D" w:rsidRPr="0056157B" w:rsidRDefault="0046087D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46087D" w:rsidRPr="00B84B6D" w14:paraId="118B5409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DF570C7" w14:textId="77777777" w:rsidR="0046087D" w:rsidRPr="0056157B" w:rsidRDefault="0046087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BF47E73" w14:textId="77777777" w:rsidR="0046087D" w:rsidRPr="0056157B" w:rsidRDefault="0046087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DA3DADD" w14:textId="77777777" w:rsidR="0046087D" w:rsidRPr="0056157B" w:rsidRDefault="0046087D" w:rsidP="00233A0E">
                <w:pPr>
                  <w:pStyle w:val="TBNormalTechnicalBlock"/>
                  <w:rPr>
                    <w:b/>
                  </w:rPr>
                </w:pPr>
              </w:p>
              <w:p w14:paraId="12104F5E" w14:textId="77777777" w:rsidR="0046087D" w:rsidRDefault="0046087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10 iulie 2026</w:t>
                </w:r>
              </w:p>
              <w:p w14:paraId="16C17F06" w14:textId="77777777" w:rsidR="0046087D" w:rsidRPr="0019440B" w:rsidRDefault="0046087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832D3A9" w14:textId="77777777" w:rsidR="0046087D" w:rsidRPr="0019440B" w:rsidRDefault="0046087D" w:rsidP="00233A0E">
                <w:pPr>
                  <w:pStyle w:val="TBNormalTechnicalBlock"/>
                </w:pPr>
              </w:p>
              <w:p w14:paraId="70EEC2FF" w14:textId="77777777" w:rsidR="0046087D" w:rsidRDefault="0046087D" w:rsidP="00233A0E">
                <w:pPr>
                  <w:pStyle w:val="TBNormalTechnicalBlock"/>
                </w:pPr>
                <w:r>
                  <w:t>10449</w:t>
                </w:r>
                <w:r w:rsidRPr="0056157B">
                  <w:t>/</w:t>
                </w:r>
                <w:r>
                  <w:t>26</w:t>
                </w:r>
              </w:p>
              <w:p w14:paraId="12BBB137" w14:textId="77777777" w:rsidR="0046087D" w:rsidRPr="0056157B" w:rsidRDefault="0046087D" w:rsidP="00233A0E">
                <w:pPr>
                  <w:pStyle w:val="TBNormalTechnicalBlock"/>
                </w:pPr>
                <w:r>
                  <w:t>COR 1</w:t>
                </w:r>
              </w:p>
              <w:p w14:paraId="458A5921" w14:textId="77777777" w:rsidR="0046087D" w:rsidRDefault="0046087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39</w:t>
                </w:r>
              </w:p>
              <w:p w14:paraId="678A3222" w14:textId="77777777" w:rsidR="0046087D" w:rsidRDefault="0046087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486</w:t>
                </w:r>
              </w:p>
              <w:p w14:paraId="3BB238D0" w14:textId="77777777" w:rsidR="0046087D" w:rsidRDefault="0046087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234</w:t>
                </w:r>
              </w:p>
              <w:p w14:paraId="3F3A6412" w14:textId="77777777" w:rsidR="0046087D" w:rsidRPr="007C5B64" w:rsidRDefault="0046087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E1DDE95" w14:textId="77777777" w:rsidR="0046087D" w:rsidRPr="009E0BE9" w:rsidRDefault="0046087D" w:rsidP="00CD4D38">
                <w:pPr>
                  <w:pStyle w:val="TBDistrbMarkers"/>
                </w:pPr>
                <w:r>
                  <w:t>PARLNAT</w:t>
                </w:r>
              </w:p>
              <w:p w14:paraId="1AF0BE04" w14:textId="77777777" w:rsidR="0046087D" w:rsidRPr="009E0BE9" w:rsidRDefault="0046087D" w:rsidP="00233A0E">
                <w:pPr>
                  <w:pStyle w:val="TBNormalTechnicalBlock"/>
                </w:pPr>
              </w:p>
              <w:p w14:paraId="20B668A9" w14:textId="77777777" w:rsidR="0046087D" w:rsidRPr="009E0BE9" w:rsidRDefault="0046087D" w:rsidP="00233A0E">
                <w:pPr>
                  <w:pStyle w:val="TBNormalTechnicalBlock"/>
                </w:pPr>
              </w:p>
              <w:p w14:paraId="10D9E0A2" w14:textId="77777777" w:rsidR="0046087D" w:rsidRPr="009E0BE9" w:rsidRDefault="0046087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6087D" w:rsidRPr="00ED0749" w14:paraId="2C2A2E4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923A50D" w14:textId="77777777" w:rsidR="0046087D" w:rsidRPr="00ED0749" w:rsidRDefault="0046087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77FBE03" w14:textId="77777777" w:rsidR="0046087D" w:rsidRPr="00ED0749" w:rsidRDefault="0046087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AA94E35" w14:textId="77777777" w:rsidR="0046087D" w:rsidRPr="00ED0749" w:rsidRDefault="0046087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93E50A1" w14:textId="77777777" w:rsidR="0046087D" w:rsidRPr="00ED0749" w:rsidRDefault="0046087D" w:rsidP="00DF1147">
          <w:pPr>
            <w:pStyle w:val="TBEntRefer"/>
            <w:rPr>
              <w:sz w:val="2"/>
              <w:szCs w:val="2"/>
            </w:rPr>
          </w:pPr>
        </w:p>
        <w:p w14:paraId="16A80D7A" w14:textId="77777777" w:rsidR="0046087D" w:rsidRPr="00DD01AC" w:rsidRDefault="0046087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6087D" w:rsidRPr="00133225" w14:paraId="1F9E0C3D" w14:textId="77777777" w:rsidTr="001E5BC3">
            <w:trPr>
              <w:jc w:val="center"/>
            </w:trPr>
            <w:tc>
              <w:tcPr>
                <w:tcW w:w="9645" w:type="dxa"/>
              </w:tcPr>
              <w:p w14:paraId="4819C4C1" w14:textId="77777777" w:rsidR="0046087D" w:rsidRPr="00C4351E" w:rsidRDefault="0046087D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46087D" w:rsidRPr="007D53AD" w14:paraId="78622ED6" w14:textId="77777777" w:rsidTr="001E5BC3">
            <w:trPr>
              <w:jc w:val="center"/>
            </w:trPr>
            <w:tc>
              <w:tcPr>
                <w:tcW w:w="9645" w:type="dxa"/>
              </w:tcPr>
              <w:p w14:paraId="0D4837C3" w14:textId="77777777" w:rsidR="0046087D" w:rsidRDefault="0046087D">
                <w:pPr>
                  <w:pStyle w:val="TBTableText"/>
                </w:pPr>
                <w:r>
                  <w:t>CONSILIUL UNIUNII EUROPENE</w:t>
                </w:r>
              </w:p>
              <w:p w14:paraId="268FDEC7" w14:textId="77777777" w:rsidR="0046087D" w:rsidRDefault="0046087D">
                <w:pPr>
                  <w:pStyle w:val="TBTableText"/>
                </w:pPr>
                <w:r>
                  <w:rPr>
                    <w:b/>
                  </w:rPr>
                  <w:t>(Agricultură și Pescuit)</w:t>
                </w:r>
              </w:p>
            </w:tc>
          </w:tr>
          <w:tr w:rsidR="0046087D" w:rsidRPr="007D53AD" w14:paraId="7F7B5123" w14:textId="77777777" w:rsidTr="001E5BC3">
            <w:trPr>
              <w:jc w:val="center"/>
            </w:trPr>
            <w:tc>
              <w:tcPr>
                <w:tcW w:w="9645" w:type="dxa"/>
              </w:tcPr>
              <w:p w14:paraId="69ABD0EF" w14:textId="77777777" w:rsidR="0046087D" w:rsidRPr="006368AC" w:rsidRDefault="0046087D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46087D" w:rsidRPr="007D53AD" w14:paraId="393F35B3" w14:textId="77777777" w:rsidTr="001E5BC3">
            <w:trPr>
              <w:jc w:val="center"/>
            </w:trPr>
            <w:tc>
              <w:tcPr>
                <w:tcW w:w="9645" w:type="dxa"/>
              </w:tcPr>
              <w:p w14:paraId="38E4B6A2" w14:textId="77777777" w:rsidR="0046087D" w:rsidRPr="006368AC" w:rsidRDefault="0046087D" w:rsidP="008639D3">
                <w:pPr>
                  <w:pStyle w:val="TBTableText"/>
                </w:pPr>
                <w:r>
                  <w:t>13 iulie 2026 (10.00)</w:t>
                </w:r>
              </w:p>
            </w:tc>
          </w:tr>
        </w:tbl>
        <w:p w14:paraId="48FBED7E" w14:textId="77777777" w:rsidR="0046087D" w:rsidRPr="008C6FD6" w:rsidRDefault="00842775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80770C1" w14:textId="70556CAD" w:rsidR="00E54240" w:rsidRPr="00842775" w:rsidRDefault="00842775" w:rsidP="005C3FC3">
      <w:pPr>
        <w:spacing w:before="120"/>
        <w:rPr>
          <w:rFonts w:eastAsia="Calibri"/>
        </w:rPr>
      </w:pPr>
      <w:r w:rsidRPr="00842775">
        <w:rPr>
          <w:rFonts w:eastAsia="Calibri"/>
        </w:rPr>
        <w:t xml:space="preserve">Prezentul </w:t>
      </w:r>
      <w:proofErr w:type="spellStart"/>
      <w:r w:rsidRPr="00842775">
        <w:rPr>
          <w:rFonts w:eastAsia="Calibri"/>
        </w:rPr>
        <w:t>corrigendum</w:t>
      </w:r>
      <w:proofErr w:type="spellEnd"/>
      <w:r w:rsidRPr="00842775">
        <w:rPr>
          <w:rFonts w:eastAsia="Calibri"/>
        </w:rPr>
        <w:t xml:space="preserve"> nu se aplică versiunii în limba română.</w:t>
      </w:r>
    </w:p>
    <w:p w14:paraId="603EBA6A" w14:textId="77777777" w:rsidR="00382BA8" w:rsidRPr="0038075B" w:rsidRDefault="00382BA8" w:rsidP="005C3FC3">
      <w:pPr>
        <w:spacing w:before="120"/>
        <w:rPr>
          <w:rFonts w:eastAsia="Calibri"/>
          <w:b/>
          <w:bCs/>
          <w:u w:val="single"/>
        </w:rPr>
      </w:pPr>
    </w:p>
    <w:p w14:paraId="1643DDAD" w14:textId="77777777" w:rsidR="001055FB" w:rsidRPr="001055FB" w:rsidRDefault="001055FB" w:rsidP="005C3FC3">
      <w:pPr>
        <w:spacing w:before="120"/>
        <w:rPr>
          <w:rFonts w:eastAsia="Calibri"/>
          <w:bCs/>
        </w:rPr>
      </w:pPr>
    </w:p>
    <w:p w14:paraId="1356A05A" w14:textId="77777777" w:rsidR="001055FB" w:rsidRPr="00B61C61" w:rsidRDefault="001055FB" w:rsidP="005C3FC3">
      <w:pPr>
        <w:spacing w:before="120"/>
        <w:rPr>
          <w:rFonts w:eastAsia="Calibri"/>
          <w:bCs/>
          <w:u w:val="single"/>
        </w:rPr>
      </w:pPr>
    </w:p>
    <w:p w14:paraId="06B1F7F7" w14:textId="77777777" w:rsidR="00BE748D" w:rsidRDefault="00BE748D" w:rsidP="009A2906">
      <w:pPr>
        <w:pStyle w:val="FinalLine"/>
        <w:spacing w:before="960"/>
        <w:ind w:left="3402" w:right="3402"/>
      </w:pPr>
    </w:p>
    <w:sectPr w:rsidR="00BE748D" w:rsidSect="0046087D">
      <w:headerReference w:type="default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69F12" w14:textId="77777777" w:rsidR="00CE6122" w:rsidRDefault="00CE6122" w:rsidP="002578A2">
      <w:r>
        <w:separator/>
      </w:r>
    </w:p>
  </w:endnote>
  <w:endnote w:type="continuationSeparator" w:id="0">
    <w:p w14:paraId="5AE726BD" w14:textId="77777777" w:rsidR="00CE6122" w:rsidRDefault="00CE6122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6087D" w:rsidRPr="00D94637" w14:paraId="6CB326C1" w14:textId="77777777" w:rsidTr="0046087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7B1D7DE" w14:textId="77777777" w:rsidR="0046087D" w:rsidRPr="00D94637" w:rsidRDefault="0046087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46087D" w:rsidRPr="00B310DC" w14:paraId="3998A31F" w14:textId="77777777" w:rsidTr="0046087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FE2A26A" w14:textId="1C4F540F" w:rsidR="0046087D" w:rsidRPr="00AD7BF2" w:rsidRDefault="0046087D" w:rsidP="004F54B2">
          <w:pPr>
            <w:pStyle w:val="FooterText"/>
          </w:pPr>
          <w:r>
            <w:t>10449/26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47D905B" w14:textId="77777777" w:rsidR="0046087D" w:rsidRPr="00AD7BF2" w:rsidRDefault="0046087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017B05B" w14:textId="77777777" w:rsidR="0046087D" w:rsidRPr="002511D8" w:rsidRDefault="0046087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7D53680" w14:textId="1E5EF16E" w:rsidR="0046087D" w:rsidRPr="00B310DC" w:rsidRDefault="0046087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6087D" w:rsidRPr="00D94637" w14:paraId="7D23B7B9" w14:textId="77777777" w:rsidTr="0046087D">
      <w:trPr>
        <w:jc w:val="center"/>
      </w:trPr>
      <w:tc>
        <w:tcPr>
          <w:tcW w:w="1774" w:type="pct"/>
          <w:shd w:val="clear" w:color="auto" w:fill="auto"/>
        </w:tcPr>
        <w:p w14:paraId="2FB69C7A" w14:textId="6A0B1501" w:rsidR="0046087D" w:rsidRPr="00AD7BF2" w:rsidRDefault="0046087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B9DC15A" w14:textId="7ECDF934" w:rsidR="0046087D" w:rsidRPr="00AD7BF2" w:rsidRDefault="0046087D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3E0F42AE" w14:textId="26F9F82B" w:rsidR="0046087D" w:rsidRPr="00D94637" w:rsidRDefault="0046087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A7DF4C2" w14:textId="08750440" w:rsidR="0046087D" w:rsidRPr="00695BAF" w:rsidRDefault="0046087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7F6677C1" w14:textId="77777777" w:rsidR="00BE748D" w:rsidRPr="0046087D" w:rsidRDefault="00BE748D" w:rsidP="0046087D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6087D" w:rsidRPr="00D94637" w14:paraId="0751EC40" w14:textId="77777777" w:rsidTr="0046087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3957262" w14:textId="77777777" w:rsidR="0046087D" w:rsidRPr="00D94637" w:rsidRDefault="0046087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6087D" w:rsidRPr="00B310DC" w14:paraId="42BCA37E" w14:textId="77777777" w:rsidTr="0046087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CE11423" w14:textId="554E963C" w:rsidR="0046087D" w:rsidRPr="00AD7BF2" w:rsidRDefault="0046087D" w:rsidP="004F54B2">
          <w:pPr>
            <w:pStyle w:val="FooterText"/>
          </w:pPr>
          <w:r>
            <w:t>10449/26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1CE6819" w14:textId="77777777" w:rsidR="0046087D" w:rsidRPr="00AD7BF2" w:rsidRDefault="0046087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67C316B" w14:textId="77777777" w:rsidR="0046087D" w:rsidRPr="002511D8" w:rsidRDefault="0046087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580A166" w14:textId="387E5520" w:rsidR="0046087D" w:rsidRPr="00B310DC" w:rsidRDefault="0046087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6087D" w:rsidRPr="00D94637" w14:paraId="113AB385" w14:textId="77777777" w:rsidTr="0046087D">
      <w:trPr>
        <w:jc w:val="center"/>
      </w:trPr>
      <w:tc>
        <w:tcPr>
          <w:tcW w:w="1774" w:type="pct"/>
          <w:shd w:val="clear" w:color="auto" w:fill="auto"/>
        </w:tcPr>
        <w:p w14:paraId="59D8DFA8" w14:textId="4A692C3B" w:rsidR="0046087D" w:rsidRPr="00AD7BF2" w:rsidRDefault="0046087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009036D" w14:textId="65EE73AE" w:rsidR="0046087D" w:rsidRPr="00AD7BF2" w:rsidRDefault="0046087D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24D54CCF" w14:textId="547B8769" w:rsidR="0046087D" w:rsidRPr="00D94637" w:rsidRDefault="0046087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5F05D5E" w14:textId="2B0E6B1B" w:rsidR="0046087D" w:rsidRPr="00695BAF" w:rsidRDefault="0046087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0781244F" w14:textId="77777777" w:rsidR="00BE748D" w:rsidRPr="0046087D" w:rsidRDefault="00BE748D" w:rsidP="0046087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8E593" w14:textId="77777777" w:rsidR="00CE6122" w:rsidRDefault="00CE6122" w:rsidP="002578A2">
      <w:r>
        <w:separator/>
      </w:r>
    </w:p>
  </w:footnote>
  <w:footnote w:type="continuationSeparator" w:id="0">
    <w:p w14:paraId="3D113F8B" w14:textId="77777777" w:rsidR="00CE6122" w:rsidRDefault="00CE6122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421DAAAE" w:rsidR="00BE748D" w:rsidRPr="0046087D" w:rsidRDefault="0046087D" w:rsidP="0046087D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22C07B1E" w:rsidR="00BE748D" w:rsidRPr="0046087D" w:rsidRDefault="0046087D" w:rsidP="0046087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5.6pt;height:15.6pt;visibility:visible;mso-wrap-style:square" o:bullet="t">
        <v:imagedata r:id="rId1" o:title=""/>
      </v:shape>
    </w:pict>
  </w:numPicBullet>
  <w:numPicBullet w:numPicBulletId="1">
    <w:pict>
      <v:shape id="_x0000_i1048" type="#_x0000_t75" alt="Item based on a Commission proposal" style="width:10.2pt;height:10.2pt;visibility:visible;mso-wrap-style:square" o:bullet="t">
        <v:imagedata r:id="rId2" o:title="Item based on a Commission proposal"/>
      </v:shape>
    </w:pict>
  </w:numPicBullet>
  <w:numPicBullet w:numPicBulletId="2">
    <w:pict>
      <v:shape w14:anchorId="498124BA" id="_x0000_i1049" type="#_x0000_t75" alt="Public debate proposed by the Presidency (Article 8(2) of the Council's Rules of Procedure)" style="width:15.6pt;height:15.6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83933631947898981&quot;&gt;_x000d__x000a_  &lt;metadata key=&quot;md_DocumentLanguages&quot;&gt;_x000d__x000a_    &lt;basicdatatypelist&gt;_x000d__x000a_      &lt;language key=&quot;RO&quot; text=&quot;RO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xelles&quot; /&gt;_x000d__x000a_    &lt;/basicdatatype&gt;_x000d__x000a_  &lt;/metadata&gt;_x000d__x000a_  &lt;metadata key=&quot;md_DocumentDate&quot;&gt;_x000d__x000a_    &lt;text&gt;2026-07-10&lt;/text&gt;_x000d__x000a_  &lt;/metadata&gt;_x000d__x000a_  &lt;metadata key=&quot;md_Prefix&quot;&gt;_x000d__x000a_    &lt;text&gt;&lt;/text&gt;_x000d__x000a_  &lt;/metadata&gt;_x000d__x000a_  &lt;metadata key=&quot;md_DocumentNumber&quot;&gt;_x000d__x000a_    &lt;text&gt;1044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COR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9&lt;/text&gt;_x000d__x000a_      &lt;text&gt;AGRI 486&lt;/text&gt;_x000d__x000a_      &lt;text&gt;PECHE 234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0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/Paragraph&amp;gt;&amp;lt;Paragraph&amp;gt;&amp;lt;Run FontWeight=&quot;Bold&quot;&amp;gt;(Agricultur&amp;#259; &amp;#537;i Pescuit)&amp;lt;/Run&amp;gt;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7-13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Not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24729021927518997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6&lt;/text&gt;_x000d__x000a_  &lt;/metadata&gt;_x000d__x000a_  &lt;metadata key=&quot;md_Prefix&quot;&gt;_x000d__x000a_    &lt;text&gt;CM&lt;/text&gt;_x000d__x000a_  &lt;/metadata&gt;_x000d__x000a_  &lt;metadata key=&quot;md_DocumentNumber&quot;&gt;_x000d__x000a_    &lt;text&gt;339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0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DRAFT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FontWeight=&quot;Bold&quot; xml:lang=&quot;fr-be&quot; xml:space=&quot;preserve&quot;&amp;gt;(Agriculture &amp;lt;/Run&amp;gt;&amp;lt;Run xml:lang=&quot;fr-be&quot;&amp;gt;and Fisheries&amp;lt;/Run&amp;gt;&amp;lt;Run FontWeight=&quot;Bold&quot;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7-13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Not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54d7194c0c3647f8753ce935d2672c0895d64b61004a56bd4c04c37f70e6088"/>
  </w:docVars>
  <w:rsids>
    <w:rsidRoot w:val="00BE748D"/>
    <w:rsid w:val="00000753"/>
    <w:rsid w:val="000013DC"/>
    <w:rsid w:val="00006FCF"/>
    <w:rsid w:val="00007E23"/>
    <w:rsid w:val="00012564"/>
    <w:rsid w:val="0001300F"/>
    <w:rsid w:val="00021600"/>
    <w:rsid w:val="00023E58"/>
    <w:rsid w:val="0002433C"/>
    <w:rsid w:val="00032B7B"/>
    <w:rsid w:val="00032CF6"/>
    <w:rsid w:val="00033E37"/>
    <w:rsid w:val="0003402B"/>
    <w:rsid w:val="00037930"/>
    <w:rsid w:val="0004052E"/>
    <w:rsid w:val="000408E4"/>
    <w:rsid w:val="00041BDE"/>
    <w:rsid w:val="0004201D"/>
    <w:rsid w:val="00042ADC"/>
    <w:rsid w:val="000433B0"/>
    <w:rsid w:val="00043B45"/>
    <w:rsid w:val="00045E73"/>
    <w:rsid w:val="00046908"/>
    <w:rsid w:val="00046D59"/>
    <w:rsid w:val="00050905"/>
    <w:rsid w:val="000517C9"/>
    <w:rsid w:val="0005404F"/>
    <w:rsid w:val="00054CC0"/>
    <w:rsid w:val="0005625B"/>
    <w:rsid w:val="000571BE"/>
    <w:rsid w:val="00057A63"/>
    <w:rsid w:val="0007024E"/>
    <w:rsid w:val="00087EA0"/>
    <w:rsid w:val="000909F9"/>
    <w:rsid w:val="000911F9"/>
    <w:rsid w:val="00091825"/>
    <w:rsid w:val="0009455D"/>
    <w:rsid w:val="000A00FB"/>
    <w:rsid w:val="000A576C"/>
    <w:rsid w:val="000C0357"/>
    <w:rsid w:val="000C371C"/>
    <w:rsid w:val="000C7F05"/>
    <w:rsid w:val="000D1EB9"/>
    <w:rsid w:val="000D2102"/>
    <w:rsid w:val="000D3C36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55FB"/>
    <w:rsid w:val="001064A4"/>
    <w:rsid w:val="00106EE1"/>
    <w:rsid w:val="00107862"/>
    <w:rsid w:val="0011388E"/>
    <w:rsid w:val="00116376"/>
    <w:rsid w:val="001207B5"/>
    <w:rsid w:val="001211FF"/>
    <w:rsid w:val="0012387F"/>
    <w:rsid w:val="0012450F"/>
    <w:rsid w:val="00126871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5B6E"/>
    <w:rsid w:val="001A5CE3"/>
    <w:rsid w:val="001A63B6"/>
    <w:rsid w:val="001A730A"/>
    <w:rsid w:val="001B0A95"/>
    <w:rsid w:val="001B2A9A"/>
    <w:rsid w:val="001D0437"/>
    <w:rsid w:val="001D24A3"/>
    <w:rsid w:val="001D43AA"/>
    <w:rsid w:val="001D445F"/>
    <w:rsid w:val="001D7E15"/>
    <w:rsid w:val="001E0022"/>
    <w:rsid w:val="001E0C5C"/>
    <w:rsid w:val="001E396C"/>
    <w:rsid w:val="001E61C6"/>
    <w:rsid w:val="001E7F59"/>
    <w:rsid w:val="001F096B"/>
    <w:rsid w:val="001F22A5"/>
    <w:rsid w:val="001F336F"/>
    <w:rsid w:val="001F38EF"/>
    <w:rsid w:val="00200731"/>
    <w:rsid w:val="00202200"/>
    <w:rsid w:val="00204E41"/>
    <w:rsid w:val="00204EA9"/>
    <w:rsid w:val="0020671E"/>
    <w:rsid w:val="00212973"/>
    <w:rsid w:val="00212B87"/>
    <w:rsid w:val="00216F3D"/>
    <w:rsid w:val="0022052C"/>
    <w:rsid w:val="00231936"/>
    <w:rsid w:val="002330BB"/>
    <w:rsid w:val="0023422F"/>
    <w:rsid w:val="00236AE4"/>
    <w:rsid w:val="00241050"/>
    <w:rsid w:val="00250247"/>
    <w:rsid w:val="00250502"/>
    <w:rsid w:val="00257639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97F02"/>
    <w:rsid w:val="002A6BAC"/>
    <w:rsid w:val="002B0888"/>
    <w:rsid w:val="002B11FB"/>
    <w:rsid w:val="002B6AF4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16B4"/>
    <w:rsid w:val="00300777"/>
    <w:rsid w:val="0030535E"/>
    <w:rsid w:val="00306DDB"/>
    <w:rsid w:val="00307F84"/>
    <w:rsid w:val="0031157A"/>
    <w:rsid w:val="003168B7"/>
    <w:rsid w:val="00317F8A"/>
    <w:rsid w:val="00322C21"/>
    <w:rsid w:val="0032524B"/>
    <w:rsid w:val="00325951"/>
    <w:rsid w:val="00327BDD"/>
    <w:rsid w:val="00330EBA"/>
    <w:rsid w:val="00333B59"/>
    <w:rsid w:val="003420EA"/>
    <w:rsid w:val="0034395B"/>
    <w:rsid w:val="003453A3"/>
    <w:rsid w:val="003464C8"/>
    <w:rsid w:val="00351AC7"/>
    <w:rsid w:val="0035361A"/>
    <w:rsid w:val="00360253"/>
    <w:rsid w:val="00360BB9"/>
    <w:rsid w:val="00361223"/>
    <w:rsid w:val="0038075B"/>
    <w:rsid w:val="00381522"/>
    <w:rsid w:val="00382BA8"/>
    <w:rsid w:val="00383060"/>
    <w:rsid w:val="00383CFB"/>
    <w:rsid w:val="003875B8"/>
    <w:rsid w:val="00391FA7"/>
    <w:rsid w:val="00395272"/>
    <w:rsid w:val="003A699E"/>
    <w:rsid w:val="003B4A15"/>
    <w:rsid w:val="003B568E"/>
    <w:rsid w:val="003C5986"/>
    <w:rsid w:val="003C5F0A"/>
    <w:rsid w:val="003D38CC"/>
    <w:rsid w:val="003D4105"/>
    <w:rsid w:val="003D4CAF"/>
    <w:rsid w:val="003D6450"/>
    <w:rsid w:val="003E1250"/>
    <w:rsid w:val="003E4C4C"/>
    <w:rsid w:val="003E6071"/>
    <w:rsid w:val="003E7E0B"/>
    <w:rsid w:val="003F03F7"/>
    <w:rsid w:val="00400260"/>
    <w:rsid w:val="0040152D"/>
    <w:rsid w:val="00404595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5564A"/>
    <w:rsid w:val="00456D17"/>
    <w:rsid w:val="0046044C"/>
    <w:rsid w:val="0046087D"/>
    <w:rsid w:val="004625E2"/>
    <w:rsid w:val="00465EC6"/>
    <w:rsid w:val="00467A95"/>
    <w:rsid w:val="00467B4D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97F1D"/>
    <w:rsid w:val="004A16DB"/>
    <w:rsid w:val="004A7F12"/>
    <w:rsid w:val="004B2AB3"/>
    <w:rsid w:val="004C61FD"/>
    <w:rsid w:val="004D2E15"/>
    <w:rsid w:val="004D3A66"/>
    <w:rsid w:val="004D5DB6"/>
    <w:rsid w:val="004D76EE"/>
    <w:rsid w:val="004E0AE8"/>
    <w:rsid w:val="004E31F3"/>
    <w:rsid w:val="004E48A7"/>
    <w:rsid w:val="004E4B17"/>
    <w:rsid w:val="004F2F90"/>
    <w:rsid w:val="004F5FF4"/>
    <w:rsid w:val="00500E8C"/>
    <w:rsid w:val="005045CB"/>
    <w:rsid w:val="005046DC"/>
    <w:rsid w:val="00512A33"/>
    <w:rsid w:val="00513971"/>
    <w:rsid w:val="00514AE2"/>
    <w:rsid w:val="00515960"/>
    <w:rsid w:val="00520994"/>
    <w:rsid w:val="005240AC"/>
    <w:rsid w:val="005248C9"/>
    <w:rsid w:val="0052538F"/>
    <w:rsid w:val="00525C9C"/>
    <w:rsid w:val="0052633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27A4"/>
    <w:rsid w:val="00553E27"/>
    <w:rsid w:val="005563B9"/>
    <w:rsid w:val="00561B6A"/>
    <w:rsid w:val="00563190"/>
    <w:rsid w:val="00564158"/>
    <w:rsid w:val="00571CE9"/>
    <w:rsid w:val="00571EF2"/>
    <w:rsid w:val="00581835"/>
    <w:rsid w:val="0058596C"/>
    <w:rsid w:val="0058603D"/>
    <w:rsid w:val="00592E1D"/>
    <w:rsid w:val="005A214C"/>
    <w:rsid w:val="005A696D"/>
    <w:rsid w:val="005C1AA1"/>
    <w:rsid w:val="005C3FC3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033B"/>
    <w:rsid w:val="006A47D9"/>
    <w:rsid w:val="006A553A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51D9"/>
    <w:rsid w:val="006D7E14"/>
    <w:rsid w:val="006F095D"/>
    <w:rsid w:val="006F7D39"/>
    <w:rsid w:val="0070275C"/>
    <w:rsid w:val="007044FB"/>
    <w:rsid w:val="00706A9C"/>
    <w:rsid w:val="00710172"/>
    <w:rsid w:val="007119C0"/>
    <w:rsid w:val="0071601F"/>
    <w:rsid w:val="007229E8"/>
    <w:rsid w:val="00722E5F"/>
    <w:rsid w:val="00724979"/>
    <w:rsid w:val="007333DF"/>
    <w:rsid w:val="00733A6F"/>
    <w:rsid w:val="00736823"/>
    <w:rsid w:val="00742C5F"/>
    <w:rsid w:val="0074718D"/>
    <w:rsid w:val="0076074C"/>
    <w:rsid w:val="007618F2"/>
    <w:rsid w:val="007629F1"/>
    <w:rsid w:val="00763349"/>
    <w:rsid w:val="0076661D"/>
    <w:rsid w:val="00772954"/>
    <w:rsid w:val="00774A7C"/>
    <w:rsid w:val="00775234"/>
    <w:rsid w:val="0078436E"/>
    <w:rsid w:val="007915A4"/>
    <w:rsid w:val="00791D55"/>
    <w:rsid w:val="00794301"/>
    <w:rsid w:val="007945BF"/>
    <w:rsid w:val="007A08D2"/>
    <w:rsid w:val="007A193E"/>
    <w:rsid w:val="007A2ACF"/>
    <w:rsid w:val="007A43FA"/>
    <w:rsid w:val="007A695C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5069"/>
    <w:rsid w:val="007D6CC3"/>
    <w:rsid w:val="007D6EEE"/>
    <w:rsid w:val="007E34F1"/>
    <w:rsid w:val="007E3E80"/>
    <w:rsid w:val="007E72DA"/>
    <w:rsid w:val="007F16A9"/>
    <w:rsid w:val="007F2B30"/>
    <w:rsid w:val="007F3085"/>
    <w:rsid w:val="007F5B15"/>
    <w:rsid w:val="00800801"/>
    <w:rsid w:val="00800873"/>
    <w:rsid w:val="00810B87"/>
    <w:rsid w:val="00814B57"/>
    <w:rsid w:val="00821047"/>
    <w:rsid w:val="00822AC2"/>
    <w:rsid w:val="00824009"/>
    <w:rsid w:val="00826DC8"/>
    <w:rsid w:val="00833AB7"/>
    <w:rsid w:val="00840588"/>
    <w:rsid w:val="008417A7"/>
    <w:rsid w:val="0084181E"/>
    <w:rsid w:val="00841D70"/>
    <w:rsid w:val="00842775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74AA2"/>
    <w:rsid w:val="008761F8"/>
    <w:rsid w:val="00876E57"/>
    <w:rsid w:val="00880071"/>
    <w:rsid w:val="008856F1"/>
    <w:rsid w:val="0089067A"/>
    <w:rsid w:val="00893649"/>
    <w:rsid w:val="00893C96"/>
    <w:rsid w:val="00893D35"/>
    <w:rsid w:val="008960CA"/>
    <w:rsid w:val="008A149A"/>
    <w:rsid w:val="008A5661"/>
    <w:rsid w:val="008A75AF"/>
    <w:rsid w:val="008B0CF6"/>
    <w:rsid w:val="008B3280"/>
    <w:rsid w:val="008B3513"/>
    <w:rsid w:val="008B4A25"/>
    <w:rsid w:val="008C0C63"/>
    <w:rsid w:val="008C10A1"/>
    <w:rsid w:val="008C2AEE"/>
    <w:rsid w:val="008C5B3D"/>
    <w:rsid w:val="008D3E20"/>
    <w:rsid w:val="008E62FF"/>
    <w:rsid w:val="008F1DAC"/>
    <w:rsid w:val="008F2674"/>
    <w:rsid w:val="008F5629"/>
    <w:rsid w:val="008F6397"/>
    <w:rsid w:val="009025D7"/>
    <w:rsid w:val="00903F54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1DD0"/>
    <w:rsid w:val="0095637C"/>
    <w:rsid w:val="009576CE"/>
    <w:rsid w:val="00961C51"/>
    <w:rsid w:val="00961EC3"/>
    <w:rsid w:val="00967689"/>
    <w:rsid w:val="0097187A"/>
    <w:rsid w:val="00971A0E"/>
    <w:rsid w:val="0098009A"/>
    <w:rsid w:val="009803C5"/>
    <w:rsid w:val="0098143C"/>
    <w:rsid w:val="00985091"/>
    <w:rsid w:val="00986237"/>
    <w:rsid w:val="00987115"/>
    <w:rsid w:val="0098732C"/>
    <w:rsid w:val="009878D0"/>
    <w:rsid w:val="00987D69"/>
    <w:rsid w:val="00994955"/>
    <w:rsid w:val="00995931"/>
    <w:rsid w:val="0099793F"/>
    <w:rsid w:val="009A2906"/>
    <w:rsid w:val="009B147E"/>
    <w:rsid w:val="009B18D1"/>
    <w:rsid w:val="009B22BC"/>
    <w:rsid w:val="009C02B7"/>
    <w:rsid w:val="009C10CB"/>
    <w:rsid w:val="009C12AB"/>
    <w:rsid w:val="009C6911"/>
    <w:rsid w:val="009C7881"/>
    <w:rsid w:val="009D3978"/>
    <w:rsid w:val="009D3C40"/>
    <w:rsid w:val="009D4BA6"/>
    <w:rsid w:val="009E5131"/>
    <w:rsid w:val="009E6BEB"/>
    <w:rsid w:val="009F193A"/>
    <w:rsid w:val="009F1EFF"/>
    <w:rsid w:val="009F284F"/>
    <w:rsid w:val="009F4C62"/>
    <w:rsid w:val="009F617F"/>
    <w:rsid w:val="00A02089"/>
    <w:rsid w:val="00A02D8C"/>
    <w:rsid w:val="00A0772F"/>
    <w:rsid w:val="00A10D57"/>
    <w:rsid w:val="00A117B8"/>
    <w:rsid w:val="00A14773"/>
    <w:rsid w:val="00A16418"/>
    <w:rsid w:val="00A17DB0"/>
    <w:rsid w:val="00A17EAE"/>
    <w:rsid w:val="00A20801"/>
    <w:rsid w:val="00A229F2"/>
    <w:rsid w:val="00A30866"/>
    <w:rsid w:val="00A34E94"/>
    <w:rsid w:val="00A3682C"/>
    <w:rsid w:val="00A37E1D"/>
    <w:rsid w:val="00A42530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84901"/>
    <w:rsid w:val="00A91B35"/>
    <w:rsid w:val="00AA1A34"/>
    <w:rsid w:val="00AA26D1"/>
    <w:rsid w:val="00AA4ECC"/>
    <w:rsid w:val="00AB0329"/>
    <w:rsid w:val="00AB5FCF"/>
    <w:rsid w:val="00AC4BF0"/>
    <w:rsid w:val="00AC519E"/>
    <w:rsid w:val="00AE321E"/>
    <w:rsid w:val="00AE5FEC"/>
    <w:rsid w:val="00AF0640"/>
    <w:rsid w:val="00AF2425"/>
    <w:rsid w:val="00AF4F7F"/>
    <w:rsid w:val="00AF5D9D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6271"/>
    <w:rsid w:val="00B27C47"/>
    <w:rsid w:val="00B30343"/>
    <w:rsid w:val="00B3122F"/>
    <w:rsid w:val="00B31E1C"/>
    <w:rsid w:val="00B329A0"/>
    <w:rsid w:val="00B340CB"/>
    <w:rsid w:val="00B37C6E"/>
    <w:rsid w:val="00B44446"/>
    <w:rsid w:val="00B52FB0"/>
    <w:rsid w:val="00B55369"/>
    <w:rsid w:val="00B6044B"/>
    <w:rsid w:val="00B609DD"/>
    <w:rsid w:val="00B61422"/>
    <w:rsid w:val="00B61602"/>
    <w:rsid w:val="00B61C61"/>
    <w:rsid w:val="00B6327F"/>
    <w:rsid w:val="00B646CF"/>
    <w:rsid w:val="00B64D55"/>
    <w:rsid w:val="00B64EDF"/>
    <w:rsid w:val="00B73859"/>
    <w:rsid w:val="00B73A66"/>
    <w:rsid w:val="00B76B19"/>
    <w:rsid w:val="00B82AE0"/>
    <w:rsid w:val="00B8352D"/>
    <w:rsid w:val="00B84014"/>
    <w:rsid w:val="00B90024"/>
    <w:rsid w:val="00B90C4A"/>
    <w:rsid w:val="00B95342"/>
    <w:rsid w:val="00BA1F6B"/>
    <w:rsid w:val="00BA4C28"/>
    <w:rsid w:val="00BA77CB"/>
    <w:rsid w:val="00BB0B89"/>
    <w:rsid w:val="00BB5BEC"/>
    <w:rsid w:val="00BC013F"/>
    <w:rsid w:val="00BD381D"/>
    <w:rsid w:val="00BD3F0B"/>
    <w:rsid w:val="00BD58F2"/>
    <w:rsid w:val="00BE5B6B"/>
    <w:rsid w:val="00BE748D"/>
    <w:rsid w:val="00BF4687"/>
    <w:rsid w:val="00BF5A1D"/>
    <w:rsid w:val="00C15067"/>
    <w:rsid w:val="00C2123D"/>
    <w:rsid w:val="00C22BC1"/>
    <w:rsid w:val="00C26C7A"/>
    <w:rsid w:val="00C274ED"/>
    <w:rsid w:val="00C34D76"/>
    <w:rsid w:val="00C359C6"/>
    <w:rsid w:val="00C37EDD"/>
    <w:rsid w:val="00C425D4"/>
    <w:rsid w:val="00C45B93"/>
    <w:rsid w:val="00C462A5"/>
    <w:rsid w:val="00C46BCB"/>
    <w:rsid w:val="00C47A6F"/>
    <w:rsid w:val="00C51AC7"/>
    <w:rsid w:val="00C62A26"/>
    <w:rsid w:val="00C637E8"/>
    <w:rsid w:val="00C64A45"/>
    <w:rsid w:val="00C6536B"/>
    <w:rsid w:val="00C6620D"/>
    <w:rsid w:val="00C6707B"/>
    <w:rsid w:val="00C74929"/>
    <w:rsid w:val="00C74F66"/>
    <w:rsid w:val="00C7583E"/>
    <w:rsid w:val="00C92613"/>
    <w:rsid w:val="00C9362A"/>
    <w:rsid w:val="00C93B8B"/>
    <w:rsid w:val="00C93C4E"/>
    <w:rsid w:val="00C941B1"/>
    <w:rsid w:val="00C967F3"/>
    <w:rsid w:val="00CA10D8"/>
    <w:rsid w:val="00CA3FDA"/>
    <w:rsid w:val="00CA625C"/>
    <w:rsid w:val="00CB7C7F"/>
    <w:rsid w:val="00CC22E6"/>
    <w:rsid w:val="00CC30EC"/>
    <w:rsid w:val="00CC3E79"/>
    <w:rsid w:val="00CC4869"/>
    <w:rsid w:val="00CC5A24"/>
    <w:rsid w:val="00CC77B8"/>
    <w:rsid w:val="00CD135A"/>
    <w:rsid w:val="00CD4C99"/>
    <w:rsid w:val="00CD5036"/>
    <w:rsid w:val="00CD53A6"/>
    <w:rsid w:val="00CD639D"/>
    <w:rsid w:val="00CE0D30"/>
    <w:rsid w:val="00CE1D8B"/>
    <w:rsid w:val="00CE3389"/>
    <w:rsid w:val="00CE53B7"/>
    <w:rsid w:val="00CE6122"/>
    <w:rsid w:val="00CE6EDE"/>
    <w:rsid w:val="00CF2F13"/>
    <w:rsid w:val="00CF3B43"/>
    <w:rsid w:val="00CF408F"/>
    <w:rsid w:val="00CF59A3"/>
    <w:rsid w:val="00D017DE"/>
    <w:rsid w:val="00D053F3"/>
    <w:rsid w:val="00D05BE3"/>
    <w:rsid w:val="00D07547"/>
    <w:rsid w:val="00D126A9"/>
    <w:rsid w:val="00D133E2"/>
    <w:rsid w:val="00D13E9F"/>
    <w:rsid w:val="00D17CCF"/>
    <w:rsid w:val="00D25F9D"/>
    <w:rsid w:val="00D27425"/>
    <w:rsid w:val="00D3027D"/>
    <w:rsid w:val="00D35E56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30F0"/>
    <w:rsid w:val="00D63E70"/>
    <w:rsid w:val="00D65754"/>
    <w:rsid w:val="00D759AB"/>
    <w:rsid w:val="00D76F06"/>
    <w:rsid w:val="00D80BAE"/>
    <w:rsid w:val="00D824D3"/>
    <w:rsid w:val="00D86BE5"/>
    <w:rsid w:val="00D91B54"/>
    <w:rsid w:val="00D921D1"/>
    <w:rsid w:val="00D93606"/>
    <w:rsid w:val="00D95958"/>
    <w:rsid w:val="00DA0482"/>
    <w:rsid w:val="00DB4A59"/>
    <w:rsid w:val="00DC5E13"/>
    <w:rsid w:val="00DE37BB"/>
    <w:rsid w:val="00DE50F3"/>
    <w:rsid w:val="00DE6BAE"/>
    <w:rsid w:val="00DE7A1D"/>
    <w:rsid w:val="00DF6208"/>
    <w:rsid w:val="00E043B8"/>
    <w:rsid w:val="00E04BB2"/>
    <w:rsid w:val="00E04C4B"/>
    <w:rsid w:val="00E069B2"/>
    <w:rsid w:val="00E12531"/>
    <w:rsid w:val="00E12CE3"/>
    <w:rsid w:val="00E12F30"/>
    <w:rsid w:val="00E1416A"/>
    <w:rsid w:val="00E16970"/>
    <w:rsid w:val="00E226F4"/>
    <w:rsid w:val="00E23887"/>
    <w:rsid w:val="00E4151E"/>
    <w:rsid w:val="00E41A88"/>
    <w:rsid w:val="00E51E3D"/>
    <w:rsid w:val="00E54240"/>
    <w:rsid w:val="00E54A28"/>
    <w:rsid w:val="00E56ACB"/>
    <w:rsid w:val="00E56E99"/>
    <w:rsid w:val="00E63E0C"/>
    <w:rsid w:val="00E66FDB"/>
    <w:rsid w:val="00E70A10"/>
    <w:rsid w:val="00E723E9"/>
    <w:rsid w:val="00E74654"/>
    <w:rsid w:val="00E76755"/>
    <w:rsid w:val="00E76D38"/>
    <w:rsid w:val="00E77203"/>
    <w:rsid w:val="00E83245"/>
    <w:rsid w:val="00E844B4"/>
    <w:rsid w:val="00E84F1D"/>
    <w:rsid w:val="00E90326"/>
    <w:rsid w:val="00E91CD1"/>
    <w:rsid w:val="00EA01C9"/>
    <w:rsid w:val="00EA0B8B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A7AC4"/>
    <w:rsid w:val="00EB1C7A"/>
    <w:rsid w:val="00EB34D4"/>
    <w:rsid w:val="00EB44C0"/>
    <w:rsid w:val="00EB486F"/>
    <w:rsid w:val="00EB5395"/>
    <w:rsid w:val="00EB7E42"/>
    <w:rsid w:val="00ED1D9D"/>
    <w:rsid w:val="00ED4E0F"/>
    <w:rsid w:val="00ED6C0B"/>
    <w:rsid w:val="00ED70F9"/>
    <w:rsid w:val="00ED7735"/>
    <w:rsid w:val="00EE775D"/>
    <w:rsid w:val="00EE7E7A"/>
    <w:rsid w:val="00EF09BA"/>
    <w:rsid w:val="00EF0CC2"/>
    <w:rsid w:val="00F04722"/>
    <w:rsid w:val="00F1078B"/>
    <w:rsid w:val="00F1128F"/>
    <w:rsid w:val="00F12025"/>
    <w:rsid w:val="00F20206"/>
    <w:rsid w:val="00F271B2"/>
    <w:rsid w:val="00F304F8"/>
    <w:rsid w:val="00F3099F"/>
    <w:rsid w:val="00F32E69"/>
    <w:rsid w:val="00F3687A"/>
    <w:rsid w:val="00F43650"/>
    <w:rsid w:val="00F470D6"/>
    <w:rsid w:val="00F532E7"/>
    <w:rsid w:val="00F53D26"/>
    <w:rsid w:val="00F55295"/>
    <w:rsid w:val="00F65700"/>
    <w:rsid w:val="00F7383D"/>
    <w:rsid w:val="00F7395D"/>
    <w:rsid w:val="00F75F16"/>
    <w:rsid w:val="00F77E94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2C3D"/>
    <w:rsid w:val="00FA4B9A"/>
    <w:rsid w:val="00FA5255"/>
    <w:rsid w:val="00FB47ED"/>
    <w:rsid w:val="00FB5CE8"/>
    <w:rsid w:val="00FC0AC2"/>
    <w:rsid w:val="00FC1DBB"/>
    <w:rsid w:val="00FC4224"/>
    <w:rsid w:val="00FD2B7B"/>
    <w:rsid w:val="00FD2C74"/>
    <w:rsid w:val="00FE2C4F"/>
    <w:rsid w:val="00FE342C"/>
    <w:rsid w:val="00FE40C8"/>
    <w:rsid w:val="00FE72D1"/>
    <w:rsid w:val="00FE7F31"/>
    <w:rsid w:val="00FF3E53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  <w:lang w:val="en-GB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46087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6087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6087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6087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6087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6087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6087D"/>
    <w:rPr>
      <w:rFonts w:ascii="Arial" w:eastAsia="Times New Roman" w:hAnsi="Arial" w:cs="Arial"/>
      <w:b/>
      <w:sz w:val="23"/>
      <w:szCs w:val="20"/>
      <w:u w:color="606060"/>
      <w:lang w:val="ro-RO" w:eastAsia="fr-BE"/>
    </w:rPr>
  </w:style>
  <w:style w:type="paragraph" w:customStyle="1" w:styleId="TBHeadingTable">
    <w:name w:val="TBHeadingTable"/>
    <w:basedOn w:val="TechnicalBlockBase"/>
    <w:rsid w:val="0046087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6087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6087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ro-RO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46087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ro-RO" w:eastAsia="fr-BE"/>
    </w:rPr>
  </w:style>
  <w:style w:type="paragraph" w:customStyle="1" w:styleId="TBDistrbMarkers">
    <w:name w:val="TBDistrbMarkers"/>
    <w:basedOn w:val="TBNormalTechnicalBlock"/>
    <w:qFormat/>
    <w:rsid w:val="0046087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9f6ae4196f2832700dad36a0e945e5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DAF2A-06F1-4B3D-B702-6B7F26B293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A68006-5BBE-48F8-A848-53A494B939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D25E6C-59F0-48D6-A80C-DA7EF583B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1</Pages>
  <Words>51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STROESCU Silviu-Octavian</cp:lastModifiedBy>
  <cp:revision>4</cp:revision>
  <cp:lastPrinted>2026-02-04T10:54:00Z</cp:lastPrinted>
  <dcterms:created xsi:type="dcterms:W3CDTF">2026-07-10T16:43:00Z</dcterms:created>
  <dcterms:modified xsi:type="dcterms:W3CDTF">2026-07-10T16:45:00Z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4190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0x0101007818E9B9B6B6C74E848735DCDD5F12C9</vt:lpwstr>
  </property>
</Properties>
</file>