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63320793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85379" w:rsidRPr="0056157B" w14:paraId="6F04009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6636AC6" w14:textId="287327A1" w:rsidR="00D85379" w:rsidRPr="0056157B" w:rsidRDefault="00D85379" w:rsidP="00634DC7">
                <w:pPr>
                  <w:pStyle w:val="TBNormalTechnicalBlock"/>
                </w:pPr>
              </w:p>
            </w:tc>
          </w:tr>
          <w:tr w:rsidR="00D85379" w:rsidRPr="0056157B" w14:paraId="0E19F6B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796EEA8" w14:textId="77777777" w:rsidR="00D85379" w:rsidRPr="0056157B" w:rsidRDefault="00D8537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2389EDF" wp14:editId="21337C9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44E6232" w14:textId="77777777" w:rsidR="00D85379" w:rsidRPr="0056157B" w:rsidRDefault="00D85379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D85379" w:rsidRPr="00B84B6D" w14:paraId="0A0AF98E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51AF9E4" w14:textId="77777777" w:rsidR="00D85379" w:rsidRPr="0056157B" w:rsidRDefault="00D8537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6F15BC5" w14:textId="77777777" w:rsidR="00D85379" w:rsidRPr="0056157B" w:rsidRDefault="00D8537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45A7A65" w14:textId="77777777" w:rsidR="00D85379" w:rsidRPr="0056157B" w:rsidRDefault="00D85379" w:rsidP="00233A0E">
                <w:pPr>
                  <w:pStyle w:val="TBNormalTechnicalBlock"/>
                  <w:rPr>
                    <w:b/>
                  </w:rPr>
                </w:pPr>
              </w:p>
              <w:p w14:paraId="0E1648C4" w14:textId="77777777" w:rsidR="00D85379" w:rsidRDefault="00D8537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26 June 2026</w:t>
                </w:r>
              </w:p>
              <w:p w14:paraId="07F2330A" w14:textId="77777777" w:rsidR="00D85379" w:rsidRPr="0019440B" w:rsidRDefault="00D8537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19CC412" w14:textId="77777777" w:rsidR="00D85379" w:rsidRPr="0019440B" w:rsidRDefault="00D85379" w:rsidP="00233A0E">
                <w:pPr>
                  <w:pStyle w:val="TBNormalTechnicalBlock"/>
                </w:pPr>
              </w:p>
              <w:p w14:paraId="261AE4A5" w14:textId="77777777" w:rsidR="00D85379" w:rsidRDefault="00D85379" w:rsidP="00233A0E">
                <w:pPr>
                  <w:pStyle w:val="TBNormalTechnicalBlock"/>
                </w:pPr>
                <w:r>
                  <w:t>10662</w:t>
                </w:r>
                <w:r w:rsidRPr="0056157B">
                  <w:t>/</w:t>
                </w:r>
                <w:r>
                  <w:t>26</w:t>
                </w:r>
              </w:p>
              <w:p w14:paraId="70C25C64" w14:textId="77777777" w:rsidR="00D85379" w:rsidRDefault="00D8537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38</w:t>
                </w:r>
              </w:p>
              <w:p w14:paraId="6B5F48FC" w14:textId="77777777" w:rsidR="00D85379" w:rsidRDefault="00D8537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857</w:t>
                </w:r>
              </w:p>
              <w:p w14:paraId="417FD1AD" w14:textId="77777777" w:rsidR="00D85379" w:rsidRPr="007C5B64" w:rsidRDefault="00D8537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F9BA380" w14:textId="77777777" w:rsidR="00D85379" w:rsidRPr="009E0BE9" w:rsidRDefault="00D85379" w:rsidP="00CD4D38">
                <w:pPr>
                  <w:pStyle w:val="TBDistrbMarkers"/>
                </w:pPr>
                <w:r>
                  <w:t>PARLNAT</w:t>
                </w:r>
              </w:p>
              <w:p w14:paraId="70DC548B" w14:textId="77777777" w:rsidR="00D85379" w:rsidRPr="009E0BE9" w:rsidRDefault="00D85379" w:rsidP="00233A0E">
                <w:pPr>
                  <w:pStyle w:val="TBNormalTechnicalBlock"/>
                </w:pPr>
              </w:p>
              <w:p w14:paraId="4FA439AD" w14:textId="77777777" w:rsidR="00D85379" w:rsidRPr="009E0BE9" w:rsidRDefault="00D85379" w:rsidP="00233A0E">
                <w:pPr>
                  <w:pStyle w:val="TBNormalTechnicalBlock"/>
                </w:pPr>
              </w:p>
              <w:p w14:paraId="6A459250" w14:textId="77777777" w:rsidR="00D85379" w:rsidRPr="009E0BE9" w:rsidRDefault="00D8537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85379" w:rsidRPr="00ED0749" w14:paraId="70C7A4A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214850A" w14:textId="77777777" w:rsidR="00D85379" w:rsidRPr="00ED0749" w:rsidRDefault="00D8537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840C346" w14:textId="77777777" w:rsidR="00D85379" w:rsidRPr="00ED0749" w:rsidRDefault="00D8537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7902AD2" w14:textId="77777777" w:rsidR="00D85379" w:rsidRPr="00ED0749" w:rsidRDefault="00D8537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605CB14" w14:textId="77777777" w:rsidR="00D85379" w:rsidRPr="00ED0749" w:rsidRDefault="00D85379" w:rsidP="00DF1147">
          <w:pPr>
            <w:pStyle w:val="TBEntRefer"/>
            <w:rPr>
              <w:sz w:val="2"/>
              <w:szCs w:val="2"/>
            </w:rPr>
          </w:pPr>
        </w:p>
        <w:p w14:paraId="174CA1B3" w14:textId="77777777" w:rsidR="00D85379" w:rsidRPr="00DD01AC" w:rsidRDefault="00D8537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85379" w:rsidRPr="00133225" w14:paraId="539DDB14" w14:textId="77777777" w:rsidTr="001E5BC3">
            <w:trPr>
              <w:jc w:val="center"/>
            </w:trPr>
            <w:tc>
              <w:tcPr>
                <w:tcW w:w="9645" w:type="dxa"/>
              </w:tcPr>
              <w:p w14:paraId="71E404ED" w14:textId="77777777" w:rsidR="00D85379" w:rsidRPr="00C4351E" w:rsidRDefault="00D85379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D85379" w:rsidRPr="007D53AD" w14:paraId="605DE8D7" w14:textId="77777777" w:rsidTr="001E5BC3">
            <w:trPr>
              <w:jc w:val="center"/>
            </w:trPr>
            <w:tc>
              <w:tcPr>
                <w:tcW w:w="9645" w:type="dxa"/>
              </w:tcPr>
              <w:p w14:paraId="69EA6627" w14:textId="77777777" w:rsidR="00D85379" w:rsidRPr="007D53AD" w:rsidRDefault="00D85379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D85379" w:rsidRPr="007D53AD" w14:paraId="459736DB" w14:textId="77777777" w:rsidTr="001E5BC3">
            <w:trPr>
              <w:jc w:val="center"/>
            </w:trPr>
            <w:tc>
              <w:tcPr>
                <w:tcW w:w="9645" w:type="dxa"/>
              </w:tcPr>
              <w:p w14:paraId="0DBA77EB" w14:textId="77777777" w:rsidR="00D85379" w:rsidRPr="006368AC" w:rsidRDefault="00D85379" w:rsidP="00E60AAC">
                <w:pPr>
                  <w:pStyle w:val="TBTableText"/>
                </w:pPr>
                <w:r>
                  <w:t>15 June 2026</w:t>
                </w:r>
              </w:p>
            </w:tc>
          </w:tr>
        </w:tbl>
        <w:p w14:paraId="55204A25" w14:textId="77777777" w:rsidR="00D85379" w:rsidRPr="008C6FD6" w:rsidRDefault="000A27D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A5238" w:rsidRPr="00C04D6B" w14:paraId="6FDB2BDE" w14:textId="77777777" w:rsidTr="00404FFD">
        <w:tc>
          <w:tcPr>
            <w:tcW w:w="567" w:type="dxa"/>
            <w:tcMar>
              <w:right w:w="0" w:type="dxa"/>
            </w:tcMar>
          </w:tcPr>
          <w:p w14:paraId="4D19E08C" w14:textId="77777777" w:rsidR="00FA5238" w:rsidRPr="00D3359C" w:rsidRDefault="00FA5238" w:rsidP="00BA712E">
            <w:pPr>
              <w:pStyle w:val="PointManual"/>
              <w:pageBreakBefore/>
              <w:rPr>
                <w:b/>
                <w:bCs/>
              </w:rPr>
            </w:pPr>
            <w:r w:rsidRPr="00D3359C">
              <w:rPr>
                <w:b/>
                <w:bCs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4C83AFD" w14:textId="77777777" w:rsidR="00FA5238" w:rsidRPr="00D3359C" w:rsidRDefault="00FA5238" w:rsidP="00404FFD">
            <w:pPr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8BFDD6" w14:textId="77777777" w:rsidR="00FA5238" w:rsidRPr="00C04D6B" w:rsidRDefault="00FA5238" w:rsidP="00404FFD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95D362" w14:textId="77777777" w:rsidR="00FA5238" w:rsidRPr="00C04D6B" w:rsidRDefault="00FA5238" w:rsidP="00404FFD">
            <w:pPr>
              <w:rPr>
                <w:lang w:val="en-US"/>
              </w:rPr>
            </w:pPr>
          </w:p>
        </w:tc>
      </w:tr>
      <w:tr w:rsidR="00FA5238" w:rsidRPr="00C04D6B" w14:paraId="43972887" w14:textId="77777777" w:rsidTr="00404FFD">
        <w:tc>
          <w:tcPr>
            <w:tcW w:w="567" w:type="dxa"/>
            <w:tcMar>
              <w:right w:w="0" w:type="dxa"/>
            </w:tcMar>
          </w:tcPr>
          <w:p w14:paraId="462ED89D" w14:textId="77777777" w:rsidR="00FA5238" w:rsidRPr="00C04D6B" w:rsidRDefault="00FA5238" w:rsidP="00404FF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38C758" w14:textId="2D71AC16" w:rsidR="00FA5238" w:rsidRPr="00C04D6B" w:rsidRDefault="00FA5238" w:rsidP="00404FFD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the agenda set out in document</w:t>
            </w:r>
            <w:r>
              <w:rPr>
                <w:lang w:val="en-US"/>
              </w:rPr>
              <w:t xml:space="preserve"> 10377/26.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44394F" w14:textId="77777777" w:rsidR="00FA5238" w:rsidRPr="00C04D6B" w:rsidRDefault="00FA5238" w:rsidP="00404FFD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576A55" w14:textId="77777777" w:rsidR="00FA5238" w:rsidRPr="00C04D6B" w:rsidRDefault="00FA5238" w:rsidP="00404FFD">
            <w:pPr>
              <w:rPr>
                <w:lang w:val="en-US"/>
              </w:rPr>
            </w:pPr>
          </w:p>
        </w:tc>
      </w:tr>
      <w:tr w:rsidR="00FA5238" w:rsidRPr="00C04D6B" w14:paraId="146E570F" w14:textId="77777777" w:rsidTr="00404FFD">
        <w:tc>
          <w:tcPr>
            <w:tcW w:w="567" w:type="dxa"/>
            <w:tcMar>
              <w:right w:w="0" w:type="dxa"/>
            </w:tcMar>
          </w:tcPr>
          <w:p w14:paraId="18FAA13B" w14:textId="77777777" w:rsidR="00FA5238" w:rsidRPr="00D3359C" w:rsidRDefault="00FA5238" w:rsidP="00404FFD">
            <w:pPr>
              <w:pStyle w:val="PointManual"/>
              <w:rPr>
                <w:b/>
                <w:bCs/>
              </w:rPr>
            </w:pPr>
            <w:r w:rsidRPr="00D3359C">
              <w:rPr>
                <w:b/>
                <w:bCs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2081445" w14:textId="77777777" w:rsidR="00FA5238" w:rsidRPr="00D3359C" w:rsidRDefault="00FA5238" w:rsidP="00404FFD">
            <w:pPr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Approval of "A" items</w:t>
            </w:r>
          </w:p>
          <w:p w14:paraId="6AFE91FA" w14:textId="77777777" w:rsidR="00FA5238" w:rsidRPr="00D3359C" w:rsidRDefault="00FA5238" w:rsidP="00404FFD">
            <w:pPr>
              <w:pStyle w:val="PointManual"/>
              <w:rPr>
                <w:b/>
                <w:bCs/>
                <w:lang w:val="en-US"/>
              </w:rPr>
            </w:pPr>
            <w:r w:rsidRPr="00D3359C">
              <w:rPr>
                <w:b/>
                <w:bCs/>
                <w:lang w:val="en-US"/>
              </w:rPr>
              <w:t>a)</w:t>
            </w:r>
            <w:r w:rsidRPr="00D3359C">
              <w:rPr>
                <w:b/>
                <w:bCs/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3307C6" w14:textId="77777777" w:rsidR="00FA5238" w:rsidRPr="00C04D6B" w:rsidRDefault="00FA5238" w:rsidP="00404FFD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BE1CC3" w14:textId="77777777" w:rsidR="00FA5238" w:rsidRPr="00C04D6B" w:rsidRDefault="00FA5238" w:rsidP="00404FFD">
            <w:pPr>
              <w:rPr>
                <w:lang w:val="en-US"/>
              </w:rPr>
            </w:pPr>
          </w:p>
          <w:p w14:paraId="7362128B" w14:textId="76280730" w:rsidR="00FA5238" w:rsidRPr="00C04D6B" w:rsidRDefault="00FA5238" w:rsidP="00404FFD">
            <w:pPr>
              <w:rPr>
                <w:lang w:val="en-US"/>
              </w:rPr>
            </w:pPr>
            <w:r>
              <w:rPr>
                <w:lang w:val="en-US"/>
              </w:rPr>
              <w:t>10382</w:t>
            </w:r>
            <w:r w:rsidRPr="00C04D6B">
              <w:rPr>
                <w:lang w:val="en-US"/>
              </w:rPr>
              <w:t>/26</w:t>
            </w:r>
          </w:p>
        </w:tc>
      </w:tr>
      <w:tr w:rsidR="00FA5238" w:rsidRPr="00C04D6B" w14:paraId="05B8624F" w14:textId="77777777" w:rsidTr="00404FFD">
        <w:tc>
          <w:tcPr>
            <w:tcW w:w="567" w:type="dxa"/>
            <w:tcMar>
              <w:right w:w="0" w:type="dxa"/>
            </w:tcMar>
          </w:tcPr>
          <w:p w14:paraId="680E97F7" w14:textId="77777777" w:rsidR="00FA5238" w:rsidRPr="00C04D6B" w:rsidRDefault="00FA5238" w:rsidP="00404FFD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E8BD71" w14:textId="45EC2727" w:rsidR="00FA5238" w:rsidRPr="00C04D6B" w:rsidRDefault="00FA5238" w:rsidP="00404FFD">
            <w:pPr>
              <w:rPr>
                <w:lang w:val="en-US"/>
              </w:rPr>
            </w:pPr>
            <w:r w:rsidRPr="003F1A3C">
              <w:rPr>
                <w:u w:val="single"/>
                <w:lang w:val="en-US"/>
              </w:rPr>
              <w:t>The Council</w:t>
            </w:r>
            <w:r w:rsidRPr="003F1A3C">
              <w:rPr>
                <w:lang w:val="en-US"/>
              </w:rPr>
              <w:t xml:space="preserve"> adopted all A items listed in the document above, including all linguistic COR and REV documents presented for adoption. Statements to these items are set out in the </w:t>
            </w:r>
            <w:r w:rsidR="00122F8D">
              <w:rPr>
                <w:lang w:val="en-US"/>
              </w:rPr>
              <w:t>ADD 1 to this document</w:t>
            </w:r>
            <w:r w:rsidRPr="003F1A3C">
              <w:rPr>
                <w:lang w:val="en-US"/>
              </w:rPr>
              <w:t>.</w:t>
            </w:r>
          </w:p>
        </w:tc>
      </w:tr>
    </w:tbl>
    <w:p w14:paraId="55AE1475" w14:textId="77777777" w:rsidR="004E2474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CF27DF" w14:paraId="5EF51404" w14:textId="77777777" w:rsidTr="00CF27DF">
        <w:tc>
          <w:tcPr>
            <w:tcW w:w="567" w:type="dxa"/>
            <w:tcMar>
              <w:right w:w="0" w:type="dxa"/>
            </w:tcMar>
          </w:tcPr>
          <w:p w14:paraId="6103ADB4" w14:textId="7BFA94A9" w:rsidR="00CF27DF" w:rsidRPr="00CF27DF" w:rsidRDefault="00CF27DF" w:rsidP="00CF27DF">
            <w:pPr>
              <w:pStyle w:val="PointManual"/>
            </w:pPr>
            <w:r w:rsidRPr="00CF27DF">
              <w:t>3.</w:t>
            </w:r>
          </w:p>
        </w:tc>
        <w:tc>
          <w:tcPr>
            <w:tcW w:w="6463" w:type="dxa"/>
          </w:tcPr>
          <w:p w14:paraId="527D080C" w14:textId="5260A76C" w:rsidR="00CF27DF" w:rsidRDefault="00CF27DF" w:rsidP="000527C0">
            <w:pPr>
              <w:rPr>
                <w:lang w:val="en-US"/>
              </w:rPr>
            </w:pPr>
            <w: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CF27DF" w:rsidRDefault="00CF27D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CF27DF" w:rsidRDefault="00CF27DF" w:rsidP="000527C0">
            <w:pPr>
              <w:rPr>
                <w:lang w:val="en-US"/>
              </w:rPr>
            </w:pPr>
          </w:p>
        </w:tc>
      </w:tr>
      <w:tr w:rsidR="00CF27DF" w14:paraId="4E61E0A0" w14:textId="77777777" w:rsidTr="00CF27DF">
        <w:tc>
          <w:tcPr>
            <w:tcW w:w="567" w:type="dxa"/>
            <w:tcMar>
              <w:right w:w="0" w:type="dxa"/>
            </w:tcMar>
          </w:tcPr>
          <w:p w14:paraId="356B9759" w14:textId="7956CC73" w:rsidR="00CF27DF" w:rsidRPr="00CF27DF" w:rsidRDefault="00CF27DF" w:rsidP="00CF27DF">
            <w:pPr>
              <w:pStyle w:val="PointManual"/>
            </w:pPr>
            <w:r w:rsidRPr="00CF27DF">
              <w:t>4.</w:t>
            </w:r>
          </w:p>
        </w:tc>
        <w:tc>
          <w:tcPr>
            <w:tcW w:w="6463" w:type="dxa"/>
          </w:tcPr>
          <w:p w14:paraId="7DB2290C" w14:textId="77777777" w:rsidR="00AA4B87" w:rsidRDefault="00CF27DF" w:rsidP="00AA4B87">
            <w:r w:rsidRPr="00495692">
              <w:t>Russia</w:t>
            </w:r>
            <w:r>
              <w:t>’s war</w:t>
            </w:r>
            <w:r w:rsidRPr="00495692">
              <w:t xml:space="preserve"> </w:t>
            </w:r>
            <w:r>
              <w:t xml:space="preserve">of aggression </w:t>
            </w:r>
            <w:r w:rsidRPr="00495692">
              <w:t>against Ukraine</w:t>
            </w:r>
            <w:r>
              <w:rPr>
                <w:rStyle w:val="FootnoteReference"/>
              </w:rPr>
              <w:footnoteReference w:id="1"/>
            </w:r>
          </w:p>
          <w:p w14:paraId="2E841769" w14:textId="27442E55" w:rsidR="00CF27DF" w:rsidRDefault="00CF27DF" w:rsidP="00AA4B87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7DC88" w14:textId="77777777" w:rsidR="00CF27DF" w:rsidRDefault="00CF27D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42EBC" w14:textId="77777777" w:rsidR="00CF27DF" w:rsidRDefault="00CF27DF" w:rsidP="000527C0">
            <w:pPr>
              <w:rPr>
                <w:lang w:val="en-US"/>
              </w:rPr>
            </w:pPr>
          </w:p>
        </w:tc>
      </w:tr>
      <w:tr w:rsidR="00CF27DF" w14:paraId="5E81BF02" w14:textId="77777777" w:rsidTr="00CF27DF">
        <w:tc>
          <w:tcPr>
            <w:tcW w:w="567" w:type="dxa"/>
            <w:tcMar>
              <w:right w:w="0" w:type="dxa"/>
            </w:tcMar>
          </w:tcPr>
          <w:p w14:paraId="77F62CD0" w14:textId="6C774D13" w:rsidR="00CF27DF" w:rsidRPr="00CF27DF" w:rsidRDefault="00CF27DF" w:rsidP="00CF27DF">
            <w:pPr>
              <w:pStyle w:val="PointManual"/>
            </w:pPr>
            <w:r w:rsidRPr="00CF27DF">
              <w:t>5.</w:t>
            </w:r>
          </w:p>
        </w:tc>
        <w:tc>
          <w:tcPr>
            <w:tcW w:w="6463" w:type="dxa"/>
          </w:tcPr>
          <w:p w14:paraId="79F2E650" w14:textId="723349EC" w:rsidR="00CF27DF" w:rsidRPr="00495692" w:rsidRDefault="00CF27DF" w:rsidP="00374A93">
            <w:r>
              <w:t>Situation in the Middle East</w:t>
            </w:r>
          </w:p>
          <w:p w14:paraId="62A3B069" w14:textId="767A7622" w:rsidR="00CF27DF" w:rsidRDefault="00CF27DF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5CB95" w14:textId="77777777" w:rsidR="00CF27DF" w:rsidRDefault="00CF27D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AFE8C6" w14:textId="77777777" w:rsidR="00CF27DF" w:rsidRDefault="00CF27DF" w:rsidP="000527C0">
            <w:pPr>
              <w:rPr>
                <w:lang w:val="en-US"/>
              </w:rPr>
            </w:pPr>
          </w:p>
        </w:tc>
      </w:tr>
      <w:tr w:rsidR="00CF27DF" w14:paraId="5588A796" w14:textId="77777777" w:rsidTr="00924AF8">
        <w:trPr>
          <w:trHeight w:val="611"/>
        </w:trPr>
        <w:tc>
          <w:tcPr>
            <w:tcW w:w="567" w:type="dxa"/>
            <w:tcMar>
              <w:right w:w="0" w:type="dxa"/>
            </w:tcMar>
          </w:tcPr>
          <w:p w14:paraId="25F4D74D" w14:textId="27ABC149" w:rsidR="00CF27DF" w:rsidRPr="00CF27DF" w:rsidRDefault="00CF27DF" w:rsidP="00CF27DF">
            <w:pPr>
              <w:pStyle w:val="PointManual"/>
            </w:pPr>
            <w:r w:rsidRPr="00CF27DF">
              <w:t>6.</w:t>
            </w:r>
          </w:p>
        </w:tc>
        <w:tc>
          <w:tcPr>
            <w:tcW w:w="6463" w:type="dxa"/>
          </w:tcPr>
          <w:p w14:paraId="5312E5EB" w14:textId="1B054C59" w:rsidR="00CF27DF" w:rsidRDefault="00CF27DF" w:rsidP="000527C0">
            <w:r>
              <w:t>EU-China relation</w:t>
            </w:r>
            <w:r w:rsidRPr="00AA4B87">
              <w:t>s</w:t>
            </w:r>
            <w:r w:rsidR="00AA4B87" w:rsidRPr="00AA4B87">
              <w:rPr>
                <w:rStyle w:val="FootnoteReference"/>
              </w:rPr>
              <w:footnoteReference w:id="2"/>
            </w:r>
            <w:r w:rsidR="009B1CA0">
              <w:t xml:space="preserve"> </w:t>
            </w:r>
            <w:r w:rsidR="009B1CA0">
              <w:rPr>
                <w:rStyle w:val="FootnoteReference"/>
              </w:rPr>
              <w:footnoteReference w:customMarkFollows="1" w:id="3"/>
              <w:t>*</w:t>
            </w:r>
          </w:p>
          <w:p w14:paraId="53242CCC" w14:textId="170B540C" w:rsidR="00CF27DF" w:rsidRDefault="00CF27DF" w:rsidP="000527C0">
            <w:pPr>
              <w:rPr>
                <w:lang w:val="en-US"/>
              </w:rPr>
            </w:pPr>
            <w:r w:rsidRPr="00C93B6E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8A3D0" w14:textId="1DA596E8" w:rsidR="00CF27DF" w:rsidRDefault="00AA4B87" w:rsidP="000527C0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49AF60B" wp14:editId="1BFEF29F">
                  <wp:extent cx="172442" cy="172442"/>
                  <wp:effectExtent l="0" t="0" r="0" b="0"/>
                  <wp:docPr id="1643865844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865844" name="Picture 1" descr="Restricted item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15222" w14:textId="4E15DD4A" w:rsidR="00CF27DF" w:rsidRDefault="00CF27DF" w:rsidP="000527C0">
            <w:pPr>
              <w:rPr>
                <w:lang w:val="en-US"/>
              </w:rPr>
            </w:pPr>
          </w:p>
        </w:tc>
      </w:tr>
      <w:tr w:rsidR="00CF27DF" w14:paraId="6D25A94F" w14:textId="77777777" w:rsidTr="00CF27DF">
        <w:tc>
          <w:tcPr>
            <w:tcW w:w="567" w:type="dxa"/>
            <w:tcMar>
              <w:right w:w="0" w:type="dxa"/>
            </w:tcMar>
          </w:tcPr>
          <w:p w14:paraId="0682BDFD" w14:textId="23F96147" w:rsidR="00CF27DF" w:rsidRPr="00CF27DF" w:rsidRDefault="00CF27DF" w:rsidP="00FA5238">
            <w:pPr>
              <w:pStyle w:val="PointManual"/>
            </w:pPr>
            <w:r w:rsidRPr="00CF27DF">
              <w:t>7.</w:t>
            </w:r>
          </w:p>
        </w:tc>
        <w:tc>
          <w:tcPr>
            <w:tcW w:w="6463" w:type="dxa"/>
          </w:tcPr>
          <w:p w14:paraId="3D6AD38D" w14:textId="3D692A26" w:rsidR="00CF27DF" w:rsidRDefault="00CF27DF" w:rsidP="000527C0">
            <w:pPr>
              <w:rPr>
                <w:lang w:val="en-US"/>
              </w:rPr>
            </w:pPr>
            <w:r w:rsidRPr="00495692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71EE0" w14:textId="77777777" w:rsidR="00CF27DF" w:rsidRDefault="00CF27D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86EF6" w14:textId="77777777" w:rsidR="00CF27DF" w:rsidRDefault="00CF27DF" w:rsidP="000527C0">
            <w:pPr>
              <w:rPr>
                <w:lang w:val="en-US"/>
              </w:rPr>
            </w:pPr>
          </w:p>
        </w:tc>
      </w:tr>
      <w:tr w:rsidR="00924AF8" w14:paraId="02DDBEA4" w14:textId="77777777" w:rsidTr="00CF27DF">
        <w:tc>
          <w:tcPr>
            <w:tcW w:w="567" w:type="dxa"/>
            <w:tcMar>
              <w:right w:w="0" w:type="dxa"/>
            </w:tcMar>
          </w:tcPr>
          <w:p w14:paraId="464058C0" w14:textId="77777777" w:rsidR="00924AF8" w:rsidRPr="00CF27DF" w:rsidRDefault="00924AF8" w:rsidP="00924AF8"/>
        </w:tc>
        <w:tc>
          <w:tcPr>
            <w:tcW w:w="6463" w:type="dxa"/>
          </w:tcPr>
          <w:p w14:paraId="784A29C5" w14:textId="2E19D8F5" w:rsidR="00924AF8" w:rsidRPr="00AA4B87" w:rsidRDefault="00924AF8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AA4B87">
              <w:t xml:space="preserve">White </w:t>
            </w:r>
            <w:r w:rsidR="0026491A" w:rsidRPr="00AA4B87">
              <w:t>p</w:t>
            </w:r>
            <w:r w:rsidRPr="00AA4B87">
              <w:t xml:space="preserve">aper on Russian </w:t>
            </w:r>
            <w:r w:rsidR="007F7AF9" w:rsidRPr="00AA4B87">
              <w:t>a</w:t>
            </w:r>
            <w:r w:rsidRPr="00AA4B87">
              <w:t xml:space="preserve">cts of </w:t>
            </w:r>
            <w:r w:rsidR="007F7AF9" w:rsidRPr="00AA4B87">
              <w:t>s</w:t>
            </w:r>
            <w:r w:rsidRPr="00AA4B87">
              <w:t xml:space="preserve">abotage and </w:t>
            </w:r>
            <w:r w:rsidR="007F7AF9" w:rsidRPr="00AA4B87">
              <w:t>s</w:t>
            </w:r>
            <w:r w:rsidRPr="00AA4B87">
              <w:t xml:space="preserve">ubversion against </w:t>
            </w:r>
            <w:r w:rsidR="007F7AF9" w:rsidRPr="00AA4B87">
              <w:t>m</w:t>
            </w:r>
            <w:r w:rsidRPr="00AA4B87">
              <w:t>embers of the Council of the Baltic Sea States</w:t>
            </w:r>
          </w:p>
          <w:p w14:paraId="2D9987B5" w14:textId="54EDC332" w:rsidR="00924AF8" w:rsidRPr="00AA4B87" w:rsidRDefault="00924AF8" w:rsidP="00E24DF2">
            <w:pPr>
              <w:pStyle w:val="Text1"/>
              <w:rPr>
                <w:i/>
                <w:iCs/>
              </w:rPr>
            </w:pPr>
            <w:r w:rsidRPr="00AA4B87">
              <w:rPr>
                <w:i/>
                <w:iCs/>
              </w:rPr>
              <w:t>Information from Poland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F7E8F1" w14:textId="77777777" w:rsidR="00924AF8" w:rsidRPr="00AA4B87" w:rsidRDefault="00924AF8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B05C9D" w14:textId="6EAAF563" w:rsidR="00924AF8" w:rsidRPr="00AA4B87" w:rsidRDefault="003F303D" w:rsidP="000527C0">
            <w:pPr>
              <w:rPr>
                <w:lang w:val="en-US"/>
              </w:rPr>
            </w:pPr>
            <w:r w:rsidRPr="00AA4B87">
              <w:rPr>
                <w:lang w:val="en-US"/>
              </w:rPr>
              <w:t>10477/26</w:t>
            </w:r>
          </w:p>
        </w:tc>
      </w:tr>
      <w:tr w:rsidR="007E1EBF" w14:paraId="7A7561AA" w14:textId="77777777" w:rsidTr="00CF27DF">
        <w:tc>
          <w:tcPr>
            <w:tcW w:w="567" w:type="dxa"/>
            <w:tcMar>
              <w:right w:w="0" w:type="dxa"/>
            </w:tcMar>
          </w:tcPr>
          <w:p w14:paraId="71518D44" w14:textId="77777777" w:rsidR="007E1EBF" w:rsidRPr="00CF27DF" w:rsidRDefault="007E1EBF" w:rsidP="00924AF8"/>
        </w:tc>
        <w:tc>
          <w:tcPr>
            <w:tcW w:w="6463" w:type="dxa"/>
          </w:tcPr>
          <w:p w14:paraId="563BF080" w14:textId="7C44BCB6" w:rsidR="007E1EBF" w:rsidRPr="00AA4B87" w:rsidRDefault="007E1EBF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AA4B87">
              <w:t xml:space="preserve">Priorities of the incoming Romanian </w:t>
            </w:r>
            <w:r w:rsidR="007F7AF9" w:rsidRPr="00AA4B87">
              <w:t>c</w:t>
            </w:r>
            <w:r w:rsidRPr="00AA4B87">
              <w:t>hairmanship-in-</w:t>
            </w:r>
            <w:r w:rsidR="007F7AF9" w:rsidRPr="00AA4B87">
              <w:t>o</w:t>
            </w:r>
            <w:r w:rsidRPr="00AA4B87">
              <w:t>ffice of the South-East European Cooperation Process</w:t>
            </w:r>
          </w:p>
          <w:p w14:paraId="60A55872" w14:textId="4C3CE304" w:rsidR="007E1EBF" w:rsidRPr="00AA4B87" w:rsidRDefault="007E1EBF" w:rsidP="007E1EBF">
            <w:pPr>
              <w:pStyle w:val="ListParagraph"/>
              <w:ind w:left="567"/>
              <w:rPr>
                <w:i/>
                <w:iCs/>
              </w:rPr>
            </w:pPr>
            <w:r w:rsidRPr="00AA4B87">
              <w:rPr>
                <w:i/>
                <w:iCs/>
              </w:rPr>
              <w:t>Information from R</w:t>
            </w:r>
            <w:r w:rsidR="0026491A" w:rsidRPr="00AA4B87">
              <w:rPr>
                <w:i/>
                <w:iCs/>
              </w:rPr>
              <w:t>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3EF93C" w14:textId="77777777" w:rsidR="007E1EBF" w:rsidRPr="00AA4B87" w:rsidRDefault="007E1EB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EC5B40" w14:textId="67D8E6FC" w:rsidR="007E1EBF" w:rsidRPr="00AA4B87" w:rsidRDefault="003F303D" w:rsidP="000527C0">
            <w:pPr>
              <w:rPr>
                <w:lang w:val="en-US"/>
              </w:rPr>
            </w:pPr>
            <w:r w:rsidRPr="00AA4B87">
              <w:rPr>
                <w:lang w:val="en-US"/>
              </w:rPr>
              <w:t>10479/26</w:t>
            </w:r>
          </w:p>
        </w:tc>
      </w:tr>
      <w:tr w:rsidR="007E1EBF" w14:paraId="511FD69D" w14:textId="77777777" w:rsidTr="00CF27DF">
        <w:tc>
          <w:tcPr>
            <w:tcW w:w="567" w:type="dxa"/>
            <w:tcMar>
              <w:right w:w="0" w:type="dxa"/>
            </w:tcMar>
          </w:tcPr>
          <w:p w14:paraId="48CE6409" w14:textId="77777777" w:rsidR="007E1EBF" w:rsidRPr="00CF27DF" w:rsidRDefault="007E1EBF" w:rsidP="00924AF8"/>
        </w:tc>
        <w:tc>
          <w:tcPr>
            <w:tcW w:w="6463" w:type="dxa"/>
          </w:tcPr>
          <w:p w14:paraId="2049AC9F" w14:textId="43178E05" w:rsidR="007E1EBF" w:rsidRPr="00AA4B87" w:rsidRDefault="007E1EBF" w:rsidP="00E24DF2">
            <w:pPr>
              <w:pStyle w:val="ListParagraph"/>
              <w:numPr>
                <w:ilvl w:val="0"/>
                <w:numId w:val="28"/>
              </w:numPr>
              <w:ind w:left="567" w:hanging="567"/>
            </w:pPr>
            <w:r w:rsidRPr="00AA4B87">
              <w:t xml:space="preserve">Black Sea </w:t>
            </w:r>
            <w:r w:rsidR="009E4858">
              <w:t>maritime security</w:t>
            </w:r>
            <w:r w:rsidRPr="00AA4B87">
              <w:t xml:space="preserve"> </w:t>
            </w:r>
            <w:r w:rsidR="009E4858">
              <w:t>h</w:t>
            </w:r>
            <w:r w:rsidRPr="00AA4B87">
              <w:t>ub</w:t>
            </w:r>
          </w:p>
          <w:p w14:paraId="30E07E0B" w14:textId="02F8FC12" w:rsidR="007E1EBF" w:rsidRPr="00AA4B87" w:rsidRDefault="007E1EBF" w:rsidP="007E1EBF">
            <w:pPr>
              <w:pStyle w:val="ListParagraph"/>
              <w:ind w:left="567"/>
              <w:rPr>
                <w:i/>
                <w:iCs/>
              </w:rPr>
            </w:pPr>
            <w:r w:rsidRPr="00AA4B87">
              <w:rPr>
                <w:i/>
                <w:iCs/>
              </w:rPr>
              <w:t xml:space="preserve">Information from </w:t>
            </w:r>
            <w:r w:rsidR="00881435" w:rsidRPr="00AA4B87">
              <w:rPr>
                <w:i/>
                <w:iCs/>
              </w:rPr>
              <w:t>Bulgaria and Romania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F503E7E" w14:textId="77777777" w:rsidR="007E1EBF" w:rsidRPr="00AA4B87" w:rsidRDefault="007E1EBF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7A4117" w14:textId="7D0AF046" w:rsidR="007E1EBF" w:rsidRPr="00AA4B87" w:rsidRDefault="003F303D" w:rsidP="000527C0">
            <w:pPr>
              <w:rPr>
                <w:lang w:val="en-US"/>
              </w:rPr>
            </w:pPr>
            <w:r w:rsidRPr="00AA4B87">
              <w:rPr>
                <w:lang w:val="en-US"/>
              </w:rPr>
              <w:t>10481/26</w:t>
            </w:r>
          </w:p>
        </w:tc>
      </w:tr>
    </w:tbl>
    <w:p w14:paraId="0441CA41" w14:textId="77777777" w:rsidR="00AA4B87" w:rsidRPr="00EE58DE" w:rsidRDefault="00AA4B87" w:rsidP="00AA4B87">
      <w:pPr>
        <w:pStyle w:val="ImageLine"/>
        <w:rPr>
          <w:lang w:val="en-US"/>
        </w:rPr>
      </w:pPr>
    </w:p>
    <w:p w14:paraId="6AF8E25F" w14:textId="628FD3FD" w:rsidR="00AA4B87" w:rsidRDefault="00AA4B87" w:rsidP="00AA4B87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691150A5" wp14:editId="584FA6C7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 xml:space="preserve">Restricted </w:t>
      </w:r>
      <w:r w:rsidR="002A3A81">
        <w:t>format</w:t>
      </w:r>
    </w:p>
    <w:p w14:paraId="1E2B6770" w14:textId="77777777" w:rsidR="001B060D" w:rsidRDefault="001B060D" w:rsidP="001B060D">
      <w:pPr>
        <w:pStyle w:val="FinalLine"/>
      </w:pPr>
    </w:p>
    <w:sectPr w:rsidR="001B060D" w:rsidSect="00D853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77F53" w14:textId="77777777" w:rsidR="00971D92" w:rsidRDefault="00971D92" w:rsidP="00B5488B">
      <w:r>
        <w:separator/>
      </w:r>
    </w:p>
  </w:endnote>
  <w:endnote w:type="continuationSeparator" w:id="0">
    <w:p w14:paraId="3AC2AF04" w14:textId="77777777" w:rsidR="00971D92" w:rsidRDefault="00971D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6A99" w14:textId="77777777" w:rsidR="000A27DF" w:rsidRDefault="000A27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85379" w:rsidRPr="00D94637" w14:paraId="3A5CBA3D" w14:textId="77777777" w:rsidTr="00D8537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EAEFE41" w14:textId="77777777" w:rsidR="00D85379" w:rsidRPr="00D94637" w:rsidRDefault="00D8537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D85379" w:rsidRPr="00B310DC" w14:paraId="250F5372" w14:textId="77777777" w:rsidTr="00D8537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2617999" w14:textId="7F1C378F" w:rsidR="00D85379" w:rsidRPr="00AD7BF2" w:rsidRDefault="00D85379" w:rsidP="004F54B2">
          <w:pPr>
            <w:pStyle w:val="FooterText"/>
          </w:pPr>
          <w:r>
            <w:t>10662/26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082A857" w14:textId="77777777" w:rsidR="00D85379" w:rsidRPr="00AD7BF2" w:rsidRDefault="00D8537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F80EF90" w14:textId="77777777" w:rsidR="00D85379" w:rsidRPr="002511D8" w:rsidRDefault="00D8537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0735EF9" w14:textId="385D716F" w:rsidR="00D85379" w:rsidRPr="00B310DC" w:rsidRDefault="00D8537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D85379" w:rsidRPr="00D94637" w14:paraId="2BF01570" w14:textId="77777777" w:rsidTr="00D85379">
      <w:trPr>
        <w:jc w:val="center"/>
      </w:trPr>
      <w:tc>
        <w:tcPr>
          <w:tcW w:w="1774" w:type="pct"/>
          <w:shd w:val="clear" w:color="auto" w:fill="auto"/>
        </w:tcPr>
        <w:p w14:paraId="5800FFD9" w14:textId="6E1A0FF2" w:rsidR="00D85379" w:rsidRPr="00AD7BF2" w:rsidRDefault="00D8537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96413F4" w14:textId="0994CFBC" w:rsidR="00D85379" w:rsidRPr="00AD7BF2" w:rsidRDefault="00D8537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F5E559A" w14:textId="48C4A4E3" w:rsidR="00D85379" w:rsidRPr="00D94637" w:rsidRDefault="00D8537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106C63D" w14:textId="1AB73CDD" w:rsidR="00D85379" w:rsidRPr="00695BAF" w:rsidRDefault="00D8537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D85379" w:rsidRDefault="001B060D" w:rsidP="00D8537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85379" w:rsidRPr="00D94637" w14:paraId="5CEE8AB3" w14:textId="77777777" w:rsidTr="00D8537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5DCA68E" w14:textId="77777777" w:rsidR="00D85379" w:rsidRPr="00D94637" w:rsidRDefault="00D8537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85379" w:rsidRPr="00B310DC" w14:paraId="5A6A4ADC" w14:textId="77777777" w:rsidTr="00D8537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64BCB32" w14:textId="4EF4F5BA" w:rsidR="00D85379" w:rsidRPr="00AD7BF2" w:rsidRDefault="00D85379" w:rsidP="004F54B2">
          <w:pPr>
            <w:pStyle w:val="FooterText"/>
          </w:pPr>
          <w:r>
            <w:t>10662/26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4BF12A8" w14:textId="77777777" w:rsidR="00D85379" w:rsidRPr="00AD7BF2" w:rsidRDefault="00D8537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13B9A8A" w14:textId="77777777" w:rsidR="00D85379" w:rsidRPr="002511D8" w:rsidRDefault="00D8537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6A45C00" w14:textId="1A5E49E5" w:rsidR="00D85379" w:rsidRPr="00B310DC" w:rsidRDefault="00D8537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85379" w:rsidRPr="00D94637" w14:paraId="1EF0E3A7" w14:textId="77777777" w:rsidTr="00D85379">
      <w:trPr>
        <w:jc w:val="center"/>
      </w:trPr>
      <w:tc>
        <w:tcPr>
          <w:tcW w:w="1774" w:type="pct"/>
          <w:shd w:val="clear" w:color="auto" w:fill="auto"/>
        </w:tcPr>
        <w:p w14:paraId="3AC6B21D" w14:textId="1DA41F64" w:rsidR="00D85379" w:rsidRPr="00AD7BF2" w:rsidRDefault="00D8537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3ABD45B" w14:textId="03972886" w:rsidR="00D85379" w:rsidRPr="00AD7BF2" w:rsidRDefault="00D8537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1FE8E63" w14:textId="01D9AEF2" w:rsidR="00D85379" w:rsidRPr="00D94637" w:rsidRDefault="00D8537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DA93206" w14:textId="50524A58" w:rsidR="00D85379" w:rsidRPr="00695BAF" w:rsidRDefault="00D8537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D85379" w:rsidRDefault="001B060D" w:rsidP="00D8537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C688" w14:textId="77777777" w:rsidR="00971D92" w:rsidRDefault="00971D92" w:rsidP="00B5488B">
      <w:r>
        <w:separator/>
      </w:r>
    </w:p>
  </w:footnote>
  <w:footnote w:type="continuationSeparator" w:id="0">
    <w:p w14:paraId="499651FA" w14:textId="77777777" w:rsidR="00971D92" w:rsidRDefault="00971D92" w:rsidP="00B5488B">
      <w:r>
        <w:continuationSeparator/>
      </w:r>
    </w:p>
  </w:footnote>
  <w:footnote w:id="1">
    <w:p w14:paraId="6B4EF606" w14:textId="7759A279" w:rsidR="007A2BCC" w:rsidRPr="00AA4B87" w:rsidRDefault="00CF27DF" w:rsidP="00AA4B87">
      <w:pPr>
        <w:pStyle w:val="FootnoteText"/>
      </w:pPr>
      <w:r w:rsidRPr="00AA4B87">
        <w:rPr>
          <w:rStyle w:val="FootnoteReference"/>
        </w:rPr>
        <w:footnoteRef/>
      </w:r>
      <w:r w:rsidRPr="00AA4B87">
        <w:tab/>
        <w:t>In the presence of the Minister of Foreign Affairs of Ukraine (via videoconference)</w:t>
      </w:r>
    </w:p>
  </w:footnote>
  <w:footnote w:id="2">
    <w:p w14:paraId="2011D1C4" w14:textId="70C9444A" w:rsidR="00AA4B87" w:rsidRDefault="00AA4B87" w:rsidP="009B1CA0">
      <w:pPr>
        <w:pStyle w:val="FootnoteText"/>
      </w:pPr>
      <w:r w:rsidRPr="00AA4B87">
        <w:rPr>
          <w:rStyle w:val="FootnoteReference"/>
        </w:rPr>
        <w:footnoteRef/>
      </w:r>
      <w:r w:rsidRPr="00AA4B87">
        <w:tab/>
      </w:r>
      <w:r w:rsidRPr="009F37CA">
        <w:t>Classified at level RESTREINT</w:t>
      </w:r>
      <w:r w:rsidR="00BA712E">
        <w:t xml:space="preserve"> </w:t>
      </w:r>
      <w:r w:rsidRPr="009F37CA">
        <w:t>UE/EU</w:t>
      </w:r>
      <w:r w:rsidR="00BA712E">
        <w:t xml:space="preserve"> </w:t>
      </w:r>
      <w:r w:rsidRPr="009F37CA">
        <w:t>RESTRICTED</w:t>
      </w:r>
    </w:p>
  </w:footnote>
  <w:footnote w:id="3">
    <w:p w14:paraId="354EB1CC" w14:textId="3CDBB03B" w:rsidR="009B1CA0" w:rsidRDefault="009B1CA0">
      <w:pPr>
        <w:pStyle w:val="FootnoteText"/>
      </w:pPr>
      <w:r>
        <w:rPr>
          <w:rStyle w:val="FootnoteReference"/>
        </w:rPr>
        <w:t>*</w:t>
      </w:r>
      <w:r>
        <w:tab/>
      </w:r>
      <w:r w:rsidR="00BA712E">
        <w:t>Without e</w:t>
      </w:r>
      <w:r>
        <w:t>lectronic devices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F0A06" w14:textId="77777777" w:rsidR="000A27DF" w:rsidRDefault="000A27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797A448" w:rsidR="001B060D" w:rsidRPr="00D85379" w:rsidRDefault="00D85379" w:rsidP="00D8537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A7B7D52" w:rsidR="001B060D" w:rsidRPr="00D85379" w:rsidRDefault="00D85379" w:rsidP="00D8537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6334FA"/>
    <w:multiLevelType w:val="hybridMultilevel"/>
    <w:tmpl w:val="B17C8AD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5D0638E"/>
    <w:multiLevelType w:val="hybridMultilevel"/>
    <w:tmpl w:val="82A20868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A881148"/>
    <w:multiLevelType w:val="hybridMultilevel"/>
    <w:tmpl w:val="847E60E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80B3C"/>
    <w:multiLevelType w:val="hybridMultilevel"/>
    <w:tmpl w:val="40BE0BAE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C54D0"/>
    <w:multiLevelType w:val="hybridMultilevel"/>
    <w:tmpl w:val="D7D6AE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13003BC"/>
    <w:multiLevelType w:val="hybridMultilevel"/>
    <w:tmpl w:val="6DCE15B0"/>
    <w:lvl w:ilvl="0" w:tplc="DE982E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9" w15:restartNumberingAfterBreak="0">
    <w:nsid w:val="7C663029"/>
    <w:multiLevelType w:val="hybridMultilevel"/>
    <w:tmpl w:val="CBB45B74"/>
    <w:lvl w:ilvl="0" w:tplc="3D1A79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647" w:hanging="360"/>
      </w:pPr>
    </w:lvl>
    <w:lvl w:ilvl="2" w:tplc="080C001B" w:tentative="1">
      <w:start w:val="1"/>
      <w:numFmt w:val="lowerRoman"/>
      <w:lvlText w:val="%3."/>
      <w:lvlJc w:val="right"/>
      <w:pPr>
        <w:ind w:left="2367" w:hanging="180"/>
      </w:pPr>
    </w:lvl>
    <w:lvl w:ilvl="3" w:tplc="080C000F" w:tentative="1">
      <w:start w:val="1"/>
      <w:numFmt w:val="decimal"/>
      <w:lvlText w:val="%4."/>
      <w:lvlJc w:val="left"/>
      <w:pPr>
        <w:ind w:left="3087" w:hanging="360"/>
      </w:pPr>
    </w:lvl>
    <w:lvl w:ilvl="4" w:tplc="080C0019" w:tentative="1">
      <w:start w:val="1"/>
      <w:numFmt w:val="lowerLetter"/>
      <w:lvlText w:val="%5."/>
      <w:lvlJc w:val="left"/>
      <w:pPr>
        <w:ind w:left="3807" w:hanging="360"/>
      </w:pPr>
    </w:lvl>
    <w:lvl w:ilvl="5" w:tplc="080C001B" w:tentative="1">
      <w:start w:val="1"/>
      <w:numFmt w:val="lowerRoman"/>
      <w:lvlText w:val="%6."/>
      <w:lvlJc w:val="right"/>
      <w:pPr>
        <w:ind w:left="4527" w:hanging="180"/>
      </w:pPr>
    </w:lvl>
    <w:lvl w:ilvl="6" w:tplc="080C000F" w:tentative="1">
      <w:start w:val="1"/>
      <w:numFmt w:val="decimal"/>
      <w:lvlText w:val="%7."/>
      <w:lvlJc w:val="left"/>
      <w:pPr>
        <w:ind w:left="5247" w:hanging="360"/>
      </w:pPr>
    </w:lvl>
    <w:lvl w:ilvl="7" w:tplc="080C0019" w:tentative="1">
      <w:start w:val="1"/>
      <w:numFmt w:val="lowerLetter"/>
      <w:lvlText w:val="%8."/>
      <w:lvlJc w:val="left"/>
      <w:pPr>
        <w:ind w:left="5967" w:hanging="360"/>
      </w:pPr>
    </w:lvl>
    <w:lvl w:ilvl="8" w:tplc="080C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8873346">
    <w:abstractNumId w:val="22"/>
  </w:num>
  <w:num w:numId="2" w16cid:durableId="1045372169">
    <w:abstractNumId w:val="1"/>
  </w:num>
  <w:num w:numId="3" w16cid:durableId="24136653">
    <w:abstractNumId w:val="23"/>
  </w:num>
  <w:num w:numId="4" w16cid:durableId="1270311048">
    <w:abstractNumId w:val="19"/>
  </w:num>
  <w:num w:numId="5" w16cid:durableId="811295434">
    <w:abstractNumId w:val="2"/>
  </w:num>
  <w:num w:numId="6" w16cid:durableId="914389571">
    <w:abstractNumId w:val="26"/>
  </w:num>
  <w:num w:numId="7" w16cid:durableId="885025986">
    <w:abstractNumId w:val="28"/>
  </w:num>
  <w:num w:numId="8" w16cid:durableId="1679966738">
    <w:abstractNumId w:val="15"/>
  </w:num>
  <w:num w:numId="9" w16cid:durableId="1450276834">
    <w:abstractNumId w:val="25"/>
  </w:num>
  <w:num w:numId="10" w16cid:durableId="262806002">
    <w:abstractNumId w:val="20"/>
  </w:num>
  <w:num w:numId="11" w16cid:durableId="1912421930">
    <w:abstractNumId w:val="10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21"/>
  </w:num>
  <w:num w:numId="15" w16cid:durableId="1058019748">
    <w:abstractNumId w:val="27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6"/>
  </w:num>
  <w:num w:numId="20" w16cid:durableId="1680084339">
    <w:abstractNumId w:val="9"/>
  </w:num>
  <w:num w:numId="21" w16cid:durableId="1503741141">
    <w:abstractNumId w:val="17"/>
  </w:num>
  <w:num w:numId="22" w16cid:durableId="1115515392">
    <w:abstractNumId w:val="5"/>
  </w:num>
  <w:num w:numId="23" w16cid:durableId="151332518">
    <w:abstractNumId w:val="13"/>
  </w:num>
  <w:num w:numId="24" w16cid:durableId="2109503216">
    <w:abstractNumId w:val="29"/>
  </w:num>
  <w:num w:numId="25" w16cid:durableId="287669981">
    <w:abstractNumId w:val="12"/>
  </w:num>
  <w:num w:numId="26" w16cid:durableId="823199636">
    <w:abstractNumId w:val="24"/>
  </w:num>
  <w:num w:numId="27" w16cid:durableId="180899272">
    <w:abstractNumId w:val="7"/>
  </w:num>
  <w:num w:numId="28" w16cid:durableId="1573614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8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8768991869950629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6&lt;/text&gt;_x000d__x000a_  &lt;/metadata&gt;_x000d__x000a_  &lt;metadata key=&quot;md_Prefix&quot;&gt;_x000d__x000a_    &lt;text&gt;&lt;/text&gt;_x000d__x000a_  &lt;/metadata&gt;_x000d__x000a_  &lt;metadata key=&quot;md_DocumentNumber&quot;&gt;_x000d__x000a_    &lt;text&gt;1066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38&lt;/text&gt;_x000d__x000a_      &lt;text&gt;RELEX 85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5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68795226442662299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2&lt;/text&gt;_x000d__x000a_  &lt;/metadata&gt;_x000d__x000a_  &lt;metadata key=&quot;md_Prefix&quot;&gt;_x000d__x000a_    &lt;text&gt;&lt;/text&gt;_x000d__x000a_  &lt;/metadata&gt;_x000d__x000a_  &lt;metadata key=&quot;md_DocumentNumber&quot;&gt;_x000d__x000a_    &lt;text&gt;1037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8&lt;/text&gt;_x000d__x000a_      &lt;text&gt;RELEX 80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15T09:45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35276ff057ed21157ebab1320abaae97b3bdc64b589f42fc337d3328da64c4c"/>
  </w:docVars>
  <w:rsids>
    <w:rsidRoot w:val="001B060D"/>
    <w:rsid w:val="0002302A"/>
    <w:rsid w:val="00033ED9"/>
    <w:rsid w:val="000527C0"/>
    <w:rsid w:val="00073DB7"/>
    <w:rsid w:val="0007690F"/>
    <w:rsid w:val="000A12DF"/>
    <w:rsid w:val="000A27DF"/>
    <w:rsid w:val="000A4C9C"/>
    <w:rsid w:val="000C7D7B"/>
    <w:rsid w:val="000E2267"/>
    <w:rsid w:val="001208A4"/>
    <w:rsid w:val="00122F8D"/>
    <w:rsid w:val="00154918"/>
    <w:rsid w:val="001B060D"/>
    <w:rsid w:val="0020224D"/>
    <w:rsid w:val="00204AFA"/>
    <w:rsid w:val="00215DF7"/>
    <w:rsid w:val="00220DC2"/>
    <w:rsid w:val="00225C46"/>
    <w:rsid w:val="0024203C"/>
    <w:rsid w:val="00262927"/>
    <w:rsid w:val="0026491A"/>
    <w:rsid w:val="00271E92"/>
    <w:rsid w:val="00274825"/>
    <w:rsid w:val="00277E7D"/>
    <w:rsid w:val="002846D4"/>
    <w:rsid w:val="002A3A81"/>
    <w:rsid w:val="002B329C"/>
    <w:rsid w:val="002B7630"/>
    <w:rsid w:val="002C19D0"/>
    <w:rsid w:val="00304FA9"/>
    <w:rsid w:val="003127A3"/>
    <w:rsid w:val="00326C08"/>
    <w:rsid w:val="003410DB"/>
    <w:rsid w:val="0034462E"/>
    <w:rsid w:val="0034735A"/>
    <w:rsid w:val="00350C40"/>
    <w:rsid w:val="00362987"/>
    <w:rsid w:val="00374A93"/>
    <w:rsid w:val="00376976"/>
    <w:rsid w:val="00387C6A"/>
    <w:rsid w:val="003D040A"/>
    <w:rsid w:val="003D6CAC"/>
    <w:rsid w:val="003E175D"/>
    <w:rsid w:val="003F303D"/>
    <w:rsid w:val="003F4374"/>
    <w:rsid w:val="003F7784"/>
    <w:rsid w:val="0040423F"/>
    <w:rsid w:val="00420FBC"/>
    <w:rsid w:val="00442CAD"/>
    <w:rsid w:val="00451EBA"/>
    <w:rsid w:val="004833F3"/>
    <w:rsid w:val="00496EF7"/>
    <w:rsid w:val="004A1738"/>
    <w:rsid w:val="004C60B7"/>
    <w:rsid w:val="004E13E6"/>
    <w:rsid w:val="004E2474"/>
    <w:rsid w:val="004F077D"/>
    <w:rsid w:val="00512361"/>
    <w:rsid w:val="00535CD0"/>
    <w:rsid w:val="00535E5C"/>
    <w:rsid w:val="00546854"/>
    <w:rsid w:val="00566C6F"/>
    <w:rsid w:val="005A36CB"/>
    <w:rsid w:val="005A5570"/>
    <w:rsid w:val="005C28EC"/>
    <w:rsid w:val="005C3952"/>
    <w:rsid w:val="005E7C1B"/>
    <w:rsid w:val="005F75C5"/>
    <w:rsid w:val="006213F4"/>
    <w:rsid w:val="006340FE"/>
    <w:rsid w:val="0068415A"/>
    <w:rsid w:val="006A0129"/>
    <w:rsid w:val="006A7505"/>
    <w:rsid w:val="006B7FF3"/>
    <w:rsid w:val="006C2C64"/>
    <w:rsid w:val="006C5AC9"/>
    <w:rsid w:val="006D2414"/>
    <w:rsid w:val="006F163E"/>
    <w:rsid w:val="006F2571"/>
    <w:rsid w:val="007010AE"/>
    <w:rsid w:val="007144C4"/>
    <w:rsid w:val="00723B34"/>
    <w:rsid w:val="00741DC3"/>
    <w:rsid w:val="00744938"/>
    <w:rsid w:val="00745D84"/>
    <w:rsid w:val="00750298"/>
    <w:rsid w:val="00752852"/>
    <w:rsid w:val="00772954"/>
    <w:rsid w:val="00784EF3"/>
    <w:rsid w:val="00786B8C"/>
    <w:rsid w:val="007A2BCC"/>
    <w:rsid w:val="007D247D"/>
    <w:rsid w:val="007D7D71"/>
    <w:rsid w:val="007E1EBF"/>
    <w:rsid w:val="007F4B22"/>
    <w:rsid w:val="007F7AF9"/>
    <w:rsid w:val="008146F9"/>
    <w:rsid w:val="0082784F"/>
    <w:rsid w:val="00852C54"/>
    <w:rsid w:val="00872E9E"/>
    <w:rsid w:val="00881435"/>
    <w:rsid w:val="00893DCC"/>
    <w:rsid w:val="008A1B32"/>
    <w:rsid w:val="008A3FEC"/>
    <w:rsid w:val="008C5D9A"/>
    <w:rsid w:val="009004F3"/>
    <w:rsid w:val="00902B39"/>
    <w:rsid w:val="00924AF8"/>
    <w:rsid w:val="00931949"/>
    <w:rsid w:val="00971D92"/>
    <w:rsid w:val="00972F12"/>
    <w:rsid w:val="00982DEE"/>
    <w:rsid w:val="009860AE"/>
    <w:rsid w:val="00991A4F"/>
    <w:rsid w:val="009930AF"/>
    <w:rsid w:val="009B1CA0"/>
    <w:rsid w:val="009B1EF6"/>
    <w:rsid w:val="009B3145"/>
    <w:rsid w:val="009B4F89"/>
    <w:rsid w:val="009C2DCB"/>
    <w:rsid w:val="009E31A1"/>
    <w:rsid w:val="009E4858"/>
    <w:rsid w:val="009E759A"/>
    <w:rsid w:val="00A31007"/>
    <w:rsid w:val="00A47C0B"/>
    <w:rsid w:val="00A90F0D"/>
    <w:rsid w:val="00A92E35"/>
    <w:rsid w:val="00A93922"/>
    <w:rsid w:val="00AA4B87"/>
    <w:rsid w:val="00AF2397"/>
    <w:rsid w:val="00AF46F9"/>
    <w:rsid w:val="00AF7B7E"/>
    <w:rsid w:val="00B33133"/>
    <w:rsid w:val="00B5488B"/>
    <w:rsid w:val="00B80125"/>
    <w:rsid w:val="00BA712E"/>
    <w:rsid w:val="00BB443C"/>
    <w:rsid w:val="00BC0BB4"/>
    <w:rsid w:val="00BC3EC8"/>
    <w:rsid w:val="00BD729D"/>
    <w:rsid w:val="00BF1D9E"/>
    <w:rsid w:val="00C02778"/>
    <w:rsid w:val="00C03C6C"/>
    <w:rsid w:val="00C168CC"/>
    <w:rsid w:val="00C24D81"/>
    <w:rsid w:val="00C308FA"/>
    <w:rsid w:val="00C61A5F"/>
    <w:rsid w:val="00C766EE"/>
    <w:rsid w:val="00C8620A"/>
    <w:rsid w:val="00CC013E"/>
    <w:rsid w:val="00CC340C"/>
    <w:rsid w:val="00CC6E4D"/>
    <w:rsid w:val="00CE5305"/>
    <w:rsid w:val="00CF27DF"/>
    <w:rsid w:val="00CF7D7C"/>
    <w:rsid w:val="00D27DF8"/>
    <w:rsid w:val="00D64B12"/>
    <w:rsid w:val="00D702A8"/>
    <w:rsid w:val="00D748D6"/>
    <w:rsid w:val="00D85379"/>
    <w:rsid w:val="00D85D33"/>
    <w:rsid w:val="00D95441"/>
    <w:rsid w:val="00DA0963"/>
    <w:rsid w:val="00DB0576"/>
    <w:rsid w:val="00DC6EBC"/>
    <w:rsid w:val="00DE03D3"/>
    <w:rsid w:val="00DE2265"/>
    <w:rsid w:val="00DF4D23"/>
    <w:rsid w:val="00DF5674"/>
    <w:rsid w:val="00DF74A6"/>
    <w:rsid w:val="00DF7902"/>
    <w:rsid w:val="00E03BDC"/>
    <w:rsid w:val="00E1073B"/>
    <w:rsid w:val="00E241BB"/>
    <w:rsid w:val="00E24DF2"/>
    <w:rsid w:val="00E36F4A"/>
    <w:rsid w:val="00E57CB3"/>
    <w:rsid w:val="00E73994"/>
    <w:rsid w:val="00E8251D"/>
    <w:rsid w:val="00E85ABF"/>
    <w:rsid w:val="00EE3B78"/>
    <w:rsid w:val="00EE58DE"/>
    <w:rsid w:val="00F00146"/>
    <w:rsid w:val="00F30E0D"/>
    <w:rsid w:val="00F41F5E"/>
    <w:rsid w:val="00F4476A"/>
    <w:rsid w:val="00F56640"/>
    <w:rsid w:val="00F620ED"/>
    <w:rsid w:val="00F67D61"/>
    <w:rsid w:val="00F809CC"/>
    <w:rsid w:val="00F90DC7"/>
    <w:rsid w:val="00F94A75"/>
    <w:rsid w:val="00FA288E"/>
    <w:rsid w:val="00FA5238"/>
    <w:rsid w:val="00FB0711"/>
    <w:rsid w:val="00FC1784"/>
    <w:rsid w:val="00FD127D"/>
    <w:rsid w:val="00FD5B02"/>
    <w:rsid w:val="00FE2196"/>
    <w:rsid w:val="00FF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D8537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8537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8537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8537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8537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8537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85379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D8537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8537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8537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8537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D8537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  <w:style w:type="paragraph" w:styleId="Revision">
    <w:name w:val="Revision"/>
    <w:hidden/>
    <w:uiPriority w:val="99"/>
    <w:semiHidden/>
    <w:rsid w:val="0026491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649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9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91A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9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91A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D2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D23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DF4D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739FB-B01B-43BF-BB81-04912749FD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52C4E1-D71F-42EB-BDEE-4E84C8EF1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3BD07D-3355-46A7-BA95-F4AD334DF5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188</Words>
  <Characters>1008</Characters>
  <Application>Microsoft Office Word</Application>
  <DocSecurity>0</DocSecurity>
  <Lines>100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JUHLIN-DANNFELT Axel</cp:lastModifiedBy>
  <cp:revision>3</cp:revision>
  <dcterms:created xsi:type="dcterms:W3CDTF">2026-06-26T09:58:00Z</dcterms:created>
  <dcterms:modified xsi:type="dcterms:W3CDTF">2026-06-26T09:58:00Z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</Properties>
</file>