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376598615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9A0C65" w:rsidRPr="0056157B" w14:paraId="5740ADD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B65B0EA" w14:textId="7D3FFB19" w:rsidR="009A0C65" w:rsidRPr="0056157B" w:rsidRDefault="009A0C65" w:rsidP="00634DC7">
                <w:pPr>
                  <w:pStyle w:val="TBNormalTechnicalBlock"/>
                </w:pPr>
              </w:p>
            </w:tc>
          </w:tr>
          <w:tr w:rsidR="009A0C65" w:rsidRPr="0056157B" w14:paraId="041DBFF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758F63A" w14:textId="77777777" w:rsidR="009A0C65" w:rsidRPr="0056157B" w:rsidRDefault="009A0C6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8A5FAD2" wp14:editId="1294543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AEAFDF6" w14:textId="77777777" w:rsidR="009A0C65" w:rsidRPr="0056157B" w:rsidRDefault="009A0C65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9A0C65" w:rsidRPr="00B84B6D" w14:paraId="2611BB21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45AAC18" w14:textId="77777777" w:rsidR="009A0C65" w:rsidRPr="0056157B" w:rsidRDefault="009A0C6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588D921" w14:textId="77777777" w:rsidR="009A0C65" w:rsidRPr="0056157B" w:rsidRDefault="009A0C6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DFE9A9D" w14:textId="77777777" w:rsidR="009A0C65" w:rsidRPr="0056157B" w:rsidRDefault="009A0C65" w:rsidP="00233A0E">
                <w:pPr>
                  <w:pStyle w:val="TBNormalTechnicalBlock"/>
                  <w:rPr>
                    <w:b/>
                  </w:rPr>
                </w:pPr>
              </w:p>
              <w:p w14:paraId="7B7E216B" w14:textId="77777777" w:rsidR="009A0C65" w:rsidRDefault="009A0C6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26 iunie 2026</w:t>
                </w:r>
              </w:p>
              <w:p w14:paraId="30D50267" w14:textId="77777777" w:rsidR="009A0C65" w:rsidRPr="0019440B" w:rsidRDefault="009A0C6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6C9FF0F" w14:textId="77777777" w:rsidR="009A0C65" w:rsidRPr="0019440B" w:rsidRDefault="009A0C65" w:rsidP="00233A0E">
                <w:pPr>
                  <w:pStyle w:val="TBNormalTechnicalBlock"/>
                </w:pPr>
              </w:p>
              <w:p w14:paraId="3E4AD3E4" w14:textId="77777777" w:rsidR="009A0C65" w:rsidRDefault="009A0C65" w:rsidP="00233A0E">
                <w:pPr>
                  <w:pStyle w:val="TBNormalTechnicalBlock"/>
                </w:pPr>
                <w:r>
                  <w:t>10662</w:t>
                </w:r>
                <w:r w:rsidRPr="0056157B">
                  <w:t>/</w:t>
                </w:r>
                <w:r>
                  <w:t>26</w:t>
                </w:r>
              </w:p>
              <w:p w14:paraId="57AFABF7" w14:textId="77777777" w:rsidR="009A0C65" w:rsidRDefault="009A0C6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38</w:t>
                </w:r>
              </w:p>
              <w:p w14:paraId="09651047" w14:textId="77777777" w:rsidR="009A0C65" w:rsidRDefault="009A0C6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857</w:t>
                </w:r>
              </w:p>
              <w:p w14:paraId="052E3CB4" w14:textId="77777777" w:rsidR="009A0C65" w:rsidRPr="007C5B64" w:rsidRDefault="009A0C6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9DB6EC0" w14:textId="77777777" w:rsidR="009A0C65" w:rsidRPr="009E0BE9" w:rsidRDefault="009A0C65" w:rsidP="00CD4D38">
                <w:pPr>
                  <w:pStyle w:val="TBDistrbMarkers"/>
                </w:pPr>
                <w:r>
                  <w:t>PARLNAT</w:t>
                </w:r>
              </w:p>
              <w:p w14:paraId="52349FC7" w14:textId="77777777" w:rsidR="009A0C65" w:rsidRPr="009E0BE9" w:rsidRDefault="009A0C65" w:rsidP="00233A0E">
                <w:pPr>
                  <w:pStyle w:val="TBNormalTechnicalBlock"/>
                </w:pPr>
              </w:p>
              <w:p w14:paraId="47E281F0" w14:textId="77777777" w:rsidR="009A0C65" w:rsidRPr="009E0BE9" w:rsidRDefault="009A0C65" w:rsidP="00233A0E">
                <w:pPr>
                  <w:pStyle w:val="TBNormalTechnicalBlock"/>
                </w:pPr>
              </w:p>
              <w:p w14:paraId="579FBC90" w14:textId="77777777" w:rsidR="009A0C65" w:rsidRPr="009E0BE9" w:rsidRDefault="009A0C6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9A0C65" w:rsidRPr="00ED0749" w14:paraId="2D3DE956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1449A29" w14:textId="77777777" w:rsidR="009A0C65" w:rsidRPr="00ED0749" w:rsidRDefault="009A0C6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FDAE114" w14:textId="77777777" w:rsidR="009A0C65" w:rsidRPr="00ED0749" w:rsidRDefault="009A0C6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AF968FF" w14:textId="77777777" w:rsidR="009A0C65" w:rsidRPr="00ED0749" w:rsidRDefault="009A0C6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B2D54E5" w14:textId="77777777" w:rsidR="009A0C65" w:rsidRPr="00ED0749" w:rsidRDefault="009A0C65" w:rsidP="00DF1147">
          <w:pPr>
            <w:pStyle w:val="TBEntRefer"/>
            <w:rPr>
              <w:sz w:val="2"/>
              <w:szCs w:val="2"/>
            </w:rPr>
          </w:pPr>
        </w:p>
        <w:p w14:paraId="551EA810" w14:textId="77777777" w:rsidR="009A0C65" w:rsidRPr="00DD01AC" w:rsidRDefault="009A0C6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9A0C65" w:rsidRPr="00133225" w14:paraId="01886A54" w14:textId="77777777" w:rsidTr="001E5BC3">
            <w:trPr>
              <w:jc w:val="center"/>
            </w:trPr>
            <w:tc>
              <w:tcPr>
                <w:tcW w:w="9645" w:type="dxa"/>
              </w:tcPr>
              <w:p w14:paraId="1422439C" w14:textId="77777777" w:rsidR="009A0C65" w:rsidRPr="00C4351E" w:rsidRDefault="009A0C65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9A0C65" w:rsidRPr="007D53AD" w14:paraId="335F2EEA" w14:textId="77777777" w:rsidTr="001E5BC3">
            <w:trPr>
              <w:jc w:val="center"/>
            </w:trPr>
            <w:tc>
              <w:tcPr>
                <w:tcW w:w="9645" w:type="dxa"/>
              </w:tcPr>
              <w:p w14:paraId="6963C3E6" w14:textId="77777777" w:rsidR="009A0C65" w:rsidRPr="007D53AD" w:rsidRDefault="009A0C65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9A0C65" w:rsidRPr="007D53AD" w14:paraId="045E9DE1" w14:textId="77777777" w:rsidTr="001E5BC3">
            <w:trPr>
              <w:jc w:val="center"/>
            </w:trPr>
            <w:tc>
              <w:tcPr>
                <w:tcW w:w="9645" w:type="dxa"/>
              </w:tcPr>
              <w:p w14:paraId="65979C93" w14:textId="77777777" w:rsidR="009A0C65" w:rsidRPr="006368AC" w:rsidRDefault="009A0C65" w:rsidP="00E60AAC">
                <w:pPr>
                  <w:pStyle w:val="TBTableText"/>
                </w:pPr>
                <w:r>
                  <w:t>15 iunie 2026</w:t>
                </w:r>
              </w:p>
            </w:tc>
          </w:tr>
        </w:tbl>
        <w:p w14:paraId="3CDB787C" w14:textId="77777777" w:rsidR="009A0C65" w:rsidRPr="008C6FD6" w:rsidRDefault="009A0C65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A5238" w:rsidRPr="009A0C65" w14:paraId="62A0467E" w14:textId="77777777" w:rsidTr="00404FFD">
        <w:tc>
          <w:tcPr>
            <w:tcW w:w="567" w:type="dxa"/>
            <w:tcMar>
              <w:right w:w="0" w:type="dxa"/>
            </w:tcMar>
          </w:tcPr>
          <w:p w14:paraId="5805144B" w14:textId="77777777" w:rsidR="00FA5238" w:rsidRPr="009A0C65" w:rsidRDefault="00FA5238" w:rsidP="00BA712E">
            <w:pPr>
              <w:pStyle w:val="PointManual"/>
              <w:pageBreakBefore/>
              <w:rPr>
                <w:b/>
                <w:bCs/>
              </w:rPr>
            </w:pPr>
            <w:bookmarkStart w:id="1" w:name="DQC_RangeToBeChecked"/>
            <w:r w:rsidRPr="009A0C65">
              <w:rPr>
                <w:b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5E86247" w14:textId="77777777" w:rsidR="00FA5238" w:rsidRPr="009A0C65" w:rsidRDefault="00FA5238" w:rsidP="00404FFD">
            <w:pPr>
              <w:rPr>
                <w:b/>
                <w:bCs/>
              </w:rPr>
            </w:pPr>
            <w:r w:rsidRPr="009A0C65">
              <w:rPr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0F2040" w14:textId="77777777" w:rsidR="00FA5238" w:rsidRPr="009A0C65" w:rsidRDefault="00FA5238" w:rsidP="00404FF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5504A7" w14:textId="77777777" w:rsidR="00FA5238" w:rsidRPr="009A0C65" w:rsidRDefault="00FA5238" w:rsidP="00404FFD"/>
        </w:tc>
      </w:tr>
      <w:tr w:rsidR="00FA5238" w:rsidRPr="009A0C65" w14:paraId="7982C9D9" w14:textId="77777777" w:rsidTr="00404FFD">
        <w:tc>
          <w:tcPr>
            <w:tcW w:w="567" w:type="dxa"/>
            <w:tcMar>
              <w:right w:w="0" w:type="dxa"/>
            </w:tcMar>
          </w:tcPr>
          <w:p w14:paraId="39BD4915" w14:textId="77777777" w:rsidR="00FA5238" w:rsidRPr="009A0C65" w:rsidRDefault="00FA5238" w:rsidP="00404FFD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A98764" w14:textId="77777777" w:rsidR="00FA5238" w:rsidRPr="009A0C65" w:rsidRDefault="00FA5238" w:rsidP="00404FFD">
            <w:r w:rsidRPr="009A0C65">
              <w:rPr>
                <w:u w:val="single"/>
              </w:rPr>
              <w:t>Consiliul</w:t>
            </w:r>
            <w:r w:rsidRPr="009A0C65">
              <w:t xml:space="preserve"> a adoptat ordinea de zi care figurează în documentul 10377/26.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BBDC38" w14:textId="77777777" w:rsidR="00FA5238" w:rsidRPr="009A0C65" w:rsidRDefault="00FA5238" w:rsidP="00404FF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0FC48D4" w14:textId="77777777" w:rsidR="00FA5238" w:rsidRPr="009A0C65" w:rsidRDefault="00FA5238" w:rsidP="00404FFD"/>
        </w:tc>
      </w:tr>
      <w:tr w:rsidR="00FA5238" w:rsidRPr="009A0C65" w14:paraId="78C79D2E" w14:textId="77777777" w:rsidTr="00404FFD">
        <w:tc>
          <w:tcPr>
            <w:tcW w:w="567" w:type="dxa"/>
            <w:tcMar>
              <w:right w:w="0" w:type="dxa"/>
            </w:tcMar>
          </w:tcPr>
          <w:p w14:paraId="29868C0F" w14:textId="77777777" w:rsidR="00FA5238" w:rsidRPr="009A0C65" w:rsidRDefault="00FA5238" w:rsidP="00404FFD">
            <w:pPr>
              <w:pStyle w:val="PointManual"/>
              <w:rPr>
                <w:b/>
                <w:bCs/>
              </w:rPr>
            </w:pPr>
            <w:r w:rsidRPr="009A0C65">
              <w:rPr>
                <w:b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9B7E99A" w14:textId="77777777" w:rsidR="00FA5238" w:rsidRPr="009A0C65" w:rsidRDefault="00FA5238" w:rsidP="00404FFD">
            <w:pPr>
              <w:rPr>
                <w:b/>
                <w:bCs/>
              </w:rPr>
            </w:pPr>
            <w:r w:rsidRPr="009A0C65">
              <w:rPr>
                <w:b/>
              </w:rPr>
              <w:t>Aprobarea punctelor „A”</w:t>
            </w:r>
          </w:p>
          <w:p w14:paraId="0F897DBC" w14:textId="77777777" w:rsidR="00FA5238" w:rsidRPr="009A0C65" w:rsidRDefault="00FA5238" w:rsidP="00404FFD">
            <w:pPr>
              <w:pStyle w:val="PointManual"/>
              <w:rPr>
                <w:b/>
                <w:bCs/>
              </w:rPr>
            </w:pPr>
            <w:r w:rsidRPr="009A0C65">
              <w:rPr>
                <w:b/>
              </w:rPr>
              <w:t>a)</w:t>
            </w:r>
            <w:r w:rsidRPr="009A0C65">
              <w:rPr>
                <w:b/>
              </w:rPr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A93F09" w14:textId="77777777" w:rsidR="00FA5238" w:rsidRPr="009A0C65" w:rsidRDefault="00FA5238" w:rsidP="00404FF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FE3F669" w14:textId="77777777" w:rsidR="00FA5238" w:rsidRPr="009A0C65" w:rsidRDefault="00FA5238" w:rsidP="00404FFD"/>
          <w:p w14:paraId="6771188C" w14:textId="77777777" w:rsidR="00FA5238" w:rsidRPr="009A0C65" w:rsidRDefault="00FA5238" w:rsidP="00404FFD">
            <w:r w:rsidRPr="009A0C65">
              <w:t>10382/26</w:t>
            </w:r>
          </w:p>
        </w:tc>
      </w:tr>
      <w:tr w:rsidR="00FA5238" w:rsidRPr="009A0C65" w14:paraId="49227F72" w14:textId="77777777" w:rsidTr="00404FFD">
        <w:tc>
          <w:tcPr>
            <w:tcW w:w="567" w:type="dxa"/>
            <w:tcMar>
              <w:right w:w="0" w:type="dxa"/>
            </w:tcMar>
          </w:tcPr>
          <w:p w14:paraId="1CE5E440" w14:textId="77777777" w:rsidR="00FA5238" w:rsidRPr="009A0C65" w:rsidRDefault="00FA5238" w:rsidP="00404FFD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722C83" w14:textId="77777777" w:rsidR="00FA5238" w:rsidRPr="009A0C65" w:rsidRDefault="00FA5238" w:rsidP="00404FFD">
            <w:r w:rsidRPr="009A0C65">
              <w:rPr>
                <w:u w:val="single"/>
              </w:rPr>
              <w:t>Consiliul</w:t>
            </w:r>
            <w:r w:rsidRPr="009A0C65">
              <w:t xml:space="preserve"> a adoptat toate punctele „A” care figurează în documentul sus-menționat, inclusiv toate documentele COR și REV lingvistice prezentate în vederea adoptării. În ADD 1 la prezentul document figurează declarații cu privire la aceste puncte.</w:t>
            </w:r>
          </w:p>
        </w:tc>
      </w:tr>
    </w:tbl>
    <w:p w14:paraId="4B801ACB" w14:textId="77777777" w:rsidR="004E2474" w:rsidRPr="009A0C65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9A0C65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F27DF" w:rsidRPr="009A0C65" w14:paraId="770C6296" w14:textId="77777777" w:rsidTr="00CF27DF">
        <w:tc>
          <w:tcPr>
            <w:tcW w:w="567" w:type="dxa"/>
            <w:tcMar>
              <w:right w:w="0" w:type="dxa"/>
            </w:tcMar>
          </w:tcPr>
          <w:p w14:paraId="0C90CA8C" w14:textId="77777777" w:rsidR="00CF27DF" w:rsidRPr="009A0C65" w:rsidRDefault="00CF27DF" w:rsidP="00CF27DF">
            <w:pPr>
              <w:pStyle w:val="PointManual"/>
            </w:pPr>
            <w:r w:rsidRPr="009A0C65">
              <w:t>3.</w:t>
            </w:r>
          </w:p>
        </w:tc>
        <w:tc>
          <w:tcPr>
            <w:tcW w:w="6463" w:type="dxa"/>
          </w:tcPr>
          <w:p w14:paraId="29B70672" w14:textId="77777777" w:rsidR="00CF27DF" w:rsidRPr="009A0C65" w:rsidRDefault="00CF27DF" w:rsidP="000527C0">
            <w:r w:rsidRPr="009A0C65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7F15FC" w14:textId="77777777" w:rsidR="00CF27DF" w:rsidRPr="009A0C65" w:rsidRDefault="00CF27D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7B44D5" w14:textId="77777777" w:rsidR="00CF27DF" w:rsidRPr="009A0C65" w:rsidRDefault="00CF27DF" w:rsidP="000527C0"/>
        </w:tc>
      </w:tr>
      <w:tr w:rsidR="00CF27DF" w:rsidRPr="009A0C65" w14:paraId="32B283DA" w14:textId="77777777" w:rsidTr="00CF27DF">
        <w:tc>
          <w:tcPr>
            <w:tcW w:w="567" w:type="dxa"/>
            <w:tcMar>
              <w:right w:w="0" w:type="dxa"/>
            </w:tcMar>
          </w:tcPr>
          <w:p w14:paraId="312F1213" w14:textId="77777777" w:rsidR="00CF27DF" w:rsidRPr="009A0C65" w:rsidRDefault="00CF27DF" w:rsidP="00CF27DF">
            <w:pPr>
              <w:pStyle w:val="PointManual"/>
            </w:pPr>
            <w:r w:rsidRPr="009A0C65">
              <w:t>4.</w:t>
            </w:r>
          </w:p>
        </w:tc>
        <w:tc>
          <w:tcPr>
            <w:tcW w:w="6463" w:type="dxa"/>
          </w:tcPr>
          <w:p w14:paraId="75D526DC" w14:textId="77777777" w:rsidR="00AA4B87" w:rsidRPr="009A0C65" w:rsidRDefault="00CF27DF" w:rsidP="00AA4B87">
            <w:r w:rsidRPr="009A0C65">
              <w:t>Războiul de agresiune al Rusiei împotriva Ucrainei</w:t>
            </w:r>
            <w:r w:rsidRPr="009A0C65">
              <w:rPr>
                <w:rStyle w:val="FootnoteReference"/>
              </w:rPr>
              <w:footnoteReference w:id="1"/>
            </w:r>
          </w:p>
          <w:p w14:paraId="0D40BC76" w14:textId="77777777" w:rsidR="00CF27DF" w:rsidRPr="009A0C65" w:rsidRDefault="00CF27DF" w:rsidP="00AA4B87">
            <w:r w:rsidRPr="009A0C65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78ABC22" w14:textId="77777777" w:rsidR="00CF27DF" w:rsidRPr="009A0C65" w:rsidRDefault="00CF27D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601FD8" w14:textId="77777777" w:rsidR="00CF27DF" w:rsidRPr="009A0C65" w:rsidRDefault="00CF27DF" w:rsidP="000527C0"/>
        </w:tc>
      </w:tr>
      <w:tr w:rsidR="00CF27DF" w:rsidRPr="009A0C65" w14:paraId="3F2025DD" w14:textId="77777777" w:rsidTr="00CF27DF">
        <w:tc>
          <w:tcPr>
            <w:tcW w:w="567" w:type="dxa"/>
            <w:tcMar>
              <w:right w:w="0" w:type="dxa"/>
            </w:tcMar>
          </w:tcPr>
          <w:p w14:paraId="057908B5" w14:textId="77777777" w:rsidR="00CF27DF" w:rsidRPr="009A0C65" w:rsidRDefault="00CF27DF" w:rsidP="00CF27DF">
            <w:pPr>
              <w:pStyle w:val="PointManual"/>
            </w:pPr>
            <w:r w:rsidRPr="009A0C65">
              <w:t>5.</w:t>
            </w:r>
          </w:p>
        </w:tc>
        <w:tc>
          <w:tcPr>
            <w:tcW w:w="6463" w:type="dxa"/>
          </w:tcPr>
          <w:p w14:paraId="0F4FB850" w14:textId="77777777" w:rsidR="00CF27DF" w:rsidRPr="009A0C65" w:rsidRDefault="00CF27DF" w:rsidP="00374A93">
            <w:r w:rsidRPr="009A0C65">
              <w:t>Situația din Orientul Mijlociu</w:t>
            </w:r>
          </w:p>
          <w:p w14:paraId="005E7D27" w14:textId="77777777" w:rsidR="00CF27DF" w:rsidRPr="009A0C65" w:rsidRDefault="00CF27DF" w:rsidP="000527C0">
            <w:r w:rsidRPr="009A0C65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F3FB76" w14:textId="77777777" w:rsidR="00CF27DF" w:rsidRPr="009A0C65" w:rsidRDefault="00CF27D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02C3DA" w14:textId="77777777" w:rsidR="00CF27DF" w:rsidRPr="009A0C65" w:rsidRDefault="00CF27DF" w:rsidP="000527C0"/>
        </w:tc>
      </w:tr>
      <w:tr w:rsidR="00CF27DF" w:rsidRPr="009A0C65" w14:paraId="74B7EBBB" w14:textId="77777777" w:rsidTr="00924AF8">
        <w:trPr>
          <w:trHeight w:val="611"/>
        </w:trPr>
        <w:tc>
          <w:tcPr>
            <w:tcW w:w="567" w:type="dxa"/>
            <w:tcMar>
              <w:right w:w="0" w:type="dxa"/>
            </w:tcMar>
          </w:tcPr>
          <w:p w14:paraId="4F595472" w14:textId="77777777" w:rsidR="00CF27DF" w:rsidRPr="009A0C65" w:rsidRDefault="00CF27DF" w:rsidP="00CF27DF">
            <w:pPr>
              <w:pStyle w:val="PointManual"/>
            </w:pPr>
            <w:r w:rsidRPr="009A0C65">
              <w:t>6.</w:t>
            </w:r>
          </w:p>
        </w:tc>
        <w:tc>
          <w:tcPr>
            <w:tcW w:w="6463" w:type="dxa"/>
          </w:tcPr>
          <w:p w14:paraId="31097CFF" w14:textId="77777777" w:rsidR="00CF27DF" w:rsidRPr="009A0C65" w:rsidRDefault="00CF27DF" w:rsidP="000527C0">
            <w:r w:rsidRPr="009A0C65">
              <w:t>Relațiile UE-China</w:t>
            </w:r>
            <w:r w:rsidR="00AA4B87" w:rsidRPr="009A0C65">
              <w:rPr>
                <w:rStyle w:val="FootnoteReference"/>
              </w:rPr>
              <w:footnoteReference w:id="2"/>
            </w:r>
            <w:r w:rsidRPr="009A0C65">
              <w:rPr>
                <w:rStyle w:val="FootnoteReference"/>
              </w:rPr>
              <w:footnoteReference w:customMarkFollows="1" w:id="3"/>
              <w:t>*</w:t>
            </w:r>
          </w:p>
          <w:p w14:paraId="540D0579" w14:textId="77777777" w:rsidR="00CF27DF" w:rsidRPr="009A0C65" w:rsidRDefault="00CF27DF" w:rsidP="000527C0">
            <w:r w:rsidRPr="009A0C65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97CDB3" w14:textId="77777777" w:rsidR="00CF27DF" w:rsidRPr="009A0C65" w:rsidRDefault="00AA4B87" w:rsidP="000527C0">
            <w:pPr>
              <w:pStyle w:val="NormalRight"/>
            </w:pPr>
            <w:r w:rsidRPr="009A0C65">
              <w:rPr>
                <w:noProof/>
              </w:rPr>
              <w:drawing>
                <wp:inline distT="0" distB="0" distL="0" distR="0" wp14:anchorId="070CDF6A" wp14:editId="13E39DA2">
                  <wp:extent cx="172442" cy="172442"/>
                  <wp:effectExtent l="0" t="0" r="0" b="0"/>
                  <wp:docPr id="1643865844" name="Picture 1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3865844" name="Picture 1" descr="Restricted item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BAFE3A" w14:textId="77777777" w:rsidR="00CF27DF" w:rsidRPr="009A0C65" w:rsidRDefault="00CF27DF" w:rsidP="000527C0"/>
        </w:tc>
      </w:tr>
      <w:tr w:rsidR="00CF27DF" w:rsidRPr="009A0C65" w14:paraId="4F53094B" w14:textId="77777777" w:rsidTr="00CF27DF">
        <w:tc>
          <w:tcPr>
            <w:tcW w:w="567" w:type="dxa"/>
            <w:tcMar>
              <w:right w:w="0" w:type="dxa"/>
            </w:tcMar>
          </w:tcPr>
          <w:p w14:paraId="4EDB5E04" w14:textId="77777777" w:rsidR="00CF27DF" w:rsidRPr="009A0C65" w:rsidRDefault="00CF27DF" w:rsidP="00FA5238">
            <w:pPr>
              <w:pStyle w:val="PointManual"/>
            </w:pPr>
            <w:r w:rsidRPr="009A0C65">
              <w:t>7.</w:t>
            </w:r>
          </w:p>
        </w:tc>
        <w:tc>
          <w:tcPr>
            <w:tcW w:w="6463" w:type="dxa"/>
          </w:tcPr>
          <w:p w14:paraId="50B2ADAC" w14:textId="77777777" w:rsidR="00CF27DF" w:rsidRPr="009A0C65" w:rsidRDefault="00CF27DF" w:rsidP="000527C0">
            <w:r w:rsidRPr="009A0C65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BD80BD" w14:textId="77777777" w:rsidR="00CF27DF" w:rsidRPr="009A0C65" w:rsidRDefault="00CF27D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E00CA06" w14:textId="77777777" w:rsidR="00CF27DF" w:rsidRPr="009A0C65" w:rsidRDefault="00CF27DF" w:rsidP="000527C0"/>
        </w:tc>
      </w:tr>
      <w:tr w:rsidR="00924AF8" w:rsidRPr="009A0C65" w14:paraId="766EB7C3" w14:textId="77777777" w:rsidTr="00CF27DF">
        <w:tc>
          <w:tcPr>
            <w:tcW w:w="567" w:type="dxa"/>
            <w:tcMar>
              <w:right w:w="0" w:type="dxa"/>
            </w:tcMar>
          </w:tcPr>
          <w:p w14:paraId="3F98562B" w14:textId="77777777" w:rsidR="00924AF8" w:rsidRPr="009A0C65" w:rsidRDefault="00924AF8" w:rsidP="00924AF8"/>
        </w:tc>
        <w:tc>
          <w:tcPr>
            <w:tcW w:w="6463" w:type="dxa"/>
          </w:tcPr>
          <w:p w14:paraId="522E73E1" w14:textId="77777777" w:rsidR="00924AF8" w:rsidRPr="009A0C65" w:rsidRDefault="00924AF8" w:rsidP="00E24DF2">
            <w:pPr>
              <w:pStyle w:val="ListParagraph"/>
              <w:numPr>
                <w:ilvl w:val="0"/>
                <w:numId w:val="28"/>
              </w:numPr>
              <w:ind w:left="567" w:hanging="567"/>
            </w:pPr>
            <w:r w:rsidRPr="009A0C65">
              <w:t>Cartea albă privind actele de sabotaj și de subversiune ale Rusiei împotriva membrilor Consiliului Statelor de la Marea Baltică</w:t>
            </w:r>
          </w:p>
          <w:p w14:paraId="5B206AC9" w14:textId="77777777" w:rsidR="00924AF8" w:rsidRPr="009A0C65" w:rsidRDefault="00924AF8" w:rsidP="00E24DF2">
            <w:pPr>
              <w:pStyle w:val="Text1"/>
              <w:rPr>
                <w:i/>
                <w:iCs/>
              </w:rPr>
            </w:pPr>
            <w:r w:rsidRPr="009A0C65">
              <w:rPr>
                <w:i/>
              </w:rPr>
              <w:t>Informare din partea Poloniei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AD7804" w14:textId="77777777" w:rsidR="00924AF8" w:rsidRPr="009A0C65" w:rsidRDefault="00924AF8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E1E081" w14:textId="77777777" w:rsidR="00924AF8" w:rsidRPr="009A0C65" w:rsidRDefault="003F303D" w:rsidP="000527C0">
            <w:r w:rsidRPr="009A0C65">
              <w:t>10477/26</w:t>
            </w:r>
          </w:p>
        </w:tc>
      </w:tr>
      <w:tr w:rsidR="007E1EBF" w:rsidRPr="009A0C65" w14:paraId="48147AAC" w14:textId="77777777" w:rsidTr="00CF27DF">
        <w:tc>
          <w:tcPr>
            <w:tcW w:w="567" w:type="dxa"/>
            <w:tcMar>
              <w:right w:w="0" w:type="dxa"/>
            </w:tcMar>
          </w:tcPr>
          <w:p w14:paraId="108C9A45" w14:textId="77777777" w:rsidR="007E1EBF" w:rsidRPr="009A0C65" w:rsidRDefault="007E1EBF" w:rsidP="00924AF8"/>
        </w:tc>
        <w:tc>
          <w:tcPr>
            <w:tcW w:w="6463" w:type="dxa"/>
          </w:tcPr>
          <w:p w14:paraId="7D07083A" w14:textId="77777777" w:rsidR="007E1EBF" w:rsidRPr="009A0C65" w:rsidRDefault="007E1EBF" w:rsidP="00E24DF2">
            <w:pPr>
              <w:pStyle w:val="ListParagraph"/>
              <w:numPr>
                <w:ilvl w:val="0"/>
                <w:numId w:val="28"/>
              </w:numPr>
              <w:ind w:left="567" w:hanging="567"/>
            </w:pPr>
            <w:r w:rsidRPr="009A0C65">
              <w:t>Prioritățile viitoarei președinții române în exercițiu a Procesului de Cooperare în Europa de Sud-Est</w:t>
            </w:r>
          </w:p>
          <w:p w14:paraId="11D39DFF" w14:textId="77777777" w:rsidR="007E1EBF" w:rsidRPr="009A0C65" w:rsidRDefault="007E1EBF" w:rsidP="007E1EBF">
            <w:pPr>
              <w:pStyle w:val="ListParagraph"/>
              <w:ind w:left="567"/>
              <w:rPr>
                <w:i/>
                <w:iCs/>
              </w:rPr>
            </w:pPr>
            <w:r w:rsidRPr="009A0C65">
              <w:rPr>
                <w:i/>
              </w:rPr>
              <w:t>Informare din partea României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60FC1A" w14:textId="77777777" w:rsidR="007E1EBF" w:rsidRPr="009A0C65" w:rsidRDefault="007E1EB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9B461B0" w14:textId="77777777" w:rsidR="007E1EBF" w:rsidRPr="009A0C65" w:rsidRDefault="003F303D" w:rsidP="000527C0">
            <w:r w:rsidRPr="009A0C65">
              <w:t>10479/26</w:t>
            </w:r>
          </w:p>
        </w:tc>
      </w:tr>
      <w:tr w:rsidR="007E1EBF" w:rsidRPr="009A0C65" w14:paraId="1FEE59DD" w14:textId="77777777" w:rsidTr="00CF27DF">
        <w:tc>
          <w:tcPr>
            <w:tcW w:w="567" w:type="dxa"/>
            <w:tcMar>
              <w:right w:w="0" w:type="dxa"/>
            </w:tcMar>
          </w:tcPr>
          <w:p w14:paraId="54B2FB3D" w14:textId="77777777" w:rsidR="007E1EBF" w:rsidRPr="009A0C65" w:rsidRDefault="007E1EBF" w:rsidP="00924AF8"/>
        </w:tc>
        <w:tc>
          <w:tcPr>
            <w:tcW w:w="6463" w:type="dxa"/>
          </w:tcPr>
          <w:p w14:paraId="715D3C6F" w14:textId="77777777" w:rsidR="007E1EBF" w:rsidRPr="009A0C65" w:rsidRDefault="007E1EBF" w:rsidP="00E24DF2">
            <w:pPr>
              <w:pStyle w:val="ListParagraph"/>
              <w:numPr>
                <w:ilvl w:val="0"/>
                <w:numId w:val="28"/>
              </w:numPr>
              <w:ind w:left="567" w:hanging="567"/>
            </w:pPr>
            <w:r w:rsidRPr="009A0C65">
              <w:t>Centrul de securitate maritimă de la Marea Neagră</w:t>
            </w:r>
          </w:p>
          <w:p w14:paraId="20E45008" w14:textId="77777777" w:rsidR="007E1EBF" w:rsidRPr="009A0C65" w:rsidRDefault="007E1EBF" w:rsidP="007E1EBF">
            <w:pPr>
              <w:pStyle w:val="ListParagraph"/>
              <w:ind w:left="567"/>
              <w:rPr>
                <w:i/>
                <w:iCs/>
              </w:rPr>
            </w:pPr>
            <w:r w:rsidRPr="009A0C65">
              <w:rPr>
                <w:i/>
              </w:rPr>
              <w:t>Informare din partea Bulgariei și a României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DF1759" w14:textId="77777777" w:rsidR="007E1EBF" w:rsidRPr="009A0C65" w:rsidRDefault="007E1EB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68FA65F" w14:textId="77777777" w:rsidR="007E1EBF" w:rsidRPr="009A0C65" w:rsidRDefault="003F303D" w:rsidP="000527C0">
            <w:r w:rsidRPr="009A0C65">
              <w:t>10481/26</w:t>
            </w:r>
          </w:p>
        </w:tc>
      </w:tr>
    </w:tbl>
    <w:p w14:paraId="15FA347A" w14:textId="77777777" w:rsidR="00AA4B87" w:rsidRPr="009A0C65" w:rsidRDefault="00AA4B87" w:rsidP="00AA4B87">
      <w:pPr>
        <w:pStyle w:val="ImageLine"/>
      </w:pPr>
    </w:p>
    <w:p w14:paraId="3ABBE0D8" w14:textId="77777777" w:rsidR="00AA4B87" w:rsidRPr="009A0C65" w:rsidRDefault="00AA4B87" w:rsidP="00AA4B87">
      <w:pPr>
        <w:pStyle w:val="Image"/>
        <w:keepNext/>
      </w:pPr>
      <w:r w:rsidRPr="009A0C65">
        <w:rPr>
          <w:noProof/>
        </w:rPr>
        <w:drawing>
          <wp:inline distT="0" distB="0" distL="0" distR="0" wp14:anchorId="1E230534" wp14:editId="408B5BF4">
            <wp:extent cx="172442" cy="172442"/>
            <wp:effectExtent l="0" t="0" r="0" b="0"/>
            <wp:docPr id="9" name="Picture 9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0C65">
        <w:tab/>
        <w:t>Format restrâns</w:t>
      </w:r>
    </w:p>
    <w:bookmarkEnd w:id="1"/>
    <w:p w14:paraId="54ADA4F8" w14:textId="77777777" w:rsidR="001B060D" w:rsidRDefault="001B060D" w:rsidP="001B060D">
      <w:pPr>
        <w:pStyle w:val="FinalLine"/>
      </w:pPr>
    </w:p>
    <w:sectPr w:rsidR="001B060D" w:rsidSect="009A0C6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B9718" w14:textId="77777777" w:rsidR="00971D92" w:rsidRDefault="00971D92" w:rsidP="00B5488B">
      <w:r>
        <w:separator/>
      </w:r>
    </w:p>
  </w:endnote>
  <w:endnote w:type="continuationSeparator" w:id="0">
    <w:p w14:paraId="55ACECD0" w14:textId="77777777" w:rsidR="00971D92" w:rsidRDefault="00971D92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11527" w14:textId="77777777" w:rsidR="009A0C65" w:rsidRPr="009A0C65" w:rsidRDefault="009A0C65" w:rsidP="009A0C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A0C65" w:rsidRPr="00D94637" w14:paraId="0047600F" w14:textId="77777777" w:rsidTr="009A0C6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ACDB28B" w14:textId="77777777" w:rsidR="009A0C65" w:rsidRPr="00D94637" w:rsidRDefault="009A0C6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9A0C65" w:rsidRPr="00B310DC" w14:paraId="3AB03AFE" w14:textId="77777777" w:rsidTr="009A0C6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D3CBF98" w14:textId="1A22036C" w:rsidR="009A0C65" w:rsidRPr="00AD7BF2" w:rsidRDefault="009A0C65" w:rsidP="004F54B2">
          <w:pPr>
            <w:pStyle w:val="FooterText"/>
          </w:pPr>
          <w:r>
            <w:t>10662/26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E8F0123" w14:textId="77777777" w:rsidR="009A0C65" w:rsidRPr="00AD7BF2" w:rsidRDefault="009A0C6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F2B788D" w14:textId="77777777" w:rsidR="009A0C65" w:rsidRPr="002511D8" w:rsidRDefault="009A0C6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1BC9517" w14:textId="78E73CDD" w:rsidR="009A0C65" w:rsidRPr="00B310DC" w:rsidRDefault="009A0C6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A0C65" w:rsidRPr="00D94637" w14:paraId="25BEE2BB" w14:textId="77777777" w:rsidTr="009A0C65">
      <w:trPr>
        <w:jc w:val="center"/>
      </w:trPr>
      <w:tc>
        <w:tcPr>
          <w:tcW w:w="1774" w:type="pct"/>
          <w:shd w:val="clear" w:color="auto" w:fill="auto"/>
        </w:tcPr>
        <w:p w14:paraId="15D3FF7D" w14:textId="2FD07881" w:rsidR="009A0C65" w:rsidRPr="00AD7BF2" w:rsidRDefault="009A0C6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0FD2765" w14:textId="56F7BDC5" w:rsidR="009A0C65" w:rsidRPr="00AD7BF2" w:rsidRDefault="009A0C65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ADCFE06" w14:textId="11F863E6" w:rsidR="009A0C65" w:rsidRPr="00D94637" w:rsidRDefault="009A0C6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B09E5B9" w14:textId="54185C84" w:rsidR="009A0C65" w:rsidRPr="00695BAF" w:rsidRDefault="009A0C6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29CD3C17" w14:textId="77777777" w:rsidR="009A0C65" w:rsidRPr="009A0C65" w:rsidRDefault="009A0C65" w:rsidP="009A0C65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A0C65" w:rsidRPr="00D94637" w14:paraId="665C7E87" w14:textId="77777777" w:rsidTr="009A0C6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4575B75" w14:textId="77777777" w:rsidR="009A0C65" w:rsidRPr="00D94637" w:rsidRDefault="009A0C6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9A0C65" w:rsidRPr="00B310DC" w14:paraId="2C4B8302" w14:textId="77777777" w:rsidTr="009A0C6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56EF7E2" w14:textId="4B41AF9F" w:rsidR="009A0C65" w:rsidRPr="00AD7BF2" w:rsidRDefault="009A0C65" w:rsidP="004F54B2">
          <w:pPr>
            <w:pStyle w:val="FooterText"/>
          </w:pPr>
          <w:r>
            <w:t>10662/26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D284FBA" w14:textId="77777777" w:rsidR="009A0C65" w:rsidRPr="00AD7BF2" w:rsidRDefault="009A0C6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E875601" w14:textId="77777777" w:rsidR="009A0C65" w:rsidRPr="002511D8" w:rsidRDefault="009A0C6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8FB507D" w14:textId="2F26C269" w:rsidR="009A0C65" w:rsidRPr="00B310DC" w:rsidRDefault="009A0C6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A0C65" w:rsidRPr="00D94637" w14:paraId="3FB18103" w14:textId="77777777" w:rsidTr="009A0C65">
      <w:trPr>
        <w:jc w:val="center"/>
      </w:trPr>
      <w:tc>
        <w:tcPr>
          <w:tcW w:w="1774" w:type="pct"/>
          <w:shd w:val="clear" w:color="auto" w:fill="auto"/>
        </w:tcPr>
        <w:p w14:paraId="67EDB506" w14:textId="67D51332" w:rsidR="009A0C65" w:rsidRPr="00AD7BF2" w:rsidRDefault="009A0C6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5468418" w14:textId="22A25605" w:rsidR="009A0C65" w:rsidRPr="00AD7BF2" w:rsidRDefault="009A0C65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D464930" w14:textId="4565182F" w:rsidR="009A0C65" w:rsidRPr="00D94637" w:rsidRDefault="009A0C6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C728051" w14:textId="2110A7A5" w:rsidR="009A0C65" w:rsidRPr="00695BAF" w:rsidRDefault="009A0C6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060E1733" w14:textId="77777777" w:rsidR="009A0C65" w:rsidRPr="009A0C65" w:rsidRDefault="009A0C65" w:rsidP="009A0C6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5DA80" w14:textId="77777777" w:rsidR="00971D92" w:rsidRDefault="00971D92" w:rsidP="00B5488B">
      <w:r>
        <w:separator/>
      </w:r>
    </w:p>
  </w:footnote>
  <w:footnote w:type="continuationSeparator" w:id="0">
    <w:p w14:paraId="3F9D5F63" w14:textId="77777777" w:rsidR="00971D92" w:rsidRDefault="00971D92" w:rsidP="00B5488B">
      <w:r>
        <w:continuationSeparator/>
      </w:r>
    </w:p>
  </w:footnote>
  <w:footnote w:id="1">
    <w:p w14:paraId="3CF165FE" w14:textId="77777777" w:rsidR="007A2BCC" w:rsidRPr="009A0C65" w:rsidRDefault="00CF27DF" w:rsidP="00AA4B87">
      <w:pPr>
        <w:pStyle w:val="FootnoteText"/>
      </w:pPr>
      <w:r w:rsidRPr="009A0C65">
        <w:rPr>
          <w:rStyle w:val="FootnoteReference"/>
        </w:rPr>
        <w:footnoteRef/>
      </w:r>
      <w:r w:rsidRPr="009A0C65">
        <w:tab/>
        <w:t>În prezența ministrului ucrainean al afacerilor externe (prin videoconferință).</w:t>
      </w:r>
    </w:p>
  </w:footnote>
  <w:footnote w:id="2">
    <w:p w14:paraId="13E29F50" w14:textId="77777777" w:rsidR="00AA4B87" w:rsidRPr="009A0C65" w:rsidRDefault="00AA4B87" w:rsidP="009B1CA0">
      <w:pPr>
        <w:pStyle w:val="FootnoteText"/>
      </w:pPr>
      <w:r w:rsidRPr="009A0C65">
        <w:rPr>
          <w:rStyle w:val="FootnoteReference"/>
        </w:rPr>
        <w:footnoteRef/>
      </w:r>
      <w:r w:rsidRPr="009A0C65">
        <w:tab/>
        <w:t>Clasificat la nivelul RESTREINT UE/EU-RESTRICTED.</w:t>
      </w:r>
    </w:p>
  </w:footnote>
  <w:footnote w:id="3">
    <w:p w14:paraId="780671F6" w14:textId="77777777" w:rsidR="009B1CA0" w:rsidRPr="009A0C65" w:rsidRDefault="009B1CA0">
      <w:pPr>
        <w:pStyle w:val="FootnoteText"/>
      </w:pPr>
      <w:r w:rsidRPr="009A0C65">
        <w:rPr>
          <w:rStyle w:val="FootnoteReference"/>
        </w:rPr>
        <w:t>*</w:t>
      </w:r>
      <w:r w:rsidRPr="009A0C65">
        <w:tab/>
        <w:t>Fără dispozitive electronice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A58CD" w14:textId="77777777" w:rsidR="009A0C65" w:rsidRPr="009A0C65" w:rsidRDefault="009A0C65" w:rsidP="009A0C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6BFF1" w14:textId="4FAA5256" w:rsidR="009A0C65" w:rsidRPr="009A0C65" w:rsidRDefault="009A0C65" w:rsidP="009A0C65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DF93C" w14:textId="4F29CEB8" w:rsidR="009A0C65" w:rsidRPr="009A0C65" w:rsidRDefault="009A0C65" w:rsidP="009A0C6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6334FA"/>
    <w:multiLevelType w:val="hybridMultilevel"/>
    <w:tmpl w:val="B17C8AD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5D0638E"/>
    <w:multiLevelType w:val="hybridMultilevel"/>
    <w:tmpl w:val="82A20868"/>
    <w:lvl w:ilvl="0" w:tplc="DE982E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A881148"/>
    <w:multiLevelType w:val="hybridMultilevel"/>
    <w:tmpl w:val="847E60E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80B3C"/>
    <w:multiLevelType w:val="hybridMultilevel"/>
    <w:tmpl w:val="40BE0BAE"/>
    <w:lvl w:ilvl="0" w:tplc="3D1A79B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C54D0"/>
    <w:multiLevelType w:val="hybridMultilevel"/>
    <w:tmpl w:val="D7D6AE0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13003BC"/>
    <w:multiLevelType w:val="hybridMultilevel"/>
    <w:tmpl w:val="6DCE15B0"/>
    <w:lvl w:ilvl="0" w:tplc="DE982E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9" w15:restartNumberingAfterBreak="0">
    <w:nsid w:val="7C663029"/>
    <w:multiLevelType w:val="hybridMultilevel"/>
    <w:tmpl w:val="CBB45B74"/>
    <w:lvl w:ilvl="0" w:tplc="3D1A79B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647" w:hanging="360"/>
      </w:pPr>
    </w:lvl>
    <w:lvl w:ilvl="2" w:tplc="080C001B" w:tentative="1">
      <w:start w:val="1"/>
      <w:numFmt w:val="lowerRoman"/>
      <w:lvlText w:val="%3."/>
      <w:lvlJc w:val="right"/>
      <w:pPr>
        <w:ind w:left="2367" w:hanging="180"/>
      </w:pPr>
    </w:lvl>
    <w:lvl w:ilvl="3" w:tplc="080C000F" w:tentative="1">
      <w:start w:val="1"/>
      <w:numFmt w:val="decimal"/>
      <w:lvlText w:val="%4."/>
      <w:lvlJc w:val="left"/>
      <w:pPr>
        <w:ind w:left="3087" w:hanging="360"/>
      </w:pPr>
    </w:lvl>
    <w:lvl w:ilvl="4" w:tplc="080C0019" w:tentative="1">
      <w:start w:val="1"/>
      <w:numFmt w:val="lowerLetter"/>
      <w:lvlText w:val="%5."/>
      <w:lvlJc w:val="left"/>
      <w:pPr>
        <w:ind w:left="3807" w:hanging="360"/>
      </w:pPr>
    </w:lvl>
    <w:lvl w:ilvl="5" w:tplc="080C001B" w:tentative="1">
      <w:start w:val="1"/>
      <w:numFmt w:val="lowerRoman"/>
      <w:lvlText w:val="%6."/>
      <w:lvlJc w:val="right"/>
      <w:pPr>
        <w:ind w:left="4527" w:hanging="180"/>
      </w:pPr>
    </w:lvl>
    <w:lvl w:ilvl="6" w:tplc="080C000F" w:tentative="1">
      <w:start w:val="1"/>
      <w:numFmt w:val="decimal"/>
      <w:lvlText w:val="%7."/>
      <w:lvlJc w:val="left"/>
      <w:pPr>
        <w:ind w:left="5247" w:hanging="360"/>
      </w:pPr>
    </w:lvl>
    <w:lvl w:ilvl="7" w:tplc="080C0019" w:tentative="1">
      <w:start w:val="1"/>
      <w:numFmt w:val="lowerLetter"/>
      <w:lvlText w:val="%8."/>
      <w:lvlJc w:val="left"/>
      <w:pPr>
        <w:ind w:left="5967" w:hanging="360"/>
      </w:pPr>
    </w:lvl>
    <w:lvl w:ilvl="8" w:tplc="080C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88873346">
    <w:abstractNumId w:val="22"/>
  </w:num>
  <w:num w:numId="2" w16cid:durableId="1045372169">
    <w:abstractNumId w:val="1"/>
  </w:num>
  <w:num w:numId="3" w16cid:durableId="24136653">
    <w:abstractNumId w:val="23"/>
  </w:num>
  <w:num w:numId="4" w16cid:durableId="1270311048">
    <w:abstractNumId w:val="19"/>
  </w:num>
  <w:num w:numId="5" w16cid:durableId="811295434">
    <w:abstractNumId w:val="2"/>
  </w:num>
  <w:num w:numId="6" w16cid:durableId="914389571">
    <w:abstractNumId w:val="26"/>
  </w:num>
  <w:num w:numId="7" w16cid:durableId="885025986">
    <w:abstractNumId w:val="28"/>
  </w:num>
  <w:num w:numId="8" w16cid:durableId="1679966738">
    <w:abstractNumId w:val="15"/>
  </w:num>
  <w:num w:numId="9" w16cid:durableId="1450276834">
    <w:abstractNumId w:val="25"/>
  </w:num>
  <w:num w:numId="10" w16cid:durableId="262806002">
    <w:abstractNumId w:val="20"/>
  </w:num>
  <w:num w:numId="11" w16cid:durableId="1912421930">
    <w:abstractNumId w:val="10"/>
  </w:num>
  <w:num w:numId="12" w16cid:durableId="1251767615">
    <w:abstractNumId w:val="6"/>
  </w:num>
  <w:num w:numId="13" w16cid:durableId="1671563598">
    <w:abstractNumId w:val="4"/>
  </w:num>
  <w:num w:numId="14" w16cid:durableId="1352955509">
    <w:abstractNumId w:val="21"/>
  </w:num>
  <w:num w:numId="15" w16cid:durableId="1058019748">
    <w:abstractNumId w:val="27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6"/>
  </w:num>
  <w:num w:numId="20" w16cid:durableId="1680084339">
    <w:abstractNumId w:val="9"/>
  </w:num>
  <w:num w:numId="21" w16cid:durableId="1503741141">
    <w:abstractNumId w:val="17"/>
  </w:num>
  <w:num w:numId="22" w16cid:durableId="1115515392">
    <w:abstractNumId w:val="5"/>
  </w:num>
  <w:num w:numId="23" w16cid:durableId="151332518">
    <w:abstractNumId w:val="13"/>
  </w:num>
  <w:num w:numId="24" w16cid:durableId="2109503216">
    <w:abstractNumId w:val="29"/>
  </w:num>
  <w:num w:numId="25" w16cid:durableId="287669981">
    <w:abstractNumId w:val="12"/>
  </w:num>
  <w:num w:numId="26" w16cid:durableId="823199636">
    <w:abstractNumId w:val="24"/>
  </w:num>
  <w:num w:numId="27" w16cid:durableId="180899272">
    <w:abstractNumId w:val="7"/>
  </w:num>
  <w:num w:numId="28" w16cid:durableId="15736149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4300792455969156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26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0662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38&lt;/text&gt;_x000d__x000a_      &lt;text&gt;RELEX 857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2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15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68795226442662299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2&lt;/text&gt;_x000d__x000a_  &lt;/metadata&gt;_x000d__x000a_  &lt;metadata key=&quot;md_Prefix&quot;&gt;_x000d__x000a_    &lt;text&gt;&lt;/text&gt;_x000d__x000a_  &lt;/metadata&gt;_x000d__x000a_  &lt;metadata key=&quot;md_DocumentNumber&quot;&gt;_x000d__x000a_    &lt;text&gt;1037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8&lt;/text&gt;_x000d__x000a_      &lt;text&gt;RELEX 80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15T09:45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944a22c9cfbdf5ec0c7ceffdef2268f840a098119c361bc18be3ecba3681caaa"/>
  </w:docVars>
  <w:rsids>
    <w:rsidRoot w:val="001B060D"/>
    <w:rsid w:val="0002302A"/>
    <w:rsid w:val="00033ED9"/>
    <w:rsid w:val="000527C0"/>
    <w:rsid w:val="00073DB7"/>
    <w:rsid w:val="0007690F"/>
    <w:rsid w:val="000A12DF"/>
    <w:rsid w:val="000A27DF"/>
    <w:rsid w:val="000A4C9C"/>
    <w:rsid w:val="000C7D7B"/>
    <w:rsid w:val="000E2267"/>
    <w:rsid w:val="001208A4"/>
    <w:rsid w:val="00122F8D"/>
    <w:rsid w:val="00154918"/>
    <w:rsid w:val="001B060D"/>
    <w:rsid w:val="001C4F33"/>
    <w:rsid w:val="001D1D83"/>
    <w:rsid w:val="0020224D"/>
    <w:rsid w:val="00204AFA"/>
    <w:rsid w:val="00215DF7"/>
    <w:rsid w:val="00220DC2"/>
    <w:rsid w:val="00225C46"/>
    <w:rsid w:val="0024203C"/>
    <w:rsid w:val="00262927"/>
    <w:rsid w:val="0026491A"/>
    <w:rsid w:val="00271E92"/>
    <w:rsid w:val="00274825"/>
    <w:rsid w:val="00277E7D"/>
    <w:rsid w:val="002846D4"/>
    <w:rsid w:val="002A3A81"/>
    <w:rsid w:val="002B329C"/>
    <w:rsid w:val="002B7630"/>
    <w:rsid w:val="002C19D0"/>
    <w:rsid w:val="00304FA9"/>
    <w:rsid w:val="003127A3"/>
    <w:rsid w:val="00326C08"/>
    <w:rsid w:val="003410DB"/>
    <w:rsid w:val="0034462E"/>
    <w:rsid w:val="0034735A"/>
    <w:rsid w:val="00350C40"/>
    <w:rsid w:val="00362987"/>
    <w:rsid w:val="00374A93"/>
    <w:rsid w:val="00376976"/>
    <w:rsid w:val="00387C6A"/>
    <w:rsid w:val="003D040A"/>
    <w:rsid w:val="003D6CAC"/>
    <w:rsid w:val="003E175D"/>
    <w:rsid w:val="003F303D"/>
    <w:rsid w:val="003F4374"/>
    <w:rsid w:val="003F7784"/>
    <w:rsid w:val="0040423F"/>
    <w:rsid w:val="00420FBC"/>
    <w:rsid w:val="00442CAD"/>
    <w:rsid w:val="00451EBA"/>
    <w:rsid w:val="004833F3"/>
    <w:rsid w:val="00496EF7"/>
    <w:rsid w:val="004A1738"/>
    <w:rsid w:val="004C60B7"/>
    <w:rsid w:val="004E13E6"/>
    <w:rsid w:val="004E2474"/>
    <w:rsid w:val="004F077D"/>
    <w:rsid w:val="00512361"/>
    <w:rsid w:val="00535CD0"/>
    <w:rsid w:val="00535E5C"/>
    <w:rsid w:val="00546854"/>
    <w:rsid w:val="00566C6F"/>
    <w:rsid w:val="00576250"/>
    <w:rsid w:val="005A36CB"/>
    <w:rsid w:val="005A5570"/>
    <w:rsid w:val="005C28EC"/>
    <w:rsid w:val="005C3952"/>
    <w:rsid w:val="005E7C1B"/>
    <w:rsid w:val="005F75C5"/>
    <w:rsid w:val="006213F4"/>
    <w:rsid w:val="006340FE"/>
    <w:rsid w:val="0068415A"/>
    <w:rsid w:val="006A0129"/>
    <w:rsid w:val="006A7505"/>
    <w:rsid w:val="006B7FF3"/>
    <w:rsid w:val="006C2C64"/>
    <w:rsid w:val="006C5AC9"/>
    <w:rsid w:val="006D2414"/>
    <w:rsid w:val="006F163E"/>
    <w:rsid w:val="006F2571"/>
    <w:rsid w:val="007010AE"/>
    <w:rsid w:val="007144C4"/>
    <w:rsid w:val="00723827"/>
    <w:rsid w:val="00723B34"/>
    <w:rsid w:val="0073118F"/>
    <w:rsid w:val="00741DC3"/>
    <w:rsid w:val="00744938"/>
    <w:rsid w:val="00745D84"/>
    <w:rsid w:val="00750298"/>
    <w:rsid w:val="00752852"/>
    <w:rsid w:val="00772954"/>
    <w:rsid w:val="00784EF3"/>
    <w:rsid w:val="00786B8C"/>
    <w:rsid w:val="007A2BCC"/>
    <w:rsid w:val="007D247D"/>
    <w:rsid w:val="007D7D71"/>
    <w:rsid w:val="007E1EBF"/>
    <w:rsid w:val="007F4B22"/>
    <w:rsid w:val="007F7AF9"/>
    <w:rsid w:val="008146F9"/>
    <w:rsid w:val="0082784F"/>
    <w:rsid w:val="00852C54"/>
    <w:rsid w:val="00872E9E"/>
    <w:rsid w:val="00881435"/>
    <w:rsid w:val="00893DCC"/>
    <w:rsid w:val="008A1B32"/>
    <w:rsid w:val="008A3FEC"/>
    <w:rsid w:val="008C5D9A"/>
    <w:rsid w:val="009004F3"/>
    <w:rsid w:val="00902B39"/>
    <w:rsid w:val="00924AF8"/>
    <w:rsid w:val="00931949"/>
    <w:rsid w:val="00971D92"/>
    <w:rsid w:val="00972F12"/>
    <w:rsid w:val="00982DEE"/>
    <w:rsid w:val="009860AE"/>
    <w:rsid w:val="00991A4F"/>
    <w:rsid w:val="009930AF"/>
    <w:rsid w:val="009A0C65"/>
    <w:rsid w:val="009B1CA0"/>
    <w:rsid w:val="009B1EF6"/>
    <w:rsid w:val="009B3145"/>
    <w:rsid w:val="009B4F89"/>
    <w:rsid w:val="009C2DCB"/>
    <w:rsid w:val="009E31A1"/>
    <w:rsid w:val="009E4858"/>
    <w:rsid w:val="009E759A"/>
    <w:rsid w:val="00A31007"/>
    <w:rsid w:val="00A47C0B"/>
    <w:rsid w:val="00A90F0D"/>
    <w:rsid w:val="00A92E35"/>
    <w:rsid w:val="00A93922"/>
    <w:rsid w:val="00AA4B87"/>
    <w:rsid w:val="00AF2397"/>
    <w:rsid w:val="00AF46F9"/>
    <w:rsid w:val="00AF7B7E"/>
    <w:rsid w:val="00B33133"/>
    <w:rsid w:val="00B5488B"/>
    <w:rsid w:val="00B80125"/>
    <w:rsid w:val="00BA712E"/>
    <w:rsid w:val="00BB443C"/>
    <w:rsid w:val="00BC0BB4"/>
    <w:rsid w:val="00BC3EC8"/>
    <w:rsid w:val="00BD729D"/>
    <w:rsid w:val="00BF1D9E"/>
    <w:rsid w:val="00C02778"/>
    <w:rsid w:val="00C03C6C"/>
    <w:rsid w:val="00C168CC"/>
    <w:rsid w:val="00C24D81"/>
    <w:rsid w:val="00C308FA"/>
    <w:rsid w:val="00C61A5F"/>
    <w:rsid w:val="00C766EE"/>
    <w:rsid w:val="00C8620A"/>
    <w:rsid w:val="00CC013E"/>
    <w:rsid w:val="00CC340C"/>
    <w:rsid w:val="00CC6E4D"/>
    <w:rsid w:val="00CE5305"/>
    <w:rsid w:val="00CF27DF"/>
    <w:rsid w:val="00CF7D7C"/>
    <w:rsid w:val="00D27DF8"/>
    <w:rsid w:val="00D64B12"/>
    <w:rsid w:val="00D702A8"/>
    <w:rsid w:val="00D748D6"/>
    <w:rsid w:val="00D85379"/>
    <w:rsid w:val="00D85D33"/>
    <w:rsid w:val="00D94DEC"/>
    <w:rsid w:val="00D95441"/>
    <w:rsid w:val="00DA0963"/>
    <w:rsid w:val="00DB0576"/>
    <w:rsid w:val="00DC6EBC"/>
    <w:rsid w:val="00DE03D3"/>
    <w:rsid w:val="00DE2265"/>
    <w:rsid w:val="00DF4D23"/>
    <w:rsid w:val="00DF5674"/>
    <w:rsid w:val="00DF74A6"/>
    <w:rsid w:val="00DF7902"/>
    <w:rsid w:val="00E03BDC"/>
    <w:rsid w:val="00E1073B"/>
    <w:rsid w:val="00E241BB"/>
    <w:rsid w:val="00E24DF2"/>
    <w:rsid w:val="00E36F4A"/>
    <w:rsid w:val="00E3777B"/>
    <w:rsid w:val="00E57CB3"/>
    <w:rsid w:val="00E73994"/>
    <w:rsid w:val="00E8251D"/>
    <w:rsid w:val="00E85ABF"/>
    <w:rsid w:val="00E95902"/>
    <w:rsid w:val="00EE3B78"/>
    <w:rsid w:val="00EE58DE"/>
    <w:rsid w:val="00F00146"/>
    <w:rsid w:val="00F30E0D"/>
    <w:rsid w:val="00F41F5E"/>
    <w:rsid w:val="00F4476A"/>
    <w:rsid w:val="00F56640"/>
    <w:rsid w:val="00F620ED"/>
    <w:rsid w:val="00F67D61"/>
    <w:rsid w:val="00F809CC"/>
    <w:rsid w:val="00F90DC7"/>
    <w:rsid w:val="00F94A75"/>
    <w:rsid w:val="00FA288E"/>
    <w:rsid w:val="00FA5238"/>
    <w:rsid w:val="00FB0711"/>
    <w:rsid w:val="00FC1784"/>
    <w:rsid w:val="00FD127D"/>
    <w:rsid w:val="00FD5B02"/>
    <w:rsid w:val="00FE2196"/>
    <w:rsid w:val="00FF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9E781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9A0C6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A0C6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A0C6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A0C6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9A0C6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9A0C6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A0C65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9A0C6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9A0C6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A0C6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9A0C6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9A0C6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paragraph" w:styleId="Revision">
    <w:name w:val="Revision"/>
    <w:hidden/>
    <w:uiPriority w:val="99"/>
    <w:semiHidden/>
    <w:rsid w:val="0026491A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64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9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91A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91A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F4D2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F4D23"/>
    <w:rPr>
      <w:rFonts w:ascii="Times New Roman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DF4D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3BD07D-3355-46A7-BA95-F4AD334DF5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52C4E1-D71F-42EB-BDEE-4E84C8EF1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2739FB-B01B-43BF-BB81-04912749FD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204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TODOR Cristina</cp:lastModifiedBy>
  <cp:revision>3</cp:revision>
  <dcterms:created xsi:type="dcterms:W3CDTF">2026-06-26T13:18:00Z</dcterms:created>
  <dcterms:modified xsi:type="dcterms:W3CDTF">2026-07-01T11:51:00Z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</Properties>
</file>