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media/image2.bin" ContentType="image/png"/>
  <Override PartName="/word/media/image3.bin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67190946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10557" w:rsidRPr="0056157B" w14:paraId="38E89BF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F9B6E6F" w14:textId="003D9D29" w:rsidR="00F10557" w:rsidRPr="0056157B" w:rsidRDefault="00F10557" w:rsidP="00634DC7">
                <w:pPr>
                  <w:pStyle w:val="TBNormalTechnicalBlock"/>
                </w:pPr>
              </w:p>
            </w:tc>
          </w:tr>
          <w:tr w:rsidR="00F10557" w:rsidRPr="0056157B" w14:paraId="0B4E140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EB495C5" w14:textId="77777777" w:rsidR="00F10557" w:rsidRPr="0056157B" w:rsidRDefault="00F1055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BDCA616" wp14:editId="1ADC7C3A">
                      <wp:extent cx="626400" cy="522000"/>
                      <wp:effectExtent l="0" t="0" r="2540" b="0"/>
                      <wp:docPr id="2096088292" name="Picture 20960882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0E27924" w14:textId="77777777" w:rsidR="00F10557" w:rsidRPr="0056157B" w:rsidRDefault="00F10557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F10557" w:rsidRPr="00B84B6D" w14:paraId="54BB33CE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D620723" w14:textId="77777777" w:rsidR="00F10557" w:rsidRPr="0056157B" w:rsidRDefault="00F1055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4B8A577" w14:textId="77777777" w:rsidR="00F10557" w:rsidRPr="0056157B" w:rsidRDefault="00F1055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AB09CFF" w14:textId="77777777" w:rsidR="00F10557" w:rsidRPr="0056157B" w:rsidRDefault="00F10557" w:rsidP="00233A0E">
                <w:pPr>
                  <w:pStyle w:val="TBNormalTechnicalBlock"/>
                  <w:rPr>
                    <w:b/>
                  </w:rPr>
                </w:pPr>
              </w:p>
              <w:p w14:paraId="6483C983" w14:textId="77777777" w:rsidR="00F10557" w:rsidRDefault="00F1055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July 2026</w:t>
                </w:r>
              </w:p>
              <w:p w14:paraId="2ED68F91" w14:textId="77777777" w:rsidR="00F10557" w:rsidRPr="0019440B" w:rsidRDefault="00F1055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84E7381" w14:textId="77777777" w:rsidR="00F10557" w:rsidRPr="0019440B" w:rsidRDefault="00F10557" w:rsidP="00233A0E">
                <w:pPr>
                  <w:pStyle w:val="TBNormalTechnicalBlock"/>
                </w:pPr>
              </w:p>
              <w:p w14:paraId="74B22727" w14:textId="77777777" w:rsidR="00F10557" w:rsidRDefault="00F10557" w:rsidP="00233A0E">
                <w:pPr>
                  <w:pStyle w:val="TBNormalTechnicalBlock"/>
                </w:pPr>
                <w:r>
                  <w:t>11143</w:t>
                </w:r>
                <w:r w:rsidRPr="0056157B">
                  <w:t>/</w:t>
                </w:r>
                <w:r>
                  <w:t>26</w:t>
                </w:r>
              </w:p>
              <w:p w14:paraId="7194F6C8" w14:textId="77777777" w:rsidR="00F10557" w:rsidRDefault="00F1055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43</w:t>
                </w:r>
              </w:p>
              <w:p w14:paraId="7ACC3AFB" w14:textId="77777777" w:rsidR="00F10557" w:rsidRDefault="00F1055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932</w:t>
                </w:r>
              </w:p>
              <w:p w14:paraId="07FFB7C8" w14:textId="77777777" w:rsidR="00F10557" w:rsidRPr="007C5B64" w:rsidRDefault="00F1055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83A2C39" w14:textId="77777777" w:rsidR="00F10557" w:rsidRDefault="00F10557">
                <w:pPr>
                  <w:pStyle w:val="TBDistrbMarkers"/>
                </w:pPr>
                <w:r>
                  <w:t>PARLNAT</w:t>
                </w:r>
              </w:p>
              <w:p w14:paraId="6ABF8C3A" w14:textId="77777777" w:rsidR="00F10557" w:rsidRDefault="00F10557">
                <w:pPr>
                  <w:pStyle w:val="TBDistrbMarkers"/>
                </w:pPr>
                <w:r>
                  <w:t>ECB</w:t>
                </w:r>
              </w:p>
              <w:p w14:paraId="51738149" w14:textId="77777777" w:rsidR="00F10557" w:rsidRDefault="00F10557">
                <w:pPr>
                  <w:pStyle w:val="TBDistrbMarkers"/>
                </w:pPr>
                <w:r>
                  <w:t>EIB</w:t>
                </w:r>
              </w:p>
              <w:p w14:paraId="57339CCB" w14:textId="77777777" w:rsidR="00F10557" w:rsidRPr="009E0BE9" w:rsidRDefault="00F10557" w:rsidP="00233A0E">
                <w:pPr>
                  <w:pStyle w:val="TBNormalTechnicalBlock"/>
                </w:pPr>
              </w:p>
              <w:p w14:paraId="7212F853" w14:textId="77777777" w:rsidR="00F10557" w:rsidRPr="009E0BE9" w:rsidRDefault="00F10557" w:rsidP="00233A0E">
                <w:pPr>
                  <w:pStyle w:val="TBNormalTechnicalBlock"/>
                </w:pPr>
              </w:p>
              <w:p w14:paraId="5CCD8D86" w14:textId="77777777" w:rsidR="00F10557" w:rsidRPr="009E0BE9" w:rsidRDefault="00F1055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10557" w:rsidRPr="00ED0749" w14:paraId="04300DC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CBF55C8" w14:textId="77777777" w:rsidR="00F10557" w:rsidRPr="00ED0749" w:rsidRDefault="00F1055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34A9B5E" w14:textId="77777777" w:rsidR="00F10557" w:rsidRPr="00ED0749" w:rsidRDefault="00F1055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0374A74" w14:textId="77777777" w:rsidR="00F10557" w:rsidRPr="00ED0749" w:rsidRDefault="00F1055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28E13CA" w14:textId="77777777" w:rsidR="00F10557" w:rsidRPr="00ED0749" w:rsidRDefault="00F10557" w:rsidP="00DF1147">
          <w:pPr>
            <w:pStyle w:val="TBEntRefer"/>
            <w:rPr>
              <w:sz w:val="2"/>
              <w:szCs w:val="2"/>
            </w:rPr>
          </w:pPr>
        </w:p>
        <w:p w14:paraId="5F9A0D90" w14:textId="77777777" w:rsidR="00F10557" w:rsidRPr="00DD01AC" w:rsidRDefault="00F1055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10557" w:rsidRPr="00133225" w14:paraId="14D70DEA" w14:textId="77777777" w:rsidTr="001E5BC3">
            <w:trPr>
              <w:jc w:val="center"/>
            </w:trPr>
            <w:tc>
              <w:tcPr>
                <w:tcW w:w="9645" w:type="dxa"/>
              </w:tcPr>
              <w:p w14:paraId="34073DB5" w14:textId="77777777" w:rsidR="00F10557" w:rsidRPr="00C4351E" w:rsidRDefault="00F10557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F10557" w:rsidRPr="007D53AD" w14:paraId="6AC6C464" w14:textId="77777777" w:rsidTr="001E5BC3">
            <w:trPr>
              <w:jc w:val="center"/>
            </w:trPr>
            <w:tc>
              <w:tcPr>
                <w:tcW w:w="9645" w:type="dxa"/>
              </w:tcPr>
              <w:p w14:paraId="193D9696" w14:textId="77777777" w:rsidR="00F10557" w:rsidRPr="007D53AD" w:rsidRDefault="00F10557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F10557" w:rsidRPr="007D53AD" w14:paraId="6C7A82F2" w14:textId="77777777" w:rsidTr="001E5BC3">
            <w:trPr>
              <w:jc w:val="center"/>
            </w:trPr>
            <w:tc>
              <w:tcPr>
                <w:tcW w:w="9645" w:type="dxa"/>
              </w:tcPr>
              <w:p w14:paraId="6669309A" w14:textId="77777777" w:rsidR="00F10557" w:rsidRPr="006368AC" w:rsidRDefault="00F10557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F10557" w:rsidRPr="007D53AD" w14:paraId="6789BE9B" w14:textId="77777777" w:rsidTr="001E5BC3">
            <w:trPr>
              <w:jc w:val="center"/>
            </w:trPr>
            <w:tc>
              <w:tcPr>
                <w:tcW w:w="9645" w:type="dxa"/>
              </w:tcPr>
              <w:p w14:paraId="32FE798C" w14:textId="77777777" w:rsidR="00F10557" w:rsidRPr="006368AC" w:rsidRDefault="00F10557" w:rsidP="008639D3">
                <w:pPr>
                  <w:pStyle w:val="TBTableText"/>
                </w:pPr>
                <w:r>
                  <w:t>10 July 2026 (10:00)</w:t>
                </w:r>
              </w:p>
            </w:tc>
          </w:tr>
        </w:tbl>
        <w:p w14:paraId="2A623CD7" w14:textId="77777777" w:rsidR="00F10557" w:rsidRPr="008C6FD6" w:rsidRDefault="00E0073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14:paraId="6FD0CEB6" w14:textId="77777777" w:rsidTr="00CE1472">
        <w:tc>
          <w:tcPr>
            <w:tcW w:w="567" w:type="dxa"/>
            <w:tcMar>
              <w:right w:w="0" w:type="dxa"/>
            </w:tcMar>
          </w:tcPr>
          <w:p w14:paraId="709A42DB" w14:textId="78B49674" w:rsidR="00CE1472" w:rsidRPr="00CE1472" w:rsidRDefault="00CE1472" w:rsidP="00CE1472">
            <w:pPr>
              <w:pStyle w:val="PointManual"/>
            </w:pPr>
            <w:r w:rsidRPr="00CE1472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36442DB5" w:rsidR="00CE1472" w:rsidRDefault="00CE1472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CE1472" w:rsidRDefault="00CE1472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186F5D" w:rsidR="00CE1472" w:rsidRDefault="00CE1472" w:rsidP="00CB73C2">
            <w:pPr>
              <w:rPr>
                <w:lang w:val="en-US"/>
              </w:rPr>
            </w:pPr>
          </w:p>
        </w:tc>
      </w:tr>
      <w:tr w:rsidR="00CE1472" w14:paraId="3BEA511A" w14:textId="77777777" w:rsidTr="00CE1472">
        <w:tc>
          <w:tcPr>
            <w:tcW w:w="567" w:type="dxa"/>
            <w:tcMar>
              <w:right w:w="0" w:type="dxa"/>
            </w:tcMar>
          </w:tcPr>
          <w:p w14:paraId="36BD2D0F" w14:textId="4FDC433B" w:rsidR="00CE1472" w:rsidRPr="00CE1472" w:rsidDel="007D7CC1" w:rsidRDefault="00CE1472" w:rsidP="00CE1472">
            <w:pPr>
              <w:pStyle w:val="PointManual"/>
            </w:pPr>
            <w:r w:rsidRPr="00CE1472" w:rsidDel="007D7CC1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5A8B5968" w:rsidR="00CE1472" w:rsidRDefault="00CE1472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CE1472" w:rsidRDefault="00CE1472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CE1472" w:rsidRDefault="00CE1472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CE1472" w:rsidRDefault="00CE1472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CA1E2B" w14:textId="77777777" w:rsidR="00CE1472" w:rsidRDefault="00CE1472" w:rsidP="00CB73C2">
            <w:pPr>
              <w:rPr>
                <w:lang w:val="en-US"/>
              </w:rPr>
            </w:pPr>
          </w:p>
          <w:p w14:paraId="4358E296" w14:textId="77777777" w:rsidR="00CE1472" w:rsidRDefault="00CE1472" w:rsidP="00CB73C2">
            <w:pPr>
              <w:rPr>
                <w:lang w:val="en-US"/>
              </w:rPr>
            </w:pPr>
            <w:r>
              <w:rPr>
                <w:lang w:val="en-US"/>
              </w:rPr>
              <w:t>11205/26</w:t>
            </w:r>
          </w:p>
          <w:p w14:paraId="186027FA" w14:textId="4EEE8FD9" w:rsidR="00CE1472" w:rsidRDefault="00CE1472" w:rsidP="00CB73C2">
            <w:pPr>
              <w:rPr>
                <w:lang w:val="en-US"/>
              </w:rPr>
            </w:pPr>
            <w:r>
              <w:rPr>
                <w:lang w:val="en-US"/>
              </w:rPr>
              <w:t>11207/26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14:paraId="5EF51404" w14:textId="77777777" w:rsidTr="00CE1472">
        <w:tc>
          <w:tcPr>
            <w:tcW w:w="567" w:type="dxa"/>
            <w:tcMar>
              <w:right w:w="0" w:type="dxa"/>
            </w:tcMar>
          </w:tcPr>
          <w:p w14:paraId="7C75A09A" w14:textId="51B7E523" w:rsidR="00CE1472" w:rsidRPr="00CE1472" w:rsidRDefault="007E7DA7" w:rsidP="00CE1472">
            <w:pPr>
              <w:pStyle w:val="PointManual"/>
            </w:pPr>
            <w:r>
              <w:t>3</w:t>
            </w:r>
            <w:r w:rsidR="00CE1472"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518BD4F5" w:rsidR="00CE1472" w:rsidRDefault="00CE1472" w:rsidP="007D7CC1">
            <w:pPr>
              <w:rPr>
                <w:lang w:val="en-US"/>
              </w:rPr>
            </w:pPr>
            <w:r w:rsidRPr="00C41CF9">
              <w:rPr>
                <w:szCs w:val="24"/>
              </w:rPr>
              <w:t>Market integration and supervision package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560C1112" w:rsidR="00CE1472" w:rsidRDefault="00CE1472" w:rsidP="007D7CC1">
            <w:pPr>
              <w:pStyle w:val="NormalRight"/>
              <w:rPr>
                <w:lang w:val="en-US"/>
              </w:rPr>
            </w:pPr>
            <w:r w:rsidRPr="00C41CF9">
              <w:rPr>
                <w:noProof/>
                <w:szCs w:val="24"/>
              </w:rPr>
              <w:drawing>
                <wp:inline distT="0" distB="0" distL="0" distR="0" wp14:anchorId="27F7D10F" wp14:editId="691BE70A">
                  <wp:extent cx="172442" cy="172442"/>
                  <wp:effectExtent l="0" t="0" r="0" b="0"/>
                  <wp:docPr id="61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15168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41CF9">
              <w:rPr>
                <w:noProof/>
                <w:szCs w:val="24"/>
              </w:rPr>
              <w:drawing>
                <wp:inline distT="0" distB="0" distL="0" distR="0" wp14:anchorId="6E7B6C7B" wp14:editId="0FFDA292">
                  <wp:extent cx="172442" cy="172442"/>
                  <wp:effectExtent l="0" t="0" r="0" b="0"/>
                  <wp:docPr id="62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589849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4873D470" w:rsidR="00CE1472" w:rsidRDefault="00CE1472" w:rsidP="007D7CC1">
            <w:pPr>
              <w:rPr>
                <w:lang w:val="en-US"/>
              </w:rPr>
            </w:pPr>
            <w:r w:rsidRPr="00DD2A03">
              <w:rPr>
                <w:szCs w:val="24"/>
                <w:lang w:val="en-US"/>
              </w:rPr>
              <w:t>11406/26</w:t>
            </w:r>
          </w:p>
        </w:tc>
      </w:tr>
      <w:tr w:rsidR="00CE1472" w14:paraId="449ED289" w14:textId="77777777" w:rsidTr="00CE1472">
        <w:tc>
          <w:tcPr>
            <w:tcW w:w="567" w:type="dxa"/>
            <w:tcMar>
              <w:right w:w="0" w:type="dxa"/>
            </w:tcMar>
          </w:tcPr>
          <w:p w14:paraId="32AD2D14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40059EE2" w:rsidR="00CE1472" w:rsidRDefault="00CE1472" w:rsidP="007D7CC1">
            <w:pPr>
              <w:pStyle w:val="Pointabc"/>
              <w:rPr>
                <w:lang w:val="en-US"/>
              </w:rPr>
            </w:pPr>
            <w:r w:rsidRPr="00C41CF9">
              <w:t>Directive on further development of capital market integration and supervision within the Union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CE1472" w:rsidRDefault="00CE1472" w:rsidP="007D7C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CE1472" w:rsidRDefault="00CE1472" w:rsidP="007D7CC1">
            <w:pPr>
              <w:rPr>
                <w:lang w:val="en-US"/>
              </w:rPr>
            </w:pPr>
          </w:p>
        </w:tc>
      </w:tr>
      <w:tr w:rsidR="00CE1472" w14:paraId="5D7867A6" w14:textId="77777777" w:rsidTr="00CE1472">
        <w:tc>
          <w:tcPr>
            <w:tcW w:w="567" w:type="dxa"/>
            <w:tcMar>
              <w:right w:w="0" w:type="dxa"/>
            </w:tcMar>
          </w:tcPr>
          <w:p w14:paraId="79C3E932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71399F" w14:textId="3C85F2E4" w:rsidR="00CE1472" w:rsidRDefault="00CE1472" w:rsidP="007D7CC1">
            <w:pPr>
              <w:pStyle w:val="Pointabc"/>
              <w:rPr>
                <w:lang w:val="en-US"/>
              </w:rPr>
            </w:pPr>
            <w:r w:rsidRPr="00C41CF9">
              <w:t>Regulation on further development of capital market integration and supervision within the Union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BC2922" w14:textId="77777777" w:rsidR="00CE1472" w:rsidRDefault="00CE1472" w:rsidP="007D7C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82C2D0" w14:textId="77777777" w:rsidR="00CE1472" w:rsidRDefault="00CE1472" w:rsidP="007D7CC1">
            <w:pPr>
              <w:rPr>
                <w:lang w:val="en-US"/>
              </w:rPr>
            </w:pPr>
          </w:p>
        </w:tc>
      </w:tr>
      <w:tr w:rsidR="00CE1472" w14:paraId="49DB6168" w14:textId="77777777" w:rsidTr="00CE1472">
        <w:tc>
          <w:tcPr>
            <w:tcW w:w="567" w:type="dxa"/>
            <w:tcMar>
              <w:right w:w="0" w:type="dxa"/>
            </w:tcMar>
          </w:tcPr>
          <w:p w14:paraId="5992647D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A52386" w14:textId="5314A1DC" w:rsidR="00CE1472" w:rsidRPr="00C41CF9" w:rsidRDefault="00CE1472" w:rsidP="007D7CC1">
            <w:pPr>
              <w:pStyle w:val="Pointabc"/>
            </w:pPr>
            <w:r w:rsidRPr="00C41CF9">
              <w:t>Settlement Finality Regulation</w:t>
            </w:r>
          </w:p>
          <w:p w14:paraId="78099D69" w14:textId="7450C510" w:rsidR="00CE1472" w:rsidRDefault="00CE1472" w:rsidP="007D7CC1">
            <w:pPr>
              <w:rPr>
                <w:lang w:val="en-US"/>
              </w:rPr>
            </w:pPr>
            <w:r w:rsidRPr="00C41CF9">
              <w:rPr>
                <w:i/>
                <w:szCs w:val="24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E8CA4B" w14:textId="77777777" w:rsidR="00CE1472" w:rsidRDefault="00CE1472" w:rsidP="007D7C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A5708B" w14:textId="77777777" w:rsidR="00CE1472" w:rsidRDefault="00CE1472" w:rsidP="007D7CC1">
            <w:pPr>
              <w:rPr>
                <w:lang w:val="en-US"/>
              </w:rPr>
            </w:pPr>
          </w:p>
        </w:tc>
      </w:tr>
      <w:tr w:rsidR="00CE1472" w14:paraId="2CC01855" w14:textId="77777777" w:rsidTr="00CE1472">
        <w:tc>
          <w:tcPr>
            <w:tcW w:w="567" w:type="dxa"/>
            <w:tcMar>
              <w:right w:w="0" w:type="dxa"/>
            </w:tcMar>
          </w:tcPr>
          <w:p w14:paraId="47F133D6" w14:textId="6BCC3AD2" w:rsidR="00CE1472" w:rsidRPr="00CE1472" w:rsidRDefault="007E7DA7" w:rsidP="007E7DA7">
            <w:pPr>
              <w:pStyle w:val="PointManual"/>
              <w:pageBreakBefore/>
            </w:pPr>
            <w:r>
              <w:lastRenderedPageBreak/>
              <w:t>4</w:t>
            </w:r>
            <w:r w:rsidR="00CE1472"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AB9AF0" w14:textId="4D8A266E" w:rsidR="00CE1472" w:rsidRDefault="00CE1472" w:rsidP="007D7CC1">
            <w:pPr>
              <w:widowControl w:val="0"/>
              <w:rPr>
                <w:lang w:val="en-US"/>
              </w:rPr>
            </w:pPr>
            <w:r w:rsidRPr="00C41CF9">
              <w:rPr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63CF63" w14:textId="77777777" w:rsidR="00CE1472" w:rsidRDefault="00CE1472" w:rsidP="007D7C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17FFE0" w14:textId="77777777" w:rsidR="00CE1472" w:rsidRDefault="00CE1472" w:rsidP="007D7CC1">
            <w:pPr>
              <w:rPr>
                <w:lang w:val="en-US"/>
              </w:rPr>
            </w:pPr>
          </w:p>
        </w:tc>
      </w:tr>
      <w:tr w:rsidR="00CE1472" w14:paraId="743D292D" w14:textId="77777777" w:rsidTr="00CE1472">
        <w:tc>
          <w:tcPr>
            <w:tcW w:w="567" w:type="dxa"/>
            <w:tcMar>
              <w:right w:w="0" w:type="dxa"/>
            </w:tcMar>
          </w:tcPr>
          <w:p w14:paraId="61371279" w14:textId="41B37302" w:rsidR="00CE1472" w:rsidRPr="00CE1472" w:rsidRDefault="00CE1472" w:rsidP="00CE147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60D759" w14:textId="5E2C3696" w:rsidR="00CE1472" w:rsidRPr="00F35685" w:rsidRDefault="00CE1472" w:rsidP="007D7CC1">
            <w:pPr>
              <w:numPr>
                <w:ilvl w:val="0"/>
                <w:numId w:val="22"/>
              </w:numPr>
              <w:rPr>
                <w:szCs w:val="24"/>
              </w:rPr>
            </w:pPr>
            <w:r w:rsidRPr="00C41CF9">
              <w:rPr>
                <w:szCs w:val="24"/>
              </w:rPr>
              <w:t>Current financial services legislative proposals</w:t>
            </w:r>
          </w:p>
          <w:p w14:paraId="7E2C12D0" w14:textId="3232246F" w:rsidR="00CE1472" w:rsidRPr="00E70AE5" w:rsidRDefault="00CE1472" w:rsidP="00E70AE5">
            <w:pPr>
              <w:pStyle w:val="Text1"/>
              <w:rPr>
                <w:i/>
                <w:iCs/>
                <w:lang w:val="en-US"/>
              </w:rPr>
            </w:pPr>
            <w:r w:rsidRPr="00E70AE5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DAB204" w14:textId="29CD7B59" w:rsidR="00CE1472" w:rsidRDefault="00CE1472" w:rsidP="007D7CC1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1CF921" wp14:editId="39BB0FC3">
                  <wp:extent cx="172442" cy="172442"/>
                  <wp:effectExtent l="0" t="0" r="0" b="0"/>
                  <wp:docPr id="1865418784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418784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B01CCF7" wp14:editId="4D0DBEFD">
                  <wp:extent cx="172442" cy="172442"/>
                  <wp:effectExtent l="0" t="0" r="0" b="0"/>
                  <wp:docPr id="26202490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02490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EC386B" w14:textId="49396530" w:rsidR="00CE1472" w:rsidRDefault="00CE1472" w:rsidP="007D7CC1">
            <w:pPr>
              <w:rPr>
                <w:lang w:val="en-US"/>
              </w:rPr>
            </w:pPr>
            <w:r w:rsidRPr="00CD0F8F">
              <w:t>11225/26</w:t>
            </w: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14:paraId="2E597E52" w14:textId="77777777" w:rsidTr="00CE1472">
        <w:tc>
          <w:tcPr>
            <w:tcW w:w="567" w:type="dxa"/>
            <w:tcMar>
              <w:right w:w="0" w:type="dxa"/>
            </w:tcMar>
          </w:tcPr>
          <w:p w14:paraId="3BF80B0A" w14:textId="3F685BB9" w:rsidR="00CE1472" w:rsidRPr="00CE1472" w:rsidDel="00973ED1" w:rsidRDefault="007E7DA7" w:rsidP="00CE1472">
            <w:pPr>
              <w:pStyle w:val="PointManual"/>
            </w:pPr>
            <w:r>
              <w:t>5</w:t>
            </w:r>
            <w:r w:rsidR="00CE1472" w:rsidRPr="00CE1472" w:rsidDel="00973ED1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20CE60" w14:textId="52EBD285" w:rsidR="00CE1472" w:rsidRPr="00C41CF9" w:rsidRDefault="00CE1472" w:rsidP="00CF24C1">
            <w:r w:rsidRPr="00C41CF9">
              <w:t>Presidency work programme</w:t>
            </w:r>
          </w:p>
          <w:p w14:paraId="7599F3D7" w14:textId="10C0D421" w:rsidR="00CE1472" w:rsidRPr="00CF24C1" w:rsidRDefault="00CE1472" w:rsidP="00CF24C1">
            <w:pPr>
              <w:rPr>
                <w:i/>
                <w:iCs/>
              </w:rPr>
            </w:pPr>
            <w:r w:rsidRPr="00CF24C1">
              <w:rPr>
                <w:rFonts w:asciiTheme="majorBidi" w:hAnsiTheme="majorBidi" w:cstheme="majorBidi"/>
                <w:i/>
                <w:iCs/>
                <w:szCs w:val="24"/>
              </w:rPr>
              <w:t>Presentation</w:t>
            </w:r>
            <w:r w:rsidRPr="00CF24C1">
              <w:rPr>
                <w:i/>
                <w:iCs/>
              </w:rPr>
              <w:t xml:space="preserve"> by the Presidency</w:t>
            </w:r>
          </w:p>
          <w:p w14:paraId="3A61919A" w14:textId="5096A50B" w:rsidR="00CE1472" w:rsidRDefault="00CE1472" w:rsidP="00CF24C1">
            <w:pPr>
              <w:rPr>
                <w:lang w:val="en-US"/>
              </w:rPr>
            </w:pPr>
            <w:r w:rsidRPr="00C41CF9">
              <w:rPr>
                <w:rFonts w:asciiTheme="majorBidi" w:hAnsiTheme="majorBidi" w:cstheme="majorBidi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053D9F92" w:rsidR="00CE1472" w:rsidRDefault="00CE1472" w:rsidP="00CF24C1">
            <w:pPr>
              <w:pStyle w:val="NormalRight"/>
              <w:rPr>
                <w:lang w:val="en-US"/>
              </w:rPr>
            </w:pPr>
            <w:r w:rsidRPr="00C41CF9">
              <w:rPr>
                <w:noProof/>
              </w:rPr>
              <w:drawing>
                <wp:inline distT="0" distB="0" distL="0" distR="0" wp14:anchorId="32D83D61" wp14:editId="2CB76F02">
                  <wp:extent cx="195580" cy="195580"/>
                  <wp:effectExtent l="0" t="0" r="0" b="0"/>
                  <wp:docPr id="458654051" name="Picture 1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ublic debate (Article 8(3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CE1472" w:rsidRDefault="00CE1472" w:rsidP="00CF24C1">
            <w:pPr>
              <w:rPr>
                <w:lang w:val="en-US"/>
              </w:rPr>
            </w:pPr>
          </w:p>
        </w:tc>
      </w:tr>
      <w:tr w:rsidR="00CE1472" w14:paraId="1F2385F1" w14:textId="77777777" w:rsidTr="00CE1472">
        <w:tc>
          <w:tcPr>
            <w:tcW w:w="567" w:type="dxa"/>
            <w:tcMar>
              <w:right w:w="0" w:type="dxa"/>
            </w:tcMar>
          </w:tcPr>
          <w:p w14:paraId="0F352B52" w14:textId="3546F45B" w:rsidR="00CE1472" w:rsidRPr="00CE1472" w:rsidRDefault="007E7DA7" w:rsidP="00CE1472">
            <w:pPr>
              <w:pStyle w:val="PointManual"/>
            </w:pPr>
            <w:r>
              <w:t>6</w:t>
            </w:r>
            <w:r w:rsidR="00CE1472"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2A5F1E" w14:textId="1BBBD05C" w:rsidR="00CE1472" w:rsidRPr="00C41CF9" w:rsidRDefault="00CE1472" w:rsidP="00CF24C1">
            <w:pPr>
              <w:rPr>
                <w:rFonts w:eastAsia="Arial"/>
                <w:szCs w:val="24"/>
              </w:rPr>
            </w:pPr>
            <w:r w:rsidRPr="00CF24C1">
              <w:t>Economic</w:t>
            </w:r>
            <w:r w:rsidRPr="00C41CF9">
              <w:rPr>
                <w:rFonts w:eastAsia="Arial"/>
                <w:szCs w:val="24"/>
              </w:rPr>
              <w:t xml:space="preserve"> and financial impact of Russia’s </w:t>
            </w:r>
            <w:r w:rsidRPr="00345082">
              <w:rPr>
                <w:rFonts w:eastAsia="Arial"/>
                <w:szCs w:val="24"/>
              </w:rPr>
              <w:t>war of</w:t>
            </w:r>
            <w:r>
              <w:rPr>
                <w:rFonts w:eastAsia="Arial"/>
                <w:szCs w:val="24"/>
              </w:rPr>
              <w:t xml:space="preserve"> </w:t>
            </w:r>
            <w:r w:rsidRPr="00C41CF9">
              <w:rPr>
                <w:rFonts w:eastAsia="Arial"/>
                <w:szCs w:val="24"/>
              </w:rPr>
              <w:t>aggression against Ukraine</w:t>
            </w:r>
          </w:p>
          <w:p w14:paraId="3A4FDE9D" w14:textId="388FCF00" w:rsidR="00CE1472" w:rsidRDefault="00CE1472" w:rsidP="00CF24C1">
            <w:pPr>
              <w:rPr>
                <w:lang w:val="en-US"/>
              </w:rPr>
            </w:pPr>
            <w:r w:rsidRPr="00C41CF9"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CE1472" w:rsidRDefault="00CE1472" w:rsidP="00CF24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CE1472" w:rsidRDefault="00CE1472" w:rsidP="00CF24C1">
            <w:pPr>
              <w:rPr>
                <w:lang w:val="en-US"/>
              </w:rPr>
            </w:pPr>
          </w:p>
        </w:tc>
      </w:tr>
      <w:tr w:rsidR="00CE1472" w14:paraId="59906450" w14:textId="77777777" w:rsidTr="00CE1472">
        <w:tc>
          <w:tcPr>
            <w:tcW w:w="567" w:type="dxa"/>
            <w:tcMar>
              <w:right w:w="0" w:type="dxa"/>
            </w:tcMar>
          </w:tcPr>
          <w:p w14:paraId="7A72FFCF" w14:textId="2244296E" w:rsidR="00CE1472" w:rsidRPr="00CE1472" w:rsidRDefault="007E7DA7" w:rsidP="00CE1472">
            <w:pPr>
              <w:pStyle w:val="PointManual"/>
            </w:pPr>
            <w:r>
              <w:t>7</w:t>
            </w:r>
            <w:r w:rsidR="00CE1472"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82F7EB" w14:textId="47D611BB" w:rsidR="00CE1472" w:rsidRDefault="00CE1472" w:rsidP="00CF24C1">
            <w:pPr>
              <w:rPr>
                <w:lang w:val="en-US"/>
              </w:rPr>
            </w:pPr>
            <w:r w:rsidRPr="00C41CF9">
              <w:t>Economic recovery in Europe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6DA3C0" w14:textId="77777777" w:rsidR="00CE1472" w:rsidRDefault="00CE1472" w:rsidP="00CF24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2FCB21" w14:textId="77777777" w:rsidR="00CE1472" w:rsidRDefault="00CE1472" w:rsidP="00CF24C1">
            <w:pPr>
              <w:rPr>
                <w:lang w:val="en-US"/>
              </w:rPr>
            </w:pPr>
          </w:p>
        </w:tc>
      </w:tr>
      <w:tr w:rsidR="00CE1472" w14:paraId="7629CA52" w14:textId="77777777" w:rsidTr="00CE1472">
        <w:tc>
          <w:tcPr>
            <w:tcW w:w="567" w:type="dxa"/>
            <w:tcMar>
              <w:right w:w="0" w:type="dxa"/>
            </w:tcMar>
          </w:tcPr>
          <w:p w14:paraId="0E69A009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434BDB" w14:textId="72505213" w:rsidR="00CE1472" w:rsidRPr="00C41CF9" w:rsidRDefault="00CE1472" w:rsidP="00CF24C1">
            <w:pPr>
              <w:pStyle w:val="Pointabc1"/>
              <w:ind w:left="567"/>
            </w:pPr>
            <w:r w:rsidRPr="00C41CF9">
              <w:t>Implementation of the Recovery and Resilience Facility</w:t>
            </w:r>
          </w:p>
          <w:p w14:paraId="1CC1EBD3" w14:textId="77777777" w:rsidR="00CE1472" w:rsidRPr="00C41CF9" w:rsidRDefault="00CE1472" w:rsidP="00CF24C1">
            <w:pPr>
              <w:pStyle w:val="Pointabc1"/>
              <w:numPr>
                <w:ilvl w:val="0"/>
                <w:numId w:val="0"/>
              </w:numPr>
              <w:ind w:left="592"/>
              <w:rPr>
                <w:i/>
              </w:rPr>
            </w:pPr>
            <w:r w:rsidRPr="00C41CF9">
              <w:rPr>
                <w:i/>
              </w:rPr>
              <w:t>State of play</w:t>
            </w:r>
          </w:p>
          <w:p w14:paraId="3CC0861D" w14:textId="5680C821" w:rsidR="00CE1472" w:rsidRPr="00CF24C1" w:rsidRDefault="00CE1472" w:rsidP="00CF24C1">
            <w:pPr>
              <w:pStyle w:val="Text1"/>
              <w:rPr>
                <w:i/>
                <w:iCs/>
                <w:lang w:val="en-US"/>
              </w:rPr>
            </w:pPr>
            <w:r w:rsidRPr="00CF24C1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E5D55C" w14:textId="77777777" w:rsidR="00CE1472" w:rsidRDefault="00CE1472" w:rsidP="00CF24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37078F" w14:textId="77777777" w:rsidR="00CE1472" w:rsidRDefault="00CE1472" w:rsidP="00CF24C1">
            <w:pPr>
              <w:rPr>
                <w:lang w:val="en-US"/>
              </w:rPr>
            </w:pPr>
          </w:p>
        </w:tc>
      </w:tr>
      <w:tr w:rsidR="00CE1472" w14:paraId="58E5BC92" w14:textId="77777777" w:rsidTr="00CE1472">
        <w:tc>
          <w:tcPr>
            <w:tcW w:w="567" w:type="dxa"/>
            <w:tcMar>
              <w:right w:w="0" w:type="dxa"/>
            </w:tcMar>
          </w:tcPr>
          <w:p w14:paraId="1906E0E6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77ED4E" w14:textId="48C06C48" w:rsidR="00CE1472" w:rsidRDefault="00CE1472" w:rsidP="00CF24C1">
            <w:pPr>
              <w:pStyle w:val="Pointabc1"/>
              <w:ind w:left="567"/>
            </w:pPr>
            <w:r w:rsidRPr="00C41CF9">
              <w:t>Council Implementing Decisions under the Recovery and Resilience Facility</w:t>
            </w:r>
          </w:p>
          <w:p w14:paraId="2546BFD9" w14:textId="53311177" w:rsidR="00CE1472" w:rsidRPr="009E2986" w:rsidRDefault="00CE1472" w:rsidP="00CF24C1">
            <w:pPr>
              <w:pStyle w:val="Pointabc1"/>
              <w:numPr>
                <w:ilvl w:val="0"/>
                <w:numId w:val="0"/>
              </w:numPr>
              <w:ind w:left="567"/>
            </w:pPr>
            <w:r w:rsidRPr="00DD54E2">
              <w:rPr>
                <w:szCs w:val="24"/>
              </w:rPr>
              <w:t>(Legal basis: Article 20 Regulation (EU) 2021/241)</w:t>
            </w:r>
          </w:p>
          <w:p w14:paraId="1BD004CF" w14:textId="263AA0DB" w:rsidR="00CE1472" w:rsidRPr="00CF24C1" w:rsidRDefault="00CE1472" w:rsidP="00CF24C1">
            <w:pPr>
              <w:pStyle w:val="Text1"/>
              <w:rPr>
                <w:i/>
                <w:iCs/>
                <w:lang w:val="en-US"/>
              </w:rPr>
            </w:pPr>
            <w:r w:rsidRPr="00CF24C1">
              <w:rPr>
                <w:i/>
                <w:iCs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5539CA" w14:textId="3239ADCD" w:rsidR="00CE1472" w:rsidRDefault="00CE1472" w:rsidP="00CF24C1">
            <w:pPr>
              <w:pStyle w:val="NormalRight"/>
              <w:rPr>
                <w:lang w:val="en-US"/>
              </w:rPr>
            </w:pPr>
            <w:r w:rsidRPr="00C41CF9">
              <w:rPr>
                <w:noProof/>
                <w:szCs w:val="24"/>
                <w:lang w:eastAsia="en-IE"/>
              </w:rPr>
              <w:drawing>
                <wp:inline distT="0" distB="0" distL="0" distR="0" wp14:anchorId="69CD6CCF" wp14:editId="08D42B27">
                  <wp:extent cx="171450" cy="171450"/>
                  <wp:effectExtent l="0" t="0" r="0" b="0"/>
                  <wp:docPr id="74367731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4E2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F03C46" w14:textId="77777777" w:rsidR="00CE1472" w:rsidRDefault="00CE1472" w:rsidP="007D7CC1">
            <w:r>
              <w:t>10632/26 + ADD 1</w:t>
            </w:r>
          </w:p>
          <w:p w14:paraId="7D4528A9" w14:textId="77777777" w:rsidR="00CE1472" w:rsidRDefault="00CE1472" w:rsidP="007D7CC1">
            <w:r>
              <w:t>10641/26 + ADD 1</w:t>
            </w:r>
          </w:p>
          <w:p w14:paraId="6135D66D" w14:textId="77777777" w:rsidR="00CE1472" w:rsidRDefault="00CE1472" w:rsidP="007D7CC1">
            <w:r>
              <w:t>10678/26 + ADD 1</w:t>
            </w:r>
          </w:p>
          <w:p w14:paraId="696FF753" w14:textId="77777777" w:rsidR="00CE1472" w:rsidRDefault="00CE1472" w:rsidP="007D7CC1">
            <w:r>
              <w:t>10855/26 + ADD 1</w:t>
            </w:r>
          </w:p>
          <w:p w14:paraId="0770224B" w14:textId="77777777" w:rsidR="00CE1472" w:rsidRDefault="00CE1472" w:rsidP="007D7CC1">
            <w:r>
              <w:t>10856/26 + ADD 1</w:t>
            </w:r>
          </w:p>
          <w:p w14:paraId="73E04360" w14:textId="77777777" w:rsidR="00CE1472" w:rsidRDefault="00CE1472" w:rsidP="007D7CC1">
            <w:r>
              <w:t>10857/26 + ADD 1</w:t>
            </w:r>
          </w:p>
          <w:p w14:paraId="7D85B98D" w14:textId="77777777" w:rsidR="00CE1472" w:rsidRDefault="00CE1472" w:rsidP="007D7CC1">
            <w:r>
              <w:t>10858/26 + ADD 1</w:t>
            </w:r>
          </w:p>
          <w:p w14:paraId="0E2C43D9" w14:textId="77777777" w:rsidR="00CE1472" w:rsidRDefault="00CE1472" w:rsidP="007D7CC1">
            <w:r>
              <w:t>10859/26 + ADD 1</w:t>
            </w:r>
          </w:p>
          <w:p w14:paraId="5E96C3E3" w14:textId="5333856B" w:rsidR="00CE1472" w:rsidRDefault="00CE1472" w:rsidP="007D7CC1">
            <w:pPr>
              <w:rPr>
                <w:lang w:val="en-US"/>
              </w:rPr>
            </w:pPr>
            <w:r>
              <w:t>10914/26 + ADD 1</w:t>
            </w:r>
          </w:p>
        </w:tc>
      </w:tr>
      <w:tr w:rsidR="00CE1472" w14:paraId="1647935F" w14:textId="77777777" w:rsidTr="00CE1472">
        <w:tc>
          <w:tcPr>
            <w:tcW w:w="567" w:type="dxa"/>
            <w:tcMar>
              <w:right w:w="0" w:type="dxa"/>
            </w:tcMar>
          </w:tcPr>
          <w:p w14:paraId="73295D0A" w14:textId="4AA9A37B" w:rsidR="00CE1472" w:rsidRPr="00CE1472" w:rsidRDefault="007E7DA7" w:rsidP="00CE1472">
            <w:pPr>
              <w:pStyle w:val="PointManual"/>
            </w:pPr>
            <w:r>
              <w:t>8</w:t>
            </w:r>
            <w:r w:rsidR="00CE1472"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815BA2" w14:textId="60B0A150" w:rsidR="00CE1472" w:rsidRDefault="00CE1472" w:rsidP="00CF24C1">
            <w:pPr>
              <w:rPr>
                <w:lang w:val="en-US"/>
              </w:rPr>
            </w:pPr>
            <w:r w:rsidRPr="00C41CF9">
              <w:t>European Semester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A53C5A" w14:textId="77777777" w:rsidR="00CE1472" w:rsidRDefault="00CE1472" w:rsidP="00CF24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09351D" w14:textId="77777777" w:rsidR="00CE1472" w:rsidRDefault="00CE1472" w:rsidP="00CF24C1">
            <w:pPr>
              <w:rPr>
                <w:lang w:val="en-US"/>
              </w:rPr>
            </w:pPr>
          </w:p>
        </w:tc>
      </w:tr>
      <w:tr w:rsidR="00CE1472" w14:paraId="00D902A7" w14:textId="77777777" w:rsidTr="00CE1472">
        <w:tc>
          <w:tcPr>
            <w:tcW w:w="567" w:type="dxa"/>
            <w:tcMar>
              <w:right w:w="0" w:type="dxa"/>
            </w:tcMar>
          </w:tcPr>
          <w:p w14:paraId="1BE9BBF3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184115" w14:textId="0AF609FC" w:rsidR="00CE1472" w:rsidRDefault="00CE1472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C41CF9">
              <w:t>Integrated country-specific recommendations</w:t>
            </w:r>
          </w:p>
          <w:p w14:paraId="57ED1838" w14:textId="21BFAB38" w:rsidR="00CE1472" w:rsidRPr="00C41CF9" w:rsidRDefault="00CE1472" w:rsidP="00E3297C">
            <w:pPr>
              <w:pStyle w:val="Pointabc1"/>
              <w:numPr>
                <w:ilvl w:val="0"/>
                <w:numId w:val="0"/>
              </w:numPr>
              <w:ind w:left="592"/>
            </w:pPr>
            <w:r w:rsidRPr="00DD54E2">
              <w:t>(Legal basis: Articles 121 and 148(4) TFEU)</w:t>
            </w:r>
          </w:p>
          <w:p w14:paraId="3A5C5AB6" w14:textId="3DC6EE64" w:rsidR="00CE1472" w:rsidRPr="008C5463" w:rsidRDefault="00CE1472" w:rsidP="008C5463">
            <w:pPr>
              <w:pStyle w:val="Text1"/>
              <w:rPr>
                <w:i/>
                <w:iCs/>
                <w:lang w:val="en-US"/>
              </w:rPr>
            </w:pPr>
            <w:r w:rsidRPr="008C5463">
              <w:rPr>
                <w:i/>
                <w:iCs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10BDCE" w14:textId="13B44833" w:rsidR="00CE1472" w:rsidRDefault="00CE1472" w:rsidP="00CF24C1">
            <w:pPr>
              <w:pStyle w:val="NormalRight"/>
              <w:rPr>
                <w:lang w:val="en-US"/>
              </w:rPr>
            </w:pPr>
            <w:r w:rsidRPr="00DD54E2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94AF11" w14:textId="7B0EFD49" w:rsidR="00CE1472" w:rsidRPr="000F7C9D" w:rsidRDefault="00CE1472" w:rsidP="007D7CC1">
            <w:r w:rsidRPr="000F7C9D">
              <w:t>10943/</w:t>
            </w:r>
            <w:r>
              <w:t>2</w:t>
            </w:r>
            <w:r w:rsidRPr="000F7C9D">
              <w:t xml:space="preserve">/26 REV </w:t>
            </w:r>
            <w:r>
              <w:t>2</w:t>
            </w:r>
          </w:p>
          <w:p w14:paraId="7D0CFC4F" w14:textId="77777777" w:rsidR="00CE1472" w:rsidRPr="000F7C9D" w:rsidRDefault="00CE1472" w:rsidP="007D7CC1">
            <w:r w:rsidRPr="000F7C9D">
              <w:t>10944/26</w:t>
            </w:r>
          </w:p>
          <w:p w14:paraId="76385A6F" w14:textId="77777777" w:rsidR="00CE1472" w:rsidRPr="000F7C9D" w:rsidRDefault="00CE1472" w:rsidP="007D7CC1">
            <w:r w:rsidRPr="000F7C9D">
              <w:t>10945/26</w:t>
            </w:r>
          </w:p>
          <w:p w14:paraId="114E3878" w14:textId="6AF2385A" w:rsidR="00CE1472" w:rsidRDefault="00CE1472" w:rsidP="007D7CC1">
            <w:pPr>
              <w:rPr>
                <w:lang w:val="en-US"/>
              </w:rPr>
            </w:pPr>
            <w:r w:rsidRPr="000F7C9D">
              <w:t>9955/26</w:t>
            </w:r>
          </w:p>
        </w:tc>
      </w:tr>
      <w:tr w:rsidR="00CE1472" w14:paraId="41B310DD" w14:textId="77777777" w:rsidTr="00CE1472">
        <w:tc>
          <w:tcPr>
            <w:tcW w:w="567" w:type="dxa"/>
            <w:tcMar>
              <w:right w:w="0" w:type="dxa"/>
            </w:tcMar>
          </w:tcPr>
          <w:p w14:paraId="2039E3A4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428627" w14:textId="35DAA6B3" w:rsidR="00CE1472" w:rsidRPr="001706F9" w:rsidRDefault="00CE1472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C41CF9">
              <w:t>Conclusions on the 2026 in-depth reviews under the macroeconomic imbalance procedure</w:t>
            </w:r>
          </w:p>
          <w:p w14:paraId="3942EBE2" w14:textId="41212D6E" w:rsidR="00CE1472" w:rsidRPr="008C5463" w:rsidRDefault="00CE1472" w:rsidP="008C5463">
            <w:pPr>
              <w:pStyle w:val="Text1"/>
              <w:rPr>
                <w:i/>
                <w:iCs/>
                <w:lang w:val="en-US"/>
              </w:rPr>
            </w:pPr>
            <w:r w:rsidRPr="008C5463">
              <w:rPr>
                <w:i/>
                <w:iCs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601B36" w14:textId="77777777" w:rsidR="00CE1472" w:rsidRDefault="00CE1472" w:rsidP="00CF24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4DD9E3" w14:textId="77777777" w:rsidR="00CE1472" w:rsidRPr="000F7C9D" w:rsidRDefault="00CE1472" w:rsidP="007D7CC1">
            <w:r w:rsidRPr="000F7C9D">
              <w:t>10955/26</w:t>
            </w:r>
          </w:p>
          <w:p w14:paraId="1D00C5DA" w14:textId="4CAC9AF4" w:rsidR="00CE1472" w:rsidRDefault="00CE1472" w:rsidP="007D7CC1">
            <w:pPr>
              <w:rPr>
                <w:lang w:val="en-US"/>
              </w:rPr>
            </w:pPr>
            <w:r w:rsidRPr="000F7C9D">
              <w:t>10956/26</w:t>
            </w:r>
          </w:p>
        </w:tc>
      </w:tr>
      <w:tr w:rsidR="00CE1472" w14:paraId="3BB42773" w14:textId="77777777" w:rsidTr="00CE1472">
        <w:tc>
          <w:tcPr>
            <w:tcW w:w="567" w:type="dxa"/>
            <w:tcMar>
              <w:right w:w="0" w:type="dxa"/>
            </w:tcMar>
          </w:tcPr>
          <w:p w14:paraId="4DE2DF11" w14:textId="024DEB55" w:rsidR="00CE1472" w:rsidRPr="00CE1472" w:rsidRDefault="007E7DA7" w:rsidP="007E7DA7">
            <w:pPr>
              <w:pStyle w:val="PointManual"/>
              <w:pageBreakBefore/>
            </w:pPr>
            <w:r>
              <w:lastRenderedPageBreak/>
              <w:t>9</w:t>
            </w:r>
            <w:r w:rsidR="00CE1472"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ACDE96" w14:textId="3A28E4EB" w:rsidR="00CE1472" w:rsidRDefault="00CE1472" w:rsidP="00CF24C1">
            <w:pPr>
              <w:rPr>
                <w:lang w:val="en-US"/>
              </w:rPr>
            </w:pPr>
            <w:r w:rsidRPr="00C41CF9">
              <w:t>Implementation of the economic governance framework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E3EECA" w14:textId="04BF3440" w:rsidR="00CE1472" w:rsidRDefault="00CE1472" w:rsidP="00CF24C1">
            <w:pPr>
              <w:pStyle w:val="NormalRight"/>
              <w:rPr>
                <w:lang w:val="en-US"/>
              </w:rPr>
            </w:pPr>
            <w:r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4CB478" w14:textId="77777777" w:rsidR="00CE1472" w:rsidRDefault="00CE1472" w:rsidP="00CF24C1">
            <w:pPr>
              <w:rPr>
                <w:lang w:val="en-US"/>
              </w:rPr>
            </w:pPr>
          </w:p>
        </w:tc>
      </w:tr>
      <w:tr w:rsidR="00CE1472" w14:paraId="7D45C6B4" w14:textId="77777777" w:rsidTr="00CE1472">
        <w:tc>
          <w:tcPr>
            <w:tcW w:w="567" w:type="dxa"/>
            <w:tcMar>
              <w:right w:w="0" w:type="dxa"/>
            </w:tcMar>
          </w:tcPr>
          <w:p w14:paraId="396AD123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C63E0A" w14:textId="6293BF87" w:rsidR="00CE1472" w:rsidRPr="002157D0" w:rsidRDefault="00CE1472" w:rsidP="002157D0">
            <w:pPr>
              <w:pStyle w:val="Pointabc"/>
              <w:numPr>
                <w:ilvl w:val="1"/>
                <w:numId w:val="25"/>
              </w:numPr>
              <w:rPr>
                <w:lang w:val="en-US"/>
              </w:rPr>
            </w:pPr>
            <w:r w:rsidRPr="002157D0">
              <w:t>Medium-term fiscal-structural plan: Council Recommendation</w:t>
            </w:r>
          </w:p>
          <w:p w14:paraId="7828F2C2" w14:textId="4185BD91" w:rsidR="00CE1472" w:rsidRDefault="00CE1472" w:rsidP="002157D0">
            <w:pPr>
              <w:pStyle w:val="Pointabc"/>
              <w:numPr>
                <w:ilvl w:val="0"/>
                <w:numId w:val="0"/>
              </w:numPr>
              <w:ind w:left="567"/>
              <w:rPr>
                <w:lang w:val="en-US"/>
              </w:rPr>
            </w:pPr>
            <w:r w:rsidRPr="00DD54E2">
              <w:t>(Legal basis: Regulation (EU) 2024/1263)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F5EB38" w14:textId="77777777" w:rsidR="00CE1472" w:rsidRDefault="00CE1472" w:rsidP="00CF24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4DAF2A" w14:textId="4A507D24" w:rsidR="00CE1472" w:rsidRDefault="00CE1472" w:rsidP="00CF24C1">
            <w:pPr>
              <w:rPr>
                <w:lang w:val="en-US"/>
              </w:rPr>
            </w:pPr>
            <w:r w:rsidRPr="000F7C9D">
              <w:t>10948/26</w:t>
            </w:r>
          </w:p>
        </w:tc>
      </w:tr>
      <w:tr w:rsidR="00CE1472" w14:paraId="6C60CD2B" w14:textId="77777777" w:rsidTr="00CE1472">
        <w:tc>
          <w:tcPr>
            <w:tcW w:w="567" w:type="dxa"/>
            <w:tcMar>
              <w:right w:w="0" w:type="dxa"/>
            </w:tcMar>
          </w:tcPr>
          <w:p w14:paraId="66A1F19A" w14:textId="77777777" w:rsidR="00CE1472" w:rsidRPr="00CE1472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E16137" w14:textId="6B02D493" w:rsidR="00CE1472" w:rsidRDefault="00CE1472" w:rsidP="002157D0">
            <w:pPr>
              <w:pStyle w:val="Pointabc"/>
            </w:pPr>
            <w:r w:rsidRPr="00C41CF9">
              <w:t>Council Decision and Recommendation under the excessive deficit procedure</w:t>
            </w:r>
          </w:p>
          <w:p w14:paraId="715CA042" w14:textId="7367D148" w:rsidR="00CE1472" w:rsidRPr="00C41CF9" w:rsidRDefault="00CE1472" w:rsidP="002157D0">
            <w:pPr>
              <w:pStyle w:val="Pointabc1"/>
              <w:numPr>
                <w:ilvl w:val="0"/>
                <w:numId w:val="0"/>
              </w:numPr>
              <w:ind w:left="599"/>
            </w:pPr>
            <w:r w:rsidRPr="00DD54E2">
              <w:t>(Legal basis: Article 126 (6</w:t>
            </w:r>
            <w:r>
              <w:t>-</w:t>
            </w:r>
            <w:r w:rsidRPr="00DD54E2">
              <w:t>7) TFEU)</w:t>
            </w:r>
          </w:p>
          <w:p w14:paraId="55BF00D3" w14:textId="097CE503" w:rsidR="00CE1472" w:rsidRDefault="00CE1472" w:rsidP="00CF24C1">
            <w:pPr>
              <w:rPr>
                <w:lang w:val="en-US"/>
              </w:rPr>
            </w:pPr>
            <w:r w:rsidRPr="00C41CF9">
              <w:rPr>
                <w:i/>
                <w:iCs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8F8801" w14:textId="176A6043" w:rsidR="00CE1472" w:rsidRDefault="00CE1472" w:rsidP="00CF24C1">
            <w:pPr>
              <w:pStyle w:val="NormalRight"/>
              <w:rPr>
                <w:lang w:val="en-US"/>
              </w:rPr>
            </w:pPr>
            <w:r w:rsidRPr="00C41CF9">
              <w:rPr>
                <w:noProof/>
              </w:rPr>
              <w:drawing>
                <wp:inline distT="0" distB="0" distL="0" distR="0" wp14:anchorId="66FB9858" wp14:editId="5D105609">
                  <wp:extent cx="168910" cy="168910"/>
                  <wp:effectExtent l="0" t="0" r="2540" b="2540"/>
                  <wp:docPr id="1828846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136211" w14:textId="77777777" w:rsidR="00CE1472" w:rsidRPr="000F2888" w:rsidRDefault="00CE1472" w:rsidP="007D7CC1">
            <w:r w:rsidRPr="000F2888">
              <w:t xml:space="preserve">10952/26 </w:t>
            </w:r>
            <w:r>
              <w:t xml:space="preserve">+ </w:t>
            </w:r>
            <w:r w:rsidRPr="000F2888">
              <w:t>COR 1</w:t>
            </w:r>
          </w:p>
          <w:p w14:paraId="6C6150AC" w14:textId="75A5E9CC" w:rsidR="00CE1472" w:rsidRDefault="00CE1472" w:rsidP="007D7CC1">
            <w:pPr>
              <w:rPr>
                <w:lang w:val="en-US"/>
              </w:rPr>
            </w:pPr>
            <w:r w:rsidRPr="000F2888">
              <w:t>10953/26</w:t>
            </w:r>
          </w:p>
        </w:tc>
      </w:tr>
      <w:tr w:rsidR="00CE1472" w14:paraId="33C19384" w14:textId="77777777" w:rsidTr="00CE1472">
        <w:tc>
          <w:tcPr>
            <w:tcW w:w="567" w:type="dxa"/>
            <w:tcMar>
              <w:right w:w="0" w:type="dxa"/>
            </w:tcMar>
          </w:tcPr>
          <w:p w14:paraId="14465EB4" w14:textId="5C37055C" w:rsidR="00CE1472" w:rsidRPr="00CE1472" w:rsidRDefault="00CE1472" w:rsidP="00CE1472">
            <w:pPr>
              <w:pStyle w:val="PointManual"/>
            </w:pPr>
            <w:r w:rsidRPr="00CE1472">
              <w:t>1</w:t>
            </w:r>
            <w:r w:rsidR="007E7DA7">
              <w:t>0</w:t>
            </w:r>
            <w:r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C190F4" w14:textId="0C82E2E0" w:rsidR="00CE1472" w:rsidRPr="00C41CF9" w:rsidRDefault="00CE1472" w:rsidP="007D7CC1">
            <w:pPr>
              <w:widowControl w:val="0"/>
              <w:rPr>
                <w:rFonts w:asciiTheme="majorBidi" w:hAnsiTheme="majorBidi" w:cstheme="majorBidi"/>
              </w:rPr>
            </w:pPr>
            <w:r w:rsidRPr="00C41CF9">
              <w:t>Convergence</w:t>
            </w:r>
            <w:r w:rsidRPr="00C41CF9">
              <w:rPr>
                <w:rFonts w:asciiTheme="majorBidi" w:hAnsiTheme="majorBidi" w:cstheme="majorBidi"/>
              </w:rPr>
              <w:t xml:space="preserve"> reports from the Commission and the European Central Bank</w:t>
            </w:r>
          </w:p>
          <w:p w14:paraId="643FF669" w14:textId="5AE2B9E1" w:rsidR="00CE1472" w:rsidRDefault="00CE1472" w:rsidP="007D7CC1">
            <w:pPr>
              <w:widowControl w:val="0"/>
              <w:rPr>
                <w:lang w:val="en-US"/>
              </w:rPr>
            </w:pPr>
            <w:r w:rsidRPr="00C41CF9">
              <w:rPr>
                <w:rFonts w:asciiTheme="majorBidi" w:hAnsiTheme="majorBidi" w:cstheme="majorBidi"/>
                <w:i/>
              </w:rPr>
              <w:t>Exchange</w:t>
            </w:r>
            <w:r w:rsidRPr="00C41CF9">
              <w:rPr>
                <w:rFonts w:asciiTheme="majorBidi" w:hAnsiTheme="majorBidi" w:cstheme="majorBidi"/>
                <w:i/>
                <w:lang w:bidi="en-GB"/>
              </w:rPr>
              <w:t xml:space="preserve">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DD1508" w14:textId="77777777" w:rsidR="00CE1472" w:rsidRDefault="00CE1472" w:rsidP="007D7CC1">
            <w:pPr>
              <w:pStyle w:val="NormalRight"/>
              <w:widowControl w:val="0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797113" w14:textId="77777777" w:rsidR="00CE1472" w:rsidRDefault="00CE1472" w:rsidP="007D7CC1">
            <w:pPr>
              <w:widowControl w:val="0"/>
            </w:pPr>
            <w:r>
              <w:t>10958/26 + ADD 1</w:t>
            </w:r>
          </w:p>
          <w:p w14:paraId="307C8330" w14:textId="71F3EDBF" w:rsidR="00CE1472" w:rsidRDefault="00CE1472" w:rsidP="007D7CC1">
            <w:pPr>
              <w:widowControl w:val="0"/>
              <w:rPr>
                <w:lang w:val="en-US"/>
              </w:rPr>
            </w:pPr>
            <w:r>
              <w:t>10959/26</w:t>
            </w:r>
          </w:p>
        </w:tc>
      </w:tr>
      <w:tr w:rsidR="00CE1472" w14:paraId="19565462" w14:textId="77777777" w:rsidTr="00CE1472">
        <w:tc>
          <w:tcPr>
            <w:tcW w:w="567" w:type="dxa"/>
            <w:tcMar>
              <w:right w:w="0" w:type="dxa"/>
            </w:tcMar>
          </w:tcPr>
          <w:p w14:paraId="55F27C3F" w14:textId="28F3DED9" w:rsidR="00CE1472" w:rsidRPr="00CE1472" w:rsidRDefault="00CE1472" w:rsidP="00CE1472">
            <w:pPr>
              <w:pStyle w:val="PointManual"/>
            </w:pPr>
            <w:r w:rsidRPr="00CE1472">
              <w:t>1</w:t>
            </w:r>
            <w:r w:rsidR="007E7DA7">
              <w:t>1</w:t>
            </w:r>
            <w:r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01D364" w14:textId="3D648FEE" w:rsidR="00CE1472" w:rsidRPr="00C41CF9" w:rsidRDefault="00CE1472" w:rsidP="00CF24C1">
            <w:pPr>
              <w:widowControl w:val="0"/>
              <w:rPr>
                <w:rFonts w:asciiTheme="majorBidi" w:hAnsiTheme="majorBidi" w:cstheme="majorBidi"/>
              </w:rPr>
            </w:pPr>
            <w:r w:rsidRPr="00C41CF9">
              <w:t>Preparation of the G20 Finance Ministers and Central Bank Governors meeting on 31 August and 1 September 2026: EU terms of reference</w:t>
            </w:r>
          </w:p>
          <w:p w14:paraId="444E9FF8" w14:textId="2C177753" w:rsidR="00CE1472" w:rsidRDefault="00CE1472" w:rsidP="00CF24C1">
            <w:pPr>
              <w:rPr>
                <w:lang w:val="en-US"/>
              </w:rPr>
            </w:pPr>
            <w:r w:rsidRPr="00C41CF9">
              <w:rPr>
                <w:rFonts w:asciiTheme="majorBidi" w:hAnsiTheme="majorBidi" w:cstheme="majorBidi"/>
                <w:i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5BD82B" w14:textId="77777777" w:rsidR="00CE1472" w:rsidRDefault="00CE1472" w:rsidP="00CF24C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80B2C0" w14:textId="724BF386" w:rsidR="00CE1472" w:rsidRDefault="00CE1472" w:rsidP="00CF24C1">
            <w:pPr>
              <w:rPr>
                <w:lang w:val="en-US"/>
              </w:rPr>
            </w:pPr>
            <w:r>
              <w:t>10982/26</w:t>
            </w:r>
          </w:p>
        </w:tc>
      </w:tr>
      <w:tr w:rsidR="00CE1472" w14:paraId="4B16BAEB" w14:textId="77777777" w:rsidTr="00CE1472">
        <w:tc>
          <w:tcPr>
            <w:tcW w:w="567" w:type="dxa"/>
            <w:tcMar>
              <w:right w:w="0" w:type="dxa"/>
            </w:tcMar>
          </w:tcPr>
          <w:p w14:paraId="1A1204A7" w14:textId="0B14AABD" w:rsidR="00CE1472" w:rsidRPr="00CE1472" w:rsidRDefault="00CE1472" w:rsidP="00CE1472">
            <w:pPr>
              <w:pStyle w:val="PointManual"/>
            </w:pPr>
            <w:r w:rsidRPr="00CE1472">
              <w:t>1</w:t>
            </w:r>
            <w:r w:rsidR="007E7DA7">
              <w:t>2</w:t>
            </w:r>
            <w:r w:rsidRPr="00CE147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24E90282" w:rsidR="00CE1472" w:rsidRDefault="00CE1472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CE1472" w:rsidRDefault="00CE1472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CE1472" w:rsidRDefault="00CE1472" w:rsidP="00CB73C2">
            <w:pPr>
              <w:rPr>
                <w:lang w:val="en-US"/>
              </w:rPr>
            </w:pPr>
          </w:p>
        </w:tc>
      </w:tr>
    </w:tbl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3FFCA18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166B43CF" wp14:editId="2C152628">
            <wp:extent cx="172442" cy="172442"/>
            <wp:effectExtent l="0" t="0" r="0" b="0"/>
            <wp:docPr id="6" name="Picture 6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Public debate (Article 8(3) of the Council's Rules of Procedure)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6E4AB4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Pr="007502FA" w:rsidRDefault="001B060D" w:rsidP="001B060D">
      <w:pPr>
        <w:pStyle w:val="FinalLine"/>
      </w:pPr>
    </w:p>
    <w:sectPr w:rsidR="001B060D" w:rsidRPr="007502FA" w:rsidSect="00F1055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DA21" w14:textId="77777777" w:rsidR="00E00736" w:rsidRDefault="00E007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10557" w:rsidRPr="00D94637" w14:paraId="67CDC1DF" w14:textId="77777777" w:rsidTr="00F1055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056AA3E" w14:textId="77777777" w:rsidR="00F10557" w:rsidRPr="00D94637" w:rsidRDefault="00F1055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F10557" w:rsidRPr="00B310DC" w14:paraId="21D33DAB" w14:textId="77777777" w:rsidTr="00F1055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B936E70" w14:textId="7BC7ECE2" w:rsidR="00F10557" w:rsidRPr="00AD7BF2" w:rsidRDefault="00F10557" w:rsidP="004F54B2">
          <w:pPr>
            <w:pStyle w:val="FooterText"/>
          </w:pPr>
          <w:r>
            <w:t>11143/26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200A424" w14:textId="77777777" w:rsidR="00F10557" w:rsidRPr="00AD7BF2" w:rsidRDefault="00F1055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DA5D0AC" w14:textId="77777777" w:rsidR="00F10557" w:rsidRPr="002511D8" w:rsidRDefault="00F1055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D4316EC" w14:textId="6151C945" w:rsidR="00F10557" w:rsidRPr="00B310DC" w:rsidRDefault="00F1055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F10557" w:rsidRPr="00D94637" w14:paraId="114ABC11" w14:textId="77777777" w:rsidTr="00F10557">
      <w:trPr>
        <w:jc w:val="center"/>
      </w:trPr>
      <w:tc>
        <w:tcPr>
          <w:tcW w:w="1774" w:type="pct"/>
          <w:shd w:val="clear" w:color="auto" w:fill="auto"/>
        </w:tcPr>
        <w:p w14:paraId="3FF18C1B" w14:textId="6D7AAB14" w:rsidR="00F10557" w:rsidRPr="00AD7BF2" w:rsidRDefault="00F1055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098D07C" w14:textId="66827979" w:rsidR="00F10557" w:rsidRPr="00AD7BF2" w:rsidRDefault="00F1055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182F55E" w14:textId="23262CD3" w:rsidR="00F10557" w:rsidRPr="00D94637" w:rsidRDefault="00F1055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80C0C90" w14:textId="52E57B4C" w:rsidR="00F10557" w:rsidRPr="00695BAF" w:rsidRDefault="00F1055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F10557" w:rsidRDefault="001B060D" w:rsidP="00F1055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10557" w:rsidRPr="00D94637" w14:paraId="24CDF6FF" w14:textId="77777777" w:rsidTr="00F1055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E73353A" w14:textId="77777777" w:rsidR="00F10557" w:rsidRPr="00D94637" w:rsidRDefault="00F1055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F10557" w:rsidRPr="00B310DC" w14:paraId="7DF0CDA6" w14:textId="77777777" w:rsidTr="00F1055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C89511B" w14:textId="2E992C2B" w:rsidR="00F10557" w:rsidRPr="00AD7BF2" w:rsidRDefault="00F10557" w:rsidP="004F54B2">
          <w:pPr>
            <w:pStyle w:val="FooterText"/>
          </w:pPr>
          <w:r>
            <w:t>11143/26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AF942B1" w14:textId="77777777" w:rsidR="00F10557" w:rsidRPr="00AD7BF2" w:rsidRDefault="00F1055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7803787" w14:textId="77777777" w:rsidR="00F10557" w:rsidRPr="002511D8" w:rsidRDefault="00F1055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CDEE480" w14:textId="1F3E2CC7" w:rsidR="00F10557" w:rsidRPr="00B310DC" w:rsidRDefault="00F1055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10557" w:rsidRPr="00D94637" w14:paraId="49973C4A" w14:textId="77777777" w:rsidTr="00F10557">
      <w:trPr>
        <w:jc w:val="center"/>
      </w:trPr>
      <w:tc>
        <w:tcPr>
          <w:tcW w:w="1774" w:type="pct"/>
          <w:shd w:val="clear" w:color="auto" w:fill="auto"/>
        </w:tcPr>
        <w:p w14:paraId="1A0E60A1" w14:textId="19F5C45D" w:rsidR="00F10557" w:rsidRPr="00AD7BF2" w:rsidRDefault="00F1055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49DB5C3" w14:textId="5E0E1E5B" w:rsidR="00F10557" w:rsidRPr="00AD7BF2" w:rsidRDefault="00F1055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152D94D" w14:textId="5EDC5396" w:rsidR="00F10557" w:rsidRPr="00D94637" w:rsidRDefault="00F1055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2672230" w14:textId="67CF23DB" w:rsidR="00F10557" w:rsidRPr="00695BAF" w:rsidRDefault="00F1055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F10557" w:rsidRDefault="001B060D" w:rsidP="00F1055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17967592" w14:textId="77777777" w:rsidR="00F10557" w:rsidRDefault="00F10557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B103" w14:textId="77777777" w:rsidR="00E00736" w:rsidRDefault="00E007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25B2281C" w:rsidR="001B060D" w:rsidRPr="00F10557" w:rsidRDefault="00F10557" w:rsidP="00F1055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BA10376" w:rsidR="001B060D" w:rsidRPr="00F10557" w:rsidRDefault="00F10557" w:rsidP="00F1055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36A7D25"/>
    <w:multiLevelType w:val="hybridMultilevel"/>
    <w:tmpl w:val="48822F1C"/>
    <w:lvl w:ilvl="0" w:tplc="FFFFFFFF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0"/>
  </w:num>
  <w:num w:numId="9" w16cid:durableId="1450276834">
    <w:abstractNumId w:val="20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4754171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92681325">
    <w:abstractNumId w:val="19"/>
  </w:num>
  <w:num w:numId="23" w16cid:durableId="875774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3690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673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567"/>
  <w:hyphenationZone w:val="425"/>
  <w:characterSpacingControl w:val="doNotCompress"/>
  <w:hdrShapeDefaults>
    <o:shapedefaults v:ext="edit" spidmax="6963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9156486874630916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09&lt;/text&gt;_x000d__x000a_  &lt;/metadata&gt;_x000d__x000a_  &lt;metadata key=&quot;md_Prefix&quot;&gt;_x000d__x000a_    &lt;text&gt;&lt;/text&gt;_x000d__x000a_  &lt;/metadata&gt;_x000d__x000a_  &lt;metadata key=&quot;md_DocumentNumber&quot;&gt;_x000d__x000a_    &lt;text&gt;1114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3&lt;/text&gt;_x000d__x000a_      &lt;text&gt;ECOFIN 932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3517253079840231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39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7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82af4f7a13eb9dc4a4989317897c8d4696756fcfb8b6fd81c7f6a181b2d9d5b"/>
  </w:docVars>
  <w:rsids>
    <w:rsidRoot w:val="001B060D"/>
    <w:rsid w:val="00042CB0"/>
    <w:rsid w:val="000E2267"/>
    <w:rsid w:val="001208A4"/>
    <w:rsid w:val="00120B05"/>
    <w:rsid w:val="001B060D"/>
    <w:rsid w:val="001E1621"/>
    <w:rsid w:val="00202114"/>
    <w:rsid w:val="002157D0"/>
    <w:rsid w:val="002A076E"/>
    <w:rsid w:val="002B7630"/>
    <w:rsid w:val="002E15BC"/>
    <w:rsid w:val="00326C08"/>
    <w:rsid w:val="00345082"/>
    <w:rsid w:val="00350C40"/>
    <w:rsid w:val="003608C7"/>
    <w:rsid w:val="003636EC"/>
    <w:rsid w:val="003778B9"/>
    <w:rsid w:val="003A6C20"/>
    <w:rsid w:val="003D040A"/>
    <w:rsid w:val="003D6AF6"/>
    <w:rsid w:val="00442CAD"/>
    <w:rsid w:val="00464FE8"/>
    <w:rsid w:val="00490865"/>
    <w:rsid w:val="004A1C22"/>
    <w:rsid w:val="004C60B7"/>
    <w:rsid w:val="005024B0"/>
    <w:rsid w:val="005129D3"/>
    <w:rsid w:val="00546854"/>
    <w:rsid w:val="00547A70"/>
    <w:rsid w:val="005529E7"/>
    <w:rsid w:val="005633D1"/>
    <w:rsid w:val="005864D0"/>
    <w:rsid w:val="005A5570"/>
    <w:rsid w:val="005C0E8B"/>
    <w:rsid w:val="005C3952"/>
    <w:rsid w:val="00601D12"/>
    <w:rsid w:val="006213F4"/>
    <w:rsid w:val="00632D3B"/>
    <w:rsid w:val="0068003E"/>
    <w:rsid w:val="006A0129"/>
    <w:rsid w:val="006C2197"/>
    <w:rsid w:val="006D2414"/>
    <w:rsid w:val="006E4AB4"/>
    <w:rsid w:val="007010AE"/>
    <w:rsid w:val="00723B34"/>
    <w:rsid w:val="00741DC3"/>
    <w:rsid w:val="00745D84"/>
    <w:rsid w:val="007502FA"/>
    <w:rsid w:val="00772954"/>
    <w:rsid w:val="00786B8C"/>
    <w:rsid w:val="007D7CC1"/>
    <w:rsid w:val="007E7DA7"/>
    <w:rsid w:val="008146F9"/>
    <w:rsid w:val="00827A46"/>
    <w:rsid w:val="00843D81"/>
    <w:rsid w:val="008C5463"/>
    <w:rsid w:val="008F1040"/>
    <w:rsid w:val="009061BD"/>
    <w:rsid w:val="00973ED1"/>
    <w:rsid w:val="009860AE"/>
    <w:rsid w:val="009930AF"/>
    <w:rsid w:val="00A04B52"/>
    <w:rsid w:val="00A31007"/>
    <w:rsid w:val="00A92353"/>
    <w:rsid w:val="00B5488B"/>
    <w:rsid w:val="00B92395"/>
    <w:rsid w:val="00BB0B32"/>
    <w:rsid w:val="00BC0BB4"/>
    <w:rsid w:val="00BC3EC8"/>
    <w:rsid w:val="00BD729D"/>
    <w:rsid w:val="00BE3520"/>
    <w:rsid w:val="00C02778"/>
    <w:rsid w:val="00C24D81"/>
    <w:rsid w:val="00C86B16"/>
    <w:rsid w:val="00C86BCE"/>
    <w:rsid w:val="00CA5151"/>
    <w:rsid w:val="00CC013E"/>
    <w:rsid w:val="00CC7CD6"/>
    <w:rsid w:val="00CD0F8F"/>
    <w:rsid w:val="00CD60FB"/>
    <w:rsid w:val="00CE1472"/>
    <w:rsid w:val="00CF24C1"/>
    <w:rsid w:val="00D10311"/>
    <w:rsid w:val="00D41FB1"/>
    <w:rsid w:val="00D64B12"/>
    <w:rsid w:val="00D91806"/>
    <w:rsid w:val="00D95441"/>
    <w:rsid w:val="00DB0576"/>
    <w:rsid w:val="00DB6A97"/>
    <w:rsid w:val="00DF7902"/>
    <w:rsid w:val="00E00736"/>
    <w:rsid w:val="00E131D9"/>
    <w:rsid w:val="00E25FF7"/>
    <w:rsid w:val="00E3297C"/>
    <w:rsid w:val="00E70AE5"/>
    <w:rsid w:val="00E73994"/>
    <w:rsid w:val="00E8251D"/>
    <w:rsid w:val="00E900DC"/>
    <w:rsid w:val="00ED2D5D"/>
    <w:rsid w:val="00ED3A3C"/>
    <w:rsid w:val="00EE3B78"/>
    <w:rsid w:val="00EE58DE"/>
    <w:rsid w:val="00F10557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11CEB7E1"/>
  <w15:docId w15:val="{4F2765F8-6699-48BF-A7B0-5EBC2617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1055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1055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1055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1055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1055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1055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10557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1055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1055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1055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1055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F1055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CF24C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ED3A3C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cid:image001.png@01DCC815.5AC439F0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header" Target="header2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bin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9f6ae4196f2832700dad36a0e945e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221571-732E-4005-B600-86B7A40657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545AEC-292D-45A9-8202-71D4ECCFAB14}"/>
</file>

<file path=customXml/itemProps3.xml><?xml version="1.0" encoding="utf-8"?>
<ds:datastoreItem xmlns:ds="http://schemas.openxmlformats.org/officeDocument/2006/customXml" ds:itemID="{0DF799BE-3EEE-4FF3-AB8D-A1F291794AAC}"/>
</file>

<file path=customXml/itemProps4.xml><?xml version="1.0" encoding="utf-8"?>
<ds:datastoreItem xmlns:ds="http://schemas.openxmlformats.org/officeDocument/2006/customXml" ds:itemID="{EB67884B-177B-4F25-817A-1F1E3B20898C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414</Words>
  <Characters>2345</Characters>
  <Application>Microsoft Office Word</Application>
  <DocSecurity>0</DocSecurity>
  <Lines>180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3</cp:revision>
  <dcterms:created xsi:type="dcterms:W3CDTF">2026-07-09T11:21:00Z</dcterms:created>
  <dcterms:modified xsi:type="dcterms:W3CDTF">2026-07-09T11:21:00Z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0x0101007818E9B9B6B6C74E848735DCDD5F12C9</vt:lpwstr>
  </property>
</Properties>
</file>