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media/image2.bin" ContentType="image/png"/>
  <Override PartName="/word/media/image3.bin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570568742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A0298" w:rsidRPr="0056157B" w14:paraId="513F1B02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69B5CAC" w14:textId="77777777" w:rsidR="000A0298" w:rsidRPr="0056157B" w:rsidRDefault="000A0298" w:rsidP="00634DC7">
                <w:pPr>
                  <w:pStyle w:val="TBNormalTechnicalBlock"/>
                </w:pPr>
              </w:p>
            </w:tc>
          </w:tr>
          <w:tr w:rsidR="000A0298" w:rsidRPr="0056157B" w14:paraId="40DFB90A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CFC0479" w14:textId="77777777" w:rsidR="000A0298" w:rsidRPr="0056157B" w:rsidRDefault="000A029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A5F422C" wp14:editId="537A585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B44939C" w14:textId="77777777" w:rsidR="000A0298" w:rsidRPr="0056157B" w:rsidRDefault="000A0298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0A0298" w:rsidRPr="00B84B6D" w14:paraId="49929F4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1CA87BA" w14:textId="77777777" w:rsidR="000A0298" w:rsidRPr="0056157B" w:rsidRDefault="000A029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1C5D545" w14:textId="77777777" w:rsidR="000A0298" w:rsidRPr="0056157B" w:rsidRDefault="000A029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D9384B9" w14:textId="77777777" w:rsidR="000A0298" w:rsidRPr="0056157B" w:rsidRDefault="000A0298" w:rsidP="00233A0E">
                <w:pPr>
                  <w:pStyle w:val="TBNormalTechnicalBlock"/>
                  <w:rPr>
                    <w:b/>
                  </w:rPr>
                </w:pPr>
              </w:p>
              <w:p w14:paraId="6F5759B6" w14:textId="77777777" w:rsidR="000A0298" w:rsidRDefault="000A029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3 September 2026</w:t>
                </w:r>
              </w:p>
              <w:p w14:paraId="05199747" w14:textId="77777777" w:rsidR="000A0298" w:rsidRPr="0019440B" w:rsidRDefault="000A029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1CD3185" w14:textId="77777777" w:rsidR="000A0298" w:rsidRPr="0019440B" w:rsidRDefault="000A0298" w:rsidP="00233A0E">
                <w:pPr>
                  <w:pStyle w:val="TBNormalTechnicalBlock"/>
                </w:pPr>
              </w:p>
              <w:p w14:paraId="77F19407" w14:textId="77777777" w:rsidR="000A0298" w:rsidRDefault="000A0298" w:rsidP="00233A0E">
                <w:pPr>
                  <w:pStyle w:val="TBNormalTechnicalBlock"/>
                </w:pPr>
                <w:r>
                  <w:t>11211</w:t>
                </w:r>
                <w:r w:rsidRPr="0056157B">
                  <w:t>/</w:t>
                </w:r>
                <w:r>
                  <w:t>26</w:t>
                </w:r>
              </w:p>
              <w:p w14:paraId="09C8D326" w14:textId="77777777" w:rsidR="000A0298" w:rsidRPr="0056157B" w:rsidRDefault="000A0298" w:rsidP="00233A0E">
                <w:pPr>
                  <w:pStyle w:val="TBNormalTechnicalBlock"/>
                </w:pPr>
                <w:r>
                  <w:t>COR 2</w:t>
                </w:r>
              </w:p>
              <w:p w14:paraId="7858FCFE" w14:textId="77777777" w:rsidR="000A0298" w:rsidRDefault="000A029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42</w:t>
                </w:r>
              </w:p>
              <w:p w14:paraId="08EE9237" w14:textId="77777777" w:rsidR="000A0298" w:rsidRDefault="000A029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861</w:t>
                </w:r>
              </w:p>
              <w:p w14:paraId="436BF7DC" w14:textId="77777777" w:rsidR="000A0298" w:rsidRDefault="000A029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359</w:t>
                </w:r>
              </w:p>
              <w:p w14:paraId="20108F63" w14:textId="77777777" w:rsidR="000A0298" w:rsidRPr="007C5B64" w:rsidRDefault="000A029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65981FC" w14:textId="77777777" w:rsidR="000A0298" w:rsidRPr="009E0BE9" w:rsidRDefault="000A0298" w:rsidP="00CD4D38">
                <w:pPr>
                  <w:pStyle w:val="TBDistrbMarkers"/>
                </w:pPr>
                <w:r>
                  <w:t>PARLNAT</w:t>
                </w:r>
              </w:p>
              <w:p w14:paraId="22DC8328" w14:textId="77777777" w:rsidR="000A0298" w:rsidRPr="009E0BE9" w:rsidRDefault="000A0298" w:rsidP="00233A0E">
                <w:pPr>
                  <w:pStyle w:val="TBNormalTechnicalBlock"/>
                </w:pPr>
              </w:p>
              <w:p w14:paraId="00A04A82" w14:textId="77777777" w:rsidR="000A0298" w:rsidRPr="009E0BE9" w:rsidRDefault="000A0298" w:rsidP="00233A0E">
                <w:pPr>
                  <w:pStyle w:val="TBNormalTechnicalBlock"/>
                </w:pPr>
              </w:p>
              <w:p w14:paraId="205720D0" w14:textId="77777777" w:rsidR="000A0298" w:rsidRPr="009E0BE9" w:rsidRDefault="000A029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A0298" w:rsidRPr="00ED0749" w14:paraId="1D93AEC9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8F48833" w14:textId="77777777" w:rsidR="000A0298" w:rsidRPr="00ED0749" w:rsidRDefault="000A029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819C6D2" w14:textId="77777777" w:rsidR="000A0298" w:rsidRPr="00ED0749" w:rsidRDefault="000A029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FED4C45" w14:textId="77777777" w:rsidR="000A0298" w:rsidRPr="00ED0749" w:rsidRDefault="000A029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5A525F1" w14:textId="77777777" w:rsidR="000A0298" w:rsidRPr="00ED0749" w:rsidRDefault="000A0298" w:rsidP="00DF1147">
          <w:pPr>
            <w:pStyle w:val="TBEntRefer"/>
            <w:rPr>
              <w:sz w:val="2"/>
              <w:szCs w:val="2"/>
            </w:rPr>
          </w:pPr>
        </w:p>
        <w:p w14:paraId="6BAD6EFB" w14:textId="77777777" w:rsidR="000A0298" w:rsidRPr="00DD01AC" w:rsidRDefault="000A029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A0298" w:rsidRPr="00133225" w14:paraId="25DDBDEB" w14:textId="77777777" w:rsidTr="001E5BC3">
            <w:trPr>
              <w:jc w:val="center"/>
            </w:trPr>
            <w:tc>
              <w:tcPr>
                <w:tcW w:w="9645" w:type="dxa"/>
              </w:tcPr>
              <w:p w14:paraId="77878A9E" w14:textId="77777777" w:rsidR="000A0298" w:rsidRPr="00C4351E" w:rsidRDefault="000A0298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0A0298" w:rsidRPr="007D53AD" w14:paraId="10408077" w14:textId="77777777" w:rsidTr="001E5BC3">
            <w:trPr>
              <w:jc w:val="center"/>
            </w:trPr>
            <w:tc>
              <w:tcPr>
                <w:tcW w:w="9645" w:type="dxa"/>
              </w:tcPr>
              <w:p w14:paraId="46CBB737" w14:textId="77777777" w:rsidR="000A0298" w:rsidRPr="007D53AD" w:rsidRDefault="000A0298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(Environment)</w:t>
                </w:r>
              </w:p>
            </w:tc>
          </w:tr>
          <w:tr w:rsidR="000A0298" w:rsidRPr="007D53AD" w14:paraId="6037868B" w14:textId="77777777" w:rsidTr="001E5BC3">
            <w:trPr>
              <w:jc w:val="center"/>
            </w:trPr>
            <w:tc>
              <w:tcPr>
                <w:tcW w:w="9645" w:type="dxa"/>
              </w:tcPr>
              <w:p w14:paraId="158D13A6" w14:textId="77777777" w:rsidR="000A0298" w:rsidRPr="006368AC" w:rsidRDefault="000A0298" w:rsidP="00E60AAC">
                <w:pPr>
                  <w:pStyle w:val="TBTableText"/>
                </w:pPr>
                <w:r>
                  <w:t>25 June 2026</w:t>
                </w:r>
              </w:p>
            </w:tc>
          </w:tr>
        </w:tbl>
        <w:p w14:paraId="4D316806" w14:textId="77777777" w:rsidR="000A0298" w:rsidRPr="008C6FD6" w:rsidRDefault="003A4184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B708CBC" w14:textId="644DA10A" w:rsidR="00E23913" w:rsidRPr="007A3DAC" w:rsidRDefault="00E23913" w:rsidP="00E23913">
      <w:pPr>
        <w:spacing w:before="120" w:after="120"/>
      </w:pPr>
      <w:bookmarkStart w:id="0" w:name="_Hlk231994966"/>
      <w:bookmarkStart w:id="1" w:name="DQC_RangeToBeChecked"/>
      <w:r w:rsidRPr="007A3DAC">
        <w:rPr>
          <w:rFonts w:eastAsia="Times New Roman"/>
          <w:color w:val="000000"/>
          <w:szCs w:val="24"/>
          <w:u w:val="single"/>
          <w:lang w:eastAsia="fr-BE"/>
        </w:rPr>
        <w:t xml:space="preserve">In document ST </w:t>
      </w:r>
      <w:r>
        <w:rPr>
          <w:rFonts w:eastAsia="Times New Roman"/>
          <w:color w:val="000000"/>
          <w:szCs w:val="24"/>
          <w:u w:val="single"/>
          <w:lang w:eastAsia="fr-BE"/>
        </w:rPr>
        <w:t>11211/26</w:t>
      </w:r>
      <w:r w:rsidRPr="007A3DAC">
        <w:rPr>
          <w:rFonts w:eastAsia="Times New Roman"/>
          <w:color w:val="000000"/>
          <w:szCs w:val="24"/>
          <w:u w:val="single"/>
          <w:lang w:eastAsia="fr-BE"/>
        </w:rPr>
        <w:t xml:space="preserve"> INIT </w:t>
      </w:r>
      <w:r w:rsidRPr="007A3DAC">
        <w:rPr>
          <w:u w:val="single"/>
        </w:rPr>
        <w:t xml:space="preserve">on page </w:t>
      </w:r>
      <w:r>
        <w:rPr>
          <w:u w:val="single"/>
        </w:rPr>
        <w:t>5</w:t>
      </w:r>
      <w:r w:rsidRPr="007A3DAC">
        <w:rPr>
          <w:u w:val="single"/>
        </w:rPr>
        <w:t xml:space="preserve">, item </w:t>
      </w:r>
      <w:r>
        <w:rPr>
          <w:u w:val="single"/>
        </w:rPr>
        <w:t>7 l</w:t>
      </w:r>
      <w:r w:rsidR="00D91484">
        <w:rPr>
          <w:u w:val="single"/>
        </w:rPr>
        <w:t>)</w:t>
      </w:r>
      <w:r w:rsidRPr="007A3DAC">
        <w:rPr>
          <w:u w:val="single"/>
        </w:rPr>
        <w:t xml:space="preserve"> should read as follows</w:t>
      </w:r>
      <w:r w:rsidRPr="007A3DAC">
        <w:t>:</w:t>
      </w:r>
    </w:p>
    <w:bookmarkEnd w:id="0"/>
    <w:p w14:paraId="27D41158" w14:textId="77777777" w:rsidR="001138D6" w:rsidRPr="00EF04A0" w:rsidRDefault="001138D6" w:rsidP="00D3334C">
      <w:pPr>
        <w:spacing w:before="360"/>
        <w:rPr>
          <w:rFonts w:eastAsia="Calibri"/>
          <w:b/>
          <w:bCs/>
          <w:color w:val="000000"/>
          <w:u w:val="single"/>
        </w:rPr>
      </w:pPr>
      <w:r w:rsidRPr="00EF04A0">
        <w:rPr>
          <w:rFonts w:eastAsia="Calibri"/>
          <w:b/>
          <w:bCs/>
          <w:color w:val="000000"/>
          <w:u w:val="single"/>
        </w:rP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16733C" w:rsidRPr="00882D32" w14:paraId="1FA981D6" w14:textId="77777777" w:rsidTr="0016733C">
        <w:tc>
          <w:tcPr>
            <w:tcW w:w="567" w:type="dxa"/>
            <w:tcMar>
              <w:right w:w="0" w:type="dxa"/>
            </w:tcMar>
          </w:tcPr>
          <w:p w14:paraId="0DAA18FD" w14:textId="77777777" w:rsidR="0016733C" w:rsidRPr="00901F15" w:rsidRDefault="00A376EF" w:rsidP="0016733C">
            <w:pPr>
              <w:pStyle w:val="PointManual"/>
            </w:pPr>
            <w:bookmarkStart w:id="2" w:name="_Hlk233184095"/>
            <w:r>
              <w:t>7.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18D6858" w14:textId="77777777" w:rsidR="0016733C" w:rsidRPr="00165C22" w:rsidRDefault="0016733C" w:rsidP="0016733C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165C22">
              <w:rPr>
                <w:b/>
                <w:bCs/>
              </w:rPr>
              <w:t>l)</w:t>
            </w:r>
            <w:r w:rsidRPr="00165C22">
              <w:rPr>
                <w:b/>
                <w:bCs/>
              </w:rPr>
              <w:tab/>
              <w:t>Current legislative proposals (Public deliberation in accordance with Article 16(8) of the Treaty on European Union)</w:t>
            </w:r>
          </w:p>
        </w:tc>
        <w:tc>
          <w:tcPr>
            <w:tcW w:w="87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E8C7EB" w14:textId="77777777" w:rsidR="0016733C" w:rsidRDefault="0016733C" w:rsidP="0016733C">
            <w:pPr>
              <w:ind w:left="113"/>
              <w:jc w:val="right"/>
              <w:rPr>
                <w:noProof/>
              </w:rPr>
            </w:pP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4D261CF9" wp14:editId="4A32570C">
                  <wp:extent cx="172800" cy="172800"/>
                  <wp:effectExtent l="0" t="0" r="0" b="0"/>
                  <wp:docPr id="1711751366" name="Picture 1734681025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00789">
              <w:rPr>
                <w:noProof/>
                <w:szCs w:val="24"/>
                <w:lang w:val="hu-HU"/>
              </w:rPr>
              <w:drawing>
                <wp:inline distT="0" distB="0" distL="0" distR="0" wp14:anchorId="084231FE" wp14:editId="6E848D73">
                  <wp:extent cx="172442" cy="172442"/>
                  <wp:effectExtent l="0" t="0" r="0" b="0"/>
                  <wp:docPr id="252964977" name="Picture 19983776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4A54F1" w14:textId="77777777" w:rsidR="0016733C" w:rsidRDefault="0016733C" w:rsidP="0016733C">
            <w:pPr>
              <w:ind w:right="-1"/>
              <w:rPr>
                <w:rFonts w:eastAsia="Calibri"/>
                <w:szCs w:val="24"/>
                <w:lang w:val="en-US"/>
              </w:rPr>
            </w:pPr>
          </w:p>
        </w:tc>
      </w:tr>
      <w:tr w:rsidR="008E6614" w:rsidRPr="00882D32" w14:paraId="2D2F3FFF" w14:textId="77777777" w:rsidTr="0016733C">
        <w:tc>
          <w:tcPr>
            <w:tcW w:w="567" w:type="dxa"/>
            <w:tcMar>
              <w:right w:w="0" w:type="dxa"/>
            </w:tcMar>
          </w:tcPr>
          <w:p w14:paraId="44E6B1E1" w14:textId="77777777" w:rsidR="008E6614" w:rsidRPr="00901F15" w:rsidRDefault="008E6614" w:rsidP="00876108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42D4FC" w14:textId="77777777" w:rsidR="00160A9D" w:rsidRPr="00165C22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b/>
                <w:bCs/>
                <w:szCs w:val="20"/>
              </w:rPr>
            </w:pPr>
            <w:r w:rsidRPr="00165C22">
              <w:rPr>
                <w:rFonts w:eastAsia="Calibri"/>
                <w:b/>
                <w:bCs/>
                <w:szCs w:val="20"/>
              </w:rPr>
              <w:t>Accelerating Permitting Procedures:</w:t>
            </w:r>
          </w:p>
          <w:p w14:paraId="5BF1B5FD" w14:textId="77777777" w:rsidR="008E6614" w:rsidRPr="00165C22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b/>
                <w:bCs/>
                <w:szCs w:val="20"/>
              </w:rPr>
            </w:pPr>
            <w:r w:rsidRPr="00165C22">
              <w:rPr>
                <w:rFonts w:eastAsia="Calibri"/>
                <w:b/>
                <w:bCs/>
                <w:szCs w:val="20"/>
              </w:rPr>
              <w:t>Call for Greater Consistency Between Energy Sector Provisions and the Environmental Omnibus</w:t>
            </w:r>
          </w:p>
          <w:p w14:paraId="62DFA112" w14:textId="77777777" w:rsidR="008E6614" w:rsidRPr="00E235DD" w:rsidRDefault="008E6614" w:rsidP="008E6614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E235DD">
              <w:rPr>
                <w:rFonts w:eastAsia="Calibri"/>
                <w:i/>
                <w:iCs/>
                <w:szCs w:val="20"/>
              </w:rPr>
              <w:t>Information by France</w:t>
            </w:r>
          </w:p>
        </w:tc>
        <w:tc>
          <w:tcPr>
            <w:tcW w:w="87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331A8A" w14:textId="77777777" w:rsidR="008E6614" w:rsidRDefault="008E6614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B8DE24C" w14:textId="77777777" w:rsidR="00EE7A65" w:rsidRDefault="00EE7A65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1B3B61">
              <w:rPr>
                <w:rFonts w:eastAsia="Calibri"/>
                <w:szCs w:val="24"/>
                <w:lang w:val="en-US"/>
              </w:rPr>
              <w:t>11052/26</w:t>
            </w:r>
          </w:p>
        </w:tc>
      </w:tr>
    </w:tbl>
    <w:p w14:paraId="08B6F0EF" w14:textId="77777777" w:rsidR="00165C22" w:rsidRPr="00E556E7" w:rsidRDefault="00230B68" w:rsidP="00B146E1">
      <w:pPr>
        <w:spacing w:before="200" w:line="360" w:lineRule="auto"/>
        <w:rPr>
          <w:rFonts w:eastAsia="Calibri"/>
        </w:rPr>
      </w:pPr>
      <w:bookmarkStart w:id="3" w:name="_Hlk233638792"/>
      <w:r>
        <w:rPr>
          <w:u w:val="single"/>
        </w:rPr>
        <w:t>The Council</w:t>
      </w:r>
      <w:r>
        <w:t xml:space="preserve"> took note of the information provided by </w:t>
      </w:r>
      <w:r w:rsidR="00A376EF" w:rsidRPr="00A376EF">
        <w:rPr>
          <w:rFonts w:eastAsia="Calibri"/>
        </w:rPr>
        <w:t xml:space="preserve">France, </w:t>
      </w:r>
      <w:r w:rsidR="00A376EF" w:rsidRPr="00A376EF">
        <w:rPr>
          <w:rFonts w:eastAsia="Calibri"/>
          <w:b/>
          <w:bCs/>
        </w:rPr>
        <w:t>as well as the interventions by other delegations</w:t>
      </w:r>
      <w:r>
        <w:t>.</w:t>
      </w:r>
      <w:bookmarkEnd w:id="3"/>
    </w:p>
    <w:bookmarkEnd w:id="2"/>
    <w:p w14:paraId="6D45A563" w14:textId="77777777" w:rsidR="00D11B03" w:rsidRPr="00882D32" w:rsidRDefault="00D11B03" w:rsidP="00B146E1">
      <w:pPr>
        <w:pStyle w:val="ImageLine"/>
        <w:spacing w:before="480" w:line="360" w:lineRule="auto"/>
      </w:pPr>
    </w:p>
    <w:p w14:paraId="23E6B962" w14:textId="77777777" w:rsidR="00882D32" w:rsidRPr="00223C25" w:rsidRDefault="00882D32" w:rsidP="00165C22">
      <w:pPr>
        <w:spacing w:line="360" w:lineRule="auto"/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4D02063F" wp14:editId="61B66ADD">
            <wp:extent cx="172442" cy="172442"/>
            <wp:effectExtent l="0" t="0" r="0" b="0"/>
            <wp:docPr id="219" name="Picture 1039687460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First reading</w:t>
      </w:r>
    </w:p>
    <w:p w14:paraId="6562A629" w14:textId="77777777" w:rsidR="00882D32" w:rsidRPr="00223C25" w:rsidRDefault="00882D32" w:rsidP="00165C22">
      <w:pPr>
        <w:spacing w:line="360" w:lineRule="auto"/>
        <w:rPr>
          <w:szCs w:val="24"/>
        </w:rPr>
      </w:pPr>
      <w:r w:rsidRPr="00223C25">
        <w:rPr>
          <w:noProof/>
          <w:szCs w:val="24"/>
        </w:rPr>
        <w:drawing>
          <wp:inline distT="0" distB="0" distL="0" distR="0" wp14:anchorId="2E2E812B" wp14:editId="491E2324">
            <wp:extent cx="172442" cy="172442"/>
            <wp:effectExtent l="0" t="0" r="0" b="0"/>
            <wp:docPr id="220" name="Picture 1121265123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3C25">
        <w:rPr>
          <w:szCs w:val="24"/>
        </w:rPr>
        <w:tab/>
        <w:t>Item based on a Commission proposal</w:t>
      </w:r>
    </w:p>
    <w:bookmarkEnd w:id="1"/>
    <w:p w14:paraId="148D70A1" w14:textId="77777777" w:rsidR="00D11B03" w:rsidRDefault="00D11B03" w:rsidP="005B0E28">
      <w:pPr>
        <w:pStyle w:val="FinalLine"/>
        <w:spacing w:before="480"/>
      </w:pPr>
    </w:p>
    <w:sectPr w:rsidR="00D11B03" w:rsidSect="00086AF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8E7B5" w14:textId="77777777" w:rsidR="003A4184" w:rsidRDefault="003A4184" w:rsidP="00B5488B">
      <w:r>
        <w:separator/>
      </w:r>
    </w:p>
  </w:endnote>
  <w:endnote w:type="continuationSeparator" w:id="0">
    <w:p w14:paraId="3FB82B7C" w14:textId="77777777" w:rsidR="003A4184" w:rsidRDefault="003A4184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1F09" w14:textId="77777777" w:rsidR="00B146E1" w:rsidRDefault="00B14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27650400" w14:textId="77777777" w:rsidTr="00D9463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2FA9FD3E" w14:textId="77777777" w:rsidR="00D83018" w:rsidRPr="00D94637" w:rsidRDefault="00D8301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6400F4CC" w14:textId="77777777" w:rsidTr="00842D7E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69572A9F" w14:textId="77777777" w:rsidR="00D83018" w:rsidRPr="00AD7BF2" w:rsidRDefault="00D83018" w:rsidP="004F54B2">
          <w:pPr>
            <w:pStyle w:val="FooterText"/>
          </w:pPr>
          <w:r>
            <w:t>11211/26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tcMar>
            <w:top w:w="0" w:type="dxa"/>
          </w:tcMar>
        </w:tcPr>
        <w:p w14:paraId="500AFF8F" w14:textId="77777777" w:rsidR="00D83018" w:rsidRPr="00AD7BF2" w:rsidRDefault="00D8301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50FAFD12" w14:textId="77777777" w:rsidR="00D83018" w:rsidRPr="002511D8" w:rsidRDefault="00D83018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7CB7980" w14:textId="77777777" w:rsidR="00D83018" w:rsidRPr="00B310DC" w:rsidRDefault="00D8301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36EA974A" w14:textId="77777777" w:rsidTr="00430704">
      <w:trPr>
        <w:jc w:val="center"/>
      </w:trPr>
      <w:tc>
        <w:tcPr>
          <w:tcW w:w="1774" w:type="pct"/>
        </w:tcPr>
        <w:p w14:paraId="13BC1306" w14:textId="77777777" w:rsidR="00D83018" w:rsidRPr="00AD7BF2" w:rsidRDefault="00D8301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13289A6" w14:textId="77777777" w:rsidR="00D83018" w:rsidRPr="00AD7BF2" w:rsidRDefault="00D83018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</w:tcPr>
        <w:p w14:paraId="7AD76F2E" w14:textId="77777777" w:rsidR="00D83018" w:rsidRPr="00D94637" w:rsidRDefault="00D8301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35D13BA9" w14:textId="77777777" w:rsidR="00D83018" w:rsidRPr="00695BAF" w:rsidRDefault="00D8301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60BAC401" w14:textId="77777777" w:rsidR="009D19B2" w:rsidRDefault="009D19B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40F3390" w14:textId="77777777" w:rsidTr="00D94637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41BB288B" w14:textId="77777777" w:rsidR="00D83018" w:rsidRPr="00D94637" w:rsidRDefault="00D8301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4F54B2" w:rsidRPr="00B310DC" w14:paraId="5904BF15" w14:textId="77777777" w:rsidTr="00842D7E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1639F7B4" w14:textId="77777777" w:rsidR="00D83018" w:rsidRPr="00AD7BF2" w:rsidRDefault="00D83018" w:rsidP="004F54B2">
          <w:pPr>
            <w:pStyle w:val="FooterText"/>
          </w:pPr>
          <w:r>
            <w:t>11211/26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tcMar>
            <w:top w:w="0" w:type="dxa"/>
          </w:tcMar>
        </w:tcPr>
        <w:p w14:paraId="48E06671" w14:textId="77777777" w:rsidR="00D83018" w:rsidRPr="00AD7BF2" w:rsidRDefault="00D8301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63C6E3C7" w14:textId="77777777" w:rsidR="00D83018" w:rsidRPr="002511D8" w:rsidRDefault="00D83018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01D2441" w14:textId="77777777" w:rsidR="00D83018" w:rsidRPr="00B310DC" w:rsidRDefault="00D8301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A1858E2" w14:textId="77777777" w:rsidTr="00430704">
      <w:trPr>
        <w:jc w:val="center"/>
      </w:trPr>
      <w:tc>
        <w:tcPr>
          <w:tcW w:w="1774" w:type="pct"/>
        </w:tcPr>
        <w:p w14:paraId="262370EE" w14:textId="77777777" w:rsidR="00D83018" w:rsidRPr="00AD7BF2" w:rsidRDefault="00D8301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8B02E4E" w14:textId="77777777" w:rsidR="00D83018" w:rsidRPr="00AD7BF2" w:rsidRDefault="00D83018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</w:tcPr>
        <w:p w14:paraId="59ED49FD" w14:textId="77777777" w:rsidR="00D83018" w:rsidRPr="00D94637" w:rsidRDefault="00D8301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7F3C5F13" w14:textId="77777777" w:rsidR="00D83018" w:rsidRPr="00695BAF" w:rsidRDefault="00D8301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2316AF0B" w14:textId="77777777" w:rsidR="009D19B2" w:rsidRDefault="009D19B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97B78" w14:textId="77777777" w:rsidR="003A4184" w:rsidRDefault="003A4184" w:rsidP="00B5488B">
      <w:r>
        <w:separator/>
      </w:r>
    </w:p>
  </w:footnote>
  <w:footnote w:type="continuationSeparator" w:id="0">
    <w:p w14:paraId="262C7DBA" w14:textId="77777777" w:rsidR="003A4184" w:rsidRDefault="003A4184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718A" w14:textId="77777777" w:rsidR="00B146E1" w:rsidRDefault="00B146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A63D" w14:textId="77777777" w:rsidR="009D19B2" w:rsidRDefault="00D8301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7B63" w14:textId="77777777" w:rsidR="009D19B2" w:rsidRDefault="00D8301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142862209807667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3&lt;/text&gt;_x000d__x000a_  &lt;/metadata&gt;_x000d__x000a_  &lt;metadata key=&quot;md_Prefix&quot;&gt;_x000d__x000a_    &lt;text&gt;&lt;/text&gt;_x000d__x000a_  &lt;/metadata&gt;_x000d__x000a_  &lt;metadata key=&quot;md_DocumentNumber&quot;&gt;_x000d__x000a_    &lt;text&gt;1121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42&lt;/text&gt;_x000d__x000a_      &lt;text&gt;ENV 861&lt;/text&gt;_x000d__x000a_      &lt;text&gt;CLIMA 359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5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8668770698523466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4&lt;/text&gt;_x000d__x000a_  &lt;/metadata&gt;_x000d__x000a_  &lt;metadata key=&quot;md_Prefix&quot;&gt;_x000d__x000a_    &lt;text&gt;&lt;/text&gt;_x000d__x000a_  &lt;/metadata&gt;_x000d__x000a_  &lt;metadata key=&quot;md_DocumentNumber&quot;&gt;_x000d__x000a_    &lt;text&gt;108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2&lt;/text&gt;_x000d__x000a_      &lt;text&gt;ENV 790&lt;/text&gt;_x000d__x000a_      &lt;text&gt;CLIMA 34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b9ce1054973334af324914bbe12242129656c29fe9a915bb300fb6a685a7465"/>
  </w:docVars>
  <w:rsids>
    <w:rsidRoot w:val="00D11B03"/>
    <w:rsid w:val="00006428"/>
    <w:rsid w:val="00012409"/>
    <w:rsid w:val="00015658"/>
    <w:rsid w:val="000361B1"/>
    <w:rsid w:val="000626B7"/>
    <w:rsid w:val="00073EB5"/>
    <w:rsid w:val="00086AF8"/>
    <w:rsid w:val="00092297"/>
    <w:rsid w:val="0009432A"/>
    <w:rsid w:val="00094C89"/>
    <w:rsid w:val="000A0298"/>
    <w:rsid w:val="000A7A33"/>
    <w:rsid w:val="000C2EFD"/>
    <w:rsid w:val="000C4A99"/>
    <w:rsid w:val="000C720C"/>
    <w:rsid w:val="000D4060"/>
    <w:rsid w:val="000D563D"/>
    <w:rsid w:val="000D5A5C"/>
    <w:rsid w:val="000D6D71"/>
    <w:rsid w:val="000D7007"/>
    <w:rsid w:val="000D796B"/>
    <w:rsid w:val="000E2267"/>
    <w:rsid w:val="000F0D72"/>
    <w:rsid w:val="000F6746"/>
    <w:rsid w:val="000F6C55"/>
    <w:rsid w:val="00103932"/>
    <w:rsid w:val="00110452"/>
    <w:rsid w:val="0011241B"/>
    <w:rsid w:val="001138D6"/>
    <w:rsid w:val="00114F65"/>
    <w:rsid w:val="00115F14"/>
    <w:rsid w:val="00117CF8"/>
    <w:rsid w:val="00120243"/>
    <w:rsid w:val="00146CEF"/>
    <w:rsid w:val="001542AA"/>
    <w:rsid w:val="0015450F"/>
    <w:rsid w:val="00160A9D"/>
    <w:rsid w:val="00164D76"/>
    <w:rsid w:val="00165C22"/>
    <w:rsid w:val="001666C4"/>
    <w:rsid w:val="0016733C"/>
    <w:rsid w:val="00172E1C"/>
    <w:rsid w:val="00173F83"/>
    <w:rsid w:val="001A5D85"/>
    <w:rsid w:val="001A7D12"/>
    <w:rsid w:val="001B2ED1"/>
    <w:rsid w:val="001B3B61"/>
    <w:rsid w:val="001C0DC0"/>
    <w:rsid w:val="001D2249"/>
    <w:rsid w:val="001E219D"/>
    <w:rsid w:val="001E4855"/>
    <w:rsid w:val="001F2EB5"/>
    <w:rsid w:val="001F44F9"/>
    <w:rsid w:val="001F4D04"/>
    <w:rsid w:val="0020220B"/>
    <w:rsid w:val="00206DE6"/>
    <w:rsid w:val="0021024D"/>
    <w:rsid w:val="00211BBB"/>
    <w:rsid w:val="0021686B"/>
    <w:rsid w:val="00220FA4"/>
    <w:rsid w:val="002251F1"/>
    <w:rsid w:val="00230B68"/>
    <w:rsid w:val="00240AF1"/>
    <w:rsid w:val="0024411A"/>
    <w:rsid w:val="002445BC"/>
    <w:rsid w:val="00246F5E"/>
    <w:rsid w:val="0024734D"/>
    <w:rsid w:val="0025765A"/>
    <w:rsid w:val="00262441"/>
    <w:rsid w:val="0026393A"/>
    <w:rsid w:val="002847C9"/>
    <w:rsid w:val="00295282"/>
    <w:rsid w:val="002961FD"/>
    <w:rsid w:val="002A55FC"/>
    <w:rsid w:val="002A69A0"/>
    <w:rsid w:val="002B236A"/>
    <w:rsid w:val="002B5897"/>
    <w:rsid w:val="002B6244"/>
    <w:rsid w:val="002C5B5C"/>
    <w:rsid w:val="002C72B7"/>
    <w:rsid w:val="002D0569"/>
    <w:rsid w:val="002E3C28"/>
    <w:rsid w:val="002E7AFD"/>
    <w:rsid w:val="002F1E4B"/>
    <w:rsid w:val="00304011"/>
    <w:rsid w:val="003101FA"/>
    <w:rsid w:val="003132C0"/>
    <w:rsid w:val="003159E3"/>
    <w:rsid w:val="003226E6"/>
    <w:rsid w:val="00326C08"/>
    <w:rsid w:val="00333CEF"/>
    <w:rsid w:val="00334474"/>
    <w:rsid w:val="0034761C"/>
    <w:rsid w:val="00350960"/>
    <w:rsid w:val="003555F4"/>
    <w:rsid w:val="003614B1"/>
    <w:rsid w:val="00361E4E"/>
    <w:rsid w:val="00364ED8"/>
    <w:rsid w:val="0037304E"/>
    <w:rsid w:val="00390E24"/>
    <w:rsid w:val="0039146E"/>
    <w:rsid w:val="003921E4"/>
    <w:rsid w:val="00393593"/>
    <w:rsid w:val="00394A5B"/>
    <w:rsid w:val="003A4184"/>
    <w:rsid w:val="003A6238"/>
    <w:rsid w:val="003B7802"/>
    <w:rsid w:val="003C0B84"/>
    <w:rsid w:val="003C10C5"/>
    <w:rsid w:val="003C1156"/>
    <w:rsid w:val="003C4598"/>
    <w:rsid w:val="003C6344"/>
    <w:rsid w:val="003E06A5"/>
    <w:rsid w:val="003E32FC"/>
    <w:rsid w:val="003F10C2"/>
    <w:rsid w:val="003F2EC0"/>
    <w:rsid w:val="003F4F73"/>
    <w:rsid w:val="00400789"/>
    <w:rsid w:val="00402A5A"/>
    <w:rsid w:val="00410A47"/>
    <w:rsid w:val="0041210D"/>
    <w:rsid w:val="00421A64"/>
    <w:rsid w:val="00423114"/>
    <w:rsid w:val="00431AB3"/>
    <w:rsid w:val="00435475"/>
    <w:rsid w:val="00435AE5"/>
    <w:rsid w:val="00441F43"/>
    <w:rsid w:val="00443347"/>
    <w:rsid w:val="00450739"/>
    <w:rsid w:val="00454BD8"/>
    <w:rsid w:val="0046511C"/>
    <w:rsid w:val="00467304"/>
    <w:rsid w:val="00470DA2"/>
    <w:rsid w:val="0047353A"/>
    <w:rsid w:val="004778CE"/>
    <w:rsid w:val="00496042"/>
    <w:rsid w:val="004A24E9"/>
    <w:rsid w:val="004A33D2"/>
    <w:rsid w:val="004A3876"/>
    <w:rsid w:val="004A39E4"/>
    <w:rsid w:val="004B2AD9"/>
    <w:rsid w:val="004B4309"/>
    <w:rsid w:val="004C54A0"/>
    <w:rsid w:val="004C60B7"/>
    <w:rsid w:val="004C7E16"/>
    <w:rsid w:val="004D116F"/>
    <w:rsid w:val="004D2398"/>
    <w:rsid w:val="004D7817"/>
    <w:rsid w:val="004E05C2"/>
    <w:rsid w:val="004E55B3"/>
    <w:rsid w:val="004F1D58"/>
    <w:rsid w:val="004F20A0"/>
    <w:rsid w:val="004F667E"/>
    <w:rsid w:val="00504AB6"/>
    <w:rsid w:val="005121B6"/>
    <w:rsid w:val="00512B2C"/>
    <w:rsid w:val="005259D3"/>
    <w:rsid w:val="00542FFB"/>
    <w:rsid w:val="00546854"/>
    <w:rsid w:val="00551B52"/>
    <w:rsid w:val="005520F4"/>
    <w:rsid w:val="00562B62"/>
    <w:rsid w:val="0057735A"/>
    <w:rsid w:val="00580F2B"/>
    <w:rsid w:val="00582976"/>
    <w:rsid w:val="00583BAC"/>
    <w:rsid w:val="00595562"/>
    <w:rsid w:val="0059627E"/>
    <w:rsid w:val="005A0623"/>
    <w:rsid w:val="005B0E28"/>
    <w:rsid w:val="005B68FF"/>
    <w:rsid w:val="005C3952"/>
    <w:rsid w:val="005C7C31"/>
    <w:rsid w:val="005D2470"/>
    <w:rsid w:val="005D3430"/>
    <w:rsid w:val="005D6436"/>
    <w:rsid w:val="005E2660"/>
    <w:rsid w:val="005E318F"/>
    <w:rsid w:val="005F4230"/>
    <w:rsid w:val="005F4FB9"/>
    <w:rsid w:val="00601BB8"/>
    <w:rsid w:val="00607DF9"/>
    <w:rsid w:val="00616337"/>
    <w:rsid w:val="006213F4"/>
    <w:rsid w:val="006271CF"/>
    <w:rsid w:val="006320FF"/>
    <w:rsid w:val="00632F7E"/>
    <w:rsid w:val="00646641"/>
    <w:rsid w:val="00646D99"/>
    <w:rsid w:val="00651062"/>
    <w:rsid w:val="00652665"/>
    <w:rsid w:val="0065662E"/>
    <w:rsid w:val="0065790B"/>
    <w:rsid w:val="006662AB"/>
    <w:rsid w:val="00671033"/>
    <w:rsid w:val="00676364"/>
    <w:rsid w:val="0067798B"/>
    <w:rsid w:val="00682A81"/>
    <w:rsid w:val="0068323D"/>
    <w:rsid w:val="00690FA9"/>
    <w:rsid w:val="006A6454"/>
    <w:rsid w:val="006B78FA"/>
    <w:rsid w:val="006B7BFF"/>
    <w:rsid w:val="006C07D7"/>
    <w:rsid w:val="006C4FF6"/>
    <w:rsid w:val="006D2414"/>
    <w:rsid w:val="006D359E"/>
    <w:rsid w:val="006D4705"/>
    <w:rsid w:val="006D5699"/>
    <w:rsid w:val="006E5FBD"/>
    <w:rsid w:val="006F0D31"/>
    <w:rsid w:val="006F2F6E"/>
    <w:rsid w:val="006F76D1"/>
    <w:rsid w:val="00700ECF"/>
    <w:rsid w:val="00701D27"/>
    <w:rsid w:val="00710AC5"/>
    <w:rsid w:val="00711154"/>
    <w:rsid w:val="00711668"/>
    <w:rsid w:val="00727A75"/>
    <w:rsid w:val="007335CA"/>
    <w:rsid w:val="00741DC3"/>
    <w:rsid w:val="007429A9"/>
    <w:rsid w:val="00750F9A"/>
    <w:rsid w:val="00757B76"/>
    <w:rsid w:val="00763CF7"/>
    <w:rsid w:val="00772954"/>
    <w:rsid w:val="007775EC"/>
    <w:rsid w:val="0078076E"/>
    <w:rsid w:val="00792179"/>
    <w:rsid w:val="007A0300"/>
    <w:rsid w:val="007A0D47"/>
    <w:rsid w:val="007B5803"/>
    <w:rsid w:val="007B7264"/>
    <w:rsid w:val="007C1C49"/>
    <w:rsid w:val="007C4F49"/>
    <w:rsid w:val="007C5156"/>
    <w:rsid w:val="007D0B80"/>
    <w:rsid w:val="007D4166"/>
    <w:rsid w:val="007E04F6"/>
    <w:rsid w:val="007E1D04"/>
    <w:rsid w:val="007E3454"/>
    <w:rsid w:val="007E77AB"/>
    <w:rsid w:val="007F0392"/>
    <w:rsid w:val="00800312"/>
    <w:rsid w:val="00800BC4"/>
    <w:rsid w:val="00802071"/>
    <w:rsid w:val="008036E9"/>
    <w:rsid w:val="008146F9"/>
    <w:rsid w:val="0081670C"/>
    <w:rsid w:val="008207FF"/>
    <w:rsid w:val="00827896"/>
    <w:rsid w:val="00831B5B"/>
    <w:rsid w:val="00833044"/>
    <w:rsid w:val="0084020E"/>
    <w:rsid w:val="00840AD3"/>
    <w:rsid w:val="008445A3"/>
    <w:rsid w:val="00852203"/>
    <w:rsid w:val="00860515"/>
    <w:rsid w:val="00862169"/>
    <w:rsid w:val="00876108"/>
    <w:rsid w:val="00882C99"/>
    <w:rsid w:val="00882D32"/>
    <w:rsid w:val="00883B5C"/>
    <w:rsid w:val="008A29BF"/>
    <w:rsid w:val="008A5BDF"/>
    <w:rsid w:val="008A7E85"/>
    <w:rsid w:val="008C5DE1"/>
    <w:rsid w:val="008D1DE7"/>
    <w:rsid w:val="008D349E"/>
    <w:rsid w:val="008D6589"/>
    <w:rsid w:val="008E0AC4"/>
    <w:rsid w:val="008E2940"/>
    <w:rsid w:val="008E6614"/>
    <w:rsid w:val="00900331"/>
    <w:rsid w:val="00901F15"/>
    <w:rsid w:val="00911F31"/>
    <w:rsid w:val="00913D12"/>
    <w:rsid w:val="00914A2D"/>
    <w:rsid w:val="009170FD"/>
    <w:rsid w:val="00945850"/>
    <w:rsid w:val="00954E5C"/>
    <w:rsid w:val="009640C4"/>
    <w:rsid w:val="009739B0"/>
    <w:rsid w:val="00975483"/>
    <w:rsid w:val="00980906"/>
    <w:rsid w:val="00980F13"/>
    <w:rsid w:val="009812C9"/>
    <w:rsid w:val="009828E4"/>
    <w:rsid w:val="009930AF"/>
    <w:rsid w:val="009A6B86"/>
    <w:rsid w:val="009B1753"/>
    <w:rsid w:val="009B3492"/>
    <w:rsid w:val="009D03F3"/>
    <w:rsid w:val="009D19B2"/>
    <w:rsid w:val="009E315B"/>
    <w:rsid w:val="009E77FC"/>
    <w:rsid w:val="009F4550"/>
    <w:rsid w:val="00A016A0"/>
    <w:rsid w:val="00A132FE"/>
    <w:rsid w:val="00A21439"/>
    <w:rsid w:val="00A25444"/>
    <w:rsid w:val="00A25D32"/>
    <w:rsid w:val="00A3063A"/>
    <w:rsid w:val="00A30868"/>
    <w:rsid w:val="00A31007"/>
    <w:rsid w:val="00A31837"/>
    <w:rsid w:val="00A337DF"/>
    <w:rsid w:val="00A376EF"/>
    <w:rsid w:val="00A41F24"/>
    <w:rsid w:val="00A42107"/>
    <w:rsid w:val="00A422A6"/>
    <w:rsid w:val="00A43D7D"/>
    <w:rsid w:val="00A52BCC"/>
    <w:rsid w:val="00A53018"/>
    <w:rsid w:val="00A60782"/>
    <w:rsid w:val="00A63A6B"/>
    <w:rsid w:val="00A6678E"/>
    <w:rsid w:val="00A74C69"/>
    <w:rsid w:val="00A80F54"/>
    <w:rsid w:val="00A82179"/>
    <w:rsid w:val="00AA1DA9"/>
    <w:rsid w:val="00AB0CB2"/>
    <w:rsid w:val="00AB2D0B"/>
    <w:rsid w:val="00AB39E8"/>
    <w:rsid w:val="00AB5392"/>
    <w:rsid w:val="00AC124F"/>
    <w:rsid w:val="00AC3046"/>
    <w:rsid w:val="00AD006A"/>
    <w:rsid w:val="00AD0227"/>
    <w:rsid w:val="00AD4EA9"/>
    <w:rsid w:val="00AD7015"/>
    <w:rsid w:val="00AE59AC"/>
    <w:rsid w:val="00AF1116"/>
    <w:rsid w:val="00AF504E"/>
    <w:rsid w:val="00AF7016"/>
    <w:rsid w:val="00B03953"/>
    <w:rsid w:val="00B0634E"/>
    <w:rsid w:val="00B0701E"/>
    <w:rsid w:val="00B10451"/>
    <w:rsid w:val="00B146E1"/>
    <w:rsid w:val="00B22375"/>
    <w:rsid w:val="00B22C94"/>
    <w:rsid w:val="00B338BA"/>
    <w:rsid w:val="00B347B0"/>
    <w:rsid w:val="00B3616B"/>
    <w:rsid w:val="00B45BF5"/>
    <w:rsid w:val="00B47975"/>
    <w:rsid w:val="00B5488B"/>
    <w:rsid w:val="00B55DEA"/>
    <w:rsid w:val="00B70F17"/>
    <w:rsid w:val="00B75222"/>
    <w:rsid w:val="00B8020A"/>
    <w:rsid w:val="00B84B0A"/>
    <w:rsid w:val="00B84D70"/>
    <w:rsid w:val="00B857B0"/>
    <w:rsid w:val="00B861BE"/>
    <w:rsid w:val="00B935C1"/>
    <w:rsid w:val="00B9428E"/>
    <w:rsid w:val="00BA3138"/>
    <w:rsid w:val="00BA42AA"/>
    <w:rsid w:val="00BA7444"/>
    <w:rsid w:val="00BB56B0"/>
    <w:rsid w:val="00BB63DE"/>
    <w:rsid w:val="00BC361F"/>
    <w:rsid w:val="00BC7F51"/>
    <w:rsid w:val="00BF155C"/>
    <w:rsid w:val="00BF2EF7"/>
    <w:rsid w:val="00C013ED"/>
    <w:rsid w:val="00C02778"/>
    <w:rsid w:val="00C02FC1"/>
    <w:rsid w:val="00C0402C"/>
    <w:rsid w:val="00C12623"/>
    <w:rsid w:val="00C1357A"/>
    <w:rsid w:val="00C14419"/>
    <w:rsid w:val="00C15C42"/>
    <w:rsid w:val="00C20FF8"/>
    <w:rsid w:val="00C2759C"/>
    <w:rsid w:val="00C3093D"/>
    <w:rsid w:val="00C32639"/>
    <w:rsid w:val="00C4084B"/>
    <w:rsid w:val="00C44DD3"/>
    <w:rsid w:val="00C52BD7"/>
    <w:rsid w:val="00C547B0"/>
    <w:rsid w:val="00C57B20"/>
    <w:rsid w:val="00C57BBD"/>
    <w:rsid w:val="00C706A1"/>
    <w:rsid w:val="00CA4E5A"/>
    <w:rsid w:val="00CC013E"/>
    <w:rsid w:val="00CC077A"/>
    <w:rsid w:val="00CC730F"/>
    <w:rsid w:val="00CD3656"/>
    <w:rsid w:val="00CD468D"/>
    <w:rsid w:val="00CE003C"/>
    <w:rsid w:val="00CF3B40"/>
    <w:rsid w:val="00D005A9"/>
    <w:rsid w:val="00D10BB1"/>
    <w:rsid w:val="00D11B03"/>
    <w:rsid w:val="00D17CF5"/>
    <w:rsid w:val="00D2244A"/>
    <w:rsid w:val="00D265CE"/>
    <w:rsid w:val="00D32524"/>
    <w:rsid w:val="00D3334C"/>
    <w:rsid w:val="00D3493F"/>
    <w:rsid w:val="00D432FE"/>
    <w:rsid w:val="00D532EE"/>
    <w:rsid w:val="00D54531"/>
    <w:rsid w:val="00D5647C"/>
    <w:rsid w:val="00D75024"/>
    <w:rsid w:val="00D75A1D"/>
    <w:rsid w:val="00D77878"/>
    <w:rsid w:val="00D81AFA"/>
    <w:rsid w:val="00D82FEC"/>
    <w:rsid w:val="00D83018"/>
    <w:rsid w:val="00D844D1"/>
    <w:rsid w:val="00D91484"/>
    <w:rsid w:val="00D95CCF"/>
    <w:rsid w:val="00DA207A"/>
    <w:rsid w:val="00DB1B2C"/>
    <w:rsid w:val="00DB24FB"/>
    <w:rsid w:val="00DB48B8"/>
    <w:rsid w:val="00DB6DBD"/>
    <w:rsid w:val="00DC2779"/>
    <w:rsid w:val="00DD4F53"/>
    <w:rsid w:val="00DE4377"/>
    <w:rsid w:val="00DF7847"/>
    <w:rsid w:val="00E0287D"/>
    <w:rsid w:val="00E235DD"/>
    <w:rsid w:val="00E23913"/>
    <w:rsid w:val="00E24088"/>
    <w:rsid w:val="00E33CD8"/>
    <w:rsid w:val="00E40B70"/>
    <w:rsid w:val="00E41F86"/>
    <w:rsid w:val="00E4231A"/>
    <w:rsid w:val="00E42552"/>
    <w:rsid w:val="00E47DD1"/>
    <w:rsid w:val="00E50827"/>
    <w:rsid w:val="00E62976"/>
    <w:rsid w:val="00E67915"/>
    <w:rsid w:val="00E71464"/>
    <w:rsid w:val="00E7518E"/>
    <w:rsid w:val="00E75245"/>
    <w:rsid w:val="00E8251D"/>
    <w:rsid w:val="00E87882"/>
    <w:rsid w:val="00E87ED4"/>
    <w:rsid w:val="00E94078"/>
    <w:rsid w:val="00E945E9"/>
    <w:rsid w:val="00E94903"/>
    <w:rsid w:val="00E94A0D"/>
    <w:rsid w:val="00E9585C"/>
    <w:rsid w:val="00E97E34"/>
    <w:rsid w:val="00EA703E"/>
    <w:rsid w:val="00EB677E"/>
    <w:rsid w:val="00EB7B6E"/>
    <w:rsid w:val="00EC5EEF"/>
    <w:rsid w:val="00ED6129"/>
    <w:rsid w:val="00ED7A1B"/>
    <w:rsid w:val="00EE3B78"/>
    <w:rsid w:val="00EE7A65"/>
    <w:rsid w:val="00EF04A0"/>
    <w:rsid w:val="00EF122B"/>
    <w:rsid w:val="00EF472C"/>
    <w:rsid w:val="00F010E4"/>
    <w:rsid w:val="00F030DF"/>
    <w:rsid w:val="00F05D1B"/>
    <w:rsid w:val="00F07FE4"/>
    <w:rsid w:val="00F10D6D"/>
    <w:rsid w:val="00F11E7C"/>
    <w:rsid w:val="00F1379F"/>
    <w:rsid w:val="00F13ECC"/>
    <w:rsid w:val="00F32611"/>
    <w:rsid w:val="00F32807"/>
    <w:rsid w:val="00F35E70"/>
    <w:rsid w:val="00F400AB"/>
    <w:rsid w:val="00F44C94"/>
    <w:rsid w:val="00F46FF1"/>
    <w:rsid w:val="00F50F2A"/>
    <w:rsid w:val="00F52708"/>
    <w:rsid w:val="00F53E30"/>
    <w:rsid w:val="00F574E7"/>
    <w:rsid w:val="00F60E84"/>
    <w:rsid w:val="00F67D61"/>
    <w:rsid w:val="00F708C1"/>
    <w:rsid w:val="00F7400F"/>
    <w:rsid w:val="00F74905"/>
    <w:rsid w:val="00F76C3B"/>
    <w:rsid w:val="00F9232D"/>
    <w:rsid w:val="00FB08E7"/>
    <w:rsid w:val="00FB2F58"/>
    <w:rsid w:val="00FB77B7"/>
    <w:rsid w:val="00FC0B5C"/>
    <w:rsid w:val="00FC5374"/>
    <w:rsid w:val="00FD5775"/>
    <w:rsid w:val="00FD6ADC"/>
    <w:rsid w:val="00FD765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A04EE"/>
  <w15:docId w15:val="{15A52EB3-E1E8-4607-98D3-59993923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0A029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A029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A029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A029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0A029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A029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A029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0A029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A029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A029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A029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0A029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46511C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4.xml"/><Relationship Id="rId10" Type="http://schemas.openxmlformats.org/officeDocument/2006/relationships/image" Target="media/image3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7EAB4-86E9-43B5-B513-9E9B4CF365E0}"/>
</file>

<file path=customXml/itemProps3.xml><?xml version="1.0" encoding="utf-8"?>
<ds:datastoreItem xmlns:ds="http://schemas.openxmlformats.org/officeDocument/2006/customXml" ds:itemID="{2380E964-A7EA-421A-8CC8-BE36F4880E34}"/>
</file>

<file path=customXml/itemProps4.xml><?xml version="1.0" encoding="utf-8"?>
<ds:datastoreItem xmlns:ds="http://schemas.openxmlformats.org/officeDocument/2006/customXml" ds:itemID="{FCA0FAB0-2553-4C35-BA8F-DEDBA782C5E6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KOSKI Mia</cp:lastModifiedBy>
  <cp:revision>7</cp:revision>
  <cp:lastPrinted>2026-09-02T08:21:00Z</cp:lastPrinted>
  <dcterms:created xsi:type="dcterms:W3CDTF">2026-09-02T12:11:00Z</dcterms:created>
  <dcterms:modified xsi:type="dcterms:W3CDTF">2026-09-02T14:46:00Z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2026-09-02T12:12:05Z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0x0101007818E9B9B6B6C74E848735DCDD5F12C9</vt:lpwstr>
  </property>
</Properties>
</file>