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2.bin" ContentType="image/png"/>
  <Override PartName="/word/media/image3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352719332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618B8" w:rsidRPr="0056157B" w14:paraId="54F8BEB1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38FF6B7" w14:textId="7C39BAAD" w:rsidR="004618B8" w:rsidRPr="0056157B" w:rsidRDefault="004618B8" w:rsidP="00634DC7">
                <w:pPr>
                  <w:pStyle w:val="TBNormalTechnicalBlock"/>
                </w:pPr>
              </w:p>
            </w:tc>
          </w:tr>
          <w:tr w:rsidR="004618B8" w:rsidRPr="0056157B" w14:paraId="0FECC89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5B881F0" w14:textId="77777777" w:rsidR="004618B8" w:rsidRPr="0056157B" w:rsidRDefault="004618B8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5EA83200" wp14:editId="759300B0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25DB4C4" w14:textId="77777777" w:rsidR="004618B8" w:rsidRPr="0056157B" w:rsidRDefault="004618B8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4618B8" w:rsidRPr="00B84B6D" w14:paraId="04AFD69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9D79589" w14:textId="77777777" w:rsidR="004618B8" w:rsidRPr="0056157B" w:rsidRDefault="004618B8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E904BFD" w14:textId="77777777" w:rsidR="004618B8" w:rsidRPr="0056157B" w:rsidRDefault="004618B8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0BFEA9F" w14:textId="77777777" w:rsidR="004618B8" w:rsidRPr="0056157B" w:rsidRDefault="004618B8" w:rsidP="00233A0E">
                <w:pPr>
                  <w:pStyle w:val="TBNormalTechnicalBlock"/>
                  <w:rPr>
                    <w:b/>
                  </w:rPr>
                </w:pPr>
              </w:p>
              <w:p w14:paraId="0D98BB11" w14:textId="77777777" w:rsidR="004618B8" w:rsidRDefault="004618B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3 septembrie 2026</w:t>
                </w:r>
              </w:p>
              <w:p w14:paraId="374D44D5" w14:textId="77777777" w:rsidR="004618B8" w:rsidRPr="0019440B" w:rsidRDefault="004618B8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A566810" w14:textId="77777777" w:rsidR="004618B8" w:rsidRPr="0019440B" w:rsidRDefault="004618B8" w:rsidP="00233A0E">
                <w:pPr>
                  <w:pStyle w:val="TBNormalTechnicalBlock"/>
                </w:pPr>
              </w:p>
              <w:p w14:paraId="4FE2E8A1" w14:textId="77777777" w:rsidR="004618B8" w:rsidRDefault="004618B8" w:rsidP="00233A0E">
                <w:pPr>
                  <w:pStyle w:val="TBNormalTechnicalBlock"/>
                </w:pPr>
                <w:r>
                  <w:t>11211</w:t>
                </w:r>
                <w:r w:rsidRPr="0056157B">
                  <w:t>/</w:t>
                </w:r>
                <w:r>
                  <w:t>26</w:t>
                </w:r>
              </w:p>
              <w:p w14:paraId="4F0358E1" w14:textId="77777777" w:rsidR="004618B8" w:rsidRPr="0056157B" w:rsidRDefault="004618B8" w:rsidP="00233A0E">
                <w:pPr>
                  <w:pStyle w:val="TBNormalTechnicalBlock"/>
                </w:pPr>
                <w:r>
                  <w:t>COR 2</w:t>
                </w:r>
              </w:p>
              <w:p w14:paraId="4E759B43" w14:textId="77777777" w:rsidR="004618B8" w:rsidRDefault="004618B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42</w:t>
                </w:r>
              </w:p>
              <w:p w14:paraId="10D225EB" w14:textId="77777777" w:rsidR="004618B8" w:rsidRDefault="004618B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ENV 861</w:t>
                </w:r>
              </w:p>
              <w:p w14:paraId="69057445" w14:textId="77777777" w:rsidR="004618B8" w:rsidRDefault="004618B8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CLIMA 359</w:t>
                </w:r>
              </w:p>
              <w:p w14:paraId="114A7B59" w14:textId="77777777" w:rsidR="004618B8" w:rsidRPr="007C5B64" w:rsidRDefault="004618B8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716AB79B" w14:textId="77777777" w:rsidR="004618B8" w:rsidRPr="009E0BE9" w:rsidRDefault="004618B8" w:rsidP="00CD4D38">
                <w:pPr>
                  <w:pStyle w:val="TBDistrbMarkers"/>
                </w:pPr>
                <w:r>
                  <w:t>PARLNAT</w:t>
                </w:r>
              </w:p>
              <w:p w14:paraId="2612B0F1" w14:textId="77777777" w:rsidR="004618B8" w:rsidRPr="009E0BE9" w:rsidRDefault="004618B8" w:rsidP="00233A0E">
                <w:pPr>
                  <w:pStyle w:val="TBNormalTechnicalBlock"/>
                </w:pPr>
              </w:p>
              <w:p w14:paraId="361ADC4D" w14:textId="77777777" w:rsidR="004618B8" w:rsidRPr="009E0BE9" w:rsidRDefault="004618B8" w:rsidP="00233A0E">
                <w:pPr>
                  <w:pStyle w:val="TBNormalTechnicalBlock"/>
                </w:pPr>
              </w:p>
              <w:p w14:paraId="3F824C24" w14:textId="77777777" w:rsidR="004618B8" w:rsidRPr="009E0BE9" w:rsidRDefault="004618B8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618B8" w:rsidRPr="00ED0749" w14:paraId="0F69CA28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8C7828B" w14:textId="77777777" w:rsidR="004618B8" w:rsidRPr="00ED0749" w:rsidRDefault="004618B8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8E7F0BA" w14:textId="77777777" w:rsidR="004618B8" w:rsidRPr="00ED0749" w:rsidRDefault="004618B8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50AEE6F" w14:textId="77777777" w:rsidR="004618B8" w:rsidRPr="00ED0749" w:rsidRDefault="004618B8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87D0BFD" w14:textId="77777777" w:rsidR="004618B8" w:rsidRPr="00ED0749" w:rsidRDefault="004618B8" w:rsidP="00DF1147">
          <w:pPr>
            <w:pStyle w:val="TBEntRefer"/>
            <w:rPr>
              <w:sz w:val="2"/>
              <w:szCs w:val="2"/>
            </w:rPr>
          </w:pPr>
        </w:p>
        <w:p w14:paraId="2041D03D" w14:textId="77777777" w:rsidR="004618B8" w:rsidRPr="00DD01AC" w:rsidRDefault="004618B8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618B8" w:rsidRPr="00133225" w14:paraId="4D00A9F1" w14:textId="77777777" w:rsidTr="001E5BC3">
            <w:trPr>
              <w:jc w:val="center"/>
            </w:trPr>
            <w:tc>
              <w:tcPr>
                <w:tcW w:w="9645" w:type="dxa"/>
              </w:tcPr>
              <w:p w14:paraId="17DE7A25" w14:textId="77777777" w:rsidR="004618B8" w:rsidRPr="00C4351E" w:rsidRDefault="004618B8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4618B8" w:rsidRPr="007D53AD" w14:paraId="4C76FBDE" w14:textId="77777777" w:rsidTr="001E5BC3">
            <w:trPr>
              <w:jc w:val="center"/>
            </w:trPr>
            <w:tc>
              <w:tcPr>
                <w:tcW w:w="9645" w:type="dxa"/>
              </w:tcPr>
              <w:p w14:paraId="2D846DD9" w14:textId="77777777" w:rsidR="004618B8" w:rsidRPr="007D53AD" w:rsidRDefault="004618B8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(Mediu)</w:t>
                </w:r>
              </w:p>
            </w:tc>
          </w:tr>
          <w:tr w:rsidR="004618B8" w:rsidRPr="007D53AD" w14:paraId="78D228CB" w14:textId="77777777" w:rsidTr="001E5BC3">
            <w:trPr>
              <w:jc w:val="center"/>
            </w:trPr>
            <w:tc>
              <w:tcPr>
                <w:tcW w:w="9645" w:type="dxa"/>
              </w:tcPr>
              <w:p w14:paraId="0BA94BEB" w14:textId="77777777" w:rsidR="004618B8" w:rsidRPr="006368AC" w:rsidRDefault="004618B8" w:rsidP="00E60AAC">
                <w:pPr>
                  <w:pStyle w:val="TBTableText"/>
                </w:pPr>
                <w:r>
                  <w:t>25 iunie 2026</w:t>
                </w:r>
              </w:p>
            </w:tc>
          </w:tr>
        </w:tbl>
        <w:p w14:paraId="3173FD51" w14:textId="77777777" w:rsidR="004618B8" w:rsidRPr="008C6FD6" w:rsidRDefault="004618B8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2468369E" w14:textId="77777777" w:rsidR="00E23913" w:rsidRPr="007010BA" w:rsidRDefault="00E23913" w:rsidP="00E23913">
      <w:pPr>
        <w:spacing w:before="120" w:after="120"/>
      </w:pPr>
      <w:bookmarkStart w:id="0" w:name="DQC_RangeToBeChecked"/>
      <w:r w:rsidRPr="007010BA">
        <w:rPr>
          <w:color w:val="000000"/>
          <w:u w:val="single"/>
        </w:rPr>
        <w:t xml:space="preserve">În documentul ST 11211/26 INIT, </w:t>
      </w:r>
      <w:r w:rsidRPr="007010BA">
        <w:rPr>
          <w:u w:val="single"/>
        </w:rPr>
        <w:t>la pagina 5, punctul 7 litera l) se citește după cum urmează:</w:t>
      </w:r>
    </w:p>
    <w:p w14:paraId="4D0415CD" w14:textId="77777777" w:rsidR="001138D6" w:rsidRPr="007010BA" w:rsidRDefault="001138D6" w:rsidP="00D3334C">
      <w:pPr>
        <w:spacing w:before="360"/>
        <w:rPr>
          <w:rFonts w:eastAsia="Calibri"/>
          <w:b/>
          <w:bCs/>
          <w:color w:val="000000"/>
          <w:u w:val="single"/>
        </w:rPr>
      </w:pPr>
      <w:r w:rsidRPr="007010BA">
        <w:rPr>
          <w:b/>
          <w:color w:val="000000"/>
          <w:u w:val="single"/>
        </w:rPr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92"/>
        <w:gridCol w:w="879"/>
        <w:gridCol w:w="1956"/>
      </w:tblGrid>
      <w:tr w:rsidR="0016733C" w:rsidRPr="007010BA" w14:paraId="3FB763D3" w14:textId="77777777" w:rsidTr="0016733C">
        <w:tc>
          <w:tcPr>
            <w:tcW w:w="567" w:type="dxa"/>
            <w:tcMar>
              <w:right w:w="0" w:type="dxa"/>
            </w:tcMar>
          </w:tcPr>
          <w:p w14:paraId="30C54179" w14:textId="77777777" w:rsidR="0016733C" w:rsidRPr="007010BA" w:rsidRDefault="00A376EF" w:rsidP="0016733C">
            <w:pPr>
              <w:pStyle w:val="PointManual"/>
            </w:pPr>
            <w:r w:rsidRPr="007010BA">
              <w:t>7.</w:t>
            </w: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A6D9D4B" w14:textId="77777777" w:rsidR="0016733C" w:rsidRPr="007010BA" w:rsidRDefault="0016733C" w:rsidP="0016733C">
            <w:pPr>
              <w:tabs>
                <w:tab w:val="left" w:pos="601"/>
              </w:tabs>
              <w:ind w:left="601" w:hanging="609"/>
              <w:rPr>
                <w:rFonts w:eastAsia="Calibri"/>
                <w:b/>
                <w:bCs/>
                <w:szCs w:val="20"/>
              </w:rPr>
            </w:pPr>
            <w:r w:rsidRPr="007010BA">
              <w:rPr>
                <w:b/>
              </w:rPr>
              <w:t>l)</w:t>
            </w:r>
            <w:r w:rsidRPr="007010BA">
              <w:rPr>
                <w:b/>
              </w:rPr>
              <w:tab/>
              <w:t>Propuneri legislative actuale [Deliberare publică în temeiul articolului 16 alineatul (8) din Tratatul privind Uniunea Europeană]</w:t>
            </w:r>
          </w:p>
        </w:tc>
        <w:tc>
          <w:tcPr>
            <w:tcW w:w="87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A381405" w14:textId="77777777" w:rsidR="0016733C" w:rsidRPr="007010BA" w:rsidRDefault="0016733C" w:rsidP="0016733C">
            <w:pPr>
              <w:ind w:left="113"/>
              <w:jc w:val="right"/>
              <w:rPr>
                <w:noProof/>
              </w:rPr>
            </w:pPr>
            <w:r w:rsidRPr="007010BA">
              <w:rPr>
                <w:noProof/>
              </w:rPr>
              <w:drawing>
                <wp:inline distT="0" distB="0" distL="0" distR="0" wp14:anchorId="4D261CF9" wp14:editId="4A32570C">
                  <wp:extent cx="172800" cy="172800"/>
                  <wp:effectExtent l="0" t="0" r="0" b="0"/>
                  <wp:docPr id="1711751366" name="Picture 1734681025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010BA">
              <w:rPr>
                <w:noProof/>
              </w:rPr>
              <w:drawing>
                <wp:inline distT="0" distB="0" distL="0" distR="0" wp14:anchorId="084231FE" wp14:editId="6E848D73">
                  <wp:extent cx="172442" cy="172442"/>
                  <wp:effectExtent l="0" t="0" r="0" b="0"/>
                  <wp:docPr id="252964977" name="Picture 1998377611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464F27C" w14:textId="77777777" w:rsidR="0016733C" w:rsidRPr="007010BA" w:rsidRDefault="0016733C" w:rsidP="0016733C">
            <w:pPr>
              <w:ind w:right="-1"/>
              <w:rPr>
                <w:rFonts w:eastAsia="Calibri"/>
                <w:szCs w:val="24"/>
              </w:rPr>
            </w:pPr>
          </w:p>
        </w:tc>
      </w:tr>
      <w:tr w:rsidR="008E6614" w:rsidRPr="007010BA" w14:paraId="4A79FB2B" w14:textId="77777777" w:rsidTr="0016733C">
        <w:tc>
          <w:tcPr>
            <w:tcW w:w="567" w:type="dxa"/>
            <w:tcMar>
              <w:right w:w="0" w:type="dxa"/>
            </w:tcMar>
          </w:tcPr>
          <w:p w14:paraId="797D7B40" w14:textId="77777777" w:rsidR="008E6614" w:rsidRPr="007010BA" w:rsidRDefault="008E6614" w:rsidP="00876108">
            <w:pPr>
              <w:pStyle w:val="PointManual"/>
            </w:pPr>
          </w:p>
        </w:tc>
        <w:tc>
          <w:tcPr>
            <w:tcW w:w="6492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DEE5224" w14:textId="77777777" w:rsidR="00160A9D" w:rsidRPr="007010BA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b/>
                <w:bCs/>
                <w:szCs w:val="20"/>
              </w:rPr>
            </w:pPr>
            <w:r w:rsidRPr="007010BA">
              <w:rPr>
                <w:b/>
              </w:rPr>
              <w:t>Accelerarea procedurilor de autorizare:</w:t>
            </w:r>
          </w:p>
          <w:p w14:paraId="1AD20DB7" w14:textId="77777777" w:rsidR="008E6614" w:rsidRPr="007010BA" w:rsidRDefault="00160A9D" w:rsidP="00160A9D">
            <w:pPr>
              <w:tabs>
                <w:tab w:val="left" w:pos="601"/>
              </w:tabs>
              <w:ind w:left="601"/>
              <w:rPr>
                <w:rFonts w:eastAsia="Calibri"/>
                <w:b/>
                <w:bCs/>
                <w:szCs w:val="20"/>
              </w:rPr>
            </w:pPr>
            <w:r w:rsidRPr="007010BA">
              <w:rPr>
                <w:b/>
              </w:rPr>
              <w:t>apel pentru sporirea coerenței între dispozițiile privind sectorul energetic și pachetul omnibus privind mediul</w:t>
            </w:r>
          </w:p>
          <w:p w14:paraId="0764E8C5" w14:textId="77777777" w:rsidR="008E6614" w:rsidRPr="007010BA" w:rsidRDefault="008E6614" w:rsidP="008E6614">
            <w:pPr>
              <w:tabs>
                <w:tab w:val="left" w:pos="601"/>
              </w:tabs>
              <w:ind w:left="601" w:hanging="9"/>
              <w:rPr>
                <w:rFonts w:eastAsia="Calibri"/>
                <w:szCs w:val="20"/>
              </w:rPr>
            </w:pPr>
            <w:r w:rsidRPr="007010BA">
              <w:rPr>
                <w:i/>
              </w:rPr>
              <w:t>Informare din partea Franței</w:t>
            </w:r>
          </w:p>
        </w:tc>
        <w:tc>
          <w:tcPr>
            <w:tcW w:w="879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428563" w14:textId="77777777" w:rsidR="008E6614" w:rsidRPr="007010BA" w:rsidRDefault="008E6614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19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4040D2B" w14:textId="77777777" w:rsidR="00EE7A65" w:rsidRPr="007010BA" w:rsidRDefault="00EE7A65">
            <w:pPr>
              <w:ind w:right="-1"/>
              <w:rPr>
                <w:rFonts w:eastAsia="Calibri"/>
                <w:szCs w:val="24"/>
              </w:rPr>
            </w:pPr>
            <w:r w:rsidRPr="007010BA">
              <w:t>11052/26</w:t>
            </w:r>
          </w:p>
        </w:tc>
      </w:tr>
    </w:tbl>
    <w:p w14:paraId="44A58493" w14:textId="77777777" w:rsidR="00165C22" w:rsidRPr="007010BA" w:rsidRDefault="00230B68" w:rsidP="00B146E1">
      <w:pPr>
        <w:spacing w:before="200" w:line="360" w:lineRule="auto"/>
        <w:rPr>
          <w:rFonts w:eastAsia="Calibri"/>
        </w:rPr>
      </w:pPr>
      <w:r w:rsidRPr="007010BA">
        <w:rPr>
          <w:u w:val="single"/>
        </w:rPr>
        <w:t>Consiliul</w:t>
      </w:r>
      <w:r w:rsidRPr="007010BA">
        <w:t xml:space="preserve"> a luat act de informațiile furnizate de Franța, </w:t>
      </w:r>
      <w:r w:rsidRPr="007010BA">
        <w:rPr>
          <w:b/>
        </w:rPr>
        <w:t>precum și de intervențiile altor delegații.</w:t>
      </w:r>
    </w:p>
    <w:p w14:paraId="1CDBE115" w14:textId="77777777" w:rsidR="00D11B03" w:rsidRPr="007010BA" w:rsidRDefault="00D11B03" w:rsidP="00B146E1">
      <w:pPr>
        <w:pStyle w:val="ImageLine"/>
        <w:spacing w:before="480" w:line="360" w:lineRule="auto"/>
      </w:pPr>
    </w:p>
    <w:p w14:paraId="3A56A8C3" w14:textId="77777777" w:rsidR="00882D32" w:rsidRPr="007010BA" w:rsidRDefault="00882D32" w:rsidP="00165C22">
      <w:pPr>
        <w:spacing w:line="360" w:lineRule="auto"/>
        <w:rPr>
          <w:szCs w:val="24"/>
        </w:rPr>
      </w:pPr>
      <w:r w:rsidRPr="007010BA">
        <w:rPr>
          <w:noProof/>
        </w:rPr>
        <w:drawing>
          <wp:inline distT="0" distB="0" distL="0" distR="0" wp14:anchorId="4D02063F" wp14:editId="61B66ADD">
            <wp:extent cx="172442" cy="172442"/>
            <wp:effectExtent l="0" t="0" r="0" b="0"/>
            <wp:docPr id="219" name="Picture 1039687460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0BA">
        <w:tab/>
        <w:t>Prima lectură</w:t>
      </w:r>
    </w:p>
    <w:p w14:paraId="29951B48" w14:textId="77777777" w:rsidR="00882D32" w:rsidRPr="007010BA" w:rsidRDefault="00882D32" w:rsidP="00165C22">
      <w:pPr>
        <w:spacing w:line="360" w:lineRule="auto"/>
        <w:rPr>
          <w:szCs w:val="24"/>
        </w:rPr>
      </w:pPr>
      <w:r w:rsidRPr="007010BA">
        <w:rPr>
          <w:noProof/>
        </w:rPr>
        <w:drawing>
          <wp:inline distT="0" distB="0" distL="0" distR="0" wp14:anchorId="2E2E812B" wp14:editId="491E2324">
            <wp:extent cx="172442" cy="172442"/>
            <wp:effectExtent l="0" t="0" r="0" b="0"/>
            <wp:docPr id="220" name="Picture 1121265123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0BA">
        <w:tab/>
        <w:t>Punct bazat pe o propunere a Comisiei</w:t>
      </w:r>
    </w:p>
    <w:bookmarkEnd w:id="0"/>
    <w:p w14:paraId="584455D9" w14:textId="77777777" w:rsidR="00D11B03" w:rsidRDefault="00D11B03" w:rsidP="005B0E28">
      <w:pPr>
        <w:pStyle w:val="FinalLine"/>
        <w:spacing w:before="480"/>
      </w:pPr>
    </w:p>
    <w:sectPr w:rsidR="00D11B03" w:rsidSect="007010BA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54710" w14:textId="77777777" w:rsidR="00AD215D" w:rsidRDefault="00AD215D" w:rsidP="00B5488B">
      <w:r>
        <w:separator/>
      </w:r>
    </w:p>
  </w:endnote>
  <w:endnote w:type="continuationSeparator" w:id="0">
    <w:p w14:paraId="17A07328" w14:textId="77777777" w:rsidR="00AD215D" w:rsidRDefault="00AD215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45558" w14:textId="77777777" w:rsidR="004618B8" w:rsidRDefault="004618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010BA" w:rsidRPr="00D94637" w14:paraId="050C1E20" w14:textId="77777777" w:rsidTr="007010BA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438FF739" w14:textId="77777777" w:rsidR="007010BA" w:rsidRPr="00D94637" w:rsidRDefault="007010B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7010BA" w:rsidRPr="00B310DC" w14:paraId="0E510265" w14:textId="77777777" w:rsidTr="007010BA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3CEC71FD" w14:textId="2931EC3D" w:rsidR="007010BA" w:rsidRPr="00AD7BF2" w:rsidRDefault="007010BA" w:rsidP="004F54B2">
          <w:pPr>
            <w:pStyle w:val="FooterText"/>
          </w:pPr>
          <w:r>
            <w:t>11211/26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tcMar>
            <w:top w:w="0" w:type="dxa"/>
          </w:tcMar>
        </w:tcPr>
        <w:p w14:paraId="55DDD1DF" w14:textId="77777777" w:rsidR="007010BA" w:rsidRPr="00AD7BF2" w:rsidRDefault="007010B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39C9457C" w14:textId="77777777" w:rsidR="007010BA" w:rsidRPr="002511D8" w:rsidRDefault="007010B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97B67FB" w14:textId="3DD70D80" w:rsidR="007010BA" w:rsidRPr="00B310DC" w:rsidRDefault="007010B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010BA" w:rsidRPr="00D94637" w14:paraId="5D7F5B82" w14:textId="77777777" w:rsidTr="007010BA">
      <w:trPr>
        <w:jc w:val="center"/>
      </w:trPr>
      <w:tc>
        <w:tcPr>
          <w:tcW w:w="1774" w:type="pct"/>
        </w:tcPr>
        <w:p w14:paraId="54D59A0F" w14:textId="4DC1B589" w:rsidR="007010BA" w:rsidRPr="00AD7BF2" w:rsidRDefault="007010B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21840239" w14:textId="2F79CC62" w:rsidR="007010BA" w:rsidRPr="00AD7BF2" w:rsidRDefault="007010BA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</w:tcPr>
        <w:p w14:paraId="60561734" w14:textId="1771AF63" w:rsidR="007010BA" w:rsidRPr="00D94637" w:rsidRDefault="007010B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1C4FF34" w14:textId="470ABB42" w:rsidR="007010BA" w:rsidRPr="00695BAF" w:rsidRDefault="007010B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2F9CC3A7" w14:textId="77777777" w:rsidR="007010BA" w:rsidRPr="007010BA" w:rsidRDefault="007010BA" w:rsidP="007010BA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010BA" w:rsidRPr="00D94637" w14:paraId="4173C837" w14:textId="77777777" w:rsidTr="007010BA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5BF42D1E" w14:textId="77777777" w:rsidR="007010BA" w:rsidRPr="00D94637" w:rsidRDefault="007010BA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010BA" w:rsidRPr="00B310DC" w14:paraId="0F4AB4EA" w14:textId="77777777" w:rsidTr="007010BA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11D4CA8A" w14:textId="1EBFD1A5" w:rsidR="007010BA" w:rsidRPr="00AD7BF2" w:rsidRDefault="007010BA" w:rsidP="004F54B2">
          <w:pPr>
            <w:pStyle w:val="FooterText"/>
          </w:pPr>
          <w:r>
            <w:t>11211/26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tcMar>
            <w:top w:w="0" w:type="dxa"/>
          </w:tcMar>
        </w:tcPr>
        <w:p w14:paraId="2B6ABA78" w14:textId="77777777" w:rsidR="007010BA" w:rsidRPr="00AD7BF2" w:rsidRDefault="007010BA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3880591F" w14:textId="77777777" w:rsidR="007010BA" w:rsidRPr="002511D8" w:rsidRDefault="007010BA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2EE7D7B3" w14:textId="5B2EFB81" w:rsidR="007010BA" w:rsidRPr="00B310DC" w:rsidRDefault="007010BA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010BA" w:rsidRPr="00D94637" w14:paraId="1A31E65A" w14:textId="77777777" w:rsidTr="007010BA">
      <w:trPr>
        <w:jc w:val="center"/>
      </w:trPr>
      <w:tc>
        <w:tcPr>
          <w:tcW w:w="1774" w:type="pct"/>
        </w:tcPr>
        <w:p w14:paraId="400B220A" w14:textId="03C13DD3" w:rsidR="007010BA" w:rsidRPr="00AD7BF2" w:rsidRDefault="007010BA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0625B9D8" w14:textId="48DA333C" w:rsidR="007010BA" w:rsidRPr="00AD7BF2" w:rsidRDefault="007010BA" w:rsidP="00D204D6">
          <w:pPr>
            <w:pStyle w:val="FooterText"/>
            <w:spacing w:before="40"/>
            <w:jc w:val="center"/>
          </w:pPr>
          <w:r>
            <w:t>GIP.CRP1</w:t>
          </w:r>
        </w:p>
      </w:tc>
      <w:tc>
        <w:tcPr>
          <w:tcW w:w="742" w:type="pct"/>
        </w:tcPr>
        <w:p w14:paraId="70574FA2" w14:textId="20E36DB3" w:rsidR="007010BA" w:rsidRPr="00D94637" w:rsidRDefault="007010BA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096F495" w14:textId="33AEC048" w:rsidR="007010BA" w:rsidRPr="00695BAF" w:rsidRDefault="007010BA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238E95BB" w14:textId="77777777" w:rsidR="007010BA" w:rsidRPr="007010BA" w:rsidRDefault="007010BA" w:rsidP="007010BA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32030" w14:textId="77777777" w:rsidR="00AD215D" w:rsidRDefault="00AD215D" w:rsidP="00B5488B">
      <w:r>
        <w:separator/>
      </w:r>
    </w:p>
  </w:footnote>
  <w:footnote w:type="continuationSeparator" w:id="0">
    <w:p w14:paraId="14475639" w14:textId="77777777" w:rsidR="00AD215D" w:rsidRDefault="00AD215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99CF6" w14:textId="77777777" w:rsidR="004618B8" w:rsidRDefault="004618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4E393" w14:textId="195620F1" w:rsidR="007010BA" w:rsidRPr="007010BA" w:rsidRDefault="007010BA" w:rsidP="007010BA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48DCB" w14:textId="0B5BACE5" w:rsidR="007010BA" w:rsidRPr="007010BA" w:rsidRDefault="007010BA" w:rsidP="007010BA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14"/>
  </w:num>
  <w:num w:numId="2" w16cid:durableId="1327631403">
    <w:abstractNumId w:val="1"/>
  </w:num>
  <w:num w:numId="3" w16cid:durableId="1003243670">
    <w:abstractNumId w:val="15"/>
  </w:num>
  <w:num w:numId="4" w16cid:durableId="1195849073">
    <w:abstractNumId w:val="11"/>
  </w:num>
  <w:num w:numId="5" w16cid:durableId="2022665065">
    <w:abstractNumId w:val="2"/>
  </w:num>
  <w:num w:numId="6" w16cid:durableId="1478185974">
    <w:abstractNumId w:val="17"/>
  </w:num>
  <w:num w:numId="7" w16cid:durableId="1484783863">
    <w:abstractNumId w:val="19"/>
  </w:num>
  <w:num w:numId="8" w16cid:durableId="1527019188">
    <w:abstractNumId w:val="9"/>
  </w:num>
  <w:num w:numId="9" w16cid:durableId="1758987273">
    <w:abstractNumId w:val="16"/>
  </w:num>
  <w:num w:numId="10" w16cid:durableId="1210261310">
    <w:abstractNumId w:val="12"/>
  </w:num>
  <w:num w:numId="11" w16cid:durableId="764421641">
    <w:abstractNumId w:val="8"/>
  </w:num>
  <w:num w:numId="12" w16cid:durableId="88160779">
    <w:abstractNumId w:val="5"/>
  </w:num>
  <w:num w:numId="13" w16cid:durableId="2055620120">
    <w:abstractNumId w:val="4"/>
  </w:num>
  <w:num w:numId="14" w16cid:durableId="776409955">
    <w:abstractNumId w:val="13"/>
  </w:num>
  <w:num w:numId="15" w16cid:durableId="1854299357">
    <w:abstractNumId w:val="18"/>
  </w:num>
  <w:num w:numId="16" w16cid:durableId="1900162905">
    <w:abstractNumId w:val="0"/>
  </w:num>
  <w:num w:numId="17" w16cid:durableId="2036613741">
    <w:abstractNumId w:val="6"/>
  </w:num>
  <w:num w:numId="18" w16cid:durableId="903489724">
    <w:abstractNumId w:val="3"/>
  </w:num>
  <w:num w:numId="19" w16cid:durableId="359087364">
    <w:abstractNumId w:val="10"/>
  </w:num>
  <w:num w:numId="20" w16cid:durableId="1988168917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96673186848930514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 translate=&quot;false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03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1211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COR 2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PV CONS 42&lt;/text&gt;_x000d__x000a_      &lt;text&gt;ENV 861&lt;/text&gt;_x000d__x000a_      &lt;text&gt;CLIMA 359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Mediu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Mediu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RP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25&quot; /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88668770698523466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24&lt;/text&gt;_x000d__x000a_  &lt;/metadata&gt;_x000d__x000a_  &lt;metadata key=&quot;md_Prefix&quot;&gt;_x000d__x000a_    &lt;text&gt;&lt;/text&gt;_x000d__x000a_  &lt;/metadata&gt;_x000d__x000a_  &lt;metadata key=&quot;md_DocumentNumber&quot;&gt;_x000d__x000a_    &lt;text&gt;108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42&lt;/text&gt;_x000d__x000a_      &lt;text&gt;ENV 790&lt;/text&gt;_x000d__x000a_      &lt;text&gt;CLIMA 343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6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Environment)&quot;&gt;&amp;lt;FlowDocument FontFamily=&quot;Segoe UI&quot; FontSize=&quot;12&quot; PagePadding=&quot;2,2,2,2&quot; AllowDrop=&quot;False&quot; xmlns=&quot;http://schemas.microsoft.com/winfx/2006/xaml/presentation&quot;&amp;gt;&amp;lt;Paragraph&amp;gt;COUNCIL OF THE EUROPEAN UNION&amp;lt;LineBreak /&amp;gt;(Environment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5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a6e06b0e8098d46d831dbf669f25494c6c050985506d35c094b821e2d6bfebfd"/>
  </w:docVars>
  <w:rsids>
    <w:rsidRoot w:val="00D11B03"/>
    <w:rsid w:val="00006428"/>
    <w:rsid w:val="00012409"/>
    <w:rsid w:val="00015658"/>
    <w:rsid w:val="000361B1"/>
    <w:rsid w:val="000626B7"/>
    <w:rsid w:val="00073EB5"/>
    <w:rsid w:val="00086AF8"/>
    <w:rsid w:val="00092297"/>
    <w:rsid w:val="0009432A"/>
    <w:rsid w:val="00094C89"/>
    <w:rsid w:val="000A0298"/>
    <w:rsid w:val="000A7A33"/>
    <w:rsid w:val="000B18EB"/>
    <w:rsid w:val="000C2EFD"/>
    <w:rsid w:val="000C4A99"/>
    <w:rsid w:val="000C720C"/>
    <w:rsid w:val="000D4060"/>
    <w:rsid w:val="000D563D"/>
    <w:rsid w:val="000D5A5C"/>
    <w:rsid w:val="000D6D71"/>
    <w:rsid w:val="000D7007"/>
    <w:rsid w:val="000D796B"/>
    <w:rsid w:val="000E2267"/>
    <w:rsid w:val="000F0D72"/>
    <w:rsid w:val="000F6746"/>
    <w:rsid w:val="000F6C55"/>
    <w:rsid w:val="00103932"/>
    <w:rsid w:val="00110452"/>
    <w:rsid w:val="0011241B"/>
    <w:rsid w:val="001138D6"/>
    <w:rsid w:val="00114F65"/>
    <w:rsid w:val="00115F14"/>
    <w:rsid w:val="00117CF8"/>
    <w:rsid w:val="00120243"/>
    <w:rsid w:val="00146CEF"/>
    <w:rsid w:val="001542AA"/>
    <w:rsid w:val="0015450F"/>
    <w:rsid w:val="00160A9D"/>
    <w:rsid w:val="00164D76"/>
    <w:rsid w:val="00165C22"/>
    <w:rsid w:val="001666C4"/>
    <w:rsid w:val="0016733C"/>
    <w:rsid w:val="00172E1C"/>
    <w:rsid w:val="00173F83"/>
    <w:rsid w:val="001A5D85"/>
    <w:rsid w:val="001A7D12"/>
    <w:rsid w:val="001B2ED1"/>
    <w:rsid w:val="001B3B61"/>
    <w:rsid w:val="001B6C0B"/>
    <w:rsid w:val="001C08E1"/>
    <w:rsid w:val="001C0DC0"/>
    <w:rsid w:val="001D2249"/>
    <w:rsid w:val="001E219D"/>
    <w:rsid w:val="001E4855"/>
    <w:rsid w:val="001F2EB5"/>
    <w:rsid w:val="001F44F9"/>
    <w:rsid w:val="001F4D04"/>
    <w:rsid w:val="001F7068"/>
    <w:rsid w:val="0020220B"/>
    <w:rsid w:val="00206DE6"/>
    <w:rsid w:val="0021024D"/>
    <w:rsid w:val="00211BBB"/>
    <w:rsid w:val="0021686B"/>
    <w:rsid w:val="00220FA4"/>
    <w:rsid w:val="002251F1"/>
    <w:rsid w:val="00230B68"/>
    <w:rsid w:val="00240AF1"/>
    <w:rsid w:val="0024411A"/>
    <w:rsid w:val="002445BC"/>
    <w:rsid w:val="00246F5E"/>
    <w:rsid w:val="0024734D"/>
    <w:rsid w:val="0025765A"/>
    <w:rsid w:val="00262441"/>
    <w:rsid w:val="0026393A"/>
    <w:rsid w:val="002847C9"/>
    <w:rsid w:val="00295282"/>
    <w:rsid w:val="002961FD"/>
    <w:rsid w:val="002A55FC"/>
    <w:rsid w:val="002A69A0"/>
    <w:rsid w:val="002B236A"/>
    <w:rsid w:val="002B5897"/>
    <w:rsid w:val="002B6244"/>
    <w:rsid w:val="002C5B5C"/>
    <w:rsid w:val="002C72B7"/>
    <w:rsid w:val="002D0569"/>
    <w:rsid w:val="002E3C28"/>
    <w:rsid w:val="002E7AFD"/>
    <w:rsid w:val="002F1E4B"/>
    <w:rsid w:val="00303586"/>
    <w:rsid w:val="00304011"/>
    <w:rsid w:val="003101FA"/>
    <w:rsid w:val="003132C0"/>
    <w:rsid w:val="003159E3"/>
    <w:rsid w:val="003226E6"/>
    <w:rsid w:val="00326C08"/>
    <w:rsid w:val="00333CEF"/>
    <w:rsid w:val="00334474"/>
    <w:rsid w:val="0034761C"/>
    <w:rsid w:val="00350960"/>
    <w:rsid w:val="003555F4"/>
    <w:rsid w:val="003614B1"/>
    <w:rsid w:val="00361E4E"/>
    <w:rsid w:val="00364ED8"/>
    <w:rsid w:val="0037304E"/>
    <w:rsid w:val="00390E24"/>
    <w:rsid w:val="0039146E"/>
    <w:rsid w:val="003921E4"/>
    <w:rsid w:val="00393593"/>
    <w:rsid w:val="00394A5B"/>
    <w:rsid w:val="003A3E3B"/>
    <w:rsid w:val="003A4184"/>
    <w:rsid w:val="003A6238"/>
    <w:rsid w:val="003B7802"/>
    <w:rsid w:val="003C0B84"/>
    <w:rsid w:val="003C10C5"/>
    <w:rsid w:val="003C1156"/>
    <w:rsid w:val="003C4598"/>
    <w:rsid w:val="003C6344"/>
    <w:rsid w:val="003E06A5"/>
    <w:rsid w:val="003E32FC"/>
    <w:rsid w:val="003F10C2"/>
    <w:rsid w:val="003F2EC0"/>
    <w:rsid w:val="003F4F73"/>
    <w:rsid w:val="00400789"/>
    <w:rsid w:val="00402A5A"/>
    <w:rsid w:val="00410A47"/>
    <w:rsid w:val="0041210D"/>
    <w:rsid w:val="00421A64"/>
    <w:rsid w:val="00423114"/>
    <w:rsid w:val="00431AB3"/>
    <w:rsid w:val="00435475"/>
    <w:rsid w:val="00435AE5"/>
    <w:rsid w:val="00441F43"/>
    <w:rsid w:val="00443347"/>
    <w:rsid w:val="00450739"/>
    <w:rsid w:val="00454BD8"/>
    <w:rsid w:val="004618B8"/>
    <w:rsid w:val="0046511C"/>
    <w:rsid w:val="00467304"/>
    <w:rsid w:val="00470DA2"/>
    <w:rsid w:val="0047353A"/>
    <w:rsid w:val="004778CE"/>
    <w:rsid w:val="00496042"/>
    <w:rsid w:val="004A24E9"/>
    <w:rsid w:val="004A33D2"/>
    <w:rsid w:val="004A3876"/>
    <w:rsid w:val="004A39E4"/>
    <w:rsid w:val="004B2AD9"/>
    <w:rsid w:val="004B4309"/>
    <w:rsid w:val="004C54A0"/>
    <w:rsid w:val="004C60B7"/>
    <w:rsid w:val="004C7E16"/>
    <w:rsid w:val="004D116F"/>
    <w:rsid w:val="004D2398"/>
    <w:rsid w:val="004D7817"/>
    <w:rsid w:val="004E05C2"/>
    <w:rsid w:val="004E55B3"/>
    <w:rsid w:val="004F1D58"/>
    <w:rsid w:val="004F20A0"/>
    <w:rsid w:val="004F667E"/>
    <w:rsid w:val="00504AB6"/>
    <w:rsid w:val="005121B6"/>
    <w:rsid w:val="00512B2C"/>
    <w:rsid w:val="005259D3"/>
    <w:rsid w:val="00542FFB"/>
    <w:rsid w:val="00546854"/>
    <w:rsid w:val="00551B52"/>
    <w:rsid w:val="005520F4"/>
    <w:rsid w:val="00562B62"/>
    <w:rsid w:val="0057735A"/>
    <w:rsid w:val="00580F2B"/>
    <w:rsid w:val="00582976"/>
    <w:rsid w:val="00583BAC"/>
    <w:rsid w:val="00595562"/>
    <w:rsid w:val="0059627E"/>
    <w:rsid w:val="005A0623"/>
    <w:rsid w:val="005B0E28"/>
    <w:rsid w:val="005B3721"/>
    <w:rsid w:val="005B68FF"/>
    <w:rsid w:val="005C3952"/>
    <w:rsid w:val="005C7C31"/>
    <w:rsid w:val="005D2470"/>
    <w:rsid w:val="005D3430"/>
    <w:rsid w:val="005D6436"/>
    <w:rsid w:val="005E2660"/>
    <w:rsid w:val="005E318F"/>
    <w:rsid w:val="005F4230"/>
    <w:rsid w:val="005F4FB9"/>
    <w:rsid w:val="00601BB8"/>
    <w:rsid w:val="00607DF9"/>
    <w:rsid w:val="00616337"/>
    <w:rsid w:val="006213F4"/>
    <w:rsid w:val="006271CF"/>
    <w:rsid w:val="006320FF"/>
    <w:rsid w:val="00632F7E"/>
    <w:rsid w:val="00646641"/>
    <w:rsid w:val="00646D99"/>
    <w:rsid w:val="00651062"/>
    <w:rsid w:val="00652665"/>
    <w:rsid w:val="0065662E"/>
    <w:rsid w:val="0065790B"/>
    <w:rsid w:val="006662AB"/>
    <w:rsid w:val="00671033"/>
    <w:rsid w:val="00676364"/>
    <w:rsid w:val="0067798B"/>
    <w:rsid w:val="00682A81"/>
    <w:rsid w:val="0068323D"/>
    <w:rsid w:val="00690FA9"/>
    <w:rsid w:val="006A6454"/>
    <w:rsid w:val="006B78FA"/>
    <w:rsid w:val="006B7BFF"/>
    <w:rsid w:val="006C07D7"/>
    <w:rsid w:val="006C4FF6"/>
    <w:rsid w:val="006D2414"/>
    <w:rsid w:val="006D359E"/>
    <w:rsid w:val="006D4705"/>
    <w:rsid w:val="006D5699"/>
    <w:rsid w:val="006E5FBD"/>
    <w:rsid w:val="006F0D31"/>
    <w:rsid w:val="006F2F6E"/>
    <w:rsid w:val="006F76D1"/>
    <w:rsid w:val="00700ECF"/>
    <w:rsid w:val="007010BA"/>
    <w:rsid w:val="00701D27"/>
    <w:rsid w:val="00704E87"/>
    <w:rsid w:val="00710AC5"/>
    <w:rsid w:val="00711154"/>
    <w:rsid w:val="007113E4"/>
    <w:rsid w:val="00711668"/>
    <w:rsid w:val="00721E34"/>
    <w:rsid w:val="00727A75"/>
    <w:rsid w:val="007335CA"/>
    <w:rsid w:val="00741DC3"/>
    <w:rsid w:val="007429A9"/>
    <w:rsid w:val="00750F9A"/>
    <w:rsid w:val="00757B76"/>
    <w:rsid w:val="00763CF7"/>
    <w:rsid w:val="00772954"/>
    <w:rsid w:val="007775EC"/>
    <w:rsid w:val="0078076E"/>
    <w:rsid w:val="00792179"/>
    <w:rsid w:val="007A0300"/>
    <w:rsid w:val="007A0D47"/>
    <w:rsid w:val="007B5803"/>
    <w:rsid w:val="007B7264"/>
    <w:rsid w:val="007C1C49"/>
    <w:rsid w:val="007C4F49"/>
    <w:rsid w:val="007C5156"/>
    <w:rsid w:val="007D0B80"/>
    <w:rsid w:val="007D4166"/>
    <w:rsid w:val="007E04F6"/>
    <w:rsid w:val="007E1D04"/>
    <w:rsid w:val="007E3454"/>
    <w:rsid w:val="007E5A17"/>
    <w:rsid w:val="007E77AB"/>
    <w:rsid w:val="007F0392"/>
    <w:rsid w:val="00800312"/>
    <w:rsid w:val="00800BC4"/>
    <w:rsid w:val="00802071"/>
    <w:rsid w:val="008036E9"/>
    <w:rsid w:val="008146F9"/>
    <w:rsid w:val="0081670C"/>
    <w:rsid w:val="008207FF"/>
    <w:rsid w:val="00827896"/>
    <w:rsid w:val="00831B5B"/>
    <w:rsid w:val="00833044"/>
    <w:rsid w:val="0084020E"/>
    <w:rsid w:val="00840AD3"/>
    <w:rsid w:val="008445A3"/>
    <w:rsid w:val="00852203"/>
    <w:rsid w:val="00860515"/>
    <w:rsid w:val="00862169"/>
    <w:rsid w:val="00876108"/>
    <w:rsid w:val="00882C99"/>
    <w:rsid w:val="00882D32"/>
    <w:rsid w:val="00883B5C"/>
    <w:rsid w:val="008A29BF"/>
    <w:rsid w:val="008A5BDF"/>
    <w:rsid w:val="008A7E85"/>
    <w:rsid w:val="008C5DE1"/>
    <w:rsid w:val="008D1DE7"/>
    <w:rsid w:val="008D349E"/>
    <w:rsid w:val="008D6589"/>
    <w:rsid w:val="008E0AC4"/>
    <w:rsid w:val="008E2940"/>
    <w:rsid w:val="008E6614"/>
    <w:rsid w:val="00900331"/>
    <w:rsid w:val="00901F15"/>
    <w:rsid w:val="00911F31"/>
    <w:rsid w:val="00913D12"/>
    <w:rsid w:val="00914A2D"/>
    <w:rsid w:val="009170FD"/>
    <w:rsid w:val="00945850"/>
    <w:rsid w:val="00954E5C"/>
    <w:rsid w:val="009640C4"/>
    <w:rsid w:val="009739B0"/>
    <w:rsid w:val="00975483"/>
    <w:rsid w:val="00980906"/>
    <w:rsid w:val="00980F13"/>
    <w:rsid w:val="009812C9"/>
    <w:rsid w:val="009828E4"/>
    <w:rsid w:val="009930AF"/>
    <w:rsid w:val="009A6B86"/>
    <w:rsid w:val="009B1753"/>
    <w:rsid w:val="009B3492"/>
    <w:rsid w:val="009D03F3"/>
    <w:rsid w:val="009D19B2"/>
    <w:rsid w:val="009E315B"/>
    <w:rsid w:val="009E77FC"/>
    <w:rsid w:val="009F4550"/>
    <w:rsid w:val="00A016A0"/>
    <w:rsid w:val="00A132FE"/>
    <w:rsid w:val="00A21439"/>
    <w:rsid w:val="00A25444"/>
    <w:rsid w:val="00A25D32"/>
    <w:rsid w:val="00A3063A"/>
    <w:rsid w:val="00A30868"/>
    <w:rsid w:val="00A31007"/>
    <w:rsid w:val="00A31837"/>
    <w:rsid w:val="00A337DF"/>
    <w:rsid w:val="00A376EF"/>
    <w:rsid w:val="00A41F24"/>
    <w:rsid w:val="00A42107"/>
    <w:rsid w:val="00A422A6"/>
    <w:rsid w:val="00A43D7D"/>
    <w:rsid w:val="00A52BCC"/>
    <w:rsid w:val="00A53018"/>
    <w:rsid w:val="00A60782"/>
    <w:rsid w:val="00A63A6B"/>
    <w:rsid w:val="00A6678E"/>
    <w:rsid w:val="00A74C69"/>
    <w:rsid w:val="00A80F54"/>
    <w:rsid w:val="00A82179"/>
    <w:rsid w:val="00A975F9"/>
    <w:rsid w:val="00AA1DA9"/>
    <w:rsid w:val="00AB0CB2"/>
    <w:rsid w:val="00AB2D0B"/>
    <w:rsid w:val="00AB39E8"/>
    <w:rsid w:val="00AB5392"/>
    <w:rsid w:val="00AC124F"/>
    <w:rsid w:val="00AC3046"/>
    <w:rsid w:val="00AC707A"/>
    <w:rsid w:val="00AD006A"/>
    <w:rsid w:val="00AD0227"/>
    <w:rsid w:val="00AD215D"/>
    <w:rsid w:val="00AD4EA9"/>
    <w:rsid w:val="00AD7015"/>
    <w:rsid w:val="00AE59AC"/>
    <w:rsid w:val="00AF1116"/>
    <w:rsid w:val="00AF504E"/>
    <w:rsid w:val="00AF7016"/>
    <w:rsid w:val="00B03953"/>
    <w:rsid w:val="00B0634E"/>
    <w:rsid w:val="00B0701E"/>
    <w:rsid w:val="00B10451"/>
    <w:rsid w:val="00B146E1"/>
    <w:rsid w:val="00B22375"/>
    <w:rsid w:val="00B22C94"/>
    <w:rsid w:val="00B338BA"/>
    <w:rsid w:val="00B347B0"/>
    <w:rsid w:val="00B3616B"/>
    <w:rsid w:val="00B45BF5"/>
    <w:rsid w:val="00B47975"/>
    <w:rsid w:val="00B5488B"/>
    <w:rsid w:val="00B55DEA"/>
    <w:rsid w:val="00B6102B"/>
    <w:rsid w:val="00B70F17"/>
    <w:rsid w:val="00B75222"/>
    <w:rsid w:val="00B8020A"/>
    <w:rsid w:val="00B84B0A"/>
    <w:rsid w:val="00B84D70"/>
    <w:rsid w:val="00B857B0"/>
    <w:rsid w:val="00B861BE"/>
    <w:rsid w:val="00B935C1"/>
    <w:rsid w:val="00B9428E"/>
    <w:rsid w:val="00BA3138"/>
    <w:rsid w:val="00BA42AA"/>
    <w:rsid w:val="00BA7444"/>
    <w:rsid w:val="00BB56B0"/>
    <w:rsid w:val="00BB63DE"/>
    <w:rsid w:val="00BC361F"/>
    <w:rsid w:val="00BC7F51"/>
    <w:rsid w:val="00BF155C"/>
    <w:rsid w:val="00BF2EF7"/>
    <w:rsid w:val="00C013ED"/>
    <w:rsid w:val="00C02778"/>
    <w:rsid w:val="00C02FC1"/>
    <w:rsid w:val="00C0402C"/>
    <w:rsid w:val="00C12623"/>
    <w:rsid w:val="00C1357A"/>
    <w:rsid w:val="00C14419"/>
    <w:rsid w:val="00C15C42"/>
    <w:rsid w:val="00C20FF8"/>
    <w:rsid w:val="00C2759C"/>
    <w:rsid w:val="00C3093D"/>
    <w:rsid w:val="00C32639"/>
    <w:rsid w:val="00C4084B"/>
    <w:rsid w:val="00C44DD3"/>
    <w:rsid w:val="00C52BD7"/>
    <w:rsid w:val="00C547B0"/>
    <w:rsid w:val="00C57B20"/>
    <w:rsid w:val="00C57BBD"/>
    <w:rsid w:val="00C706A1"/>
    <w:rsid w:val="00CA4E5A"/>
    <w:rsid w:val="00CC013E"/>
    <w:rsid w:val="00CC077A"/>
    <w:rsid w:val="00CC730F"/>
    <w:rsid w:val="00CD3656"/>
    <w:rsid w:val="00CD468D"/>
    <w:rsid w:val="00CE003C"/>
    <w:rsid w:val="00CF3B40"/>
    <w:rsid w:val="00D005A9"/>
    <w:rsid w:val="00D10BB1"/>
    <w:rsid w:val="00D11B03"/>
    <w:rsid w:val="00D17CF5"/>
    <w:rsid w:val="00D2244A"/>
    <w:rsid w:val="00D265CE"/>
    <w:rsid w:val="00D32524"/>
    <w:rsid w:val="00D3334C"/>
    <w:rsid w:val="00D3493F"/>
    <w:rsid w:val="00D432FE"/>
    <w:rsid w:val="00D532EE"/>
    <w:rsid w:val="00D54531"/>
    <w:rsid w:val="00D5647C"/>
    <w:rsid w:val="00D75024"/>
    <w:rsid w:val="00D75A1D"/>
    <w:rsid w:val="00D77878"/>
    <w:rsid w:val="00D81AFA"/>
    <w:rsid w:val="00D82FEC"/>
    <w:rsid w:val="00D83018"/>
    <w:rsid w:val="00D844D1"/>
    <w:rsid w:val="00D91484"/>
    <w:rsid w:val="00D95CCF"/>
    <w:rsid w:val="00DA207A"/>
    <w:rsid w:val="00DB1B2C"/>
    <w:rsid w:val="00DB24FB"/>
    <w:rsid w:val="00DB48B8"/>
    <w:rsid w:val="00DB6DBD"/>
    <w:rsid w:val="00DC2779"/>
    <w:rsid w:val="00DD4F53"/>
    <w:rsid w:val="00DE4377"/>
    <w:rsid w:val="00DF7847"/>
    <w:rsid w:val="00E0287D"/>
    <w:rsid w:val="00E235DD"/>
    <w:rsid w:val="00E23913"/>
    <w:rsid w:val="00E24088"/>
    <w:rsid w:val="00E33CD8"/>
    <w:rsid w:val="00E40B70"/>
    <w:rsid w:val="00E41F86"/>
    <w:rsid w:val="00E4231A"/>
    <w:rsid w:val="00E42552"/>
    <w:rsid w:val="00E45B70"/>
    <w:rsid w:val="00E47DD1"/>
    <w:rsid w:val="00E50827"/>
    <w:rsid w:val="00E62976"/>
    <w:rsid w:val="00E67915"/>
    <w:rsid w:val="00E71464"/>
    <w:rsid w:val="00E7518E"/>
    <w:rsid w:val="00E75245"/>
    <w:rsid w:val="00E8251D"/>
    <w:rsid w:val="00E87882"/>
    <w:rsid w:val="00E87ED4"/>
    <w:rsid w:val="00E94078"/>
    <w:rsid w:val="00E945E9"/>
    <w:rsid w:val="00E94903"/>
    <w:rsid w:val="00E94A0D"/>
    <w:rsid w:val="00E9585C"/>
    <w:rsid w:val="00E97E34"/>
    <w:rsid w:val="00EA703E"/>
    <w:rsid w:val="00EB677E"/>
    <w:rsid w:val="00EB7B6E"/>
    <w:rsid w:val="00EC5EEF"/>
    <w:rsid w:val="00ED6129"/>
    <w:rsid w:val="00ED7A1B"/>
    <w:rsid w:val="00EE3B78"/>
    <w:rsid w:val="00EE7A65"/>
    <w:rsid w:val="00EF04A0"/>
    <w:rsid w:val="00EF122B"/>
    <w:rsid w:val="00EF472C"/>
    <w:rsid w:val="00F010E4"/>
    <w:rsid w:val="00F030DF"/>
    <w:rsid w:val="00F05D1B"/>
    <w:rsid w:val="00F07FE4"/>
    <w:rsid w:val="00F10D6D"/>
    <w:rsid w:val="00F11E7C"/>
    <w:rsid w:val="00F1379F"/>
    <w:rsid w:val="00F13ECC"/>
    <w:rsid w:val="00F32611"/>
    <w:rsid w:val="00F32807"/>
    <w:rsid w:val="00F35E70"/>
    <w:rsid w:val="00F400AB"/>
    <w:rsid w:val="00F44C94"/>
    <w:rsid w:val="00F46FF1"/>
    <w:rsid w:val="00F50F2A"/>
    <w:rsid w:val="00F52708"/>
    <w:rsid w:val="00F53E30"/>
    <w:rsid w:val="00F574E7"/>
    <w:rsid w:val="00F60E84"/>
    <w:rsid w:val="00F67D61"/>
    <w:rsid w:val="00F708C1"/>
    <w:rsid w:val="00F7400F"/>
    <w:rsid w:val="00F74905"/>
    <w:rsid w:val="00F76C3B"/>
    <w:rsid w:val="00F9232D"/>
    <w:rsid w:val="00FB08E7"/>
    <w:rsid w:val="00FB2F58"/>
    <w:rsid w:val="00FB77B7"/>
    <w:rsid w:val="00FC0B5C"/>
    <w:rsid w:val="00FC5374"/>
    <w:rsid w:val="00FD5775"/>
    <w:rsid w:val="00FD6ADC"/>
    <w:rsid w:val="00FD7654"/>
    <w:rsid w:val="00FF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FF854D"/>
  <w15:docId w15:val="{15A52EB3-E1E8-4607-98D3-599939238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4618B8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618B8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618B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618B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4618B8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618B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618B8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618B8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618B8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618B8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618B8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D11B0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D11B0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D11B0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D11B0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D11B03"/>
    <w:rPr>
      <w:color w:val="808080"/>
    </w:rPr>
  </w:style>
  <w:style w:type="table" w:customStyle="1" w:styleId="TableGrid43">
    <w:name w:val="Table Grid43"/>
    <w:basedOn w:val="TableNormal"/>
    <w:next w:val="TableGrid"/>
    <w:uiPriority w:val="59"/>
    <w:rsid w:val="001138D6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DistrbMarkers">
    <w:name w:val="TBDistrbMarkers"/>
    <w:basedOn w:val="TBNormalTechnicalBlock"/>
    <w:qFormat/>
    <w:rsid w:val="004618B8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character" w:styleId="Hyperlink">
    <w:name w:val="Hyperlink"/>
    <w:basedOn w:val="DefaultParagraphFont"/>
    <w:uiPriority w:val="99"/>
    <w:unhideWhenUsed/>
    <w:rsid w:val="00ED7A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7A1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A39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39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39E4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39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9E4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46511C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2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bin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bin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bin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A0FAB0-2553-4C35-BA8F-DEDBA782C5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380E964-A7EA-421A-8CC8-BE36F4880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7EAB4-86E9-43B5-B513-9E9B4CF365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DAA5D5-26C4-49D7-9111-C48CC362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1</Pages>
  <Words>125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ALFARAZ SANCHEZ Maria Jose</cp:lastModifiedBy>
  <cp:revision>4</cp:revision>
  <cp:lastPrinted>2026-09-02T08:21:00Z</cp:lastPrinted>
  <dcterms:created xsi:type="dcterms:W3CDTF">2026-09-03T06:52:00Z</dcterms:created>
  <dcterms:modified xsi:type="dcterms:W3CDTF">2026-09-03T09:30:00Z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4186</vt:lpwstr>
  </property>
  <property fmtid="{D5CDD505-2E9C-101B-9397-08002B2CF9AE}" pid="5" name="ContentTypeId">
    <vt:lpwstr>0x0101007818E9B9B6B6C74E848735DCDD5F12C9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2026-09-03T09:30:21Z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09425dfc-f569-43b2-95dd-82756c565366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MSIP_Label_af60b174-6478-47f9-866e-33f097bb6603_Tag">
    <vt:lpwstr>10, 0, 1, 1</vt:lpwstr>
  </property>
</Properties>
</file>