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39101004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944882" w:rsidRPr="0056157B" w14:paraId="27FCC2C2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AE96CB9" w14:textId="34C516B5" w:rsidR="00944882" w:rsidRPr="0056157B" w:rsidRDefault="00944882" w:rsidP="00634DC7">
                <w:pPr>
                  <w:pStyle w:val="TBNormalTechnicalBlock"/>
                </w:pPr>
              </w:p>
            </w:tc>
          </w:tr>
          <w:tr w:rsidR="00944882" w:rsidRPr="0056157B" w14:paraId="39DF4595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6C8663E" w14:textId="77777777" w:rsidR="00944882" w:rsidRPr="0056157B" w:rsidRDefault="00944882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47EE74D" wp14:editId="137C1A41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1072339" w14:textId="77777777" w:rsidR="00944882" w:rsidRPr="0056157B" w:rsidRDefault="00944882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944882" w:rsidRPr="00B84B6D" w14:paraId="536AB44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57D32FB" w14:textId="77777777" w:rsidR="00944882" w:rsidRPr="0056157B" w:rsidRDefault="00944882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F199675" w14:textId="77777777" w:rsidR="00944882" w:rsidRPr="0056157B" w:rsidRDefault="00944882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3ADE716" w14:textId="77777777" w:rsidR="00944882" w:rsidRPr="0056157B" w:rsidRDefault="00944882" w:rsidP="00233A0E">
                <w:pPr>
                  <w:pStyle w:val="TBNormalTechnicalBlock"/>
                  <w:rPr>
                    <w:b/>
                  </w:rPr>
                </w:pPr>
              </w:p>
              <w:p w14:paraId="01871615" w14:textId="77777777" w:rsidR="00944882" w:rsidRDefault="0094488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10 July 2026</w:t>
                </w:r>
              </w:p>
              <w:p w14:paraId="3666C400" w14:textId="77777777" w:rsidR="00944882" w:rsidRPr="0019440B" w:rsidRDefault="0094488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F79F976" w14:textId="77777777" w:rsidR="00944882" w:rsidRPr="0019440B" w:rsidRDefault="00944882" w:rsidP="00233A0E">
                <w:pPr>
                  <w:pStyle w:val="TBNormalTechnicalBlock"/>
                </w:pPr>
              </w:p>
              <w:p w14:paraId="2563F16B" w14:textId="77777777" w:rsidR="00944882" w:rsidRDefault="00944882" w:rsidP="00233A0E">
                <w:pPr>
                  <w:pStyle w:val="TBNormalTechnicalBlock"/>
                </w:pPr>
                <w:r>
                  <w:t>11627</w:t>
                </w:r>
                <w:r w:rsidRPr="0056157B">
                  <w:t>/</w:t>
                </w:r>
                <w:r>
                  <w:t>26</w:t>
                </w:r>
              </w:p>
              <w:p w14:paraId="06316FA4" w14:textId="77777777" w:rsidR="00944882" w:rsidRDefault="0094488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44</w:t>
                </w:r>
              </w:p>
              <w:p w14:paraId="31948AEB" w14:textId="77777777" w:rsidR="00944882" w:rsidRDefault="0094488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971</w:t>
                </w:r>
              </w:p>
              <w:p w14:paraId="2AA236E2" w14:textId="77777777" w:rsidR="00944882" w:rsidRPr="007C5B64" w:rsidRDefault="00944882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C2049F4" w14:textId="77777777" w:rsidR="00944882" w:rsidRPr="009E0BE9" w:rsidRDefault="00944882" w:rsidP="00CD4D38">
                <w:pPr>
                  <w:pStyle w:val="TBDistrbMarkers"/>
                </w:pPr>
                <w:r>
                  <w:t>PARLNAT</w:t>
                </w:r>
              </w:p>
              <w:p w14:paraId="6DC1E4EA" w14:textId="77777777" w:rsidR="00944882" w:rsidRPr="009E0BE9" w:rsidRDefault="00944882" w:rsidP="00233A0E">
                <w:pPr>
                  <w:pStyle w:val="TBNormalTechnicalBlock"/>
                </w:pPr>
              </w:p>
              <w:p w14:paraId="4277C597" w14:textId="77777777" w:rsidR="00944882" w:rsidRPr="009E0BE9" w:rsidRDefault="00944882" w:rsidP="00233A0E">
                <w:pPr>
                  <w:pStyle w:val="TBNormalTechnicalBlock"/>
                </w:pPr>
              </w:p>
              <w:p w14:paraId="07E410F1" w14:textId="77777777" w:rsidR="00944882" w:rsidRPr="009E0BE9" w:rsidRDefault="00944882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944882" w:rsidRPr="00ED0749" w14:paraId="1503CC3F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F9319FA" w14:textId="77777777" w:rsidR="00944882" w:rsidRPr="00ED0749" w:rsidRDefault="00944882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9587446" w14:textId="77777777" w:rsidR="00944882" w:rsidRPr="00ED0749" w:rsidRDefault="00944882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1715CDA" w14:textId="77777777" w:rsidR="00944882" w:rsidRPr="00ED0749" w:rsidRDefault="00944882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DBF5771" w14:textId="77777777" w:rsidR="00944882" w:rsidRPr="00ED0749" w:rsidRDefault="00944882" w:rsidP="00DF1147">
          <w:pPr>
            <w:pStyle w:val="TBEntRefer"/>
            <w:rPr>
              <w:sz w:val="2"/>
              <w:szCs w:val="2"/>
            </w:rPr>
          </w:pPr>
        </w:p>
        <w:p w14:paraId="408A59A0" w14:textId="77777777" w:rsidR="00944882" w:rsidRPr="00DD01AC" w:rsidRDefault="00944882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944882" w:rsidRPr="00133225" w14:paraId="25A9A3DF" w14:textId="77777777" w:rsidTr="001E5BC3">
            <w:trPr>
              <w:jc w:val="center"/>
            </w:trPr>
            <w:tc>
              <w:tcPr>
                <w:tcW w:w="9645" w:type="dxa"/>
              </w:tcPr>
              <w:p w14:paraId="169D2538" w14:textId="77777777" w:rsidR="00944882" w:rsidRPr="00C4351E" w:rsidRDefault="00944882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944882" w:rsidRPr="007D53AD" w14:paraId="41ED5649" w14:textId="77777777" w:rsidTr="001E5BC3">
            <w:trPr>
              <w:jc w:val="center"/>
            </w:trPr>
            <w:tc>
              <w:tcPr>
                <w:tcW w:w="9645" w:type="dxa"/>
              </w:tcPr>
              <w:p w14:paraId="78006345" w14:textId="77777777" w:rsidR="00944882" w:rsidRPr="007D53AD" w:rsidRDefault="00944882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944882" w:rsidRPr="007D53AD" w14:paraId="21DEF418" w14:textId="77777777" w:rsidTr="001E5BC3">
            <w:trPr>
              <w:jc w:val="center"/>
            </w:trPr>
            <w:tc>
              <w:tcPr>
                <w:tcW w:w="9645" w:type="dxa"/>
              </w:tcPr>
              <w:p w14:paraId="4914110D" w14:textId="77777777" w:rsidR="00944882" w:rsidRPr="006368AC" w:rsidRDefault="00944882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944882" w:rsidRPr="007D53AD" w14:paraId="1C819CEC" w14:textId="77777777" w:rsidTr="001E5BC3">
            <w:trPr>
              <w:jc w:val="center"/>
            </w:trPr>
            <w:tc>
              <w:tcPr>
                <w:tcW w:w="9645" w:type="dxa"/>
              </w:tcPr>
              <w:p w14:paraId="0147046E" w14:textId="77777777" w:rsidR="00944882" w:rsidRPr="006368AC" w:rsidRDefault="00944882" w:rsidP="008639D3">
                <w:pPr>
                  <w:pStyle w:val="TBTableText"/>
                </w:pPr>
                <w:r>
                  <w:t>13 July 2026 (09:15)</w:t>
                </w:r>
              </w:p>
            </w:tc>
          </w:tr>
        </w:tbl>
        <w:p w14:paraId="336DBC9D" w14:textId="77777777" w:rsidR="00944882" w:rsidRPr="008C6FD6" w:rsidRDefault="006A67AC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E18B4" w14:paraId="6FD0CEB6" w14:textId="77777777" w:rsidTr="00DE18B4">
        <w:tc>
          <w:tcPr>
            <w:tcW w:w="567" w:type="dxa"/>
            <w:tcMar>
              <w:right w:w="0" w:type="dxa"/>
            </w:tcMar>
          </w:tcPr>
          <w:p w14:paraId="6D126487" w14:textId="1994FF3E" w:rsidR="00DE18B4" w:rsidRPr="00DE18B4" w:rsidRDefault="00DE18B4" w:rsidP="00DE18B4">
            <w:pPr>
              <w:pStyle w:val="PointManual"/>
            </w:pPr>
            <w:r w:rsidRPr="00DE18B4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1D414C22" w:rsidR="00DE18B4" w:rsidRDefault="00DE18B4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DE18B4" w:rsidRDefault="00DE18B4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DE18B4" w:rsidRDefault="00DE18B4" w:rsidP="00CB73C2">
            <w:pPr>
              <w:rPr>
                <w:lang w:val="en-US"/>
              </w:rPr>
            </w:pPr>
          </w:p>
        </w:tc>
      </w:tr>
      <w:tr w:rsidR="00DE18B4" w14:paraId="3BEA511A" w14:textId="77777777" w:rsidTr="00DE18B4">
        <w:tc>
          <w:tcPr>
            <w:tcW w:w="567" w:type="dxa"/>
            <w:tcMar>
              <w:right w:w="0" w:type="dxa"/>
            </w:tcMar>
          </w:tcPr>
          <w:p w14:paraId="4E49DC46" w14:textId="404741FD" w:rsidR="00DE18B4" w:rsidRPr="00DE18B4" w:rsidRDefault="00DE18B4" w:rsidP="00DE18B4">
            <w:pPr>
              <w:pStyle w:val="PointManual"/>
            </w:pPr>
            <w:r w:rsidRPr="00DE18B4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63E86" w:rsidR="00DE18B4" w:rsidRDefault="00DE18B4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45010F8A" w14:textId="477D832B" w:rsidR="00DE18B4" w:rsidRDefault="00DE18B4" w:rsidP="0049646A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DE18B4" w:rsidRDefault="00DE18B4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F276D1" w14:textId="77777777" w:rsidR="004057CD" w:rsidRDefault="004057CD" w:rsidP="00CB73C2">
            <w:pPr>
              <w:rPr>
                <w:lang w:val="en-US"/>
              </w:rPr>
            </w:pPr>
          </w:p>
          <w:p w14:paraId="186027FA" w14:textId="534C0AC3" w:rsidR="00DE18B4" w:rsidRDefault="0049646A" w:rsidP="00CB73C2">
            <w:pPr>
              <w:rPr>
                <w:lang w:val="en-US"/>
              </w:rPr>
            </w:pPr>
            <w:r>
              <w:rPr>
                <w:lang w:val="en-US"/>
              </w:rPr>
              <w:t>11629/</w:t>
            </w:r>
            <w:r w:rsidR="00632A73">
              <w:rPr>
                <w:lang w:val="en-US"/>
              </w:rPr>
              <w:t>1/</w:t>
            </w:r>
            <w:r>
              <w:rPr>
                <w:lang w:val="en-US"/>
              </w:rPr>
              <w:t>26</w:t>
            </w:r>
            <w:r w:rsidR="00632A73">
              <w:rPr>
                <w:lang w:val="en-US"/>
              </w:rPr>
              <w:t xml:space="preserve"> REV 1</w:t>
            </w:r>
          </w:p>
        </w:tc>
      </w:tr>
    </w:tbl>
    <w:p w14:paraId="55AE1475" w14:textId="77777777" w:rsidR="004E2474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E18B4" w14:paraId="5EF51404" w14:textId="77777777" w:rsidTr="00DE18B4">
        <w:tc>
          <w:tcPr>
            <w:tcW w:w="567" w:type="dxa"/>
            <w:tcMar>
              <w:right w:w="0" w:type="dxa"/>
            </w:tcMar>
          </w:tcPr>
          <w:p w14:paraId="0A9BA588" w14:textId="70F561BA" w:rsidR="00DE18B4" w:rsidRPr="00DE18B4" w:rsidRDefault="00DE18B4" w:rsidP="00DE18B4">
            <w:pPr>
              <w:pStyle w:val="PointManual"/>
            </w:pPr>
            <w:r w:rsidRPr="00DE18B4">
              <w:t>3.</w:t>
            </w:r>
          </w:p>
        </w:tc>
        <w:tc>
          <w:tcPr>
            <w:tcW w:w="6463" w:type="dxa"/>
          </w:tcPr>
          <w:p w14:paraId="527D080C" w14:textId="06F5466E" w:rsidR="00DE18B4" w:rsidRDefault="00DE18B4" w:rsidP="000527C0">
            <w:pPr>
              <w:rPr>
                <w:lang w:val="en-US"/>
              </w:rPr>
            </w:pPr>
            <w: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77777777" w:rsidR="00DE18B4" w:rsidRDefault="00DE18B4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DE18B4" w:rsidRDefault="00DE18B4" w:rsidP="000527C0">
            <w:pPr>
              <w:rPr>
                <w:lang w:val="en-US"/>
              </w:rPr>
            </w:pPr>
          </w:p>
        </w:tc>
      </w:tr>
      <w:tr w:rsidR="00DE18B4" w14:paraId="4E61E0A0" w14:textId="77777777" w:rsidTr="00DE18B4">
        <w:tc>
          <w:tcPr>
            <w:tcW w:w="567" w:type="dxa"/>
            <w:tcMar>
              <w:right w:w="0" w:type="dxa"/>
            </w:tcMar>
          </w:tcPr>
          <w:p w14:paraId="5F474418" w14:textId="4D274345" w:rsidR="00DE18B4" w:rsidRPr="00DE18B4" w:rsidRDefault="00DE18B4" w:rsidP="00DE18B4">
            <w:pPr>
              <w:pStyle w:val="PointManual"/>
            </w:pPr>
            <w:r w:rsidRPr="00DE18B4">
              <w:t>4.</w:t>
            </w:r>
          </w:p>
        </w:tc>
        <w:tc>
          <w:tcPr>
            <w:tcW w:w="6463" w:type="dxa"/>
          </w:tcPr>
          <w:p w14:paraId="5FE344C0" w14:textId="5AE005B1" w:rsidR="00DE18B4" w:rsidRPr="00720220" w:rsidRDefault="00DE18B4" w:rsidP="000527C0">
            <w:r w:rsidRPr="00495692">
              <w:t>Russia</w:t>
            </w:r>
            <w:r>
              <w:t>’s war</w:t>
            </w:r>
            <w:r w:rsidRPr="00495692">
              <w:t xml:space="preserve"> </w:t>
            </w:r>
            <w:r>
              <w:t xml:space="preserve">of aggression </w:t>
            </w:r>
            <w:r w:rsidRPr="00495692">
              <w:t>against Ukraine</w:t>
            </w:r>
            <w:r w:rsidRPr="00720220">
              <w:rPr>
                <w:rStyle w:val="FootnoteReference"/>
              </w:rPr>
              <w:footnoteReference w:id="1"/>
            </w:r>
          </w:p>
          <w:p w14:paraId="2E841769" w14:textId="2CD17143" w:rsidR="00DE18B4" w:rsidRDefault="00DE18B4" w:rsidP="000527C0">
            <w:pPr>
              <w:rPr>
                <w:lang w:val="en-US"/>
              </w:rPr>
            </w:pPr>
            <w:r w:rsidRPr="00720220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C7DC88" w14:textId="77777777" w:rsidR="00DE18B4" w:rsidRDefault="00DE18B4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642EBC" w14:textId="77777777" w:rsidR="00DE18B4" w:rsidRDefault="00DE18B4" w:rsidP="000527C0">
            <w:pPr>
              <w:rPr>
                <w:lang w:val="en-US"/>
              </w:rPr>
            </w:pPr>
          </w:p>
        </w:tc>
      </w:tr>
      <w:tr w:rsidR="00DE18B4" w14:paraId="5E81BF02" w14:textId="77777777" w:rsidTr="00DE18B4">
        <w:tc>
          <w:tcPr>
            <w:tcW w:w="567" w:type="dxa"/>
            <w:tcMar>
              <w:right w:w="0" w:type="dxa"/>
            </w:tcMar>
          </w:tcPr>
          <w:p w14:paraId="41609B50" w14:textId="6170A78E" w:rsidR="00DE18B4" w:rsidRPr="00DE18B4" w:rsidRDefault="00DE18B4" w:rsidP="00DE18B4">
            <w:pPr>
              <w:pStyle w:val="PointManual"/>
            </w:pPr>
            <w:r w:rsidRPr="00DE18B4">
              <w:t>5.</w:t>
            </w:r>
          </w:p>
        </w:tc>
        <w:tc>
          <w:tcPr>
            <w:tcW w:w="6463" w:type="dxa"/>
          </w:tcPr>
          <w:p w14:paraId="79F2E650" w14:textId="709FE6A7" w:rsidR="00DE18B4" w:rsidRPr="00495692" w:rsidRDefault="00DE18B4" w:rsidP="00374A93">
            <w:r>
              <w:t>Situation in the Middle East</w:t>
            </w:r>
          </w:p>
          <w:p w14:paraId="62A3B069" w14:textId="767A7622" w:rsidR="00DE18B4" w:rsidRDefault="00DE18B4" w:rsidP="000527C0">
            <w:pPr>
              <w:rPr>
                <w:lang w:val="en-US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95CB95" w14:textId="77777777" w:rsidR="00DE18B4" w:rsidRDefault="00DE18B4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AFE8C6" w14:textId="77777777" w:rsidR="00DE18B4" w:rsidRDefault="00DE18B4" w:rsidP="000527C0">
            <w:pPr>
              <w:rPr>
                <w:lang w:val="en-US"/>
              </w:rPr>
            </w:pPr>
          </w:p>
        </w:tc>
      </w:tr>
      <w:tr w:rsidR="00DE18B4" w14:paraId="5588A796" w14:textId="77777777" w:rsidTr="00DE18B4">
        <w:tc>
          <w:tcPr>
            <w:tcW w:w="567" w:type="dxa"/>
            <w:tcMar>
              <w:right w:w="0" w:type="dxa"/>
            </w:tcMar>
          </w:tcPr>
          <w:p w14:paraId="0160B10C" w14:textId="08F01D5F" w:rsidR="00DE18B4" w:rsidRPr="00DE18B4" w:rsidRDefault="00DE18B4" w:rsidP="00DE18B4">
            <w:pPr>
              <w:pStyle w:val="PointManual"/>
            </w:pPr>
            <w:r w:rsidRPr="00DE18B4">
              <w:t>6.</w:t>
            </w:r>
          </w:p>
        </w:tc>
        <w:tc>
          <w:tcPr>
            <w:tcW w:w="6463" w:type="dxa"/>
          </w:tcPr>
          <w:p w14:paraId="5312E5EB" w14:textId="4CD42372" w:rsidR="00DE18B4" w:rsidRDefault="00DE18B4" w:rsidP="000527C0">
            <w:r>
              <w:t>Black Sea</w:t>
            </w:r>
          </w:p>
          <w:p w14:paraId="53242CCC" w14:textId="170B540C" w:rsidR="00DE18B4" w:rsidRDefault="00DE18B4" w:rsidP="000527C0">
            <w:pPr>
              <w:rPr>
                <w:lang w:val="en-US"/>
              </w:rPr>
            </w:pPr>
            <w:r w:rsidRPr="00C93B6E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D8A3D0" w14:textId="77777777" w:rsidR="00DE18B4" w:rsidRDefault="00DE18B4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115222" w14:textId="77777777" w:rsidR="00DE18B4" w:rsidRPr="00107D32" w:rsidRDefault="00DE18B4" w:rsidP="000527C0"/>
        </w:tc>
      </w:tr>
      <w:tr w:rsidR="00DE18B4" w14:paraId="6D25A94F" w14:textId="77777777" w:rsidTr="00DE18B4">
        <w:tc>
          <w:tcPr>
            <w:tcW w:w="567" w:type="dxa"/>
            <w:tcMar>
              <w:right w:w="0" w:type="dxa"/>
            </w:tcMar>
          </w:tcPr>
          <w:p w14:paraId="3CC476D1" w14:textId="50787E18" w:rsidR="00DE18B4" w:rsidRPr="00DE18B4" w:rsidRDefault="00DE18B4" w:rsidP="00364131">
            <w:pPr>
              <w:pStyle w:val="PointManual"/>
              <w:pageBreakBefore/>
            </w:pPr>
            <w:r w:rsidRPr="00DE18B4">
              <w:lastRenderedPageBreak/>
              <w:t>7.</w:t>
            </w:r>
          </w:p>
        </w:tc>
        <w:tc>
          <w:tcPr>
            <w:tcW w:w="6463" w:type="dxa"/>
          </w:tcPr>
          <w:p w14:paraId="3D6AD38D" w14:textId="0DDEF0B1" w:rsidR="00DE18B4" w:rsidRDefault="00DE18B4" w:rsidP="000527C0">
            <w:pPr>
              <w:rPr>
                <w:lang w:val="en-US"/>
              </w:rPr>
            </w:pPr>
            <w:r w:rsidRPr="00495692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271EE0" w14:textId="77777777" w:rsidR="00DE18B4" w:rsidRDefault="00DE18B4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D86EF6" w14:textId="77777777" w:rsidR="00DE18B4" w:rsidRDefault="00DE18B4" w:rsidP="000527C0">
            <w:pPr>
              <w:rPr>
                <w:lang w:val="en-US"/>
              </w:rPr>
            </w:pPr>
          </w:p>
        </w:tc>
      </w:tr>
      <w:tr w:rsidR="0070113A" w14:paraId="2C4AFC11" w14:textId="77777777" w:rsidTr="00DE18B4">
        <w:tc>
          <w:tcPr>
            <w:tcW w:w="567" w:type="dxa"/>
            <w:tcMar>
              <w:right w:w="0" w:type="dxa"/>
            </w:tcMar>
          </w:tcPr>
          <w:p w14:paraId="5077E5C7" w14:textId="77777777" w:rsidR="0070113A" w:rsidRPr="00DE18B4" w:rsidRDefault="0070113A" w:rsidP="0070113A">
            <w:pPr>
              <w:pStyle w:val="PointManual"/>
            </w:pPr>
          </w:p>
        </w:tc>
        <w:tc>
          <w:tcPr>
            <w:tcW w:w="6463" w:type="dxa"/>
          </w:tcPr>
          <w:p w14:paraId="0BBF0B02" w14:textId="14899F33" w:rsidR="0070113A" w:rsidRPr="006A67AC" w:rsidRDefault="0070113A" w:rsidP="006A67AC">
            <w:pPr>
              <w:pStyle w:val="ListParagraph"/>
              <w:keepLines/>
              <w:numPr>
                <w:ilvl w:val="0"/>
                <w:numId w:val="29"/>
              </w:numPr>
            </w:pPr>
            <w:r w:rsidRPr="006A67AC">
              <w:t>Humanitarian situation in Sudan</w:t>
            </w:r>
          </w:p>
          <w:p w14:paraId="22B6E29B" w14:textId="3935C0BC" w:rsidR="0070113A" w:rsidRPr="006A67AC" w:rsidRDefault="0070113A" w:rsidP="006A67AC">
            <w:pPr>
              <w:keepLines/>
              <w:ind w:left="720"/>
              <w:rPr>
                <w:i/>
                <w:iCs/>
              </w:rPr>
            </w:pPr>
            <w:r w:rsidRPr="006A67AC">
              <w:rPr>
                <w:i/>
                <w:iCs/>
              </w:rPr>
              <w:t xml:space="preserve">Information from </w:t>
            </w:r>
            <w:r w:rsidR="0066240A" w:rsidRPr="006A67AC">
              <w:rPr>
                <w:i/>
                <w:iCs/>
              </w:rPr>
              <w:t>Belgium,</w:t>
            </w:r>
            <w:r w:rsidR="002477CF" w:rsidRPr="006A67AC">
              <w:rPr>
                <w:i/>
                <w:iCs/>
              </w:rPr>
              <w:t xml:space="preserve"> Denmark,</w:t>
            </w:r>
            <w:r w:rsidR="00F65094" w:rsidRPr="006A67AC">
              <w:rPr>
                <w:i/>
                <w:iCs/>
              </w:rPr>
              <w:t xml:space="preserve"> </w:t>
            </w:r>
            <w:r w:rsidR="0066240A" w:rsidRPr="006A67AC">
              <w:rPr>
                <w:i/>
                <w:iCs/>
              </w:rPr>
              <w:t>Germany, Ireland and the Netherlands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200995" w14:textId="77777777" w:rsidR="0070113A" w:rsidRDefault="0070113A" w:rsidP="0070113A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11C7897" w14:textId="5914307B" w:rsidR="0070113A" w:rsidRDefault="0070113A" w:rsidP="0070113A">
            <w:pPr>
              <w:rPr>
                <w:lang w:val="en-US"/>
              </w:rPr>
            </w:pPr>
            <w:r>
              <w:rPr>
                <w:lang w:val="en-US"/>
              </w:rPr>
              <w:t>11692/26</w:t>
            </w:r>
          </w:p>
        </w:tc>
      </w:tr>
      <w:tr w:rsidR="0021657F" w:rsidRPr="002477CF" w14:paraId="3435A107" w14:textId="77777777" w:rsidTr="00DE18B4">
        <w:tc>
          <w:tcPr>
            <w:tcW w:w="567" w:type="dxa"/>
            <w:tcMar>
              <w:right w:w="0" w:type="dxa"/>
            </w:tcMar>
          </w:tcPr>
          <w:p w14:paraId="003D65CA" w14:textId="77777777" w:rsidR="0021657F" w:rsidRPr="00B60798" w:rsidRDefault="0021657F" w:rsidP="0070113A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</w:tcPr>
          <w:p w14:paraId="73D5738A" w14:textId="77777777" w:rsidR="0021657F" w:rsidRDefault="0021657F" w:rsidP="0021657F">
            <w:pPr>
              <w:pStyle w:val="ListParagraph"/>
              <w:keepLines/>
              <w:numPr>
                <w:ilvl w:val="0"/>
                <w:numId w:val="29"/>
              </w:numPr>
            </w:pPr>
            <w:r>
              <w:t>China’s support for Russia’s war of aggression against Ukraine</w:t>
            </w:r>
          </w:p>
          <w:p w14:paraId="4E76A8BC" w14:textId="6D2348F6" w:rsidR="0021657F" w:rsidRPr="0021657F" w:rsidRDefault="0021657F" w:rsidP="0021657F">
            <w:pPr>
              <w:pStyle w:val="ListParagraph"/>
              <w:keepLines/>
              <w:rPr>
                <w:i/>
                <w:iCs/>
              </w:rPr>
            </w:pPr>
            <w:r w:rsidRPr="0021657F">
              <w:rPr>
                <w:i/>
                <w:iCs/>
              </w:rPr>
              <w:t>Information from France, Germany, the Netherlands and Poland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9341089" w14:textId="77777777" w:rsidR="0021657F" w:rsidRPr="0021657F" w:rsidRDefault="0021657F" w:rsidP="0070113A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D6B30A3" w14:textId="59F04F75" w:rsidR="0021657F" w:rsidRPr="0021657F" w:rsidRDefault="0021657F" w:rsidP="0070113A">
            <w:r w:rsidRPr="0021657F">
              <w:t>11814/26</w:t>
            </w:r>
          </w:p>
        </w:tc>
      </w:tr>
      <w:tr w:rsidR="00FE3173" w:rsidRPr="002477CF" w14:paraId="58D0D19C" w14:textId="77777777" w:rsidTr="00DE18B4">
        <w:tc>
          <w:tcPr>
            <w:tcW w:w="567" w:type="dxa"/>
            <w:tcMar>
              <w:right w:w="0" w:type="dxa"/>
            </w:tcMar>
          </w:tcPr>
          <w:p w14:paraId="7E2B6380" w14:textId="77777777" w:rsidR="00FE3173" w:rsidRPr="00543237" w:rsidRDefault="00FE3173" w:rsidP="0070113A">
            <w:pPr>
              <w:pStyle w:val="PointManual"/>
            </w:pPr>
          </w:p>
        </w:tc>
        <w:tc>
          <w:tcPr>
            <w:tcW w:w="6463" w:type="dxa"/>
          </w:tcPr>
          <w:p w14:paraId="7417AEE5" w14:textId="163C5BCF" w:rsidR="00171501" w:rsidRPr="00543237" w:rsidRDefault="00866179" w:rsidP="00171501">
            <w:pPr>
              <w:pStyle w:val="ListParagraph"/>
              <w:keepLines/>
              <w:numPr>
                <w:ilvl w:val="0"/>
                <w:numId w:val="29"/>
              </w:numPr>
              <w:rPr>
                <w:i/>
                <w:iCs/>
              </w:rPr>
            </w:pPr>
            <w:r w:rsidRPr="00543237">
              <w:t>Natural gas pipeline</w:t>
            </w:r>
          </w:p>
          <w:p w14:paraId="61951D62" w14:textId="25742762" w:rsidR="00FE3173" w:rsidRPr="00543237" w:rsidRDefault="00FE3173" w:rsidP="00171501">
            <w:pPr>
              <w:pStyle w:val="ListParagraph"/>
              <w:keepLines/>
              <w:rPr>
                <w:i/>
                <w:iCs/>
              </w:rPr>
            </w:pPr>
            <w:r w:rsidRPr="00543237">
              <w:rPr>
                <w:i/>
                <w:iCs/>
              </w:rPr>
              <w:t>Information from Cyprus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952A6B" w14:textId="77777777" w:rsidR="00FE3173" w:rsidRPr="0021657F" w:rsidRDefault="00FE3173" w:rsidP="0070113A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892156" w14:textId="5FF3BFA3" w:rsidR="00FE3173" w:rsidRPr="0021657F" w:rsidRDefault="008C6845" w:rsidP="0070113A">
            <w:r>
              <w:t>11816/26</w:t>
            </w:r>
          </w:p>
        </w:tc>
      </w:tr>
    </w:tbl>
    <w:p w14:paraId="1E2B6770" w14:textId="77777777" w:rsidR="001B060D" w:rsidRPr="0042006A" w:rsidRDefault="001B060D" w:rsidP="0021657F">
      <w:pPr>
        <w:ind w:left="567"/>
        <w:rPr>
          <w:rFonts w:eastAsia="Calibri"/>
          <w:szCs w:val="20"/>
          <w:highlight w:val="yellow"/>
        </w:rPr>
      </w:pPr>
    </w:p>
    <w:sectPr w:rsidR="001B060D" w:rsidRPr="0042006A" w:rsidSect="009448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77F53" w14:textId="77777777" w:rsidR="00971D92" w:rsidRDefault="00971D92" w:rsidP="00B5488B">
      <w:r>
        <w:separator/>
      </w:r>
    </w:p>
  </w:endnote>
  <w:endnote w:type="continuationSeparator" w:id="0">
    <w:p w14:paraId="3AC2AF04" w14:textId="77777777" w:rsidR="00971D92" w:rsidRDefault="00971D92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54497" w14:textId="77777777" w:rsidR="009D2FB4" w:rsidRDefault="009D2F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44882" w:rsidRPr="00D94637" w14:paraId="4B575A87" w14:textId="77777777" w:rsidTr="0094488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A66F87B" w14:textId="77777777" w:rsidR="00944882" w:rsidRPr="00D94637" w:rsidRDefault="0094488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944882" w:rsidRPr="00B310DC" w14:paraId="37883A70" w14:textId="77777777" w:rsidTr="0094488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138D0B2" w14:textId="4E9090A2" w:rsidR="00944882" w:rsidRPr="00AD7BF2" w:rsidRDefault="00944882" w:rsidP="004F54B2">
          <w:pPr>
            <w:pStyle w:val="FooterText"/>
          </w:pPr>
          <w:r>
            <w:t>11627/26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BAB2CD5" w14:textId="77777777" w:rsidR="00944882" w:rsidRPr="00AD7BF2" w:rsidRDefault="0094488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0E3BE12" w14:textId="77777777" w:rsidR="00944882" w:rsidRPr="002511D8" w:rsidRDefault="0094488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BFF9873" w14:textId="4C748966" w:rsidR="00944882" w:rsidRPr="00B310DC" w:rsidRDefault="0094488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44882" w:rsidRPr="00D94637" w14:paraId="5AD4D779" w14:textId="77777777" w:rsidTr="00944882">
      <w:trPr>
        <w:jc w:val="center"/>
      </w:trPr>
      <w:tc>
        <w:tcPr>
          <w:tcW w:w="1774" w:type="pct"/>
          <w:shd w:val="clear" w:color="auto" w:fill="auto"/>
        </w:tcPr>
        <w:p w14:paraId="0036992F" w14:textId="7E56B177" w:rsidR="00944882" w:rsidRPr="00AD7BF2" w:rsidRDefault="0094488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99F3FEB" w14:textId="796DE2C7" w:rsidR="00944882" w:rsidRPr="00AD7BF2" w:rsidRDefault="00944882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D63FBC7" w14:textId="50A0B55F" w:rsidR="00944882" w:rsidRPr="00D94637" w:rsidRDefault="0094488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FBEEE9C" w14:textId="7EBE7848" w:rsidR="00944882" w:rsidRPr="00695BAF" w:rsidRDefault="0094488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944882" w:rsidRDefault="001B060D" w:rsidP="00944882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44882" w:rsidRPr="00D94637" w14:paraId="7EF31154" w14:textId="77777777" w:rsidTr="0094488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8E18688" w14:textId="77777777" w:rsidR="00944882" w:rsidRPr="00D94637" w:rsidRDefault="0094488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944882" w:rsidRPr="00B310DC" w14:paraId="2D9DFA38" w14:textId="77777777" w:rsidTr="0094488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DECC285" w14:textId="588E6694" w:rsidR="00944882" w:rsidRPr="00AD7BF2" w:rsidRDefault="00944882" w:rsidP="004F54B2">
          <w:pPr>
            <w:pStyle w:val="FooterText"/>
          </w:pPr>
          <w:r>
            <w:t>11627/26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EEF3DAA" w14:textId="77777777" w:rsidR="00944882" w:rsidRPr="00AD7BF2" w:rsidRDefault="0094488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B1D51F7" w14:textId="77777777" w:rsidR="00944882" w:rsidRPr="002511D8" w:rsidRDefault="0094488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EDE34D6" w14:textId="716530F5" w:rsidR="00944882" w:rsidRPr="00B310DC" w:rsidRDefault="0094488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44882" w:rsidRPr="00D94637" w14:paraId="547743B6" w14:textId="77777777" w:rsidTr="00944882">
      <w:trPr>
        <w:jc w:val="center"/>
      </w:trPr>
      <w:tc>
        <w:tcPr>
          <w:tcW w:w="1774" w:type="pct"/>
          <w:shd w:val="clear" w:color="auto" w:fill="auto"/>
        </w:tcPr>
        <w:p w14:paraId="2094EF37" w14:textId="2A82BCDF" w:rsidR="00944882" w:rsidRPr="00AD7BF2" w:rsidRDefault="0094488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CA9E5A7" w14:textId="7274BEEA" w:rsidR="00944882" w:rsidRPr="00AD7BF2" w:rsidRDefault="00944882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6CDBF4E2" w14:textId="50FE3528" w:rsidR="00944882" w:rsidRPr="00D94637" w:rsidRDefault="0094488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D4E6B4D" w14:textId="34F07EA4" w:rsidR="00944882" w:rsidRPr="00695BAF" w:rsidRDefault="0094488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944882" w:rsidRDefault="001B060D" w:rsidP="0094488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9C688" w14:textId="77777777" w:rsidR="00971D92" w:rsidRDefault="00971D92" w:rsidP="00B5488B">
      <w:r>
        <w:separator/>
      </w:r>
    </w:p>
  </w:footnote>
  <w:footnote w:type="continuationSeparator" w:id="0">
    <w:p w14:paraId="499651FA" w14:textId="77777777" w:rsidR="00971D92" w:rsidRDefault="00971D92" w:rsidP="00B5488B">
      <w:r>
        <w:continuationSeparator/>
      </w:r>
    </w:p>
  </w:footnote>
  <w:footnote w:id="1">
    <w:p w14:paraId="0D1BE73B" w14:textId="2284D654" w:rsidR="00DE18B4" w:rsidRDefault="00DE18B4">
      <w:pPr>
        <w:pStyle w:val="FootnoteText"/>
      </w:pPr>
      <w:r w:rsidRPr="00720220">
        <w:rPr>
          <w:rStyle w:val="FootnoteReference"/>
        </w:rPr>
        <w:footnoteRef/>
      </w:r>
      <w:r w:rsidRPr="00720220">
        <w:tab/>
        <w:t>In the presence of the Minister of Foreign Affairs of Ukraine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C12EA" w14:textId="77777777" w:rsidR="009D2FB4" w:rsidRDefault="009D2F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BD1F53B" w:rsidR="001B060D" w:rsidRPr="00944882" w:rsidRDefault="00944882" w:rsidP="00944882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6742D2F3" w:rsidR="001B060D" w:rsidRPr="00944882" w:rsidRDefault="00944882" w:rsidP="00944882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27EF"/>
    <w:multiLevelType w:val="hybridMultilevel"/>
    <w:tmpl w:val="0C521C60"/>
    <w:lvl w:ilvl="0" w:tplc="F21CBC76">
      <w:start w:val="1"/>
      <w:numFmt w:val="lowerLetter"/>
      <w:lvlText w:val="%1)"/>
      <w:lvlJc w:val="left"/>
      <w:pPr>
        <w:ind w:left="284" w:hanging="363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644" w:hanging="360"/>
      </w:pPr>
    </w:lvl>
    <w:lvl w:ilvl="2" w:tplc="080C001B" w:tentative="1">
      <w:start w:val="1"/>
      <w:numFmt w:val="lowerRoman"/>
      <w:lvlText w:val="%3."/>
      <w:lvlJc w:val="right"/>
      <w:pPr>
        <w:ind w:left="1364" w:hanging="180"/>
      </w:pPr>
    </w:lvl>
    <w:lvl w:ilvl="3" w:tplc="080C000F" w:tentative="1">
      <w:start w:val="1"/>
      <w:numFmt w:val="decimal"/>
      <w:lvlText w:val="%4."/>
      <w:lvlJc w:val="left"/>
      <w:pPr>
        <w:ind w:left="2084" w:hanging="360"/>
      </w:pPr>
    </w:lvl>
    <w:lvl w:ilvl="4" w:tplc="080C0019" w:tentative="1">
      <w:start w:val="1"/>
      <w:numFmt w:val="lowerLetter"/>
      <w:lvlText w:val="%5."/>
      <w:lvlJc w:val="left"/>
      <w:pPr>
        <w:ind w:left="2804" w:hanging="360"/>
      </w:pPr>
    </w:lvl>
    <w:lvl w:ilvl="5" w:tplc="080C001B" w:tentative="1">
      <w:start w:val="1"/>
      <w:numFmt w:val="lowerRoman"/>
      <w:lvlText w:val="%6."/>
      <w:lvlJc w:val="right"/>
      <w:pPr>
        <w:ind w:left="3524" w:hanging="180"/>
      </w:pPr>
    </w:lvl>
    <w:lvl w:ilvl="6" w:tplc="080C000F" w:tentative="1">
      <w:start w:val="1"/>
      <w:numFmt w:val="decimal"/>
      <w:lvlText w:val="%7."/>
      <w:lvlJc w:val="left"/>
      <w:pPr>
        <w:ind w:left="4244" w:hanging="360"/>
      </w:pPr>
    </w:lvl>
    <w:lvl w:ilvl="7" w:tplc="080C0019" w:tentative="1">
      <w:start w:val="1"/>
      <w:numFmt w:val="lowerLetter"/>
      <w:lvlText w:val="%8."/>
      <w:lvlJc w:val="left"/>
      <w:pPr>
        <w:ind w:left="4964" w:hanging="360"/>
      </w:pPr>
    </w:lvl>
    <w:lvl w:ilvl="8" w:tplc="080C001B" w:tentative="1">
      <w:start w:val="1"/>
      <w:numFmt w:val="lowerRoman"/>
      <w:lvlText w:val="%9."/>
      <w:lvlJc w:val="right"/>
      <w:pPr>
        <w:ind w:left="5684" w:hanging="180"/>
      </w:p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4" w15:restartNumberingAfterBreak="0">
    <w:nsid w:val="0AC55743"/>
    <w:multiLevelType w:val="hybridMultilevel"/>
    <w:tmpl w:val="FA203374"/>
    <w:lvl w:ilvl="0" w:tplc="AFBC47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57917"/>
    <w:multiLevelType w:val="hybridMultilevel"/>
    <w:tmpl w:val="6F8CC9AC"/>
    <w:lvl w:ilvl="0" w:tplc="169484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1816499C"/>
    <w:multiLevelType w:val="hybridMultilevel"/>
    <w:tmpl w:val="B9FEC03A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42DBE"/>
    <w:multiLevelType w:val="hybridMultilevel"/>
    <w:tmpl w:val="1CD0E280"/>
    <w:lvl w:ilvl="0" w:tplc="2BA25D2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4A881148"/>
    <w:multiLevelType w:val="hybridMultilevel"/>
    <w:tmpl w:val="847E60E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FD6948"/>
    <w:multiLevelType w:val="hybridMultilevel"/>
    <w:tmpl w:val="22B6EED0"/>
    <w:lvl w:ilvl="0" w:tplc="6B007586">
      <w:start w:val="1"/>
      <w:numFmt w:val="lowerLetter"/>
      <w:lvlText w:val="%1)"/>
      <w:lvlJc w:val="left"/>
      <w:pPr>
        <w:ind w:left="720" w:hanging="72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4DF4493C"/>
    <w:multiLevelType w:val="hybridMultilevel"/>
    <w:tmpl w:val="0FEE822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590B56EE"/>
    <w:multiLevelType w:val="hybridMultilevel"/>
    <w:tmpl w:val="4538FC7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6A1156F3"/>
    <w:multiLevelType w:val="hybridMultilevel"/>
    <w:tmpl w:val="46C671C6"/>
    <w:lvl w:ilvl="0" w:tplc="AFBC47F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7"/>
  </w:num>
  <w:num w:numId="2" w16cid:durableId="1045372169">
    <w:abstractNumId w:val="2"/>
  </w:num>
  <w:num w:numId="3" w16cid:durableId="24136653">
    <w:abstractNumId w:val="28"/>
  </w:num>
  <w:num w:numId="4" w16cid:durableId="1270311048">
    <w:abstractNumId w:val="23"/>
  </w:num>
  <w:num w:numId="5" w16cid:durableId="811295434">
    <w:abstractNumId w:val="3"/>
  </w:num>
  <w:num w:numId="6" w16cid:durableId="914389571">
    <w:abstractNumId w:val="30"/>
  </w:num>
  <w:num w:numId="7" w16cid:durableId="885025986">
    <w:abstractNumId w:val="32"/>
  </w:num>
  <w:num w:numId="8" w16cid:durableId="1679966738">
    <w:abstractNumId w:val="18"/>
  </w:num>
  <w:num w:numId="9" w16cid:durableId="1450276834">
    <w:abstractNumId w:val="29"/>
  </w:num>
  <w:num w:numId="10" w16cid:durableId="262806002">
    <w:abstractNumId w:val="24"/>
  </w:num>
  <w:num w:numId="11" w16cid:durableId="1912421930">
    <w:abstractNumId w:val="13"/>
  </w:num>
  <w:num w:numId="12" w16cid:durableId="1251767615">
    <w:abstractNumId w:val="10"/>
  </w:num>
  <w:num w:numId="13" w16cid:durableId="1671563598">
    <w:abstractNumId w:val="7"/>
  </w:num>
  <w:num w:numId="14" w16cid:durableId="1352955509">
    <w:abstractNumId w:val="25"/>
  </w:num>
  <w:num w:numId="15" w16cid:durableId="1058019748">
    <w:abstractNumId w:val="31"/>
  </w:num>
  <w:num w:numId="16" w16cid:durableId="42020864">
    <w:abstractNumId w:val="1"/>
  </w:num>
  <w:num w:numId="17" w16cid:durableId="1146899022">
    <w:abstractNumId w:val="11"/>
  </w:num>
  <w:num w:numId="18" w16cid:durableId="2092464110">
    <w:abstractNumId w:val="6"/>
  </w:num>
  <w:num w:numId="19" w16cid:durableId="1320844787">
    <w:abstractNumId w:val="19"/>
  </w:num>
  <w:num w:numId="20" w16cid:durableId="1680084339">
    <w:abstractNumId w:val="12"/>
  </w:num>
  <w:num w:numId="21" w16cid:durableId="1503741141">
    <w:abstractNumId w:val="21"/>
  </w:num>
  <w:num w:numId="22" w16cid:durableId="1398936672">
    <w:abstractNumId w:val="8"/>
  </w:num>
  <w:num w:numId="23" w16cid:durableId="1573614936">
    <w:abstractNumId w:val="14"/>
  </w:num>
  <w:num w:numId="24" w16cid:durableId="1395196550">
    <w:abstractNumId w:val="26"/>
  </w:num>
  <w:num w:numId="25" w16cid:durableId="231814233">
    <w:abstractNumId w:val="0"/>
  </w:num>
  <w:num w:numId="26" w16cid:durableId="772941412">
    <w:abstractNumId w:val="4"/>
  </w:num>
  <w:num w:numId="27" w16cid:durableId="424807326">
    <w:abstractNumId w:val="20"/>
  </w:num>
  <w:num w:numId="28" w16cid:durableId="1852911002">
    <w:abstractNumId w:val="9"/>
  </w:num>
  <w:num w:numId="29" w16cid:durableId="512229844">
    <w:abstractNumId w:val="15"/>
  </w:num>
  <w:num w:numId="30" w16cid:durableId="1908612284">
    <w:abstractNumId w:val="17"/>
  </w:num>
  <w:num w:numId="31" w16cid:durableId="636953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7839981444869526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7-10&lt;/text&gt;_x000d__x000a_  &lt;/metadata&gt;_x000d__x000a_  &lt;metadata key=&quot;md_Prefix&quot;&gt;_x000d__x000a_    &lt;text&gt;&lt;/text&gt;_x000d__x000a_  &lt;/metadata&gt;_x000d__x000a_  &lt;metadata key=&quot;md_DocumentNumber&quot;&gt;_x000d__x000a_    &lt;text&gt;1162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4&lt;/text&gt;_x000d__x000a_      &lt;text&gt;RELEX 97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91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7-13T09:15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23596715741580333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6&lt;/text&gt;_x000d__x000a_  &lt;/metadata&gt;_x000d__x000a_  &lt;metadata key=&quot;md_Prefix&quot;&gt;_x000d__x000a_    &lt;text&gt;CM&lt;/text&gt;_x000d__x000a_  &lt;/metadata&gt;_x000d__x000a_  &lt;metadata key=&quot;md_DocumentNumber&quot;&gt;_x000d__x000a_    &lt;text&gt;3421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9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7-13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ad19980b3cb22a67efb3a4fa81138bfe32d0acf65665154e0a94021aa9f0cd82"/>
  </w:docVars>
  <w:rsids>
    <w:rsidRoot w:val="001B060D"/>
    <w:rsid w:val="0000268C"/>
    <w:rsid w:val="00006D93"/>
    <w:rsid w:val="0002302A"/>
    <w:rsid w:val="00033ED9"/>
    <w:rsid w:val="000400B9"/>
    <w:rsid w:val="000527C0"/>
    <w:rsid w:val="00071282"/>
    <w:rsid w:val="00096F86"/>
    <w:rsid w:val="000A12DF"/>
    <w:rsid w:val="000C0A59"/>
    <w:rsid w:val="000C7D7B"/>
    <w:rsid w:val="000E2267"/>
    <w:rsid w:val="00107D32"/>
    <w:rsid w:val="001208A4"/>
    <w:rsid w:val="00154918"/>
    <w:rsid w:val="00171501"/>
    <w:rsid w:val="00176124"/>
    <w:rsid w:val="001A2DD7"/>
    <w:rsid w:val="001B060D"/>
    <w:rsid w:val="0020224D"/>
    <w:rsid w:val="0021657F"/>
    <w:rsid w:val="00226703"/>
    <w:rsid w:val="0024203C"/>
    <w:rsid w:val="00246072"/>
    <w:rsid w:val="002477CF"/>
    <w:rsid w:val="00262927"/>
    <w:rsid w:val="00271E92"/>
    <w:rsid w:val="00277E7D"/>
    <w:rsid w:val="002846D4"/>
    <w:rsid w:val="002B329C"/>
    <w:rsid w:val="002B7630"/>
    <w:rsid w:val="002C19D0"/>
    <w:rsid w:val="00304FA9"/>
    <w:rsid w:val="003127A3"/>
    <w:rsid w:val="00326C08"/>
    <w:rsid w:val="0033038E"/>
    <w:rsid w:val="003410DB"/>
    <w:rsid w:val="00346D6C"/>
    <w:rsid w:val="00350C40"/>
    <w:rsid w:val="00352584"/>
    <w:rsid w:val="00362987"/>
    <w:rsid w:val="0036347F"/>
    <w:rsid w:val="00364131"/>
    <w:rsid w:val="00374A93"/>
    <w:rsid w:val="00385326"/>
    <w:rsid w:val="00387C6A"/>
    <w:rsid w:val="003D040A"/>
    <w:rsid w:val="003E175D"/>
    <w:rsid w:val="003F4374"/>
    <w:rsid w:val="003F7784"/>
    <w:rsid w:val="004057CD"/>
    <w:rsid w:val="0042006A"/>
    <w:rsid w:val="00422CF0"/>
    <w:rsid w:val="00442CAD"/>
    <w:rsid w:val="0044490C"/>
    <w:rsid w:val="00451EBA"/>
    <w:rsid w:val="00464A6E"/>
    <w:rsid w:val="004833F3"/>
    <w:rsid w:val="0049646A"/>
    <w:rsid w:val="004A1738"/>
    <w:rsid w:val="004C60B7"/>
    <w:rsid w:val="004D0808"/>
    <w:rsid w:val="004E2474"/>
    <w:rsid w:val="004F077D"/>
    <w:rsid w:val="00500267"/>
    <w:rsid w:val="00535CD0"/>
    <w:rsid w:val="00535E5C"/>
    <w:rsid w:val="00543237"/>
    <w:rsid w:val="00546854"/>
    <w:rsid w:val="00551DB6"/>
    <w:rsid w:val="005A36CB"/>
    <w:rsid w:val="005A5570"/>
    <w:rsid w:val="005C28EC"/>
    <w:rsid w:val="005C3952"/>
    <w:rsid w:val="005D3C38"/>
    <w:rsid w:val="005E0C38"/>
    <w:rsid w:val="005E4B08"/>
    <w:rsid w:val="005E7C1B"/>
    <w:rsid w:val="005F75C5"/>
    <w:rsid w:val="00605E9D"/>
    <w:rsid w:val="0061460B"/>
    <w:rsid w:val="006213F4"/>
    <w:rsid w:val="00627FBB"/>
    <w:rsid w:val="00632A73"/>
    <w:rsid w:val="0066240A"/>
    <w:rsid w:val="0068415A"/>
    <w:rsid w:val="006A0129"/>
    <w:rsid w:val="006A67AC"/>
    <w:rsid w:val="006A7505"/>
    <w:rsid w:val="006B54C5"/>
    <w:rsid w:val="006B7FF3"/>
    <w:rsid w:val="006C7C44"/>
    <w:rsid w:val="006D2414"/>
    <w:rsid w:val="006E7F5A"/>
    <w:rsid w:val="00700738"/>
    <w:rsid w:val="007010AE"/>
    <w:rsid w:val="0070113A"/>
    <w:rsid w:val="00720220"/>
    <w:rsid w:val="00723B34"/>
    <w:rsid w:val="00741DC3"/>
    <w:rsid w:val="0074334C"/>
    <w:rsid w:val="00744938"/>
    <w:rsid w:val="00745820"/>
    <w:rsid w:val="00745D84"/>
    <w:rsid w:val="00750298"/>
    <w:rsid w:val="00752852"/>
    <w:rsid w:val="00772954"/>
    <w:rsid w:val="00784EF3"/>
    <w:rsid w:val="00786B8C"/>
    <w:rsid w:val="007B7C43"/>
    <w:rsid w:val="007D02FC"/>
    <w:rsid w:val="007D247D"/>
    <w:rsid w:val="007D2803"/>
    <w:rsid w:val="007D28C6"/>
    <w:rsid w:val="007D7D71"/>
    <w:rsid w:val="007E1E6F"/>
    <w:rsid w:val="007E6FA8"/>
    <w:rsid w:val="007F4B22"/>
    <w:rsid w:val="008146F9"/>
    <w:rsid w:val="0081798A"/>
    <w:rsid w:val="0082784F"/>
    <w:rsid w:val="00866179"/>
    <w:rsid w:val="00872E9E"/>
    <w:rsid w:val="00893DCC"/>
    <w:rsid w:val="00897A65"/>
    <w:rsid w:val="008A1B32"/>
    <w:rsid w:val="008A3FEC"/>
    <w:rsid w:val="008C47DF"/>
    <w:rsid w:val="008C6845"/>
    <w:rsid w:val="008C7570"/>
    <w:rsid w:val="008E3222"/>
    <w:rsid w:val="009004F3"/>
    <w:rsid w:val="00902B39"/>
    <w:rsid w:val="00914D50"/>
    <w:rsid w:val="00944882"/>
    <w:rsid w:val="00971D92"/>
    <w:rsid w:val="00972F12"/>
    <w:rsid w:val="00982DEE"/>
    <w:rsid w:val="009860AE"/>
    <w:rsid w:val="009930AF"/>
    <w:rsid w:val="009935DE"/>
    <w:rsid w:val="009B1EF6"/>
    <w:rsid w:val="009B3145"/>
    <w:rsid w:val="009B4F89"/>
    <w:rsid w:val="009C1591"/>
    <w:rsid w:val="009C2DCB"/>
    <w:rsid w:val="009D2FB4"/>
    <w:rsid w:val="009E31A1"/>
    <w:rsid w:val="009E759A"/>
    <w:rsid w:val="00A0464B"/>
    <w:rsid w:val="00A15DFD"/>
    <w:rsid w:val="00A302CA"/>
    <w:rsid w:val="00A31007"/>
    <w:rsid w:val="00A47C0B"/>
    <w:rsid w:val="00A67BC8"/>
    <w:rsid w:val="00A92E35"/>
    <w:rsid w:val="00A93922"/>
    <w:rsid w:val="00AA0DDF"/>
    <w:rsid w:val="00AB1524"/>
    <w:rsid w:val="00AB49EA"/>
    <w:rsid w:val="00AC55DA"/>
    <w:rsid w:val="00AE19AA"/>
    <w:rsid w:val="00AF58F0"/>
    <w:rsid w:val="00B448F1"/>
    <w:rsid w:val="00B5488B"/>
    <w:rsid w:val="00B60798"/>
    <w:rsid w:val="00B80125"/>
    <w:rsid w:val="00BA2CCE"/>
    <w:rsid w:val="00BB443C"/>
    <w:rsid w:val="00BC0BB4"/>
    <w:rsid w:val="00BC3EC8"/>
    <w:rsid w:val="00BD729D"/>
    <w:rsid w:val="00BE0C91"/>
    <w:rsid w:val="00BF02DC"/>
    <w:rsid w:val="00C02778"/>
    <w:rsid w:val="00C1165F"/>
    <w:rsid w:val="00C168CC"/>
    <w:rsid w:val="00C24D81"/>
    <w:rsid w:val="00C26916"/>
    <w:rsid w:val="00C308FA"/>
    <w:rsid w:val="00C8620A"/>
    <w:rsid w:val="00C906EB"/>
    <w:rsid w:val="00CA3919"/>
    <w:rsid w:val="00CB3EF8"/>
    <w:rsid w:val="00CC013E"/>
    <w:rsid w:val="00CC0AB9"/>
    <w:rsid w:val="00CE1938"/>
    <w:rsid w:val="00CE5305"/>
    <w:rsid w:val="00CE5B4A"/>
    <w:rsid w:val="00CF7D7C"/>
    <w:rsid w:val="00D27DF8"/>
    <w:rsid w:val="00D563F7"/>
    <w:rsid w:val="00D64B12"/>
    <w:rsid w:val="00D702A8"/>
    <w:rsid w:val="00D903BF"/>
    <w:rsid w:val="00D95441"/>
    <w:rsid w:val="00DA0963"/>
    <w:rsid w:val="00DA6541"/>
    <w:rsid w:val="00DB0576"/>
    <w:rsid w:val="00DC6EBC"/>
    <w:rsid w:val="00DE18B4"/>
    <w:rsid w:val="00DE2265"/>
    <w:rsid w:val="00DF5674"/>
    <w:rsid w:val="00DF7902"/>
    <w:rsid w:val="00E03BDC"/>
    <w:rsid w:val="00E1073B"/>
    <w:rsid w:val="00E12CA5"/>
    <w:rsid w:val="00E241BB"/>
    <w:rsid w:val="00E26737"/>
    <w:rsid w:val="00E26CC3"/>
    <w:rsid w:val="00E3380F"/>
    <w:rsid w:val="00E36F4A"/>
    <w:rsid w:val="00E57CB3"/>
    <w:rsid w:val="00E73994"/>
    <w:rsid w:val="00E8251D"/>
    <w:rsid w:val="00E85ABF"/>
    <w:rsid w:val="00E9451A"/>
    <w:rsid w:val="00EC49E7"/>
    <w:rsid w:val="00ED5142"/>
    <w:rsid w:val="00EE3B78"/>
    <w:rsid w:val="00EE4081"/>
    <w:rsid w:val="00EE517A"/>
    <w:rsid w:val="00EE58DE"/>
    <w:rsid w:val="00EF498A"/>
    <w:rsid w:val="00F26A26"/>
    <w:rsid w:val="00F30E0D"/>
    <w:rsid w:val="00F35941"/>
    <w:rsid w:val="00F4476A"/>
    <w:rsid w:val="00F56640"/>
    <w:rsid w:val="00F620ED"/>
    <w:rsid w:val="00F65094"/>
    <w:rsid w:val="00F67D61"/>
    <w:rsid w:val="00F809CC"/>
    <w:rsid w:val="00F950F8"/>
    <w:rsid w:val="00FC1784"/>
    <w:rsid w:val="00FC1B8C"/>
    <w:rsid w:val="00FD0593"/>
    <w:rsid w:val="00FD127D"/>
    <w:rsid w:val="00FE2196"/>
    <w:rsid w:val="00FE3173"/>
    <w:rsid w:val="00FE675D"/>
    <w:rsid w:val="00FF3372"/>
    <w:rsid w:val="00FF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944882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944882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4488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4488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944882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94488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44882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944882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944882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44882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944882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944882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08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8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808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808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A2DD7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9f6ae4196f2832700dad36a0e945e5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8729D1-10F5-4BF7-A84F-F94227CDB550}"/>
</file>

<file path=customXml/itemProps3.xml><?xml version="1.0" encoding="utf-8"?>
<ds:datastoreItem xmlns:ds="http://schemas.openxmlformats.org/officeDocument/2006/customXml" ds:itemID="{75E09EEE-228C-41CB-92D2-C891549F3132}"/>
</file>

<file path=customXml/itemProps4.xml><?xml version="1.0" encoding="utf-8"?>
<ds:datastoreItem xmlns:ds="http://schemas.openxmlformats.org/officeDocument/2006/customXml" ds:itemID="{42CDC46D-3249-4AFD-B873-3CA5299CB50A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17</TotalTime>
  <Pages>2</Pages>
  <Words>139</Words>
  <Characters>775</Characters>
  <Application>Microsoft Office Word</Application>
  <DocSecurity>0</DocSecurity>
  <Lines>96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JUHLIN-DANNFELT Axel</cp:lastModifiedBy>
  <cp:revision>4</cp:revision>
  <dcterms:created xsi:type="dcterms:W3CDTF">2026-07-10T20:48:00Z</dcterms:created>
  <dcterms:modified xsi:type="dcterms:W3CDTF">2026-07-10T20:59:00Z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0x0101007818E9B9B6B6C74E848735DCDD5F12C9</vt:lpwstr>
  </property>
</Properties>
</file>