
<file path=[Content_Types].xml><?xml version="1.0" encoding="utf-8"?>
<Types xmlns="http://schemas.openxmlformats.org/package/2006/content-types">
  <Default Extension="bin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4.bin" ContentType="image/png"/>
  <Override PartName="/word/media/image8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88884173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916AE" w:rsidRPr="0056157B" w14:paraId="262583A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94DBBAC" w14:textId="77777777" w:rsidR="008916AE" w:rsidRPr="0056157B" w:rsidRDefault="008916AE" w:rsidP="00634DC7">
                <w:pPr>
                  <w:pStyle w:val="TBNormalTechnicalBlock"/>
                </w:pPr>
              </w:p>
            </w:tc>
          </w:tr>
          <w:tr w:rsidR="008916AE" w:rsidRPr="0056157B" w14:paraId="6FCA009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837C901" w14:textId="77777777" w:rsidR="008916AE" w:rsidRPr="0056157B" w:rsidRDefault="008916A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AF54A78" wp14:editId="6F36C392">
                      <wp:extent cx="626400" cy="522000"/>
                      <wp:effectExtent l="0" t="0" r="2540" b="0"/>
                      <wp:docPr id="1893299058" name="Picture 189329905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F26D519" w14:textId="77777777" w:rsidR="008916AE" w:rsidRPr="0056157B" w:rsidRDefault="008916AE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8916AE" w:rsidRPr="00B84B6D" w14:paraId="3AD8017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38578E6" w14:textId="77777777" w:rsidR="008916AE" w:rsidRPr="0056157B" w:rsidRDefault="008916A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27BD384" w14:textId="77777777" w:rsidR="008916AE" w:rsidRPr="0056157B" w:rsidRDefault="008916A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36E3F21" w14:textId="77777777" w:rsidR="008916AE" w:rsidRPr="0056157B" w:rsidRDefault="008916AE" w:rsidP="00233A0E">
                <w:pPr>
                  <w:pStyle w:val="TBNormalTechnicalBlock"/>
                  <w:rPr>
                    <w:b/>
                  </w:rPr>
                </w:pPr>
              </w:p>
              <w:p w14:paraId="3778961A" w14:textId="77777777" w:rsidR="008916AE" w:rsidRDefault="008916A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17 iulie 2026</w:t>
                </w:r>
              </w:p>
              <w:p w14:paraId="2823375E" w14:textId="77777777" w:rsidR="008916AE" w:rsidRPr="0019440B" w:rsidRDefault="008916A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A0FD568" w14:textId="77777777" w:rsidR="008916AE" w:rsidRPr="0019440B" w:rsidRDefault="008916AE" w:rsidP="00233A0E">
                <w:pPr>
                  <w:pStyle w:val="TBNormalTechnicalBlock"/>
                </w:pPr>
              </w:p>
              <w:p w14:paraId="7C7AE2D3" w14:textId="77777777" w:rsidR="008916AE" w:rsidRDefault="008916AE" w:rsidP="00233A0E">
                <w:pPr>
                  <w:pStyle w:val="TBNormalTechnicalBlock"/>
                </w:pPr>
                <w:r>
                  <w:t>11806</w:t>
                </w:r>
                <w:r w:rsidRPr="0056157B">
                  <w:t>/</w:t>
                </w:r>
                <w:r>
                  <w:t>26</w:t>
                </w:r>
              </w:p>
              <w:p w14:paraId="115CB603" w14:textId="77777777" w:rsidR="008916AE" w:rsidRDefault="008916A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45</w:t>
                </w:r>
              </w:p>
              <w:p w14:paraId="2CBF4039" w14:textId="77777777" w:rsidR="008916AE" w:rsidRDefault="008916A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994</w:t>
                </w:r>
              </w:p>
              <w:p w14:paraId="400F87D9" w14:textId="77777777" w:rsidR="008916AE" w:rsidRPr="007C5B64" w:rsidRDefault="008916A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EDB7210" w14:textId="77777777" w:rsidR="008916AE" w:rsidRPr="009E0BE9" w:rsidRDefault="008916AE" w:rsidP="00CD4D38">
                <w:pPr>
                  <w:pStyle w:val="TBDistrbMarkers"/>
                </w:pPr>
                <w:r>
                  <w:t>PARLNAT</w:t>
                </w:r>
              </w:p>
              <w:p w14:paraId="33B3AEAC" w14:textId="77777777" w:rsidR="008916AE" w:rsidRPr="009E0BE9" w:rsidRDefault="008916AE" w:rsidP="00233A0E">
                <w:pPr>
                  <w:pStyle w:val="TBNormalTechnicalBlock"/>
                </w:pPr>
              </w:p>
              <w:p w14:paraId="0F40D4AE" w14:textId="77777777" w:rsidR="008916AE" w:rsidRPr="009E0BE9" w:rsidRDefault="008916AE" w:rsidP="00233A0E">
                <w:pPr>
                  <w:pStyle w:val="TBNormalTechnicalBlock"/>
                </w:pPr>
              </w:p>
              <w:p w14:paraId="452BC2AB" w14:textId="77777777" w:rsidR="008916AE" w:rsidRPr="009E0BE9" w:rsidRDefault="008916A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916AE" w:rsidRPr="00ED0749" w14:paraId="40A1E2F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BBC5EC4" w14:textId="77777777" w:rsidR="008916AE" w:rsidRPr="00ED0749" w:rsidRDefault="008916A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48C2B57" w14:textId="77777777" w:rsidR="008916AE" w:rsidRPr="00ED0749" w:rsidRDefault="008916A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06793E8" w14:textId="77777777" w:rsidR="008916AE" w:rsidRPr="00ED0749" w:rsidRDefault="008916A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D8C82E9" w14:textId="77777777" w:rsidR="008916AE" w:rsidRPr="00ED0749" w:rsidRDefault="008916AE" w:rsidP="00DF1147">
          <w:pPr>
            <w:pStyle w:val="TBEntRefer"/>
            <w:rPr>
              <w:sz w:val="2"/>
              <w:szCs w:val="2"/>
            </w:rPr>
          </w:pPr>
        </w:p>
        <w:p w14:paraId="3286D713" w14:textId="77777777" w:rsidR="008916AE" w:rsidRPr="00DD01AC" w:rsidRDefault="008916A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916AE" w:rsidRPr="00133225" w14:paraId="618A55BE" w14:textId="77777777" w:rsidTr="001E5BC3">
            <w:trPr>
              <w:jc w:val="center"/>
            </w:trPr>
            <w:tc>
              <w:tcPr>
                <w:tcW w:w="9645" w:type="dxa"/>
              </w:tcPr>
              <w:p w14:paraId="79F5B0BE" w14:textId="77777777" w:rsidR="008916AE" w:rsidRPr="00C4351E" w:rsidRDefault="008916AE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8916AE" w:rsidRPr="007D53AD" w14:paraId="3FF651B6" w14:textId="77777777" w:rsidTr="001E5BC3">
            <w:trPr>
              <w:jc w:val="center"/>
            </w:trPr>
            <w:tc>
              <w:tcPr>
                <w:tcW w:w="9645" w:type="dxa"/>
              </w:tcPr>
              <w:p w14:paraId="13084972" w14:textId="77777777" w:rsidR="008916AE" w:rsidRPr="007D53AD" w:rsidRDefault="008916AE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8916AE" w:rsidRPr="007D53AD" w14:paraId="6EDC2150" w14:textId="77777777" w:rsidTr="001E5BC3">
            <w:trPr>
              <w:jc w:val="center"/>
            </w:trPr>
            <w:tc>
              <w:tcPr>
                <w:tcW w:w="9645" w:type="dxa"/>
              </w:tcPr>
              <w:p w14:paraId="67A98EE7" w14:textId="77777777" w:rsidR="008916AE" w:rsidRPr="006368AC" w:rsidRDefault="008916AE" w:rsidP="00E60AAC">
                <w:pPr>
                  <w:pStyle w:val="TBTableText"/>
                </w:pPr>
                <w:r>
                  <w:t>10 iulie 2026</w:t>
                </w:r>
              </w:p>
            </w:tc>
          </w:tr>
        </w:tbl>
        <w:p w14:paraId="0DF6DB66" w14:textId="77777777" w:rsidR="008916AE" w:rsidRPr="008C6FD6" w:rsidRDefault="00E26C5E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:rsidRPr="00BC3579" w14:paraId="0B10BFE0" w14:textId="77777777" w:rsidTr="00CE1472">
        <w:tc>
          <w:tcPr>
            <w:tcW w:w="567" w:type="dxa"/>
            <w:tcMar>
              <w:right w:w="0" w:type="dxa"/>
            </w:tcMar>
          </w:tcPr>
          <w:p w14:paraId="524B89BB" w14:textId="77777777" w:rsidR="00CE1472" w:rsidRPr="00BC3579" w:rsidRDefault="00CE1472" w:rsidP="00732A3A">
            <w:pPr>
              <w:pStyle w:val="PointManual"/>
              <w:pageBreakBefore/>
              <w:rPr>
                <w:b/>
                <w:bCs/>
              </w:rPr>
            </w:pPr>
            <w:bookmarkStart w:id="0" w:name="DQC_RangeToBeChecked"/>
            <w:r w:rsidRPr="00BC3579">
              <w:rPr>
                <w:b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6EFB52F" w14:textId="77777777" w:rsidR="00CE1472" w:rsidRPr="00BC3579" w:rsidRDefault="00CE1472" w:rsidP="00CB73C2">
            <w:pPr>
              <w:rPr>
                <w:b/>
                <w:bCs/>
              </w:rPr>
            </w:pPr>
            <w:r w:rsidRPr="00BC3579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069548" w14:textId="77777777" w:rsidR="00CE1472" w:rsidRPr="00BC3579" w:rsidRDefault="00CE147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99B065" w14:textId="77777777" w:rsidR="00CE1472" w:rsidRPr="00BC3579" w:rsidRDefault="00CE1472" w:rsidP="00CB73C2"/>
        </w:tc>
      </w:tr>
      <w:tr w:rsidR="00732A3A" w:rsidRPr="00BC3579" w14:paraId="6CB96168" w14:textId="77777777" w:rsidTr="00475334">
        <w:tc>
          <w:tcPr>
            <w:tcW w:w="567" w:type="dxa"/>
            <w:tcMar>
              <w:right w:w="0" w:type="dxa"/>
            </w:tcMar>
          </w:tcPr>
          <w:p w14:paraId="1C9DBC29" w14:textId="77777777" w:rsidR="00732A3A" w:rsidRPr="00BC3579" w:rsidRDefault="00732A3A" w:rsidP="00732A3A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4824D1" w14:textId="77777777" w:rsidR="00732A3A" w:rsidRPr="00BC3579" w:rsidRDefault="00A01950" w:rsidP="00CB73C2">
            <w:r w:rsidRPr="00BC3579">
              <w:rPr>
                <w:u w:val="single"/>
              </w:rPr>
              <w:t>Consiliul</w:t>
            </w:r>
            <w:r w:rsidRPr="00BC3579">
              <w:t xml:space="preserve"> a adoptat ordinea de zi care figurează în documentul 11143/26.</w:t>
            </w:r>
          </w:p>
        </w:tc>
      </w:tr>
      <w:tr w:rsidR="00CE1472" w:rsidRPr="00BC3579" w14:paraId="24B471DE" w14:textId="77777777" w:rsidTr="00CE1472">
        <w:tc>
          <w:tcPr>
            <w:tcW w:w="567" w:type="dxa"/>
            <w:tcMar>
              <w:right w:w="0" w:type="dxa"/>
            </w:tcMar>
          </w:tcPr>
          <w:p w14:paraId="1EDAB9CF" w14:textId="77777777" w:rsidR="00CE1472" w:rsidRPr="00BC3579" w:rsidDel="007D7CC1" w:rsidRDefault="00CE1472" w:rsidP="00CE1472">
            <w:pPr>
              <w:pStyle w:val="PointManual"/>
              <w:rPr>
                <w:b/>
                <w:bCs/>
              </w:rPr>
            </w:pPr>
            <w:r w:rsidRPr="00BC3579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8170ABF" w14:textId="77777777" w:rsidR="00CE1472" w:rsidRPr="00BC3579" w:rsidRDefault="00CE1472" w:rsidP="00CB73C2">
            <w:pPr>
              <w:rPr>
                <w:b/>
                <w:bCs/>
              </w:rPr>
            </w:pPr>
            <w:r w:rsidRPr="00BC3579">
              <w:rPr>
                <w:b/>
              </w:rPr>
              <w:t>Aprobarea punctelor „A”</w:t>
            </w:r>
          </w:p>
          <w:p w14:paraId="37042558" w14:textId="77777777" w:rsidR="00CE1472" w:rsidRPr="00BC3579" w:rsidRDefault="00CE1472" w:rsidP="00A01950">
            <w:pPr>
              <w:pStyle w:val="PointManual"/>
              <w:rPr>
                <w:b/>
                <w:bCs/>
              </w:rPr>
            </w:pPr>
            <w:r w:rsidRPr="00BC3579">
              <w:rPr>
                <w:b/>
              </w:rPr>
              <w:t>a)</w:t>
            </w:r>
            <w:r w:rsidRPr="00BC3579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196049" w14:textId="77777777" w:rsidR="00CE1472" w:rsidRPr="00BC3579" w:rsidRDefault="00CE147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98F96A7" w14:textId="77777777" w:rsidR="00CE1472" w:rsidRPr="00BC3579" w:rsidRDefault="00CE1472" w:rsidP="00CB73C2"/>
          <w:p w14:paraId="04935F1C" w14:textId="77777777" w:rsidR="00CE1472" w:rsidRPr="00BC3579" w:rsidRDefault="00CE1472" w:rsidP="00A01950">
            <w:r w:rsidRPr="00BC3579">
              <w:t>11205/26</w:t>
            </w:r>
          </w:p>
        </w:tc>
      </w:tr>
      <w:tr w:rsidR="00A01950" w:rsidRPr="00BC3579" w14:paraId="1DF17FC9" w14:textId="77777777" w:rsidTr="00C00B8C">
        <w:tc>
          <w:tcPr>
            <w:tcW w:w="567" w:type="dxa"/>
            <w:tcMar>
              <w:right w:w="0" w:type="dxa"/>
            </w:tcMar>
          </w:tcPr>
          <w:p w14:paraId="39810A12" w14:textId="77777777" w:rsidR="00A01950" w:rsidRPr="00BC3579" w:rsidDel="007D7CC1" w:rsidRDefault="00A01950" w:rsidP="00CE1472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6C25C3" w14:textId="77777777" w:rsidR="00A01950" w:rsidRPr="00BC3579" w:rsidRDefault="00A01950" w:rsidP="00CB73C2">
            <w:r w:rsidRPr="00BC3579">
              <w:rPr>
                <w:u w:val="single"/>
              </w:rPr>
              <w:t>Consiliul</w:t>
            </w:r>
            <w:r w:rsidRPr="00BC3579">
              <w:t xml:space="preserve"> a adoptat toate punctele „A” care figurează în documentul sus-menționat, inclusiv toate documentele COR și REV lingvistice prezentate în vederea adoptării.</w:t>
            </w:r>
          </w:p>
        </w:tc>
      </w:tr>
      <w:tr w:rsidR="00A01950" w:rsidRPr="00BC3579" w14:paraId="6C250DF4" w14:textId="77777777" w:rsidTr="00CE1472">
        <w:tc>
          <w:tcPr>
            <w:tcW w:w="567" w:type="dxa"/>
            <w:tcMar>
              <w:right w:w="0" w:type="dxa"/>
            </w:tcMar>
          </w:tcPr>
          <w:p w14:paraId="54C0029B" w14:textId="77777777" w:rsidR="00A01950" w:rsidRPr="00BC3579" w:rsidDel="007D7CC1" w:rsidRDefault="00A01950" w:rsidP="00CE1472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530E42D" w14:textId="77777777" w:rsidR="00A01950" w:rsidRPr="00BC3579" w:rsidRDefault="00A01950" w:rsidP="00CB73C2">
            <w:r w:rsidRPr="00BC3579">
              <w:rPr>
                <w:b/>
              </w:rPr>
              <w:t>b)</w:t>
            </w:r>
            <w:r w:rsidRPr="00BC3579">
              <w:rPr>
                <w:b/>
              </w:rPr>
              <w:tab/>
            </w:r>
            <w:r w:rsidRPr="00BC3579">
              <w:rPr>
                <w:b/>
                <w:bCs/>
              </w:rPr>
              <w:t>Lista cu caracter legislativ</w:t>
            </w:r>
            <w:r w:rsidRPr="00BC3579">
              <w:t xml:space="preserve">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FAE7375" w14:textId="77777777" w:rsidR="00A01950" w:rsidRPr="00BC3579" w:rsidRDefault="00A01950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901292" w14:textId="77777777" w:rsidR="00A01950" w:rsidRPr="00BC3579" w:rsidRDefault="00A01950" w:rsidP="00CB73C2">
            <w:r w:rsidRPr="00BC3579">
              <w:t>11207/26</w:t>
            </w:r>
          </w:p>
        </w:tc>
      </w:tr>
    </w:tbl>
    <w:p w14:paraId="64953C35" w14:textId="77777777" w:rsidR="00732A3A" w:rsidRPr="00BC3579" w:rsidRDefault="00732A3A" w:rsidP="00732A3A">
      <w:pPr>
        <w:pStyle w:val="TableTitle"/>
      </w:pPr>
      <w:r w:rsidRPr="00BC3579">
        <w:t>Afaceri economice și financiare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32A3A" w:rsidRPr="00BC3579" w14:paraId="16AE1B8A" w14:textId="77777777" w:rsidTr="002C2D12">
        <w:tc>
          <w:tcPr>
            <w:tcW w:w="567" w:type="dxa"/>
            <w:tcMar>
              <w:right w:w="0" w:type="dxa"/>
            </w:tcMar>
          </w:tcPr>
          <w:p w14:paraId="4C33A3AE" w14:textId="77777777" w:rsidR="00732A3A" w:rsidRPr="00BC3579" w:rsidRDefault="00732A3A" w:rsidP="002C2D12">
            <w:pPr>
              <w:pStyle w:val="PointManual"/>
              <w:rPr>
                <w:b/>
                <w:bCs/>
              </w:rPr>
            </w:pPr>
            <w:r w:rsidRPr="00BC3579">
              <w:rPr>
                <w:b/>
              </w:rPr>
              <w:t>1.</w:t>
            </w:r>
          </w:p>
        </w:tc>
        <w:tc>
          <w:tcPr>
            <w:tcW w:w="6463" w:type="dxa"/>
            <w:tcMar>
              <w:top w:w="284" w:type="dxa"/>
            </w:tcMar>
          </w:tcPr>
          <w:p w14:paraId="741B2FA9" w14:textId="77777777" w:rsidR="00732A3A" w:rsidRPr="00BC3579" w:rsidRDefault="00732A3A" w:rsidP="002C2D12">
            <w:pPr>
              <w:rPr>
                <w:b/>
                <w:bCs/>
              </w:rPr>
            </w:pPr>
            <w:r w:rsidRPr="00BC3579">
              <w:rPr>
                <w:b/>
              </w:rPr>
              <w:t>Regulament al Consiliului privind accesul EPPO și al OLAF la informații privind TVA la nivelul UE</w:t>
            </w:r>
          </w:p>
          <w:p w14:paraId="52006459" w14:textId="77777777" w:rsidR="00732A3A" w:rsidRPr="00BC3579" w:rsidRDefault="00732A3A" w:rsidP="002C2D12">
            <w:pPr>
              <w:rPr>
                <w:i/>
                <w:iCs/>
              </w:rPr>
            </w:pPr>
            <w:r w:rsidRPr="00BC3579">
              <w:rPr>
                <w:i/>
              </w:rPr>
              <w:t>Adoptarea actului legislativ</w:t>
            </w:r>
          </w:p>
          <w:p w14:paraId="74169135" w14:textId="77777777" w:rsidR="00732A3A" w:rsidRPr="00BC3579" w:rsidRDefault="00732A3A" w:rsidP="002C2D12">
            <w:r w:rsidRPr="00BC3579">
              <w:t xml:space="preserve">aprobat de </w:t>
            </w:r>
            <w:proofErr w:type="spellStart"/>
            <w:r w:rsidRPr="00BC3579">
              <w:t>Coreper</w:t>
            </w:r>
            <w:proofErr w:type="spellEnd"/>
            <w:r w:rsidRPr="00BC3579">
              <w:t>, partea II, la 1.7.2026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0CD8728" w14:textId="77777777" w:rsidR="00732A3A" w:rsidRPr="00BC3579" w:rsidRDefault="00732A3A" w:rsidP="002C2D12">
            <w:pPr>
              <w:pStyle w:val="NormalRight"/>
            </w:pPr>
            <w:r w:rsidRPr="00BC3579">
              <w:rPr>
                <w:noProof/>
              </w:rPr>
              <w:drawing>
                <wp:inline distT="0" distB="0" distL="0" distR="0" wp14:anchorId="22F99A0C" wp14:editId="5C978850">
                  <wp:extent cx="172442" cy="172442"/>
                  <wp:effectExtent l="0" t="0" r="0" b="0"/>
                  <wp:docPr id="170803510" name="Picture 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03510" name="Picture 1" descr="Special legislative procedur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3579">
              <w:rPr>
                <w:noProof/>
              </w:rPr>
              <w:drawing>
                <wp:inline distT="0" distB="0" distL="0" distR="0" wp14:anchorId="3C55499E" wp14:editId="2EF60319">
                  <wp:extent cx="172442" cy="172442"/>
                  <wp:effectExtent l="0" t="0" r="0" b="0"/>
                  <wp:docPr id="1908052284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052284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7C6C866" w14:textId="77777777" w:rsidR="00732A3A" w:rsidRPr="00BC3579" w:rsidRDefault="00732A3A" w:rsidP="002C2D12">
            <w:r w:rsidRPr="00BC3579">
              <w:t>9846/26</w:t>
            </w:r>
          </w:p>
          <w:p w14:paraId="7002B3BD" w14:textId="77777777" w:rsidR="00732A3A" w:rsidRPr="00BC3579" w:rsidRDefault="00732A3A" w:rsidP="002C2D12">
            <w:r w:rsidRPr="00BC3579">
              <w:t>8887/26</w:t>
            </w:r>
          </w:p>
          <w:p w14:paraId="32B64CD3" w14:textId="77777777" w:rsidR="00732A3A" w:rsidRPr="00BC3579" w:rsidRDefault="00732A3A" w:rsidP="002C2D12">
            <w:r w:rsidRPr="00BC3579">
              <w:t>FISC</w:t>
            </w:r>
          </w:p>
        </w:tc>
      </w:tr>
      <w:tr w:rsidR="00732A3A" w:rsidRPr="00BC3579" w14:paraId="4975851F" w14:textId="77777777" w:rsidTr="00A13FCC">
        <w:tc>
          <w:tcPr>
            <w:tcW w:w="567" w:type="dxa"/>
            <w:tcMar>
              <w:right w:w="0" w:type="dxa"/>
            </w:tcMar>
          </w:tcPr>
          <w:p w14:paraId="30632B4A" w14:textId="77777777" w:rsidR="00732A3A" w:rsidRPr="00BC3579" w:rsidRDefault="00732A3A" w:rsidP="002C2D12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</w:tcMar>
          </w:tcPr>
          <w:p w14:paraId="67808B86" w14:textId="77777777" w:rsidR="00732A3A" w:rsidRPr="00BC3579" w:rsidRDefault="005D2095" w:rsidP="002C2D12">
            <w:r w:rsidRPr="00BC3579">
              <w:rPr>
                <w:u w:val="single"/>
              </w:rPr>
              <w:t>Consiliul</w:t>
            </w:r>
            <w:r w:rsidRPr="00BC3579">
              <w:t xml:space="preserve"> a adoptat regulamentul Consiliului.</w:t>
            </w:r>
          </w:p>
        </w:tc>
      </w:tr>
    </w:tbl>
    <w:p w14:paraId="3C80D040" w14:textId="77777777" w:rsidR="00BD729D" w:rsidRPr="00BC3579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BC3579">
        <w:rPr>
          <w:b/>
          <w:u w:val="single"/>
        </w:rPr>
        <w:t>Deliberări legislative</w:t>
      </w:r>
    </w:p>
    <w:p w14:paraId="34C206DC" w14:textId="77777777" w:rsidR="00BD729D" w:rsidRPr="00BC3579" w:rsidRDefault="00BD729D" w:rsidP="00BD729D">
      <w:pPr>
        <w:pStyle w:val="NormalCentered"/>
        <w:spacing w:after="120"/>
        <w:rPr>
          <w:b/>
          <w:bCs/>
        </w:rPr>
      </w:pPr>
      <w:r w:rsidRPr="00BC3579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:rsidRPr="00BC3579" w14:paraId="092ADAF8" w14:textId="77777777" w:rsidTr="48045570">
        <w:tc>
          <w:tcPr>
            <w:tcW w:w="567" w:type="dxa"/>
            <w:tcMar>
              <w:right w:w="0" w:type="dxa"/>
            </w:tcMar>
          </w:tcPr>
          <w:p w14:paraId="128DF713" w14:textId="77777777" w:rsidR="00CE1472" w:rsidRPr="00BC3579" w:rsidRDefault="007E7DA7" w:rsidP="00CE1472">
            <w:pPr>
              <w:pStyle w:val="PointManual"/>
              <w:rPr>
                <w:b/>
                <w:bCs/>
              </w:rPr>
            </w:pPr>
            <w:r w:rsidRPr="00BC3579">
              <w:rPr>
                <w:b/>
              </w:rPr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4C3C83" w14:textId="77777777" w:rsidR="00CE1472" w:rsidRPr="00BC3579" w:rsidRDefault="00CE1472" w:rsidP="007D7CC1">
            <w:pPr>
              <w:rPr>
                <w:b/>
                <w:bCs/>
              </w:rPr>
            </w:pPr>
            <w:r w:rsidRPr="00BC3579">
              <w:rPr>
                <w:b/>
              </w:rPr>
              <w:t>Pachetul privind integrarea piețelor și supravegherea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BA58A9" w14:textId="77777777" w:rsidR="00CE1472" w:rsidRPr="00BC3579" w:rsidRDefault="00CE1472" w:rsidP="007D7CC1">
            <w:pPr>
              <w:pStyle w:val="NormalRight"/>
            </w:pPr>
            <w:r w:rsidRPr="00BC3579">
              <w:rPr>
                <w:noProof/>
              </w:rPr>
              <w:drawing>
                <wp:inline distT="0" distB="0" distL="0" distR="0" wp14:anchorId="2EE1A19C" wp14:editId="2101BB1C">
                  <wp:extent cx="172442" cy="172442"/>
                  <wp:effectExtent l="0" t="0" r="0" b="0"/>
                  <wp:docPr id="61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15168" name="Picture 1" descr="First readi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3579">
              <w:rPr>
                <w:noProof/>
              </w:rPr>
              <w:drawing>
                <wp:inline distT="0" distB="0" distL="0" distR="0" wp14:anchorId="5A73E80E" wp14:editId="2B9A347C">
                  <wp:extent cx="172442" cy="172442"/>
                  <wp:effectExtent l="0" t="0" r="0" b="0"/>
                  <wp:docPr id="62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589849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E83AF7" w14:textId="77777777" w:rsidR="00CE1472" w:rsidRPr="00BC3579" w:rsidRDefault="00CE1472" w:rsidP="007D7CC1">
            <w:r w:rsidRPr="00BC3579">
              <w:t>11406/26</w:t>
            </w:r>
          </w:p>
        </w:tc>
      </w:tr>
      <w:tr w:rsidR="00CE1472" w:rsidRPr="00BC3579" w14:paraId="036D17E7" w14:textId="77777777" w:rsidTr="48045570">
        <w:tc>
          <w:tcPr>
            <w:tcW w:w="567" w:type="dxa"/>
            <w:tcMar>
              <w:right w:w="0" w:type="dxa"/>
            </w:tcMar>
          </w:tcPr>
          <w:p w14:paraId="4C1F0946" w14:textId="77777777" w:rsidR="00CE1472" w:rsidRPr="00BC357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B3B093" w14:textId="77777777" w:rsidR="00CE1472" w:rsidRPr="00BC3579" w:rsidRDefault="00CE1472" w:rsidP="007D7CC1">
            <w:pPr>
              <w:pStyle w:val="Pointabc"/>
              <w:rPr>
                <w:b/>
                <w:bCs/>
              </w:rPr>
            </w:pPr>
            <w:r w:rsidRPr="00BC3579">
              <w:rPr>
                <w:b/>
              </w:rPr>
              <w:t>Directivă privind dezvoltarea în continuare a integrării piețelor de capital și a supravegherii în Uniune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89D1B1" w14:textId="77777777" w:rsidR="00CE1472" w:rsidRPr="00BC3579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3E486C" w14:textId="77777777" w:rsidR="00CE1472" w:rsidRPr="00BC3579" w:rsidRDefault="00CE1472" w:rsidP="007D7CC1"/>
        </w:tc>
      </w:tr>
      <w:tr w:rsidR="00CE1472" w:rsidRPr="00BC3579" w14:paraId="612E8707" w14:textId="77777777" w:rsidTr="48045570">
        <w:tc>
          <w:tcPr>
            <w:tcW w:w="567" w:type="dxa"/>
            <w:tcMar>
              <w:right w:w="0" w:type="dxa"/>
            </w:tcMar>
          </w:tcPr>
          <w:p w14:paraId="0B3AA308" w14:textId="77777777" w:rsidR="00CE1472" w:rsidRPr="00BC357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38D2087" w14:textId="77777777" w:rsidR="00CE1472" w:rsidRPr="00BC3579" w:rsidRDefault="00CE1472" w:rsidP="007D7CC1">
            <w:pPr>
              <w:pStyle w:val="Pointabc"/>
              <w:rPr>
                <w:b/>
                <w:bCs/>
              </w:rPr>
            </w:pPr>
            <w:r w:rsidRPr="00BC3579">
              <w:rPr>
                <w:b/>
              </w:rPr>
              <w:t>Regulament privind dezvoltarea în continuare a integrării piețelor de capital și a supravegherii în Uniune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25C4D8" w14:textId="77777777" w:rsidR="00CE1472" w:rsidRPr="00BC3579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FD583B" w14:textId="77777777" w:rsidR="00CE1472" w:rsidRPr="00BC3579" w:rsidRDefault="00CE1472" w:rsidP="007D7CC1"/>
        </w:tc>
      </w:tr>
      <w:tr w:rsidR="00CE1472" w:rsidRPr="00BC3579" w14:paraId="143D697F" w14:textId="77777777" w:rsidTr="48045570">
        <w:tc>
          <w:tcPr>
            <w:tcW w:w="567" w:type="dxa"/>
            <w:tcMar>
              <w:right w:w="0" w:type="dxa"/>
            </w:tcMar>
          </w:tcPr>
          <w:p w14:paraId="50FF0F34" w14:textId="77777777" w:rsidR="00CE1472" w:rsidRPr="00BC357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3F71ACD" w14:textId="77777777" w:rsidR="00CE1472" w:rsidRPr="00BC3579" w:rsidRDefault="00CE1472" w:rsidP="007D7CC1">
            <w:pPr>
              <w:pStyle w:val="Pointabc"/>
              <w:rPr>
                <w:b/>
                <w:bCs/>
              </w:rPr>
            </w:pPr>
            <w:r w:rsidRPr="00BC3579">
              <w:rPr>
                <w:b/>
              </w:rPr>
              <w:t>Regulament privind caracterul definitiv al decontării</w:t>
            </w:r>
          </w:p>
          <w:p w14:paraId="19CC0D4E" w14:textId="77777777" w:rsidR="00CE1472" w:rsidRPr="00BC3579" w:rsidRDefault="00CE1472" w:rsidP="007D7CC1">
            <w:r w:rsidRPr="00BC3579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273337" w14:textId="77777777" w:rsidR="00CE1472" w:rsidRPr="00BC3579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E4A291" w14:textId="77777777" w:rsidR="00CE1472" w:rsidRPr="00BC3579" w:rsidRDefault="00CE1472" w:rsidP="007D7CC1"/>
        </w:tc>
      </w:tr>
      <w:tr w:rsidR="00732A3A" w:rsidRPr="00BC3579" w14:paraId="238A8698" w14:textId="77777777" w:rsidTr="48045570">
        <w:tc>
          <w:tcPr>
            <w:tcW w:w="567" w:type="dxa"/>
            <w:tcMar>
              <w:right w:w="0" w:type="dxa"/>
            </w:tcMar>
          </w:tcPr>
          <w:p w14:paraId="1304F84B" w14:textId="77777777" w:rsidR="00732A3A" w:rsidRPr="00BC3579" w:rsidRDefault="00732A3A" w:rsidP="00CE1472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B60FD7" w14:textId="77777777" w:rsidR="00732A3A" w:rsidRPr="00BC3579" w:rsidRDefault="48045570">
            <w:r w:rsidRPr="00BC3579">
              <w:rPr>
                <w:u w:val="single"/>
              </w:rPr>
              <w:t>Consiliul</w:t>
            </w:r>
            <w:r w:rsidRPr="00BC3579">
              <w:t xml:space="preserve"> a desfășurat o dezbatere de orientare cu privire la pachetul privind integrarea piețelor și supravegherea.</w:t>
            </w:r>
          </w:p>
        </w:tc>
      </w:tr>
      <w:tr w:rsidR="00CE1472" w:rsidRPr="00BC3579" w14:paraId="05808110" w14:textId="77777777" w:rsidTr="48045570">
        <w:tc>
          <w:tcPr>
            <w:tcW w:w="567" w:type="dxa"/>
            <w:tcMar>
              <w:right w:w="0" w:type="dxa"/>
            </w:tcMar>
          </w:tcPr>
          <w:p w14:paraId="145A46BE" w14:textId="77777777" w:rsidR="00CE1472" w:rsidRPr="00BC3579" w:rsidRDefault="007E7DA7" w:rsidP="007E7DA7">
            <w:pPr>
              <w:pStyle w:val="PointManual"/>
              <w:pageBreakBefore/>
              <w:rPr>
                <w:b/>
                <w:bCs/>
              </w:rPr>
            </w:pPr>
            <w:r w:rsidRPr="00BC3579">
              <w:rPr>
                <w:b/>
              </w:rPr>
              <w:lastRenderedPageBreak/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658B279" w14:textId="77777777" w:rsidR="00CE1472" w:rsidRPr="00BC3579" w:rsidRDefault="00CE1472" w:rsidP="007D7CC1">
            <w:pPr>
              <w:widowControl w:val="0"/>
              <w:rPr>
                <w:b/>
                <w:bCs/>
              </w:rPr>
            </w:pPr>
            <w:r w:rsidRPr="00BC3579">
              <w:rPr>
                <w:b/>
              </w:rPr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C3C8C9" w14:textId="77777777" w:rsidR="00CE1472" w:rsidRPr="00BC3579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FAB863" w14:textId="77777777" w:rsidR="00CE1472" w:rsidRPr="00BC3579" w:rsidRDefault="00CE1472" w:rsidP="007D7CC1"/>
        </w:tc>
      </w:tr>
      <w:tr w:rsidR="00CE1472" w:rsidRPr="00BC3579" w14:paraId="14721D77" w14:textId="77777777" w:rsidTr="48045570">
        <w:tc>
          <w:tcPr>
            <w:tcW w:w="567" w:type="dxa"/>
            <w:tcMar>
              <w:right w:w="0" w:type="dxa"/>
            </w:tcMar>
          </w:tcPr>
          <w:p w14:paraId="2DE40726" w14:textId="77777777" w:rsidR="00CE1472" w:rsidRPr="00BC3579" w:rsidRDefault="00CE1472" w:rsidP="00CE1472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F30975" w14:textId="77777777" w:rsidR="00CE1472" w:rsidRPr="00BC3579" w:rsidRDefault="00CE1472" w:rsidP="007D7CC1">
            <w:pPr>
              <w:numPr>
                <w:ilvl w:val="0"/>
                <w:numId w:val="22"/>
              </w:numPr>
              <w:rPr>
                <w:b/>
                <w:bCs/>
                <w:szCs w:val="24"/>
              </w:rPr>
            </w:pPr>
            <w:r w:rsidRPr="00BC3579">
              <w:rPr>
                <w:b/>
              </w:rPr>
              <w:t>Propuneri legislative actuale privind serviciile financiare</w:t>
            </w:r>
          </w:p>
          <w:p w14:paraId="49BEA060" w14:textId="77777777" w:rsidR="00CE1472" w:rsidRPr="00BC3579" w:rsidRDefault="00CE1472" w:rsidP="00E70AE5">
            <w:pPr>
              <w:pStyle w:val="Text1"/>
              <w:rPr>
                <w:i/>
                <w:iCs/>
              </w:rPr>
            </w:pPr>
            <w:r w:rsidRPr="00BC3579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1B58AB" w14:textId="77777777" w:rsidR="00CE1472" w:rsidRPr="00BC3579" w:rsidRDefault="00CE1472" w:rsidP="007D7C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257124" w14:textId="77777777" w:rsidR="00CE1472" w:rsidRPr="00BC3579" w:rsidRDefault="00CE1472" w:rsidP="007D7CC1">
            <w:r w:rsidRPr="00BC3579">
              <w:t>11225/26</w:t>
            </w:r>
          </w:p>
        </w:tc>
      </w:tr>
      <w:tr w:rsidR="00732A3A" w:rsidRPr="00BC3579" w14:paraId="23504DBD" w14:textId="77777777" w:rsidTr="48045570">
        <w:tc>
          <w:tcPr>
            <w:tcW w:w="567" w:type="dxa"/>
            <w:tcMar>
              <w:right w:w="0" w:type="dxa"/>
            </w:tcMar>
          </w:tcPr>
          <w:p w14:paraId="78E11839" w14:textId="77777777" w:rsidR="00732A3A" w:rsidRPr="00BC3579" w:rsidRDefault="00732A3A" w:rsidP="00CE1472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6B3EAC" w14:textId="77777777" w:rsidR="00732A3A" w:rsidRPr="00BC3579" w:rsidRDefault="00345900" w:rsidP="007D7CC1">
            <w:r w:rsidRPr="00BC3579">
              <w:rPr>
                <w:u w:val="single"/>
              </w:rPr>
              <w:t>Consiliul</w:t>
            </w:r>
            <w:r w:rsidRPr="00BC3579">
              <w:t xml:space="preserve"> a luat act de informațiile furnizate de președinție despre lucrările în curs referitoare la propunerile legislative privind serviciile financiare.</w:t>
            </w:r>
          </w:p>
        </w:tc>
      </w:tr>
    </w:tbl>
    <w:p w14:paraId="5AC30BDF" w14:textId="77777777" w:rsidR="00BD729D" w:rsidRPr="00BC3579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BC3579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E1472" w:rsidRPr="00BC3579" w14:paraId="7D93BD47" w14:textId="77777777" w:rsidTr="00CE1472">
        <w:tc>
          <w:tcPr>
            <w:tcW w:w="567" w:type="dxa"/>
            <w:tcMar>
              <w:right w:w="0" w:type="dxa"/>
            </w:tcMar>
          </w:tcPr>
          <w:p w14:paraId="07AB5D68" w14:textId="77777777" w:rsidR="00CE1472" w:rsidRPr="00BC3579" w:rsidDel="00973ED1" w:rsidRDefault="007E7DA7" w:rsidP="00CE1472">
            <w:pPr>
              <w:pStyle w:val="PointManual"/>
            </w:pPr>
            <w:r w:rsidRPr="00BC3579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2B07C4" w14:textId="77777777" w:rsidR="00CE1472" w:rsidRPr="00BC3579" w:rsidRDefault="00CE1472" w:rsidP="00CF24C1">
            <w:r w:rsidRPr="00BC3579">
              <w:t>Programul de lucru al președinției</w:t>
            </w:r>
          </w:p>
          <w:p w14:paraId="11D5D1C2" w14:textId="77777777" w:rsidR="00CE1472" w:rsidRPr="00BC3579" w:rsidRDefault="00CE1472" w:rsidP="00CF24C1">
            <w:pPr>
              <w:rPr>
                <w:i/>
                <w:iCs/>
              </w:rPr>
            </w:pPr>
            <w:r w:rsidRPr="00BC3579">
              <w:rPr>
                <w:i/>
              </w:rPr>
              <w:t>Prezentare din partea președinției</w:t>
            </w:r>
          </w:p>
          <w:p w14:paraId="52DCB400" w14:textId="77777777" w:rsidR="00CE1472" w:rsidRPr="00BC3579" w:rsidRDefault="00CE1472" w:rsidP="00CF24C1">
            <w:r w:rsidRPr="00BC3579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F24A80" w14:textId="77777777" w:rsidR="00CE1472" w:rsidRPr="00BC3579" w:rsidRDefault="00CE1472" w:rsidP="00CF24C1">
            <w:pPr>
              <w:pStyle w:val="NormalRight"/>
            </w:pPr>
            <w:r w:rsidRPr="00BC3579">
              <w:rPr>
                <w:noProof/>
              </w:rPr>
              <w:drawing>
                <wp:inline distT="0" distB="0" distL="0" distR="0" wp14:anchorId="55DC32E4" wp14:editId="7B99375B">
                  <wp:extent cx="195580" cy="195580"/>
                  <wp:effectExtent l="0" t="0" r="0" b="0"/>
                  <wp:docPr id="458654051" name="Picture 1" descr="Dezbatere publică [articolul 8 alineatul (3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ublic debate (Article 8(3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20FCEC" w14:textId="77777777" w:rsidR="00CE1472" w:rsidRPr="00BC3579" w:rsidRDefault="00CE1472" w:rsidP="00CF24C1"/>
        </w:tc>
      </w:tr>
      <w:tr w:rsidR="00CE1472" w:rsidRPr="00BC3579" w14:paraId="67FA335D" w14:textId="77777777" w:rsidTr="00CE1472">
        <w:tc>
          <w:tcPr>
            <w:tcW w:w="567" w:type="dxa"/>
            <w:tcMar>
              <w:right w:w="0" w:type="dxa"/>
            </w:tcMar>
          </w:tcPr>
          <w:p w14:paraId="27D13AF0" w14:textId="77777777" w:rsidR="00CE1472" w:rsidRPr="00BC3579" w:rsidRDefault="007E7DA7" w:rsidP="00CE1472">
            <w:pPr>
              <w:pStyle w:val="PointManual"/>
            </w:pPr>
            <w:r w:rsidRPr="00BC3579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CEE3A1" w14:textId="77777777" w:rsidR="00CE1472" w:rsidRPr="00BC3579" w:rsidRDefault="00CE1472" w:rsidP="00CF24C1">
            <w:pPr>
              <w:rPr>
                <w:rFonts w:eastAsia="Arial"/>
                <w:szCs w:val="24"/>
              </w:rPr>
            </w:pPr>
            <w:r w:rsidRPr="00BC3579">
              <w:t>Consecințele economice și financiare ale războiului de agresiune al Rusiei împotriva Ucrainei</w:t>
            </w:r>
          </w:p>
          <w:p w14:paraId="3BFF542E" w14:textId="77777777" w:rsidR="00CE1472" w:rsidRPr="00BC3579" w:rsidRDefault="00CE1472" w:rsidP="00CF24C1">
            <w:r w:rsidRPr="00BC357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4D477F" w14:textId="77777777" w:rsidR="00CE1472" w:rsidRPr="00BC357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BCA45C" w14:textId="77777777" w:rsidR="00CE1472" w:rsidRPr="00BC3579" w:rsidRDefault="00CE1472" w:rsidP="00CF24C1"/>
        </w:tc>
      </w:tr>
      <w:tr w:rsidR="00CE1472" w:rsidRPr="00BC3579" w14:paraId="3E5ABAE6" w14:textId="77777777" w:rsidTr="00CE1472">
        <w:tc>
          <w:tcPr>
            <w:tcW w:w="567" w:type="dxa"/>
            <w:tcMar>
              <w:right w:w="0" w:type="dxa"/>
            </w:tcMar>
          </w:tcPr>
          <w:p w14:paraId="04915DBE" w14:textId="77777777" w:rsidR="00CE1472" w:rsidRPr="00BC3579" w:rsidRDefault="007E7DA7" w:rsidP="00CE1472">
            <w:pPr>
              <w:pStyle w:val="PointManual"/>
            </w:pPr>
            <w:r w:rsidRPr="00BC3579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C5E52A" w14:textId="77777777" w:rsidR="00CE1472" w:rsidRPr="00BC3579" w:rsidRDefault="00CE1472" w:rsidP="00CF24C1">
            <w:r w:rsidRPr="00BC3579">
              <w:t>Redresarea economică în Europa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F55D5D" w14:textId="77777777" w:rsidR="00CE1472" w:rsidRPr="00BC357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90BA236" w14:textId="77777777" w:rsidR="00CE1472" w:rsidRPr="00BC3579" w:rsidRDefault="00CE1472" w:rsidP="00CF24C1"/>
        </w:tc>
      </w:tr>
      <w:tr w:rsidR="00CE1472" w:rsidRPr="00BC3579" w14:paraId="272690DF" w14:textId="77777777" w:rsidTr="00CE1472">
        <w:tc>
          <w:tcPr>
            <w:tcW w:w="567" w:type="dxa"/>
            <w:tcMar>
              <w:right w:w="0" w:type="dxa"/>
            </w:tcMar>
          </w:tcPr>
          <w:p w14:paraId="39C0D5C2" w14:textId="77777777" w:rsidR="00CE1472" w:rsidRPr="00BC357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D542E7" w14:textId="77777777" w:rsidR="00CE1472" w:rsidRPr="00BC3579" w:rsidRDefault="00CE1472" w:rsidP="00CF24C1">
            <w:pPr>
              <w:pStyle w:val="Pointabc1"/>
              <w:ind w:left="567"/>
            </w:pPr>
            <w:r w:rsidRPr="00BC3579">
              <w:t>Punerea în aplicare a Mecanismului de redresare și reziliență</w:t>
            </w:r>
          </w:p>
          <w:p w14:paraId="51746013" w14:textId="77777777" w:rsidR="00CE1472" w:rsidRPr="00BC3579" w:rsidRDefault="00CE1472" w:rsidP="00CF24C1">
            <w:pPr>
              <w:pStyle w:val="Pointabc1"/>
              <w:numPr>
                <w:ilvl w:val="0"/>
                <w:numId w:val="0"/>
              </w:numPr>
              <w:ind w:left="592"/>
              <w:rPr>
                <w:i/>
              </w:rPr>
            </w:pPr>
            <w:r w:rsidRPr="00BC3579">
              <w:rPr>
                <w:i/>
              </w:rPr>
              <w:t>Situația actuală</w:t>
            </w:r>
          </w:p>
          <w:p w14:paraId="78968FAB" w14:textId="77777777" w:rsidR="00CE1472" w:rsidRPr="00BC3579" w:rsidRDefault="00CE1472" w:rsidP="00CF24C1">
            <w:pPr>
              <w:pStyle w:val="Text1"/>
              <w:rPr>
                <w:i/>
                <w:iCs/>
              </w:rPr>
            </w:pPr>
            <w:r w:rsidRPr="00BC357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1279FF" w14:textId="77777777" w:rsidR="00CE1472" w:rsidRPr="00BC357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DF149D" w14:textId="77777777" w:rsidR="00CE1472" w:rsidRPr="00BC3579" w:rsidRDefault="00CE1472" w:rsidP="00CF24C1"/>
        </w:tc>
      </w:tr>
      <w:tr w:rsidR="00CE1472" w:rsidRPr="00BC3579" w14:paraId="0754D6F2" w14:textId="77777777" w:rsidTr="00CE1472">
        <w:tc>
          <w:tcPr>
            <w:tcW w:w="567" w:type="dxa"/>
            <w:tcMar>
              <w:right w:w="0" w:type="dxa"/>
            </w:tcMar>
          </w:tcPr>
          <w:p w14:paraId="0D907995" w14:textId="77777777" w:rsidR="00CE1472" w:rsidRPr="00BC357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94EFF0" w14:textId="77777777" w:rsidR="00CE1472" w:rsidRPr="00BC3579" w:rsidRDefault="00CE1472" w:rsidP="00CF24C1">
            <w:pPr>
              <w:pStyle w:val="Pointabc1"/>
              <w:ind w:left="567"/>
            </w:pPr>
            <w:r w:rsidRPr="00BC3579">
              <w:t>Decizii de punere în aplicare ale Consiliului în temeiul Mecanismului de redresare și reziliență</w:t>
            </w:r>
          </w:p>
          <w:p w14:paraId="3EC5CDD6" w14:textId="77777777" w:rsidR="00CE1472" w:rsidRPr="00BC3579" w:rsidRDefault="00CE1472" w:rsidP="00CF24C1">
            <w:pPr>
              <w:pStyle w:val="Pointabc1"/>
              <w:numPr>
                <w:ilvl w:val="0"/>
                <w:numId w:val="0"/>
              </w:numPr>
              <w:ind w:left="567"/>
            </w:pPr>
            <w:r w:rsidRPr="00BC3579">
              <w:t>[Temei juridic: articolul 20 din Regulamentul (UE) 2021/241]</w:t>
            </w:r>
          </w:p>
          <w:p w14:paraId="45766A20" w14:textId="77777777" w:rsidR="00CE1472" w:rsidRPr="00BC3579" w:rsidRDefault="00CE1472" w:rsidP="00CF24C1">
            <w:pPr>
              <w:pStyle w:val="Text1"/>
              <w:rPr>
                <w:i/>
                <w:iCs/>
              </w:rPr>
            </w:pPr>
            <w:r w:rsidRPr="00BC3579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D2303A" w14:textId="77777777" w:rsidR="00CE1472" w:rsidRPr="00BC3579" w:rsidRDefault="00CE1472" w:rsidP="00CF24C1">
            <w:pPr>
              <w:pStyle w:val="NormalRight"/>
            </w:pPr>
            <w:r w:rsidRPr="00BC3579">
              <w:rPr>
                <w:noProof/>
              </w:rPr>
              <w:drawing>
                <wp:inline distT="0" distB="0" distL="0" distR="0" wp14:anchorId="3FED98CB" wp14:editId="190B6B9B">
                  <wp:extent cx="171450" cy="171450"/>
                  <wp:effectExtent l="0" t="0" r="0" b="0"/>
                  <wp:docPr id="74367731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9122C6" w14:textId="77777777" w:rsidR="00CE1472" w:rsidRPr="00BC3579" w:rsidRDefault="00CE1472" w:rsidP="007D7CC1">
            <w:r w:rsidRPr="00BC3579">
              <w:t>10632/26 + ADD 1</w:t>
            </w:r>
          </w:p>
          <w:p w14:paraId="06EFC998" w14:textId="77777777" w:rsidR="00CE1472" w:rsidRPr="00BC3579" w:rsidRDefault="00CE1472" w:rsidP="007D7CC1">
            <w:r w:rsidRPr="00BC3579">
              <w:t>10641/26 + ADD 1</w:t>
            </w:r>
          </w:p>
          <w:p w14:paraId="38158085" w14:textId="77777777" w:rsidR="00CE1472" w:rsidRPr="00BC3579" w:rsidRDefault="00CE1472" w:rsidP="007D7CC1">
            <w:r w:rsidRPr="00BC3579">
              <w:t>10678/26 + ADD 1</w:t>
            </w:r>
          </w:p>
          <w:p w14:paraId="2BF03FEA" w14:textId="77777777" w:rsidR="00CE1472" w:rsidRPr="00BC3579" w:rsidRDefault="00CE1472" w:rsidP="007D7CC1">
            <w:r w:rsidRPr="00BC3579">
              <w:t>10855/26 + ADD 1</w:t>
            </w:r>
          </w:p>
          <w:p w14:paraId="3AD0C66E" w14:textId="77777777" w:rsidR="00CE1472" w:rsidRPr="00BC3579" w:rsidRDefault="00CE1472" w:rsidP="007D7CC1">
            <w:r w:rsidRPr="00BC3579">
              <w:t>10856/26 + ADD 1</w:t>
            </w:r>
          </w:p>
          <w:p w14:paraId="76593C4E" w14:textId="77777777" w:rsidR="00CE1472" w:rsidRPr="00BC3579" w:rsidRDefault="00CE1472" w:rsidP="007D7CC1">
            <w:r w:rsidRPr="00BC3579">
              <w:t>10857/26 + ADD 1</w:t>
            </w:r>
          </w:p>
          <w:p w14:paraId="586B6E13" w14:textId="77777777" w:rsidR="00CE1472" w:rsidRPr="00BC3579" w:rsidRDefault="00CE1472" w:rsidP="007D7CC1">
            <w:r w:rsidRPr="00BC3579">
              <w:t>10858/26 + ADD 1</w:t>
            </w:r>
          </w:p>
          <w:p w14:paraId="2C6AC4EA" w14:textId="77777777" w:rsidR="00CE1472" w:rsidRPr="00BC3579" w:rsidRDefault="00CE1472" w:rsidP="007D7CC1">
            <w:r w:rsidRPr="00BC3579">
              <w:t>10859/26 + ADD 1</w:t>
            </w:r>
          </w:p>
          <w:p w14:paraId="17112212" w14:textId="77777777" w:rsidR="00CE1472" w:rsidRPr="00BC3579" w:rsidRDefault="00CE1472" w:rsidP="007D7CC1">
            <w:r w:rsidRPr="00BC3579">
              <w:t>10914/26 + ADD 1</w:t>
            </w:r>
          </w:p>
        </w:tc>
      </w:tr>
      <w:tr w:rsidR="00CE1472" w:rsidRPr="00BC3579" w14:paraId="74C8A213" w14:textId="77777777" w:rsidTr="00CE1472">
        <w:tc>
          <w:tcPr>
            <w:tcW w:w="567" w:type="dxa"/>
            <w:tcMar>
              <w:right w:w="0" w:type="dxa"/>
            </w:tcMar>
          </w:tcPr>
          <w:p w14:paraId="5CC6C38D" w14:textId="77777777" w:rsidR="00CE1472" w:rsidRPr="00BC3579" w:rsidRDefault="007E7DA7" w:rsidP="00CE1472">
            <w:pPr>
              <w:pStyle w:val="PointManual"/>
            </w:pPr>
            <w:r w:rsidRPr="00BC3579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048D68F" w14:textId="77777777" w:rsidR="00CE1472" w:rsidRPr="00BC3579" w:rsidRDefault="00CE1472" w:rsidP="00CF24C1">
            <w:r w:rsidRPr="00BC3579">
              <w:t>Semestrul european 2026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5BF9BA" w14:textId="77777777" w:rsidR="00CE1472" w:rsidRPr="00BC357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881CE1" w14:textId="77777777" w:rsidR="00CE1472" w:rsidRPr="00BC3579" w:rsidRDefault="00CE1472" w:rsidP="00CF24C1"/>
        </w:tc>
      </w:tr>
      <w:tr w:rsidR="00CE1472" w:rsidRPr="00BC3579" w14:paraId="06B65565" w14:textId="77777777" w:rsidTr="00CE1472">
        <w:tc>
          <w:tcPr>
            <w:tcW w:w="567" w:type="dxa"/>
            <w:tcMar>
              <w:right w:w="0" w:type="dxa"/>
            </w:tcMar>
          </w:tcPr>
          <w:p w14:paraId="4FFEB7E6" w14:textId="77777777" w:rsidR="00CE1472" w:rsidRPr="00BC357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9E1DC46" w14:textId="77777777" w:rsidR="00CE1472" w:rsidRPr="00BC3579" w:rsidRDefault="00CE1472" w:rsidP="00CF24C1">
            <w:pPr>
              <w:pStyle w:val="Pointabc1"/>
              <w:numPr>
                <w:ilvl w:val="3"/>
                <w:numId w:val="23"/>
              </w:numPr>
              <w:tabs>
                <w:tab w:val="clear" w:pos="1134"/>
              </w:tabs>
              <w:ind w:left="592"/>
            </w:pPr>
            <w:r w:rsidRPr="00BC3579">
              <w:t>Recomandări integrate specifice fiecărei țări</w:t>
            </w:r>
          </w:p>
          <w:p w14:paraId="68CC74F2" w14:textId="77777777" w:rsidR="00CE1472" w:rsidRPr="00BC3579" w:rsidRDefault="00CE1472" w:rsidP="00E3297C">
            <w:pPr>
              <w:pStyle w:val="Pointabc1"/>
              <w:numPr>
                <w:ilvl w:val="0"/>
                <w:numId w:val="0"/>
              </w:numPr>
              <w:ind w:left="592"/>
            </w:pPr>
            <w:r w:rsidRPr="00BC3579">
              <w:t>[Temei juridic: articolul 121 și articolul 148 alineatul (4) din TFUE]</w:t>
            </w:r>
          </w:p>
          <w:p w14:paraId="06AF4A26" w14:textId="77777777" w:rsidR="00CE1472" w:rsidRPr="00BC3579" w:rsidRDefault="00CE1472" w:rsidP="008C5463">
            <w:pPr>
              <w:pStyle w:val="Text1"/>
              <w:rPr>
                <w:i/>
                <w:iCs/>
              </w:rPr>
            </w:pPr>
            <w:r w:rsidRPr="00BC3579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BC4C4E" w14:textId="77777777" w:rsidR="00CE1472" w:rsidRPr="00BC357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C7FE2B" w14:textId="77777777" w:rsidR="00CE1472" w:rsidRPr="00BC3579" w:rsidRDefault="00CE1472" w:rsidP="007D7CC1">
            <w:r w:rsidRPr="00BC3579">
              <w:t>10943/2/26 REV 2</w:t>
            </w:r>
          </w:p>
          <w:p w14:paraId="126E6315" w14:textId="77777777" w:rsidR="00CE1472" w:rsidRPr="00BC3579" w:rsidRDefault="00CE1472" w:rsidP="007D7CC1">
            <w:r w:rsidRPr="00BC3579">
              <w:t>10944/26</w:t>
            </w:r>
          </w:p>
          <w:p w14:paraId="2FDBDD98" w14:textId="77777777" w:rsidR="00CE1472" w:rsidRPr="00BC3579" w:rsidRDefault="00CE1472" w:rsidP="007D7CC1">
            <w:r w:rsidRPr="00BC3579">
              <w:t>10945/26</w:t>
            </w:r>
          </w:p>
          <w:p w14:paraId="20D0D634" w14:textId="77777777" w:rsidR="00CE1472" w:rsidRPr="00BC3579" w:rsidRDefault="00CE1472" w:rsidP="007D7CC1">
            <w:r w:rsidRPr="00BC3579">
              <w:t>9955/26</w:t>
            </w:r>
          </w:p>
        </w:tc>
      </w:tr>
      <w:tr w:rsidR="00CE1472" w:rsidRPr="00BC3579" w14:paraId="1177DC05" w14:textId="77777777" w:rsidTr="00CE1472">
        <w:tc>
          <w:tcPr>
            <w:tcW w:w="567" w:type="dxa"/>
            <w:tcMar>
              <w:right w:w="0" w:type="dxa"/>
            </w:tcMar>
          </w:tcPr>
          <w:p w14:paraId="1BF6C8A1" w14:textId="77777777" w:rsidR="00CE1472" w:rsidRPr="00BC357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57B8028" w14:textId="77777777" w:rsidR="00CE1472" w:rsidRPr="00BC3579" w:rsidRDefault="00CE1472" w:rsidP="00CF24C1">
            <w:pPr>
              <w:pStyle w:val="Pointabc1"/>
              <w:numPr>
                <w:ilvl w:val="3"/>
                <w:numId w:val="23"/>
              </w:numPr>
              <w:tabs>
                <w:tab w:val="clear" w:pos="1134"/>
              </w:tabs>
              <w:ind w:left="592"/>
            </w:pPr>
            <w:r w:rsidRPr="00BC3579">
              <w:t>Concluzii cu privire la bilanțurile aprofundate din 2026 în cadrul procedurii privind dezechilibrele macroeconomice</w:t>
            </w:r>
          </w:p>
          <w:p w14:paraId="4DF07D29" w14:textId="77777777" w:rsidR="00CE1472" w:rsidRPr="00BC3579" w:rsidRDefault="00CE1472" w:rsidP="008C5463">
            <w:pPr>
              <w:pStyle w:val="Text1"/>
              <w:rPr>
                <w:i/>
                <w:iCs/>
              </w:rPr>
            </w:pPr>
            <w:r w:rsidRPr="00BC3579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FE66B0" w14:textId="77777777" w:rsidR="00CE1472" w:rsidRPr="00BC357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B62AC8" w14:textId="77777777" w:rsidR="00CE1472" w:rsidRPr="00BC3579" w:rsidRDefault="00CE1472" w:rsidP="007D7CC1">
            <w:r w:rsidRPr="00BC3579">
              <w:t>10955/26</w:t>
            </w:r>
          </w:p>
          <w:p w14:paraId="3E940104" w14:textId="77777777" w:rsidR="00CE1472" w:rsidRPr="00BC3579" w:rsidRDefault="00CE1472" w:rsidP="007D7CC1">
            <w:r w:rsidRPr="00BC3579">
              <w:t>10956/26</w:t>
            </w:r>
          </w:p>
          <w:p w14:paraId="4EF7BF6F" w14:textId="77777777" w:rsidR="00E75903" w:rsidRPr="00BC3579" w:rsidRDefault="00E75903" w:rsidP="007D7CC1">
            <w:r w:rsidRPr="00BC3579">
              <w:t>11727/26</w:t>
            </w:r>
          </w:p>
        </w:tc>
      </w:tr>
      <w:tr w:rsidR="00CE1472" w:rsidRPr="00BC3579" w14:paraId="08FD6CD2" w14:textId="77777777" w:rsidTr="00CE1472">
        <w:tc>
          <w:tcPr>
            <w:tcW w:w="567" w:type="dxa"/>
            <w:tcMar>
              <w:right w:w="0" w:type="dxa"/>
            </w:tcMar>
          </w:tcPr>
          <w:p w14:paraId="3E40655D" w14:textId="77777777" w:rsidR="00CE1472" w:rsidRPr="00BC3579" w:rsidRDefault="007E7DA7" w:rsidP="007E7DA7">
            <w:pPr>
              <w:pStyle w:val="PointManual"/>
              <w:pageBreakBefore/>
            </w:pPr>
            <w:r w:rsidRPr="00BC3579">
              <w:lastRenderedPageBreak/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7D6771" w14:textId="77777777" w:rsidR="00CE1472" w:rsidRPr="00BC3579" w:rsidRDefault="00CE1472" w:rsidP="00CF24C1">
            <w:r w:rsidRPr="00BC3579">
              <w:t>Punerea în aplicare a cadrului de guvernanță economică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F63EE8" w14:textId="77777777" w:rsidR="00CE1472" w:rsidRPr="00BC357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D8107D" w14:textId="77777777" w:rsidR="00CE1472" w:rsidRPr="00BC3579" w:rsidRDefault="00CE1472" w:rsidP="00CF24C1"/>
        </w:tc>
      </w:tr>
      <w:tr w:rsidR="00CE1472" w:rsidRPr="00BC3579" w14:paraId="1EDE5B81" w14:textId="77777777" w:rsidTr="00CE1472">
        <w:tc>
          <w:tcPr>
            <w:tcW w:w="567" w:type="dxa"/>
            <w:tcMar>
              <w:right w:w="0" w:type="dxa"/>
            </w:tcMar>
          </w:tcPr>
          <w:p w14:paraId="7D446CDB" w14:textId="77777777" w:rsidR="00CE1472" w:rsidRPr="00BC357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111315" w14:textId="77777777" w:rsidR="00CE1472" w:rsidRPr="00BC3579" w:rsidRDefault="00CE1472" w:rsidP="002157D0">
            <w:pPr>
              <w:pStyle w:val="Pointabc"/>
              <w:numPr>
                <w:ilvl w:val="1"/>
                <w:numId w:val="25"/>
              </w:numPr>
            </w:pPr>
            <w:r w:rsidRPr="00BC3579">
              <w:t>Plan bugetar-structural pe termen mediu: recomandare a Consiliului</w:t>
            </w:r>
          </w:p>
          <w:p w14:paraId="3B15DA7B" w14:textId="77777777" w:rsidR="00CE1472" w:rsidRPr="00BC3579" w:rsidRDefault="00CE1472" w:rsidP="002157D0">
            <w:pPr>
              <w:pStyle w:val="Pointabc"/>
              <w:numPr>
                <w:ilvl w:val="0"/>
                <w:numId w:val="0"/>
              </w:numPr>
              <w:ind w:left="567"/>
            </w:pPr>
            <w:r w:rsidRPr="00BC3579">
              <w:t>[Temei juridic: Regulamentul (UE) 2024/1263]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6B6FF5" w14:textId="77777777" w:rsidR="00CE1472" w:rsidRPr="00BC357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B2EA96" w14:textId="77777777" w:rsidR="00CE1472" w:rsidRPr="00BC3579" w:rsidRDefault="00CE1472" w:rsidP="00CF24C1">
            <w:r w:rsidRPr="00BC3579">
              <w:t>10948/26</w:t>
            </w:r>
          </w:p>
        </w:tc>
      </w:tr>
      <w:tr w:rsidR="00CE1472" w:rsidRPr="00BC3579" w14:paraId="3E9701B1" w14:textId="77777777" w:rsidTr="00CE1472">
        <w:tc>
          <w:tcPr>
            <w:tcW w:w="567" w:type="dxa"/>
            <w:tcMar>
              <w:right w:w="0" w:type="dxa"/>
            </w:tcMar>
          </w:tcPr>
          <w:p w14:paraId="536923A0" w14:textId="77777777" w:rsidR="00CE1472" w:rsidRPr="00BC3579" w:rsidRDefault="00CE1472" w:rsidP="00CE1472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88A112" w14:textId="77777777" w:rsidR="00CE1472" w:rsidRPr="00BC3579" w:rsidRDefault="00CE1472" w:rsidP="002157D0">
            <w:pPr>
              <w:pStyle w:val="Pointabc"/>
            </w:pPr>
            <w:r w:rsidRPr="00BC3579">
              <w:t>Decizie a Consiliului și Recomandare a Consiliului în cadrul procedurii aplicabile deficitelor excesive</w:t>
            </w:r>
          </w:p>
          <w:p w14:paraId="2B97F141" w14:textId="77777777" w:rsidR="00CE1472" w:rsidRPr="00BC3579" w:rsidRDefault="00CE1472" w:rsidP="002157D0">
            <w:pPr>
              <w:pStyle w:val="Pointabc1"/>
              <w:numPr>
                <w:ilvl w:val="0"/>
                <w:numId w:val="0"/>
              </w:numPr>
              <w:ind w:left="599"/>
            </w:pPr>
            <w:r w:rsidRPr="00BC3579">
              <w:t>[Temei juridic: articolul 126 alineatele (6) și (7) din TFUE]</w:t>
            </w:r>
          </w:p>
          <w:p w14:paraId="7F0F098D" w14:textId="77777777" w:rsidR="00CE1472" w:rsidRPr="00BC3579" w:rsidRDefault="00CE1472" w:rsidP="00CF24C1">
            <w:r w:rsidRPr="00BC3579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EE563D" w14:textId="77777777" w:rsidR="00CE1472" w:rsidRPr="00BC3579" w:rsidRDefault="00CE1472" w:rsidP="00CF24C1">
            <w:pPr>
              <w:pStyle w:val="NormalRight"/>
            </w:pPr>
            <w:r w:rsidRPr="00BC3579">
              <w:rPr>
                <w:noProof/>
              </w:rPr>
              <w:drawing>
                <wp:inline distT="0" distB="0" distL="0" distR="0" wp14:anchorId="662BD433" wp14:editId="3A789FE4">
                  <wp:extent cx="168910" cy="168910"/>
                  <wp:effectExtent l="0" t="0" r="2540" b="2540"/>
                  <wp:docPr id="18288468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F5148" w14:textId="77777777" w:rsidR="00CE1472" w:rsidRPr="00BC3579" w:rsidRDefault="00CE1472" w:rsidP="007D7CC1">
            <w:r w:rsidRPr="00BC3579">
              <w:t>10952/26 + COR 1</w:t>
            </w:r>
          </w:p>
          <w:p w14:paraId="018DF906" w14:textId="77777777" w:rsidR="00CE1472" w:rsidRPr="00BC3579" w:rsidRDefault="00CE1472" w:rsidP="007D7CC1">
            <w:r w:rsidRPr="00BC3579">
              <w:t>10953/26</w:t>
            </w:r>
          </w:p>
        </w:tc>
      </w:tr>
      <w:tr w:rsidR="00CE1472" w:rsidRPr="00BC3579" w14:paraId="61605A2D" w14:textId="77777777" w:rsidTr="00CE1472">
        <w:tc>
          <w:tcPr>
            <w:tcW w:w="567" w:type="dxa"/>
            <w:tcMar>
              <w:right w:w="0" w:type="dxa"/>
            </w:tcMar>
          </w:tcPr>
          <w:p w14:paraId="4228CB14" w14:textId="77777777" w:rsidR="00CE1472" w:rsidRPr="00BC3579" w:rsidRDefault="00CE1472" w:rsidP="00CE1472">
            <w:pPr>
              <w:pStyle w:val="PointManual"/>
            </w:pPr>
            <w:r w:rsidRPr="00BC3579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039329" w14:textId="77777777" w:rsidR="00CE1472" w:rsidRPr="00BC3579" w:rsidRDefault="00CE1472" w:rsidP="007D7CC1">
            <w:pPr>
              <w:widowControl w:val="0"/>
              <w:rPr>
                <w:rFonts w:asciiTheme="majorBidi" w:hAnsiTheme="majorBidi" w:cstheme="majorBidi"/>
              </w:rPr>
            </w:pPr>
            <w:r w:rsidRPr="00BC3579">
              <w:t>Rapoarte de convergență din partea Comisiei și a Băncii Centrale Europene</w:t>
            </w:r>
          </w:p>
          <w:p w14:paraId="4E315E04" w14:textId="77777777" w:rsidR="00CE1472" w:rsidRPr="00BC3579" w:rsidRDefault="00CE1472" w:rsidP="007D7CC1">
            <w:pPr>
              <w:widowControl w:val="0"/>
            </w:pPr>
            <w:r w:rsidRPr="00BC3579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F09C4A" w14:textId="77777777" w:rsidR="00CE1472" w:rsidRPr="00BC3579" w:rsidRDefault="00CE1472" w:rsidP="007D7CC1">
            <w:pPr>
              <w:pStyle w:val="NormalRight"/>
              <w:widowControl w:val="0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A89EBE" w14:textId="77777777" w:rsidR="00CE1472" w:rsidRPr="00BC3579" w:rsidRDefault="00CE1472" w:rsidP="007D7CC1">
            <w:pPr>
              <w:widowControl w:val="0"/>
            </w:pPr>
            <w:r w:rsidRPr="00BC3579">
              <w:t>10958/26 + ADD 1</w:t>
            </w:r>
          </w:p>
          <w:p w14:paraId="4ADED363" w14:textId="77777777" w:rsidR="00CE1472" w:rsidRPr="00BC3579" w:rsidRDefault="00CE1472" w:rsidP="007D7CC1">
            <w:pPr>
              <w:widowControl w:val="0"/>
            </w:pPr>
            <w:r w:rsidRPr="00BC3579">
              <w:t>10959/26</w:t>
            </w:r>
          </w:p>
        </w:tc>
      </w:tr>
      <w:tr w:rsidR="00CE1472" w:rsidRPr="00BC3579" w14:paraId="586EA950" w14:textId="77777777" w:rsidTr="00CE1472">
        <w:tc>
          <w:tcPr>
            <w:tcW w:w="567" w:type="dxa"/>
            <w:tcMar>
              <w:right w:w="0" w:type="dxa"/>
            </w:tcMar>
          </w:tcPr>
          <w:p w14:paraId="487048B0" w14:textId="77777777" w:rsidR="00CE1472" w:rsidRPr="00BC3579" w:rsidRDefault="00CE1472" w:rsidP="00CE1472">
            <w:pPr>
              <w:pStyle w:val="PointManual"/>
            </w:pPr>
            <w:r w:rsidRPr="00BC3579">
              <w:t>11.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A167B3" w14:textId="77777777" w:rsidR="00CE1472" w:rsidRPr="00BC3579" w:rsidRDefault="00CE1472" w:rsidP="00CF24C1">
            <w:pPr>
              <w:widowControl w:val="0"/>
              <w:rPr>
                <w:rFonts w:asciiTheme="majorBidi" w:hAnsiTheme="majorBidi" w:cstheme="majorBidi"/>
              </w:rPr>
            </w:pPr>
            <w:r w:rsidRPr="00BC3579">
              <w:t>Pregătirea reuniunii G20 a miniștrilor de finanțe și a guvernatorilor băncilor centrale din 31 august-1 septembrie 2026: mandatul UE</w:t>
            </w:r>
          </w:p>
          <w:p w14:paraId="4913F6BF" w14:textId="77777777" w:rsidR="00F43921" w:rsidRPr="00BC3579" w:rsidRDefault="00CE1472" w:rsidP="00CF24C1">
            <w:pPr>
              <w:rPr>
                <w:rFonts w:asciiTheme="majorBidi" w:hAnsiTheme="majorBidi" w:cstheme="majorBidi"/>
                <w:i/>
              </w:rPr>
            </w:pPr>
            <w:r w:rsidRPr="00BC3579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EDEA7C" w14:textId="77777777" w:rsidR="00CE1472" w:rsidRPr="00BC3579" w:rsidRDefault="00CE1472" w:rsidP="00CF24C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495C81" w14:textId="77777777" w:rsidR="00CE1472" w:rsidRPr="00BC3579" w:rsidRDefault="00CE1472" w:rsidP="00CF24C1">
            <w:r w:rsidRPr="00BC3579">
              <w:t>10982/26</w:t>
            </w:r>
          </w:p>
        </w:tc>
      </w:tr>
      <w:tr w:rsidR="00CE1472" w:rsidRPr="00BC3579" w14:paraId="759A548C" w14:textId="77777777" w:rsidTr="00CE1472">
        <w:tc>
          <w:tcPr>
            <w:tcW w:w="567" w:type="dxa"/>
            <w:tcMar>
              <w:right w:w="0" w:type="dxa"/>
            </w:tcMar>
          </w:tcPr>
          <w:p w14:paraId="286243D8" w14:textId="77777777" w:rsidR="00CE1472" w:rsidRPr="00BC3579" w:rsidRDefault="00CE1472" w:rsidP="00CE1472">
            <w:pPr>
              <w:pStyle w:val="PointManual"/>
            </w:pPr>
            <w:r w:rsidRPr="00BC3579">
              <w:t>12.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CD190E1" w14:textId="77777777" w:rsidR="00CE1472" w:rsidRPr="00BC3579" w:rsidRDefault="00CE1472" w:rsidP="00CB73C2">
            <w:r w:rsidRPr="00BC3579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AFF8A7" w14:textId="77777777" w:rsidR="00CE1472" w:rsidRPr="00BC3579" w:rsidRDefault="00CE147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E3149A" w14:textId="77777777" w:rsidR="00CE1472" w:rsidRPr="00BC3579" w:rsidRDefault="00CE1472" w:rsidP="00CB73C2"/>
        </w:tc>
      </w:tr>
    </w:tbl>
    <w:p w14:paraId="3CAA81C2" w14:textId="77777777" w:rsidR="001B060D" w:rsidRPr="00BC3579" w:rsidRDefault="001B060D" w:rsidP="001B060D">
      <w:pPr>
        <w:pStyle w:val="ImageLine"/>
      </w:pPr>
    </w:p>
    <w:p w14:paraId="7440D5E7" w14:textId="77777777" w:rsidR="001B060D" w:rsidRPr="00BC3579" w:rsidRDefault="001B060D" w:rsidP="001B060D">
      <w:pPr>
        <w:pStyle w:val="Image"/>
      </w:pPr>
      <w:r w:rsidRPr="00BC3579">
        <w:rPr>
          <w:noProof/>
        </w:rPr>
        <w:drawing>
          <wp:inline distT="0" distB="0" distL="0" distR="0" wp14:anchorId="409AAEDE" wp14:editId="0933479A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3579">
        <w:tab/>
        <w:t>Prima lectură</w:t>
      </w:r>
    </w:p>
    <w:p w14:paraId="765AE45E" w14:textId="77777777" w:rsidR="001B060D" w:rsidRPr="00BC3579" w:rsidRDefault="001B060D" w:rsidP="001B060D">
      <w:pPr>
        <w:pStyle w:val="Image"/>
      </w:pPr>
      <w:r w:rsidRPr="00BC3579">
        <w:rPr>
          <w:noProof/>
        </w:rPr>
        <w:drawing>
          <wp:inline distT="0" distB="0" distL="0" distR="0" wp14:anchorId="0F4EA754" wp14:editId="577606D3">
            <wp:extent cx="172442" cy="172442"/>
            <wp:effectExtent l="0" t="0" r="0" b="0"/>
            <wp:docPr id="2078394879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3579">
        <w:tab/>
        <w:t>Dezbatere publică [articolul 8 alineatul (3) din Regulamentul de procedură al Consiliului]</w:t>
      </w:r>
    </w:p>
    <w:p w14:paraId="17F7E841" w14:textId="77777777" w:rsidR="001B060D" w:rsidRPr="00BC3579" w:rsidRDefault="001B060D" w:rsidP="001B060D">
      <w:pPr>
        <w:pStyle w:val="Image"/>
      </w:pPr>
      <w:r w:rsidRPr="00BC3579">
        <w:rPr>
          <w:noProof/>
        </w:rPr>
        <w:drawing>
          <wp:inline distT="0" distB="0" distL="0" distR="0" wp14:anchorId="65F0A72A" wp14:editId="5C49E048">
            <wp:extent cx="172442" cy="172442"/>
            <wp:effectExtent l="0" t="0" r="0" b="0"/>
            <wp:docPr id="2035859206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3579">
        <w:tab/>
        <w:t>Punct bazat pe o propunere a Comisiei</w:t>
      </w:r>
    </w:p>
    <w:bookmarkEnd w:id="0"/>
    <w:p w14:paraId="1C95D411" w14:textId="77777777" w:rsidR="001B060D" w:rsidRPr="00E73C39" w:rsidRDefault="001B060D" w:rsidP="001B060D">
      <w:pPr>
        <w:pStyle w:val="FinalLine"/>
      </w:pPr>
    </w:p>
    <w:sectPr w:rsidR="001B060D" w:rsidRPr="00E73C39" w:rsidSect="00BC3579">
      <w:headerReference w:type="default" r:id="rId20"/>
      <w:footerReference w:type="default" r:id="rId21"/>
      <w:headerReference w:type="first" r:id="rId22"/>
      <w:footerReference w:type="first" r:id="rId23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47EAA" w14:textId="77777777" w:rsidR="001B060D" w:rsidRDefault="001B060D" w:rsidP="00B5488B">
      <w:r>
        <w:separator/>
      </w:r>
    </w:p>
  </w:endnote>
  <w:endnote w:type="continuationSeparator" w:id="0">
    <w:p w14:paraId="59F0285B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59E6B980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9AE9715" w14:textId="77777777" w:rsidR="00E26C5E" w:rsidRPr="00D94637" w:rsidRDefault="00E26C5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26515757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367382C" w14:textId="77777777" w:rsidR="00E26C5E" w:rsidRPr="00AD7BF2" w:rsidRDefault="00E26C5E" w:rsidP="004F54B2">
          <w:pPr>
            <w:pStyle w:val="FooterText"/>
          </w:pPr>
          <w:r>
            <w:t>11806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9E2AD34" w14:textId="77777777" w:rsidR="00E26C5E" w:rsidRPr="00AD7BF2" w:rsidRDefault="00E26C5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81B66B9" w14:textId="77777777" w:rsidR="00E26C5E" w:rsidRPr="002511D8" w:rsidRDefault="00E26C5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E40C84F" w14:textId="77777777" w:rsidR="00E26C5E" w:rsidRPr="00B310DC" w:rsidRDefault="00E26C5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5181642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199079E0" w14:textId="77777777" w:rsidR="00E26C5E" w:rsidRPr="00AD7BF2" w:rsidRDefault="00E26C5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6A054F9" w14:textId="77777777" w:rsidR="00E26C5E" w:rsidRPr="00AD7BF2" w:rsidRDefault="00E26C5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FE8C30D" w14:textId="77777777" w:rsidR="00E26C5E" w:rsidRPr="00D94637" w:rsidRDefault="00E26C5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F8FA774" w14:textId="77777777" w:rsidR="00E26C5E" w:rsidRPr="00695BAF" w:rsidRDefault="00E26C5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81ACB67" w14:textId="77777777" w:rsidR="006D215C" w:rsidRDefault="006D215C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4C2DAE08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D07B815" w14:textId="77777777" w:rsidR="00E26C5E" w:rsidRPr="00D94637" w:rsidRDefault="00E26C5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4F54B2" w:rsidRPr="00B310DC" w14:paraId="14B207D7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F7A4FC9" w14:textId="77777777" w:rsidR="00E26C5E" w:rsidRPr="00AD7BF2" w:rsidRDefault="00E26C5E" w:rsidP="004F54B2">
          <w:pPr>
            <w:pStyle w:val="FooterText"/>
          </w:pPr>
          <w:r>
            <w:t>11806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253948E" w14:textId="77777777" w:rsidR="00E26C5E" w:rsidRPr="00AD7BF2" w:rsidRDefault="00E26C5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B76F0D1" w14:textId="77777777" w:rsidR="00E26C5E" w:rsidRPr="002511D8" w:rsidRDefault="00E26C5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D01449C" w14:textId="77777777" w:rsidR="00E26C5E" w:rsidRPr="00B310DC" w:rsidRDefault="00E26C5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284C4EA9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0CE37D8E" w14:textId="77777777" w:rsidR="00E26C5E" w:rsidRPr="00AD7BF2" w:rsidRDefault="00E26C5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E5457C7" w14:textId="77777777" w:rsidR="00E26C5E" w:rsidRPr="00AD7BF2" w:rsidRDefault="00E26C5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4B820B1" w14:textId="77777777" w:rsidR="00E26C5E" w:rsidRPr="00D94637" w:rsidRDefault="00E26C5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6CB175E" w14:textId="77777777" w:rsidR="00E26C5E" w:rsidRPr="00695BAF" w:rsidRDefault="00E26C5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2727740" w14:textId="77777777" w:rsidR="006D215C" w:rsidRDefault="006D215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53C07" w14:textId="77777777" w:rsidR="001B060D" w:rsidRDefault="001B060D" w:rsidP="00B5488B">
      <w:r>
        <w:separator/>
      </w:r>
    </w:p>
  </w:footnote>
  <w:footnote w:type="continuationSeparator" w:id="0">
    <w:p w14:paraId="40C20819" w14:textId="77777777" w:rsidR="001B060D" w:rsidRDefault="001B060D" w:rsidP="00B5488B">
      <w:r>
        <w:continuationSeparator/>
      </w:r>
    </w:p>
  </w:footnote>
  <w:footnote w:id="1">
    <w:p w14:paraId="13B28B55" w14:textId="77777777" w:rsidR="008916AE" w:rsidRDefault="008916AE">
      <w:pPr>
        <w:pStyle w:val="FootnoteText"/>
      </w:pPr>
      <w:r>
        <w:rPr>
          <w:rStyle w:val="FootnoteReference"/>
        </w:rPr>
        <w:t>1</w:t>
      </w:r>
      <w:r>
        <w:tab/>
        <w:t>În prezența președintei BEI.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5326C" w14:textId="77777777" w:rsidR="006D215C" w:rsidRDefault="00E26C5E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5A3A" w14:textId="77777777" w:rsidR="006D215C" w:rsidRDefault="00E26C5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540" w:hanging="54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36A7D25"/>
    <w:multiLevelType w:val="hybridMultilevel"/>
    <w:tmpl w:val="48822F1C"/>
    <w:lvl w:ilvl="0" w:tplc="FFFFFFFF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0"/>
  </w:num>
  <w:num w:numId="9" w16cid:durableId="1450276834">
    <w:abstractNumId w:val="20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4754171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92681325">
    <w:abstractNumId w:val="19"/>
  </w:num>
  <w:num w:numId="23" w16cid:durableId="8757748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3690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5673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106497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3981740868991864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7-17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180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45&lt;/text&gt;_x000d__x000a_      &lt;text&gt;ECOFIN 994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9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NSILIUL UNIUNII EUROPENE&amp;lt;Hyperlink NavigateUri=&quot;{x:Null}&quot; Style=&quot;{x:Null}&quot; Name=&quot;Footnote1&quot; Tag=&quot;{}{fn:1}În prezen&amp;#539;a pre&amp;#537;edintei BEI.{/fn}&quot; ToolTip=&quot;În prezen&amp;#539;a pre&amp;#537;edintei BEI.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7-10&quot; /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9156486874630916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09&lt;/text&gt;_x000d__x000a_  &lt;/metadata&gt;_x000d__x000a_  &lt;metadata key=&quot;md_Prefix&quot;&gt;_x000d__x000a_    &lt;text&gt;&lt;/text&gt;_x000d__x000a_  &lt;/metadata&gt;_x000d__x000a_  &lt;metadata key=&quot;md_DocumentNumber&quot;&gt;_x000d__x000a_    &lt;text&gt;1114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3&lt;/text&gt;_x000d__x000a_      &lt;text&gt;ECOFIN 932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9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11c1c9a4071740cf85c46061afbacd314a6434c05d7af030e6c03eb84d19978"/>
  </w:docVars>
  <w:rsids>
    <w:rsidRoot w:val="001B060D"/>
    <w:rsid w:val="00042CB0"/>
    <w:rsid w:val="000D6506"/>
    <w:rsid w:val="000E2267"/>
    <w:rsid w:val="001208A4"/>
    <w:rsid w:val="00120B05"/>
    <w:rsid w:val="00134C37"/>
    <w:rsid w:val="001B060D"/>
    <w:rsid w:val="001B7678"/>
    <w:rsid w:val="001E1621"/>
    <w:rsid w:val="00202114"/>
    <w:rsid w:val="002157D0"/>
    <w:rsid w:val="00244F52"/>
    <w:rsid w:val="002A076E"/>
    <w:rsid w:val="002B7630"/>
    <w:rsid w:val="002B79EA"/>
    <w:rsid w:val="002E15BC"/>
    <w:rsid w:val="00326C08"/>
    <w:rsid w:val="00343403"/>
    <w:rsid w:val="00345082"/>
    <w:rsid w:val="00345900"/>
    <w:rsid w:val="00350C40"/>
    <w:rsid w:val="00354E9A"/>
    <w:rsid w:val="003608C7"/>
    <w:rsid w:val="003636EC"/>
    <w:rsid w:val="003778B9"/>
    <w:rsid w:val="00387766"/>
    <w:rsid w:val="003A21DC"/>
    <w:rsid w:val="003A3D81"/>
    <w:rsid w:val="003A6C20"/>
    <w:rsid w:val="003D040A"/>
    <w:rsid w:val="003D6AF6"/>
    <w:rsid w:val="00416877"/>
    <w:rsid w:val="0043188F"/>
    <w:rsid w:val="00442CAD"/>
    <w:rsid w:val="00445421"/>
    <w:rsid w:val="00450A1E"/>
    <w:rsid w:val="00450C41"/>
    <w:rsid w:val="004620BB"/>
    <w:rsid w:val="00464FE8"/>
    <w:rsid w:val="004738A8"/>
    <w:rsid w:val="004838EB"/>
    <w:rsid w:val="00490865"/>
    <w:rsid w:val="004A1C22"/>
    <w:rsid w:val="004A3CB4"/>
    <w:rsid w:val="004C60B7"/>
    <w:rsid w:val="004E0BFD"/>
    <w:rsid w:val="005024B0"/>
    <w:rsid w:val="0050743B"/>
    <w:rsid w:val="005129D3"/>
    <w:rsid w:val="00546854"/>
    <w:rsid w:val="00547A70"/>
    <w:rsid w:val="005529E7"/>
    <w:rsid w:val="005633D1"/>
    <w:rsid w:val="005864D0"/>
    <w:rsid w:val="005A5570"/>
    <w:rsid w:val="005C0E8B"/>
    <w:rsid w:val="005C204C"/>
    <w:rsid w:val="005C3952"/>
    <w:rsid w:val="005D18BD"/>
    <w:rsid w:val="005D2095"/>
    <w:rsid w:val="00601D12"/>
    <w:rsid w:val="006213F4"/>
    <w:rsid w:val="00632D3B"/>
    <w:rsid w:val="00672B8E"/>
    <w:rsid w:val="0068003E"/>
    <w:rsid w:val="006A0129"/>
    <w:rsid w:val="006C2197"/>
    <w:rsid w:val="006C729D"/>
    <w:rsid w:val="006D215C"/>
    <w:rsid w:val="006D2414"/>
    <w:rsid w:val="006E4AB4"/>
    <w:rsid w:val="007010AE"/>
    <w:rsid w:val="00723B34"/>
    <w:rsid w:val="00732A3A"/>
    <w:rsid w:val="00741DC3"/>
    <w:rsid w:val="00745D84"/>
    <w:rsid w:val="007502FA"/>
    <w:rsid w:val="00772954"/>
    <w:rsid w:val="00774C16"/>
    <w:rsid w:val="00786B8C"/>
    <w:rsid w:val="00796F08"/>
    <w:rsid w:val="007C52A2"/>
    <w:rsid w:val="007D7CC1"/>
    <w:rsid w:val="007E7DA7"/>
    <w:rsid w:val="008146F9"/>
    <w:rsid w:val="00827A46"/>
    <w:rsid w:val="00843D81"/>
    <w:rsid w:val="008916AE"/>
    <w:rsid w:val="008C5463"/>
    <w:rsid w:val="008F1040"/>
    <w:rsid w:val="009061BD"/>
    <w:rsid w:val="00945B42"/>
    <w:rsid w:val="00973ED1"/>
    <w:rsid w:val="009860AE"/>
    <w:rsid w:val="009930AF"/>
    <w:rsid w:val="009B5507"/>
    <w:rsid w:val="009D0ACD"/>
    <w:rsid w:val="009F34C7"/>
    <w:rsid w:val="00A01950"/>
    <w:rsid w:val="00A0208D"/>
    <w:rsid w:val="00A04B52"/>
    <w:rsid w:val="00A22E72"/>
    <w:rsid w:val="00A31007"/>
    <w:rsid w:val="00A92353"/>
    <w:rsid w:val="00B50C0A"/>
    <w:rsid w:val="00B5488B"/>
    <w:rsid w:val="00B70597"/>
    <w:rsid w:val="00B92395"/>
    <w:rsid w:val="00BA5ADF"/>
    <w:rsid w:val="00BB0B32"/>
    <w:rsid w:val="00BC0BB4"/>
    <w:rsid w:val="00BC3579"/>
    <w:rsid w:val="00BC3EC8"/>
    <w:rsid w:val="00BD729D"/>
    <w:rsid w:val="00BE3520"/>
    <w:rsid w:val="00C02778"/>
    <w:rsid w:val="00C12698"/>
    <w:rsid w:val="00C21710"/>
    <w:rsid w:val="00C24D81"/>
    <w:rsid w:val="00C86B16"/>
    <w:rsid w:val="00C86BCE"/>
    <w:rsid w:val="00CA5151"/>
    <w:rsid w:val="00CC013E"/>
    <w:rsid w:val="00CC7CD6"/>
    <w:rsid w:val="00CD0F8F"/>
    <w:rsid w:val="00CD5805"/>
    <w:rsid w:val="00CD60FB"/>
    <w:rsid w:val="00CE1472"/>
    <w:rsid w:val="00CF24C1"/>
    <w:rsid w:val="00D10311"/>
    <w:rsid w:val="00D343E0"/>
    <w:rsid w:val="00D41FB1"/>
    <w:rsid w:val="00D52A55"/>
    <w:rsid w:val="00D64B12"/>
    <w:rsid w:val="00D72EF2"/>
    <w:rsid w:val="00D91806"/>
    <w:rsid w:val="00D95441"/>
    <w:rsid w:val="00DB0576"/>
    <w:rsid w:val="00DB6A97"/>
    <w:rsid w:val="00DF7902"/>
    <w:rsid w:val="00E00736"/>
    <w:rsid w:val="00E131D9"/>
    <w:rsid w:val="00E25FF7"/>
    <w:rsid w:val="00E26C5E"/>
    <w:rsid w:val="00E3297C"/>
    <w:rsid w:val="00E357DA"/>
    <w:rsid w:val="00E70AE5"/>
    <w:rsid w:val="00E73994"/>
    <w:rsid w:val="00E73C39"/>
    <w:rsid w:val="00E75903"/>
    <w:rsid w:val="00E8251D"/>
    <w:rsid w:val="00E900DC"/>
    <w:rsid w:val="00EB2C36"/>
    <w:rsid w:val="00ED2D5D"/>
    <w:rsid w:val="00ED3A3C"/>
    <w:rsid w:val="00EE3B78"/>
    <w:rsid w:val="00EE58DE"/>
    <w:rsid w:val="00EF0589"/>
    <w:rsid w:val="00F10557"/>
    <w:rsid w:val="00F43921"/>
    <w:rsid w:val="00F53CE4"/>
    <w:rsid w:val="00F67D61"/>
    <w:rsid w:val="00FA7FBE"/>
    <w:rsid w:val="4804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  <w14:docId w14:val="040861A3"/>
  <w15:docId w15:val="{4F2765F8-6699-48BF-A7B0-5EBC2617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8916A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916A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916A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916A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916A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916A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916AE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8916A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916A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916A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8916A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8916A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CF24C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ED3A3C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cid:image001.png@01DCC815.5AC439F0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gi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8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bin"/><Relationship Id="rId22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C350D4-F6FE-45A8-8683-E185A44A5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221571-732E-4005-B600-86B7A40657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C42ACF-C389-4AC8-8CF9-2E82EBC8A4FD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0A19DDC-48D9-4F13-A622-4C895AF441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4</Pages>
  <Words>607</Words>
  <Characters>3182</Characters>
  <Application>Microsoft Office Word</Application>
  <DocSecurity>0</DocSecurity>
  <Lines>244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MARGARINT Marius Claudiu</cp:lastModifiedBy>
  <cp:revision>7</cp:revision>
  <dcterms:created xsi:type="dcterms:W3CDTF">2026-07-20T08:41:00Z</dcterms:created>
  <dcterms:modified xsi:type="dcterms:W3CDTF">2026-07-23T21:59:00Z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  <property fmtid="{D5CDD505-2E9C-101B-9397-08002B2CF9AE}" pid="10" name="Meeting Number">
    <vt:lpwstr>4189</vt:lpwstr>
  </property>
</Properties>
</file>