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72825904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232317" w:rsidRPr="0056157B" w14:paraId="2D342FB6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45A7480" w14:textId="56EEC23C" w:rsidR="00232317" w:rsidRPr="0056157B" w:rsidRDefault="00232317" w:rsidP="00634DC7">
                <w:pPr>
                  <w:pStyle w:val="TBNormalTechnicalBlock"/>
                </w:pPr>
              </w:p>
            </w:tc>
          </w:tr>
          <w:tr w:rsidR="00232317" w:rsidRPr="0056157B" w14:paraId="2EF52A6D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6173175" w14:textId="77777777" w:rsidR="00232317" w:rsidRPr="0056157B" w:rsidRDefault="00232317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8AB484F" wp14:editId="4E01BA44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2D13544" w14:textId="77777777" w:rsidR="00232317" w:rsidRPr="0056157B" w:rsidRDefault="00232317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232317" w:rsidRPr="00B84B6D" w14:paraId="69847A77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E695E56" w14:textId="77777777" w:rsidR="00232317" w:rsidRPr="0056157B" w:rsidRDefault="00232317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B54BF56" w14:textId="77777777" w:rsidR="00232317" w:rsidRPr="0056157B" w:rsidRDefault="00232317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7D3D4BFC" w14:textId="77777777" w:rsidR="00232317" w:rsidRPr="0056157B" w:rsidRDefault="00232317" w:rsidP="00233A0E">
                <w:pPr>
                  <w:pStyle w:val="TBNormalTechnicalBlock"/>
                  <w:rPr>
                    <w:b/>
                  </w:rPr>
                </w:pPr>
              </w:p>
              <w:p w14:paraId="33990B98" w14:textId="77777777" w:rsidR="00232317" w:rsidRDefault="0023231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24 iulie 2026</w:t>
                </w:r>
              </w:p>
              <w:p w14:paraId="115E823D" w14:textId="77777777" w:rsidR="00232317" w:rsidRPr="0019440B" w:rsidRDefault="0023231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1B72497" w14:textId="77777777" w:rsidR="00232317" w:rsidRPr="0019440B" w:rsidRDefault="00232317" w:rsidP="00233A0E">
                <w:pPr>
                  <w:pStyle w:val="TBNormalTechnicalBlock"/>
                </w:pPr>
              </w:p>
              <w:p w14:paraId="1A03AB2B" w14:textId="77777777" w:rsidR="00232317" w:rsidRDefault="00232317" w:rsidP="00233A0E">
                <w:pPr>
                  <w:pStyle w:val="TBNormalTechnicalBlock"/>
                </w:pPr>
                <w:r>
                  <w:t>11823</w:t>
                </w:r>
                <w:r w:rsidRPr="0056157B">
                  <w:t>/</w:t>
                </w:r>
                <w:r>
                  <w:t>26</w:t>
                </w:r>
              </w:p>
              <w:p w14:paraId="19CA6345" w14:textId="77777777" w:rsidR="00232317" w:rsidRDefault="0023231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46</w:t>
                </w:r>
              </w:p>
              <w:p w14:paraId="044F0EF5" w14:textId="77777777" w:rsidR="00232317" w:rsidRDefault="0023231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1006</w:t>
                </w:r>
              </w:p>
              <w:p w14:paraId="67FD8C04" w14:textId="77777777" w:rsidR="00232317" w:rsidRPr="007C5B64" w:rsidRDefault="00232317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4F16C71" w14:textId="77777777" w:rsidR="00232317" w:rsidRPr="009E0BE9" w:rsidRDefault="00232317" w:rsidP="00CD4D38">
                <w:pPr>
                  <w:pStyle w:val="TBDistrbMarkers"/>
                </w:pPr>
                <w:r>
                  <w:t>PARLNAT</w:t>
                </w:r>
              </w:p>
              <w:p w14:paraId="3CD9EF9C" w14:textId="77777777" w:rsidR="00232317" w:rsidRPr="009E0BE9" w:rsidRDefault="00232317" w:rsidP="00233A0E">
                <w:pPr>
                  <w:pStyle w:val="TBNormalTechnicalBlock"/>
                </w:pPr>
              </w:p>
              <w:p w14:paraId="0FCA153B" w14:textId="77777777" w:rsidR="00232317" w:rsidRPr="009E0BE9" w:rsidRDefault="00232317" w:rsidP="00233A0E">
                <w:pPr>
                  <w:pStyle w:val="TBNormalTechnicalBlock"/>
                </w:pPr>
              </w:p>
              <w:p w14:paraId="569D3EF1" w14:textId="77777777" w:rsidR="00232317" w:rsidRPr="009E0BE9" w:rsidRDefault="00232317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232317" w:rsidRPr="00ED0749" w14:paraId="4FF119F2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A5B1C0C" w14:textId="77777777" w:rsidR="00232317" w:rsidRPr="00ED0749" w:rsidRDefault="00232317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44FB2A8" w14:textId="77777777" w:rsidR="00232317" w:rsidRPr="00ED0749" w:rsidRDefault="00232317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08596A5" w14:textId="77777777" w:rsidR="00232317" w:rsidRPr="00ED0749" w:rsidRDefault="0023231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F7D493B" w14:textId="77777777" w:rsidR="00232317" w:rsidRPr="00ED0749" w:rsidRDefault="00232317" w:rsidP="00DF1147">
          <w:pPr>
            <w:pStyle w:val="TBEntRefer"/>
            <w:rPr>
              <w:sz w:val="2"/>
              <w:szCs w:val="2"/>
            </w:rPr>
          </w:pPr>
        </w:p>
        <w:p w14:paraId="346F40FD" w14:textId="77777777" w:rsidR="00232317" w:rsidRPr="00DD01AC" w:rsidRDefault="00232317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232317" w:rsidRPr="00133225" w14:paraId="11CCBDF2" w14:textId="77777777" w:rsidTr="001E5BC3">
            <w:trPr>
              <w:jc w:val="center"/>
            </w:trPr>
            <w:tc>
              <w:tcPr>
                <w:tcW w:w="9645" w:type="dxa"/>
              </w:tcPr>
              <w:p w14:paraId="2B1CFAC2" w14:textId="77777777" w:rsidR="00232317" w:rsidRPr="00C4351E" w:rsidRDefault="00232317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232317" w:rsidRPr="007D53AD" w14:paraId="6426B604" w14:textId="77777777" w:rsidTr="001E5BC3">
            <w:trPr>
              <w:jc w:val="center"/>
            </w:trPr>
            <w:tc>
              <w:tcPr>
                <w:tcW w:w="9645" w:type="dxa"/>
              </w:tcPr>
              <w:p w14:paraId="769F9BBE" w14:textId="77777777" w:rsidR="00232317" w:rsidRPr="007D53AD" w:rsidRDefault="00232317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Externe)</w:t>
                </w:r>
              </w:p>
            </w:tc>
          </w:tr>
          <w:tr w:rsidR="00232317" w:rsidRPr="007D53AD" w14:paraId="728A10FB" w14:textId="77777777" w:rsidTr="001E5BC3">
            <w:trPr>
              <w:jc w:val="center"/>
            </w:trPr>
            <w:tc>
              <w:tcPr>
                <w:tcW w:w="9645" w:type="dxa"/>
              </w:tcPr>
              <w:p w14:paraId="3C21AA2B" w14:textId="77777777" w:rsidR="00232317" w:rsidRPr="006368AC" w:rsidRDefault="00232317" w:rsidP="00E60AAC">
                <w:pPr>
                  <w:pStyle w:val="TBTableText"/>
                </w:pPr>
                <w:r>
                  <w:t>13 iulie 2026</w:t>
                </w:r>
              </w:p>
            </w:tc>
          </w:tr>
        </w:tbl>
        <w:p w14:paraId="35BA5376" w14:textId="77777777" w:rsidR="00232317" w:rsidRPr="008C6FD6" w:rsidRDefault="00ED086A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A5238" w:rsidRPr="00232317" w14:paraId="09574BAD" w14:textId="77777777" w:rsidTr="00404FFD">
        <w:tc>
          <w:tcPr>
            <w:tcW w:w="567" w:type="dxa"/>
            <w:tcMar>
              <w:right w:w="0" w:type="dxa"/>
            </w:tcMar>
          </w:tcPr>
          <w:p w14:paraId="6856D95B" w14:textId="77777777" w:rsidR="00FA5238" w:rsidRPr="00232317" w:rsidRDefault="00FA5238" w:rsidP="00BA712E">
            <w:pPr>
              <w:pStyle w:val="PointManual"/>
              <w:pageBreakBefore/>
              <w:rPr>
                <w:b/>
                <w:bCs/>
              </w:rPr>
            </w:pPr>
            <w:bookmarkStart w:id="1" w:name="DQC_RangeToBeChecked"/>
            <w:r w:rsidRPr="00232317">
              <w:rPr>
                <w:b/>
              </w:rPr>
              <w:lastRenderedPageBreak/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6DD71E4" w14:textId="3996D499" w:rsidR="00FA5238" w:rsidRPr="00232317" w:rsidRDefault="00FA5238" w:rsidP="00404FFD">
            <w:pPr>
              <w:rPr>
                <w:b/>
                <w:bCs/>
              </w:rPr>
            </w:pPr>
            <w:r w:rsidRPr="00232317">
              <w:rPr>
                <w:b/>
              </w:rPr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671F01" w14:textId="77777777" w:rsidR="00FA5238" w:rsidRPr="00232317" w:rsidRDefault="00FA5238" w:rsidP="00404FFD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71D47C7" w14:textId="77777777" w:rsidR="00FA5238" w:rsidRPr="00232317" w:rsidRDefault="00FA5238" w:rsidP="00404FFD"/>
        </w:tc>
      </w:tr>
      <w:tr w:rsidR="00FA5238" w:rsidRPr="00232317" w14:paraId="4087EB82" w14:textId="77777777" w:rsidTr="00404FFD">
        <w:tc>
          <w:tcPr>
            <w:tcW w:w="567" w:type="dxa"/>
            <w:tcMar>
              <w:right w:w="0" w:type="dxa"/>
            </w:tcMar>
          </w:tcPr>
          <w:p w14:paraId="74FEF008" w14:textId="77777777" w:rsidR="00FA5238" w:rsidRPr="00232317" w:rsidRDefault="00FA5238" w:rsidP="00404FFD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34B47FB" w14:textId="77777777" w:rsidR="00FA5238" w:rsidRPr="00232317" w:rsidRDefault="00FA5238" w:rsidP="00404FFD">
            <w:r w:rsidRPr="00232317">
              <w:rPr>
                <w:u w:val="single"/>
              </w:rPr>
              <w:t>Consiliul</w:t>
            </w:r>
            <w:r w:rsidRPr="00232317">
              <w:t xml:space="preserve"> a adoptat ordinea de zi care figurează în documentul 11627/26.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A1569BC" w14:textId="77777777" w:rsidR="00FA5238" w:rsidRPr="00232317" w:rsidRDefault="00FA5238" w:rsidP="00404FFD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2862D63" w14:textId="77777777" w:rsidR="00FA5238" w:rsidRPr="00232317" w:rsidRDefault="00FA5238" w:rsidP="00404FFD"/>
        </w:tc>
      </w:tr>
      <w:tr w:rsidR="00FA5238" w:rsidRPr="00232317" w14:paraId="5FDF5B5F" w14:textId="77777777" w:rsidTr="00404FFD">
        <w:tc>
          <w:tcPr>
            <w:tcW w:w="567" w:type="dxa"/>
            <w:tcMar>
              <w:right w:w="0" w:type="dxa"/>
            </w:tcMar>
          </w:tcPr>
          <w:p w14:paraId="3962AB13" w14:textId="77777777" w:rsidR="00FA5238" w:rsidRPr="00232317" w:rsidRDefault="00FA5238" w:rsidP="00404FFD">
            <w:pPr>
              <w:pStyle w:val="PointManual"/>
              <w:rPr>
                <w:b/>
                <w:bCs/>
              </w:rPr>
            </w:pPr>
            <w:r w:rsidRPr="00232317">
              <w:rPr>
                <w:b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49D15F" w14:textId="77777777" w:rsidR="00FA5238" w:rsidRPr="00232317" w:rsidRDefault="00FA5238" w:rsidP="00404FFD">
            <w:pPr>
              <w:rPr>
                <w:b/>
                <w:bCs/>
              </w:rPr>
            </w:pPr>
            <w:r w:rsidRPr="00232317">
              <w:rPr>
                <w:b/>
              </w:rPr>
              <w:t>Aprobarea punctelor „A”</w:t>
            </w:r>
          </w:p>
          <w:p w14:paraId="3FF1D858" w14:textId="77777777" w:rsidR="00FA5238" w:rsidRPr="00232317" w:rsidRDefault="00FA5238" w:rsidP="00404FFD">
            <w:pPr>
              <w:pStyle w:val="PointManual"/>
              <w:rPr>
                <w:b/>
                <w:bCs/>
              </w:rPr>
            </w:pPr>
            <w:r w:rsidRPr="00232317">
              <w:rPr>
                <w:b/>
              </w:rPr>
              <w:t>a)</w:t>
            </w:r>
            <w:r w:rsidRPr="00232317">
              <w:rPr>
                <w:b/>
              </w:rPr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C056F9A" w14:textId="77777777" w:rsidR="00FA5238" w:rsidRPr="00232317" w:rsidRDefault="00FA5238" w:rsidP="00404FFD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797334C" w14:textId="77777777" w:rsidR="00FA5238" w:rsidRPr="00232317" w:rsidRDefault="00FA5238" w:rsidP="00404FFD"/>
          <w:p w14:paraId="3E97C7F8" w14:textId="77777777" w:rsidR="00FA5238" w:rsidRPr="00232317" w:rsidRDefault="006A05A7" w:rsidP="00404FFD">
            <w:r w:rsidRPr="00232317">
              <w:t>11629/1/26 REV 1</w:t>
            </w:r>
          </w:p>
        </w:tc>
      </w:tr>
      <w:tr w:rsidR="00FA5238" w:rsidRPr="00232317" w14:paraId="11AD7FEE" w14:textId="77777777" w:rsidTr="00404FFD">
        <w:tc>
          <w:tcPr>
            <w:tcW w:w="567" w:type="dxa"/>
            <w:tcMar>
              <w:right w:w="0" w:type="dxa"/>
            </w:tcMar>
          </w:tcPr>
          <w:p w14:paraId="16C12308" w14:textId="77777777" w:rsidR="00FA5238" w:rsidRPr="00232317" w:rsidRDefault="00FA5238" w:rsidP="00404FFD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A69A361" w14:textId="77777777" w:rsidR="00FA5238" w:rsidRPr="00232317" w:rsidRDefault="00FA5238" w:rsidP="00404FFD">
            <w:r w:rsidRPr="00232317">
              <w:rPr>
                <w:u w:val="single"/>
              </w:rPr>
              <w:t>Consiliul</w:t>
            </w:r>
            <w:r w:rsidRPr="00232317">
              <w:t xml:space="preserve"> a adoptat toate punctele „A” care figurează în documentul sus-menționat, inclusiv toate documentele COR și REV lingvistice prezentate în vederea adoptării. În ADD 1 la prezentul document figurează declarații cu privire la aceste puncte.</w:t>
            </w:r>
          </w:p>
        </w:tc>
      </w:tr>
    </w:tbl>
    <w:p w14:paraId="48119012" w14:textId="77777777" w:rsidR="004E2474" w:rsidRPr="00232317" w:rsidRDefault="004E2474" w:rsidP="004E2474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232317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6A05A7" w:rsidRPr="00232317" w14:paraId="24115E4C" w14:textId="77777777" w:rsidTr="00CF27DF">
        <w:tc>
          <w:tcPr>
            <w:tcW w:w="567" w:type="dxa"/>
            <w:tcMar>
              <w:right w:w="0" w:type="dxa"/>
            </w:tcMar>
          </w:tcPr>
          <w:p w14:paraId="64D0EEBC" w14:textId="77777777" w:rsidR="006A05A7" w:rsidRPr="00232317" w:rsidRDefault="006A05A7" w:rsidP="006A05A7">
            <w:pPr>
              <w:pStyle w:val="PointManual"/>
            </w:pPr>
            <w:r w:rsidRPr="00232317">
              <w:t>3.</w:t>
            </w:r>
          </w:p>
        </w:tc>
        <w:tc>
          <w:tcPr>
            <w:tcW w:w="6463" w:type="dxa"/>
          </w:tcPr>
          <w:p w14:paraId="3E63873A" w14:textId="77777777" w:rsidR="006A05A7" w:rsidRPr="00232317" w:rsidRDefault="006A05A7" w:rsidP="006A05A7">
            <w:r w:rsidRPr="00232317">
              <w:t>Afaceri curente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B478940" w14:textId="77777777" w:rsidR="006A05A7" w:rsidRPr="00232317" w:rsidRDefault="006A05A7" w:rsidP="006A05A7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269132C" w14:textId="77777777" w:rsidR="006A05A7" w:rsidRPr="00232317" w:rsidRDefault="006A05A7" w:rsidP="006A05A7"/>
        </w:tc>
      </w:tr>
      <w:tr w:rsidR="006A05A7" w:rsidRPr="00232317" w14:paraId="2C39F021" w14:textId="77777777" w:rsidTr="00CF27DF">
        <w:tc>
          <w:tcPr>
            <w:tcW w:w="567" w:type="dxa"/>
            <w:tcMar>
              <w:right w:w="0" w:type="dxa"/>
            </w:tcMar>
          </w:tcPr>
          <w:p w14:paraId="495B3EE2" w14:textId="77777777" w:rsidR="006A05A7" w:rsidRPr="00232317" w:rsidRDefault="006A05A7" w:rsidP="006A05A7">
            <w:pPr>
              <w:pStyle w:val="PointManual"/>
            </w:pPr>
            <w:r w:rsidRPr="00232317">
              <w:t>4.</w:t>
            </w:r>
          </w:p>
        </w:tc>
        <w:tc>
          <w:tcPr>
            <w:tcW w:w="6463" w:type="dxa"/>
          </w:tcPr>
          <w:p w14:paraId="4C88438F" w14:textId="77777777" w:rsidR="006A05A7" w:rsidRPr="00232317" w:rsidRDefault="006A05A7" w:rsidP="006A05A7">
            <w:r w:rsidRPr="00232317">
              <w:t>Războiul de agresiune al Rusiei împotriva Ucrainei</w:t>
            </w:r>
            <w:r w:rsidRPr="00232317">
              <w:rPr>
                <w:rStyle w:val="FootnoteReference"/>
              </w:rPr>
              <w:footnoteReference w:id="1"/>
            </w:r>
          </w:p>
          <w:p w14:paraId="2294AE86" w14:textId="77777777" w:rsidR="006A05A7" w:rsidRPr="00232317" w:rsidRDefault="006A05A7" w:rsidP="006A05A7">
            <w:r w:rsidRPr="00232317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CF821E6" w14:textId="77777777" w:rsidR="006A05A7" w:rsidRPr="00232317" w:rsidRDefault="006A05A7" w:rsidP="006A05A7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6393884" w14:textId="77777777" w:rsidR="006A05A7" w:rsidRPr="00232317" w:rsidRDefault="006A05A7" w:rsidP="006A05A7"/>
        </w:tc>
      </w:tr>
      <w:tr w:rsidR="006A05A7" w:rsidRPr="00232317" w14:paraId="1D738926" w14:textId="77777777" w:rsidTr="00CF27DF">
        <w:tc>
          <w:tcPr>
            <w:tcW w:w="567" w:type="dxa"/>
            <w:tcMar>
              <w:right w:w="0" w:type="dxa"/>
            </w:tcMar>
          </w:tcPr>
          <w:p w14:paraId="45BDE31A" w14:textId="77777777" w:rsidR="006A05A7" w:rsidRPr="00232317" w:rsidRDefault="006A05A7" w:rsidP="006A05A7">
            <w:pPr>
              <w:pStyle w:val="PointManual"/>
            </w:pPr>
            <w:r w:rsidRPr="00232317">
              <w:t>5.</w:t>
            </w:r>
          </w:p>
        </w:tc>
        <w:tc>
          <w:tcPr>
            <w:tcW w:w="6463" w:type="dxa"/>
          </w:tcPr>
          <w:p w14:paraId="20BE305E" w14:textId="77777777" w:rsidR="006A05A7" w:rsidRPr="00232317" w:rsidRDefault="006A05A7" w:rsidP="006A05A7">
            <w:r w:rsidRPr="00232317">
              <w:t>Situația din Orientul Mijlociu</w:t>
            </w:r>
          </w:p>
          <w:p w14:paraId="3B524A69" w14:textId="77777777" w:rsidR="006A05A7" w:rsidRPr="00232317" w:rsidRDefault="006A05A7" w:rsidP="006A05A7">
            <w:r w:rsidRPr="00232317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EFD63D4" w14:textId="77777777" w:rsidR="006A05A7" w:rsidRPr="00232317" w:rsidRDefault="006A05A7" w:rsidP="006A05A7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9EB9302" w14:textId="77777777" w:rsidR="006A05A7" w:rsidRPr="00232317" w:rsidRDefault="006A05A7" w:rsidP="006A05A7"/>
        </w:tc>
      </w:tr>
      <w:tr w:rsidR="006A05A7" w:rsidRPr="00232317" w14:paraId="304702B3" w14:textId="77777777" w:rsidTr="00924AF8">
        <w:trPr>
          <w:trHeight w:val="611"/>
        </w:trPr>
        <w:tc>
          <w:tcPr>
            <w:tcW w:w="567" w:type="dxa"/>
            <w:tcMar>
              <w:right w:w="0" w:type="dxa"/>
            </w:tcMar>
          </w:tcPr>
          <w:p w14:paraId="74612CFA" w14:textId="77777777" w:rsidR="006A05A7" w:rsidRPr="00232317" w:rsidRDefault="006A05A7" w:rsidP="006A05A7">
            <w:pPr>
              <w:pStyle w:val="PointManual"/>
            </w:pPr>
            <w:r w:rsidRPr="00232317">
              <w:t>6.</w:t>
            </w:r>
          </w:p>
        </w:tc>
        <w:tc>
          <w:tcPr>
            <w:tcW w:w="6463" w:type="dxa"/>
          </w:tcPr>
          <w:p w14:paraId="4F07592C" w14:textId="77777777" w:rsidR="006A05A7" w:rsidRPr="00232317" w:rsidRDefault="006A05A7" w:rsidP="006A05A7">
            <w:r w:rsidRPr="00232317">
              <w:t>Marea Neagră</w:t>
            </w:r>
          </w:p>
          <w:p w14:paraId="67F4CB9E" w14:textId="77777777" w:rsidR="006A05A7" w:rsidRPr="00232317" w:rsidRDefault="006A05A7" w:rsidP="006A05A7">
            <w:r w:rsidRPr="00232317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534560C" w14:textId="77777777" w:rsidR="006A05A7" w:rsidRPr="00232317" w:rsidRDefault="006A05A7" w:rsidP="006A05A7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D5E88C" w14:textId="77777777" w:rsidR="006A05A7" w:rsidRPr="00232317" w:rsidRDefault="006A05A7" w:rsidP="006A05A7"/>
        </w:tc>
      </w:tr>
      <w:tr w:rsidR="006A05A7" w:rsidRPr="00232317" w14:paraId="1A524A30" w14:textId="77777777" w:rsidTr="00CF27DF">
        <w:tc>
          <w:tcPr>
            <w:tcW w:w="567" w:type="dxa"/>
            <w:tcMar>
              <w:right w:w="0" w:type="dxa"/>
            </w:tcMar>
          </w:tcPr>
          <w:p w14:paraId="2F3F5D94" w14:textId="77777777" w:rsidR="006A05A7" w:rsidRPr="00232317" w:rsidRDefault="006A05A7" w:rsidP="006A05A7">
            <w:pPr>
              <w:pStyle w:val="PointManual"/>
            </w:pPr>
            <w:r w:rsidRPr="00232317">
              <w:t>7.</w:t>
            </w:r>
          </w:p>
        </w:tc>
        <w:tc>
          <w:tcPr>
            <w:tcW w:w="6463" w:type="dxa"/>
          </w:tcPr>
          <w:p w14:paraId="2CF5B45C" w14:textId="77777777" w:rsidR="006A05A7" w:rsidRPr="00232317" w:rsidRDefault="006A05A7" w:rsidP="006A05A7">
            <w:r w:rsidRPr="00232317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914ECBC" w14:textId="77777777" w:rsidR="006A05A7" w:rsidRPr="00232317" w:rsidRDefault="006A05A7" w:rsidP="006A05A7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2CAD4CB" w14:textId="77777777" w:rsidR="006A05A7" w:rsidRPr="00232317" w:rsidRDefault="006A05A7" w:rsidP="006A05A7"/>
        </w:tc>
      </w:tr>
      <w:tr w:rsidR="006A05A7" w:rsidRPr="00232317" w14:paraId="353CF914" w14:textId="77777777" w:rsidTr="00CF27DF">
        <w:tc>
          <w:tcPr>
            <w:tcW w:w="567" w:type="dxa"/>
            <w:tcMar>
              <w:right w:w="0" w:type="dxa"/>
            </w:tcMar>
          </w:tcPr>
          <w:p w14:paraId="61F4D021" w14:textId="77777777" w:rsidR="006A05A7" w:rsidRPr="00232317" w:rsidRDefault="006A05A7" w:rsidP="006A05A7"/>
        </w:tc>
        <w:tc>
          <w:tcPr>
            <w:tcW w:w="6463" w:type="dxa"/>
          </w:tcPr>
          <w:p w14:paraId="07E160C7" w14:textId="77777777" w:rsidR="006A05A7" w:rsidRPr="00232317" w:rsidRDefault="006A05A7" w:rsidP="006A05A7">
            <w:pPr>
              <w:pStyle w:val="ListParagraph"/>
              <w:keepLines/>
              <w:numPr>
                <w:ilvl w:val="0"/>
                <w:numId w:val="29"/>
              </w:numPr>
            </w:pPr>
            <w:r w:rsidRPr="00232317">
              <w:t>Situația umanitară din Sudan</w:t>
            </w:r>
          </w:p>
          <w:p w14:paraId="6C4A5D26" w14:textId="77777777" w:rsidR="006A05A7" w:rsidRPr="00232317" w:rsidRDefault="006A05A7" w:rsidP="001000E3">
            <w:pPr>
              <w:pStyle w:val="Text1"/>
              <w:ind w:left="720"/>
              <w:rPr>
                <w:i/>
                <w:iCs/>
              </w:rPr>
            </w:pPr>
            <w:r w:rsidRPr="00232317">
              <w:rPr>
                <w:i/>
              </w:rPr>
              <w:t>Informare din partea Belgiei, Danemarcei, Germaniei, Irlandei și Țărilor de Jos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E4771B" w14:textId="77777777" w:rsidR="006A05A7" w:rsidRPr="00232317" w:rsidRDefault="006A05A7" w:rsidP="006A05A7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6BA5434" w14:textId="77777777" w:rsidR="006A05A7" w:rsidRPr="00232317" w:rsidRDefault="006A05A7" w:rsidP="006A05A7">
            <w:r w:rsidRPr="00232317">
              <w:t>11692/26</w:t>
            </w:r>
          </w:p>
        </w:tc>
      </w:tr>
      <w:tr w:rsidR="006A05A7" w:rsidRPr="00232317" w14:paraId="78C9E079" w14:textId="77777777" w:rsidTr="00CF27DF">
        <w:tc>
          <w:tcPr>
            <w:tcW w:w="567" w:type="dxa"/>
            <w:tcMar>
              <w:right w:w="0" w:type="dxa"/>
            </w:tcMar>
          </w:tcPr>
          <w:p w14:paraId="7F2C31DA" w14:textId="77777777" w:rsidR="006A05A7" w:rsidRPr="00232317" w:rsidRDefault="006A05A7" w:rsidP="006A05A7"/>
        </w:tc>
        <w:tc>
          <w:tcPr>
            <w:tcW w:w="6463" w:type="dxa"/>
          </w:tcPr>
          <w:p w14:paraId="5D81843C" w14:textId="77777777" w:rsidR="006A05A7" w:rsidRPr="00232317" w:rsidRDefault="006A05A7" w:rsidP="006A05A7">
            <w:pPr>
              <w:pStyle w:val="ListParagraph"/>
              <w:keepLines/>
              <w:numPr>
                <w:ilvl w:val="0"/>
                <w:numId w:val="29"/>
              </w:numPr>
            </w:pPr>
            <w:r w:rsidRPr="00232317">
              <w:t>Sprijinul Chinei pentru războiul de agresiune al Rusiei împotriva Ucrainei</w:t>
            </w:r>
          </w:p>
          <w:p w14:paraId="4CBADE5E" w14:textId="77777777" w:rsidR="006A05A7" w:rsidRPr="00232317" w:rsidRDefault="006A05A7" w:rsidP="001000E3">
            <w:pPr>
              <w:pStyle w:val="Text1"/>
              <w:ind w:left="720"/>
              <w:rPr>
                <w:i/>
                <w:iCs/>
              </w:rPr>
            </w:pPr>
            <w:r w:rsidRPr="00232317">
              <w:rPr>
                <w:i/>
              </w:rPr>
              <w:t>Informare din partea Franței, Germaniei, Țărilor de Jos și Poloniei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7F19D8E" w14:textId="77777777" w:rsidR="006A05A7" w:rsidRPr="00232317" w:rsidRDefault="006A05A7" w:rsidP="006A05A7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362F85" w14:textId="77777777" w:rsidR="006A05A7" w:rsidRPr="00232317" w:rsidRDefault="006A05A7" w:rsidP="006A05A7">
            <w:r w:rsidRPr="00232317">
              <w:t>11814/26</w:t>
            </w:r>
          </w:p>
        </w:tc>
      </w:tr>
      <w:tr w:rsidR="006A05A7" w:rsidRPr="00232317" w14:paraId="621061C3" w14:textId="77777777" w:rsidTr="00CF27DF">
        <w:tc>
          <w:tcPr>
            <w:tcW w:w="567" w:type="dxa"/>
            <w:tcMar>
              <w:right w:w="0" w:type="dxa"/>
            </w:tcMar>
          </w:tcPr>
          <w:p w14:paraId="73B57605" w14:textId="77777777" w:rsidR="006A05A7" w:rsidRPr="00232317" w:rsidRDefault="006A05A7" w:rsidP="006A05A7"/>
        </w:tc>
        <w:tc>
          <w:tcPr>
            <w:tcW w:w="6463" w:type="dxa"/>
          </w:tcPr>
          <w:p w14:paraId="137D8598" w14:textId="77777777" w:rsidR="006A05A7" w:rsidRPr="00232317" w:rsidRDefault="006A05A7" w:rsidP="006A05A7">
            <w:pPr>
              <w:pStyle w:val="ListParagraph"/>
              <w:keepLines/>
              <w:numPr>
                <w:ilvl w:val="0"/>
                <w:numId w:val="29"/>
              </w:numPr>
              <w:rPr>
                <w:i/>
                <w:iCs/>
              </w:rPr>
            </w:pPr>
            <w:r w:rsidRPr="00232317">
              <w:t>Conductă de gaze naturale</w:t>
            </w:r>
          </w:p>
          <w:p w14:paraId="517AE1B9" w14:textId="77777777" w:rsidR="006A05A7" w:rsidRPr="00232317" w:rsidRDefault="006A05A7" w:rsidP="001000E3">
            <w:pPr>
              <w:pStyle w:val="Text1"/>
              <w:ind w:left="720"/>
              <w:rPr>
                <w:i/>
                <w:iCs/>
              </w:rPr>
            </w:pPr>
            <w:r w:rsidRPr="00232317">
              <w:rPr>
                <w:i/>
              </w:rPr>
              <w:t>Informare din partea Ciprului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2325750" w14:textId="77777777" w:rsidR="006A05A7" w:rsidRPr="00232317" w:rsidRDefault="006A05A7" w:rsidP="006A05A7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04C817D" w14:textId="77777777" w:rsidR="006A05A7" w:rsidRPr="00232317" w:rsidRDefault="006A05A7" w:rsidP="006A05A7">
            <w:r w:rsidRPr="00232317">
              <w:t>11816/26</w:t>
            </w:r>
          </w:p>
        </w:tc>
      </w:tr>
      <w:bookmarkEnd w:id="1"/>
    </w:tbl>
    <w:p w14:paraId="29836F60" w14:textId="77777777" w:rsidR="001B060D" w:rsidRDefault="001B060D" w:rsidP="001B060D">
      <w:pPr>
        <w:pStyle w:val="FinalLine"/>
      </w:pPr>
    </w:p>
    <w:sectPr w:rsidR="001B060D" w:rsidSect="0023231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1845A" w14:textId="77777777" w:rsidR="00ED086A" w:rsidRDefault="00ED086A" w:rsidP="00B5488B">
      <w:r>
        <w:separator/>
      </w:r>
    </w:p>
  </w:endnote>
  <w:endnote w:type="continuationSeparator" w:id="0">
    <w:p w14:paraId="0E7E2A0B" w14:textId="77777777" w:rsidR="00ED086A" w:rsidRDefault="00ED086A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93BD9" w14:textId="77777777" w:rsidR="00232317" w:rsidRDefault="002323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32317" w:rsidRPr="00D94637" w14:paraId="7871D83B" w14:textId="77777777" w:rsidTr="00232317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7AA71F8A" w14:textId="77777777" w:rsidR="00232317" w:rsidRPr="00D94637" w:rsidRDefault="0023231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232317" w:rsidRPr="00B310DC" w14:paraId="30080BE9" w14:textId="77777777" w:rsidTr="00232317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42814D3D" w14:textId="643D3854" w:rsidR="00232317" w:rsidRPr="00AD7BF2" w:rsidRDefault="00232317" w:rsidP="004F54B2">
          <w:pPr>
            <w:pStyle w:val="FooterText"/>
          </w:pPr>
          <w:r>
            <w:t>11823/26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757CF619" w14:textId="77777777" w:rsidR="00232317" w:rsidRPr="00AD7BF2" w:rsidRDefault="0023231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55FA0E39" w14:textId="77777777" w:rsidR="00232317" w:rsidRPr="002511D8" w:rsidRDefault="00232317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75008555" w14:textId="3C8DC061" w:rsidR="00232317" w:rsidRPr="00B310DC" w:rsidRDefault="0023231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32317" w:rsidRPr="00D94637" w14:paraId="001D64C6" w14:textId="77777777" w:rsidTr="00232317">
      <w:trPr>
        <w:jc w:val="center"/>
      </w:trPr>
      <w:tc>
        <w:tcPr>
          <w:tcW w:w="1774" w:type="pct"/>
        </w:tcPr>
        <w:p w14:paraId="3FBDB134" w14:textId="1F69FA75" w:rsidR="00232317" w:rsidRPr="00AD7BF2" w:rsidRDefault="0023231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6B43DD46" w14:textId="068D206E" w:rsidR="00232317" w:rsidRPr="00AD7BF2" w:rsidRDefault="00232317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</w:tcPr>
        <w:p w14:paraId="258CA7EA" w14:textId="26FADBF8" w:rsidR="00232317" w:rsidRPr="00D94637" w:rsidRDefault="0023231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20127BA0" w14:textId="6FC9ABB3" w:rsidR="00232317" w:rsidRPr="00695BAF" w:rsidRDefault="0023231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03A7ADBA" w14:textId="77777777" w:rsidR="00232317" w:rsidRDefault="00232317" w:rsidP="00232317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32317" w:rsidRPr="00D94637" w14:paraId="207E6E02" w14:textId="77777777" w:rsidTr="00232317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1D7EB1F9" w14:textId="77777777" w:rsidR="00232317" w:rsidRPr="00D94637" w:rsidRDefault="0023231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232317" w:rsidRPr="00B310DC" w14:paraId="222BCDF8" w14:textId="77777777" w:rsidTr="00232317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2D4F0052" w14:textId="33A50990" w:rsidR="00232317" w:rsidRPr="00AD7BF2" w:rsidRDefault="00232317" w:rsidP="004F54B2">
          <w:pPr>
            <w:pStyle w:val="FooterText"/>
          </w:pPr>
          <w:r>
            <w:t>11823/26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4ACC091A" w14:textId="77777777" w:rsidR="00232317" w:rsidRPr="00AD7BF2" w:rsidRDefault="0023231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108616F2" w14:textId="77777777" w:rsidR="00232317" w:rsidRPr="002511D8" w:rsidRDefault="00232317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032AF5FE" w14:textId="60F4D3AC" w:rsidR="00232317" w:rsidRPr="00B310DC" w:rsidRDefault="0023231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32317" w:rsidRPr="00D94637" w14:paraId="5C847A1C" w14:textId="77777777" w:rsidTr="00232317">
      <w:trPr>
        <w:jc w:val="center"/>
      </w:trPr>
      <w:tc>
        <w:tcPr>
          <w:tcW w:w="1774" w:type="pct"/>
        </w:tcPr>
        <w:p w14:paraId="05895B85" w14:textId="77759F4F" w:rsidR="00232317" w:rsidRPr="00AD7BF2" w:rsidRDefault="0023231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0188BF2F" w14:textId="4760049D" w:rsidR="00232317" w:rsidRPr="00AD7BF2" w:rsidRDefault="00232317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</w:tcPr>
        <w:p w14:paraId="761B1496" w14:textId="7A0A0D83" w:rsidR="00232317" w:rsidRPr="00D94637" w:rsidRDefault="0023231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07F1A646" w14:textId="34545030" w:rsidR="00232317" w:rsidRPr="00695BAF" w:rsidRDefault="0023231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7645499A" w14:textId="77777777" w:rsidR="00232317" w:rsidRDefault="00232317" w:rsidP="00232317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D5A86" w14:textId="77777777" w:rsidR="00ED086A" w:rsidRDefault="00ED086A" w:rsidP="00B5488B">
      <w:r>
        <w:separator/>
      </w:r>
    </w:p>
  </w:footnote>
  <w:footnote w:type="continuationSeparator" w:id="0">
    <w:p w14:paraId="5F4D3965" w14:textId="77777777" w:rsidR="00ED086A" w:rsidRDefault="00ED086A" w:rsidP="00B5488B">
      <w:r>
        <w:continuationSeparator/>
      </w:r>
    </w:p>
  </w:footnote>
  <w:footnote w:id="1">
    <w:p w14:paraId="23D44CC7" w14:textId="77777777" w:rsidR="006A05A7" w:rsidRPr="00232317" w:rsidRDefault="006A05A7">
      <w:pPr>
        <w:pStyle w:val="FootnoteText"/>
      </w:pPr>
      <w:r w:rsidRPr="00232317">
        <w:rPr>
          <w:rStyle w:val="FootnoteReference"/>
        </w:rPr>
        <w:footnoteRef/>
      </w:r>
      <w:r w:rsidRPr="00232317">
        <w:tab/>
        <w:t>În prezența ministrului ucrainean al afacerilor externe.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4E38F" w14:textId="77777777" w:rsidR="00232317" w:rsidRDefault="002323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24ED4" w14:textId="40E3AECD" w:rsidR="00232317" w:rsidRDefault="00232317" w:rsidP="00232317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E7785" w14:textId="7BB8C6C1" w:rsidR="00232317" w:rsidRDefault="00232317" w:rsidP="00232317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86334FA"/>
    <w:multiLevelType w:val="hybridMultilevel"/>
    <w:tmpl w:val="B17C8AD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5D0638E"/>
    <w:multiLevelType w:val="hybridMultilevel"/>
    <w:tmpl w:val="82A20868"/>
    <w:lvl w:ilvl="0" w:tplc="DE982E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4A881148"/>
    <w:multiLevelType w:val="hybridMultilevel"/>
    <w:tmpl w:val="847E60E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80B3C"/>
    <w:multiLevelType w:val="hybridMultilevel"/>
    <w:tmpl w:val="40BE0BAE"/>
    <w:lvl w:ilvl="0" w:tplc="3D1A79B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FD6948"/>
    <w:multiLevelType w:val="hybridMultilevel"/>
    <w:tmpl w:val="22B6EED0"/>
    <w:lvl w:ilvl="0" w:tplc="6B007586">
      <w:start w:val="1"/>
      <w:numFmt w:val="lowerLetter"/>
      <w:lvlText w:val="%1)"/>
      <w:lvlJc w:val="left"/>
      <w:pPr>
        <w:ind w:left="720" w:hanging="72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C54D0"/>
    <w:multiLevelType w:val="hybridMultilevel"/>
    <w:tmpl w:val="D7D6AE0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59D75BC0"/>
    <w:multiLevelType w:val="hybridMultilevel"/>
    <w:tmpl w:val="312A97C4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5" w15:restartNumberingAfterBreak="0">
    <w:nsid w:val="713003BC"/>
    <w:multiLevelType w:val="hybridMultilevel"/>
    <w:tmpl w:val="6DCE15B0"/>
    <w:lvl w:ilvl="0" w:tplc="DE982E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0" w15:restartNumberingAfterBreak="0">
    <w:nsid w:val="7C663029"/>
    <w:multiLevelType w:val="hybridMultilevel"/>
    <w:tmpl w:val="CBB45B74"/>
    <w:lvl w:ilvl="0" w:tplc="3D1A79B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647" w:hanging="360"/>
      </w:pPr>
    </w:lvl>
    <w:lvl w:ilvl="2" w:tplc="080C001B" w:tentative="1">
      <w:start w:val="1"/>
      <w:numFmt w:val="lowerRoman"/>
      <w:lvlText w:val="%3."/>
      <w:lvlJc w:val="right"/>
      <w:pPr>
        <w:ind w:left="2367" w:hanging="180"/>
      </w:pPr>
    </w:lvl>
    <w:lvl w:ilvl="3" w:tplc="080C000F" w:tentative="1">
      <w:start w:val="1"/>
      <w:numFmt w:val="decimal"/>
      <w:lvlText w:val="%4."/>
      <w:lvlJc w:val="left"/>
      <w:pPr>
        <w:ind w:left="3087" w:hanging="360"/>
      </w:pPr>
    </w:lvl>
    <w:lvl w:ilvl="4" w:tplc="080C0019" w:tentative="1">
      <w:start w:val="1"/>
      <w:numFmt w:val="lowerLetter"/>
      <w:lvlText w:val="%5."/>
      <w:lvlJc w:val="left"/>
      <w:pPr>
        <w:ind w:left="3807" w:hanging="360"/>
      </w:pPr>
    </w:lvl>
    <w:lvl w:ilvl="5" w:tplc="080C001B" w:tentative="1">
      <w:start w:val="1"/>
      <w:numFmt w:val="lowerRoman"/>
      <w:lvlText w:val="%6."/>
      <w:lvlJc w:val="right"/>
      <w:pPr>
        <w:ind w:left="4527" w:hanging="180"/>
      </w:pPr>
    </w:lvl>
    <w:lvl w:ilvl="6" w:tplc="080C000F" w:tentative="1">
      <w:start w:val="1"/>
      <w:numFmt w:val="decimal"/>
      <w:lvlText w:val="%7."/>
      <w:lvlJc w:val="left"/>
      <w:pPr>
        <w:ind w:left="5247" w:hanging="360"/>
      </w:pPr>
    </w:lvl>
    <w:lvl w:ilvl="7" w:tplc="080C0019" w:tentative="1">
      <w:start w:val="1"/>
      <w:numFmt w:val="lowerLetter"/>
      <w:lvlText w:val="%8."/>
      <w:lvlJc w:val="left"/>
      <w:pPr>
        <w:ind w:left="5967" w:hanging="360"/>
      </w:pPr>
    </w:lvl>
    <w:lvl w:ilvl="8" w:tplc="080C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88873346">
    <w:abstractNumId w:val="23"/>
  </w:num>
  <w:num w:numId="2" w16cid:durableId="1045372169">
    <w:abstractNumId w:val="1"/>
  </w:num>
  <w:num w:numId="3" w16cid:durableId="24136653">
    <w:abstractNumId w:val="24"/>
  </w:num>
  <w:num w:numId="4" w16cid:durableId="1270311048">
    <w:abstractNumId w:val="20"/>
  </w:num>
  <w:num w:numId="5" w16cid:durableId="811295434">
    <w:abstractNumId w:val="2"/>
  </w:num>
  <w:num w:numId="6" w16cid:durableId="914389571">
    <w:abstractNumId w:val="27"/>
  </w:num>
  <w:num w:numId="7" w16cid:durableId="885025986">
    <w:abstractNumId w:val="29"/>
  </w:num>
  <w:num w:numId="8" w16cid:durableId="1679966738">
    <w:abstractNumId w:val="16"/>
  </w:num>
  <w:num w:numId="9" w16cid:durableId="1450276834">
    <w:abstractNumId w:val="26"/>
  </w:num>
  <w:num w:numId="10" w16cid:durableId="262806002">
    <w:abstractNumId w:val="21"/>
  </w:num>
  <w:num w:numId="11" w16cid:durableId="1912421930">
    <w:abstractNumId w:val="10"/>
  </w:num>
  <w:num w:numId="12" w16cid:durableId="1251767615">
    <w:abstractNumId w:val="6"/>
  </w:num>
  <w:num w:numId="13" w16cid:durableId="1671563598">
    <w:abstractNumId w:val="4"/>
  </w:num>
  <w:num w:numId="14" w16cid:durableId="1352955509">
    <w:abstractNumId w:val="22"/>
  </w:num>
  <w:num w:numId="15" w16cid:durableId="1058019748">
    <w:abstractNumId w:val="28"/>
  </w:num>
  <w:num w:numId="16" w16cid:durableId="42020864">
    <w:abstractNumId w:val="0"/>
  </w:num>
  <w:num w:numId="17" w16cid:durableId="1146899022">
    <w:abstractNumId w:val="8"/>
  </w:num>
  <w:num w:numId="18" w16cid:durableId="2092464110">
    <w:abstractNumId w:val="3"/>
  </w:num>
  <w:num w:numId="19" w16cid:durableId="1320844787">
    <w:abstractNumId w:val="17"/>
  </w:num>
  <w:num w:numId="20" w16cid:durableId="1680084339">
    <w:abstractNumId w:val="9"/>
  </w:num>
  <w:num w:numId="21" w16cid:durableId="1503741141">
    <w:abstractNumId w:val="18"/>
  </w:num>
  <w:num w:numId="22" w16cid:durableId="1115515392">
    <w:abstractNumId w:val="5"/>
  </w:num>
  <w:num w:numId="23" w16cid:durableId="151332518">
    <w:abstractNumId w:val="14"/>
  </w:num>
  <w:num w:numId="24" w16cid:durableId="2109503216">
    <w:abstractNumId w:val="30"/>
  </w:num>
  <w:num w:numId="25" w16cid:durableId="287669981">
    <w:abstractNumId w:val="12"/>
  </w:num>
  <w:num w:numId="26" w16cid:durableId="823199636">
    <w:abstractNumId w:val="25"/>
  </w:num>
  <w:num w:numId="27" w16cid:durableId="180899272">
    <w:abstractNumId w:val="7"/>
  </w:num>
  <w:num w:numId="28" w16cid:durableId="1573614936">
    <w:abstractNumId w:val="11"/>
  </w:num>
  <w:num w:numId="29" w16cid:durableId="5122298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580525917783796227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7-24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1823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46&lt;/text&gt;_x000d__x000a_      &lt;text&gt;RELEX 1006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91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xterne)&quot;&gt;&amp;lt;FlowDocument xmlns=&quot;http://schemas.microsoft.com/winfx/2006/xaml/presentation&quot;&amp;gt;&amp;lt;Paragraph xml:space=&quot;preserve&quot;&amp;gt;CONSILIUL  UNIUNII EUROPENE&amp;lt;LineBreak /&amp;gt;(Afaceri Extern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7-13&quot; /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68795226442662299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12&lt;/text&gt;_x000d__x000a_  &lt;/metadata&gt;_x000d__x000a_  &lt;metadata key=&quot;md_Prefix&quot;&gt;_x000d__x000a_    &lt;text&gt;&lt;/text&gt;_x000d__x000a_  &lt;/metadata&gt;_x000d__x000a_  &lt;metadata key=&quot;md_DocumentNumber&quot;&gt;_x000d__x000a_    &lt;text&gt;1037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38&lt;/text&gt;_x000d__x000a_      &lt;text&gt;RELEX 806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2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15T09:45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4b3920472b4f602f6652a0150b416cc22226d5b0a534aa474f26a4169fd0c14a"/>
  </w:docVars>
  <w:rsids>
    <w:rsidRoot w:val="001B060D"/>
    <w:rsid w:val="0002302A"/>
    <w:rsid w:val="000329D2"/>
    <w:rsid w:val="00033ED9"/>
    <w:rsid w:val="000527C0"/>
    <w:rsid w:val="00072422"/>
    <w:rsid w:val="00073DB7"/>
    <w:rsid w:val="0007690F"/>
    <w:rsid w:val="000A12DF"/>
    <w:rsid w:val="000A27DF"/>
    <w:rsid w:val="000A4C9C"/>
    <w:rsid w:val="000C7D7B"/>
    <w:rsid w:val="000E2267"/>
    <w:rsid w:val="000F0E9F"/>
    <w:rsid w:val="001000E3"/>
    <w:rsid w:val="001208A4"/>
    <w:rsid w:val="00122F8D"/>
    <w:rsid w:val="0012512B"/>
    <w:rsid w:val="00154918"/>
    <w:rsid w:val="001B060D"/>
    <w:rsid w:val="001B4982"/>
    <w:rsid w:val="0020224D"/>
    <w:rsid w:val="00204AFA"/>
    <w:rsid w:val="00215DF7"/>
    <w:rsid w:val="00220DC2"/>
    <w:rsid w:val="00225C46"/>
    <w:rsid w:val="00232317"/>
    <w:rsid w:val="0024203C"/>
    <w:rsid w:val="00262927"/>
    <w:rsid w:val="0026491A"/>
    <w:rsid w:val="00271E92"/>
    <w:rsid w:val="00274825"/>
    <w:rsid w:val="00277E7D"/>
    <w:rsid w:val="002846D4"/>
    <w:rsid w:val="002A3A81"/>
    <w:rsid w:val="002B329C"/>
    <w:rsid w:val="002B7630"/>
    <w:rsid w:val="002C19D0"/>
    <w:rsid w:val="002F48CF"/>
    <w:rsid w:val="00304FA9"/>
    <w:rsid w:val="003127A3"/>
    <w:rsid w:val="00326C08"/>
    <w:rsid w:val="003410DB"/>
    <w:rsid w:val="0034462E"/>
    <w:rsid w:val="0034735A"/>
    <w:rsid w:val="00350C40"/>
    <w:rsid w:val="00362987"/>
    <w:rsid w:val="00374A93"/>
    <w:rsid w:val="00376976"/>
    <w:rsid w:val="00387C6A"/>
    <w:rsid w:val="00397154"/>
    <w:rsid w:val="003D040A"/>
    <w:rsid w:val="003D6CAC"/>
    <w:rsid w:val="003D751A"/>
    <w:rsid w:val="003E175D"/>
    <w:rsid w:val="003F303D"/>
    <w:rsid w:val="003F4374"/>
    <w:rsid w:val="003F7784"/>
    <w:rsid w:val="004007AA"/>
    <w:rsid w:val="0040423F"/>
    <w:rsid w:val="00420FBC"/>
    <w:rsid w:val="00430FD6"/>
    <w:rsid w:val="00442CAD"/>
    <w:rsid w:val="00451EBA"/>
    <w:rsid w:val="004833F3"/>
    <w:rsid w:val="00496EF7"/>
    <w:rsid w:val="004A1738"/>
    <w:rsid w:val="004C60B7"/>
    <w:rsid w:val="004D4F92"/>
    <w:rsid w:val="004E13E6"/>
    <w:rsid w:val="004E2474"/>
    <w:rsid w:val="004F077D"/>
    <w:rsid w:val="00512361"/>
    <w:rsid w:val="00525284"/>
    <w:rsid w:val="00535CD0"/>
    <w:rsid w:val="00535E5C"/>
    <w:rsid w:val="005465BF"/>
    <w:rsid w:val="00546854"/>
    <w:rsid w:val="00566C6F"/>
    <w:rsid w:val="005A36CB"/>
    <w:rsid w:val="005A5570"/>
    <w:rsid w:val="005C28EC"/>
    <w:rsid w:val="005C3952"/>
    <w:rsid w:val="005D7062"/>
    <w:rsid w:val="005E7C1B"/>
    <w:rsid w:val="005F75C5"/>
    <w:rsid w:val="006213F4"/>
    <w:rsid w:val="006340FE"/>
    <w:rsid w:val="00654B79"/>
    <w:rsid w:val="0068415A"/>
    <w:rsid w:val="006A0129"/>
    <w:rsid w:val="006A05A7"/>
    <w:rsid w:val="006A7505"/>
    <w:rsid w:val="006B2BD4"/>
    <w:rsid w:val="006B7FF3"/>
    <w:rsid w:val="006C0BAD"/>
    <w:rsid w:val="006C2C64"/>
    <w:rsid w:val="006C5AC9"/>
    <w:rsid w:val="006D2414"/>
    <w:rsid w:val="006F163E"/>
    <w:rsid w:val="006F2571"/>
    <w:rsid w:val="007010AE"/>
    <w:rsid w:val="00702869"/>
    <w:rsid w:val="007144C4"/>
    <w:rsid w:val="00723B34"/>
    <w:rsid w:val="00733311"/>
    <w:rsid w:val="00741DC3"/>
    <w:rsid w:val="00744938"/>
    <w:rsid w:val="00745D84"/>
    <w:rsid w:val="007501B3"/>
    <w:rsid w:val="00750298"/>
    <w:rsid w:val="00752852"/>
    <w:rsid w:val="007532A6"/>
    <w:rsid w:val="00772954"/>
    <w:rsid w:val="00784EF3"/>
    <w:rsid w:val="00786B8C"/>
    <w:rsid w:val="007A2BCC"/>
    <w:rsid w:val="007A723C"/>
    <w:rsid w:val="007D247D"/>
    <w:rsid w:val="007D7D71"/>
    <w:rsid w:val="007E1EBF"/>
    <w:rsid w:val="007F3C30"/>
    <w:rsid w:val="007F4B22"/>
    <w:rsid w:val="007F7AF9"/>
    <w:rsid w:val="008146F9"/>
    <w:rsid w:val="008177E4"/>
    <w:rsid w:val="0082784F"/>
    <w:rsid w:val="0083410F"/>
    <w:rsid w:val="00852C54"/>
    <w:rsid w:val="00872E9E"/>
    <w:rsid w:val="00881435"/>
    <w:rsid w:val="00893DCC"/>
    <w:rsid w:val="008A1656"/>
    <w:rsid w:val="008A1B32"/>
    <w:rsid w:val="008A3FEC"/>
    <w:rsid w:val="008C5D9A"/>
    <w:rsid w:val="009004F3"/>
    <w:rsid w:val="00902B39"/>
    <w:rsid w:val="00924AF8"/>
    <w:rsid w:val="00931949"/>
    <w:rsid w:val="00971D92"/>
    <w:rsid w:val="00972F12"/>
    <w:rsid w:val="00982DEE"/>
    <w:rsid w:val="009860AE"/>
    <w:rsid w:val="00991A4F"/>
    <w:rsid w:val="009930AF"/>
    <w:rsid w:val="009A3E8A"/>
    <w:rsid w:val="009B1CA0"/>
    <w:rsid w:val="009B1EF6"/>
    <w:rsid w:val="009B3145"/>
    <w:rsid w:val="009B4F89"/>
    <w:rsid w:val="009C2DCB"/>
    <w:rsid w:val="009E31A1"/>
    <w:rsid w:val="009E4858"/>
    <w:rsid w:val="009E759A"/>
    <w:rsid w:val="00A31007"/>
    <w:rsid w:val="00A47C0B"/>
    <w:rsid w:val="00A90F0D"/>
    <w:rsid w:val="00A92E35"/>
    <w:rsid w:val="00A93922"/>
    <w:rsid w:val="00AA4B87"/>
    <w:rsid w:val="00AF2397"/>
    <w:rsid w:val="00AF46F9"/>
    <w:rsid w:val="00AF7B7E"/>
    <w:rsid w:val="00B33133"/>
    <w:rsid w:val="00B5025D"/>
    <w:rsid w:val="00B5488B"/>
    <w:rsid w:val="00B80125"/>
    <w:rsid w:val="00BA0B48"/>
    <w:rsid w:val="00BA1BCF"/>
    <w:rsid w:val="00BA712E"/>
    <w:rsid w:val="00BB443C"/>
    <w:rsid w:val="00BC0BB4"/>
    <w:rsid w:val="00BC3EC8"/>
    <w:rsid w:val="00BD729D"/>
    <w:rsid w:val="00BE6EEB"/>
    <w:rsid w:val="00BF1D9E"/>
    <w:rsid w:val="00C02778"/>
    <w:rsid w:val="00C03C6C"/>
    <w:rsid w:val="00C168CC"/>
    <w:rsid w:val="00C24D81"/>
    <w:rsid w:val="00C308FA"/>
    <w:rsid w:val="00C57C65"/>
    <w:rsid w:val="00C57D48"/>
    <w:rsid w:val="00C61A5F"/>
    <w:rsid w:val="00C766EE"/>
    <w:rsid w:val="00C8620A"/>
    <w:rsid w:val="00CC013E"/>
    <w:rsid w:val="00CC340C"/>
    <w:rsid w:val="00CC6E4D"/>
    <w:rsid w:val="00CE5305"/>
    <w:rsid w:val="00CF27DF"/>
    <w:rsid w:val="00CF7D7C"/>
    <w:rsid w:val="00D01708"/>
    <w:rsid w:val="00D1626F"/>
    <w:rsid w:val="00D27DF8"/>
    <w:rsid w:val="00D64B12"/>
    <w:rsid w:val="00D676AB"/>
    <w:rsid w:val="00D702A8"/>
    <w:rsid w:val="00D748D6"/>
    <w:rsid w:val="00D84958"/>
    <w:rsid w:val="00D85379"/>
    <w:rsid w:val="00D85D33"/>
    <w:rsid w:val="00D95441"/>
    <w:rsid w:val="00DA0963"/>
    <w:rsid w:val="00DB0576"/>
    <w:rsid w:val="00DC6EBC"/>
    <w:rsid w:val="00DE03D3"/>
    <w:rsid w:val="00DE2265"/>
    <w:rsid w:val="00DF4D23"/>
    <w:rsid w:val="00DF5674"/>
    <w:rsid w:val="00DF74A6"/>
    <w:rsid w:val="00DF7902"/>
    <w:rsid w:val="00E03BDC"/>
    <w:rsid w:val="00E1073B"/>
    <w:rsid w:val="00E241BB"/>
    <w:rsid w:val="00E24DF2"/>
    <w:rsid w:val="00E36F4A"/>
    <w:rsid w:val="00E57CB3"/>
    <w:rsid w:val="00E73994"/>
    <w:rsid w:val="00E8251D"/>
    <w:rsid w:val="00E85ABF"/>
    <w:rsid w:val="00ED086A"/>
    <w:rsid w:val="00EE3B78"/>
    <w:rsid w:val="00EE58DE"/>
    <w:rsid w:val="00EF4B98"/>
    <w:rsid w:val="00F00146"/>
    <w:rsid w:val="00F2047E"/>
    <w:rsid w:val="00F30E0D"/>
    <w:rsid w:val="00F41F5E"/>
    <w:rsid w:val="00F4476A"/>
    <w:rsid w:val="00F56640"/>
    <w:rsid w:val="00F620ED"/>
    <w:rsid w:val="00F67D61"/>
    <w:rsid w:val="00F809CC"/>
    <w:rsid w:val="00F90DC7"/>
    <w:rsid w:val="00F94A75"/>
    <w:rsid w:val="00FA288E"/>
    <w:rsid w:val="00FA5238"/>
    <w:rsid w:val="00FB0711"/>
    <w:rsid w:val="00FC1784"/>
    <w:rsid w:val="00FD127D"/>
    <w:rsid w:val="00FD5B02"/>
    <w:rsid w:val="00FE1A69"/>
    <w:rsid w:val="00FE2196"/>
    <w:rsid w:val="00FF3372"/>
    <w:rsid w:val="00FF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5CBFE"/>
  <w15:docId w15:val="{5DF9EB45-20C8-4D35-B788-198F4FD9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232317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232317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3231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32317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232317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232317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232317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232317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232317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32317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232317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232317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8A3FEC"/>
    <w:pPr>
      <w:ind w:left="720"/>
      <w:contextualSpacing/>
    </w:pPr>
  </w:style>
  <w:style w:type="paragraph" w:styleId="Revision">
    <w:name w:val="Revision"/>
    <w:hidden/>
    <w:uiPriority w:val="99"/>
    <w:semiHidden/>
    <w:rsid w:val="0026491A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649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49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491A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9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91A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F4D2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F4D23"/>
    <w:rPr>
      <w:rFonts w:ascii="Times New Roman" w:hAnsi="Times New Roman" w:cs="Times New Roman"/>
      <w:sz w:val="20"/>
      <w:szCs w:val="20"/>
      <w:lang w:val="ro-RO" w:eastAsia="ro-RO" w:bidi="ro-RO"/>
    </w:rPr>
  </w:style>
  <w:style w:type="character" w:styleId="EndnoteReference">
    <w:name w:val="endnote reference"/>
    <w:basedOn w:val="DefaultParagraphFont"/>
    <w:uiPriority w:val="99"/>
    <w:semiHidden/>
    <w:unhideWhenUsed/>
    <w:rsid w:val="00DF4D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0A8DD1-E9A0-4432-ACD9-881931407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13BD07D-3355-46A7-BA95-F4AD334DF5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8A793C-F7C5-4397-B87E-FCA38EB61E2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2739FB-B01B-43BF-BB81-04912749FD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189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PANAIT Patricia</cp:lastModifiedBy>
  <cp:revision>4</cp:revision>
  <dcterms:created xsi:type="dcterms:W3CDTF">2026-07-24T14:09:00Z</dcterms:created>
  <dcterms:modified xsi:type="dcterms:W3CDTF">2026-07-30T06:18:00Z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4.14.2, Build 20260121</vt:lpwstr>
  </property>
</Properties>
</file>