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73367691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A7E2F" w:rsidRPr="0056157B" w14:paraId="2092FA8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3070D38" w14:textId="7811CFD7" w:rsidR="000A7E2F" w:rsidRPr="0056157B" w:rsidRDefault="000A7E2F" w:rsidP="00634DC7">
                <w:pPr>
                  <w:pStyle w:val="TBNormalTechnicalBlock"/>
                </w:pPr>
              </w:p>
            </w:tc>
          </w:tr>
          <w:tr w:rsidR="000A7E2F" w:rsidRPr="0056157B" w14:paraId="5586839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1A181F4" w14:textId="77777777" w:rsidR="000A7E2F" w:rsidRPr="0056157B" w:rsidRDefault="000A7E2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0DD38BC" wp14:editId="11D635C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C034BF9" w14:textId="77777777" w:rsidR="000A7E2F" w:rsidRPr="0056157B" w:rsidRDefault="000A7E2F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0A7E2F" w:rsidRPr="00B84B6D" w14:paraId="5AF71C4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4734D0A" w14:textId="77777777" w:rsidR="000A7E2F" w:rsidRPr="0056157B" w:rsidRDefault="000A7E2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65F44E8" w14:textId="77777777" w:rsidR="000A7E2F" w:rsidRPr="0056157B" w:rsidRDefault="000A7E2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FE3750A" w14:textId="77777777" w:rsidR="000A7E2F" w:rsidRPr="0056157B" w:rsidRDefault="000A7E2F" w:rsidP="00233A0E">
                <w:pPr>
                  <w:pStyle w:val="TBNormalTechnicalBlock"/>
                  <w:rPr>
                    <w:b/>
                  </w:rPr>
                </w:pPr>
              </w:p>
              <w:p w14:paraId="140DC4BF" w14:textId="77777777" w:rsidR="000A7E2F" w:rsidRDefault="000A7E2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23 July 2026</w:t>
                </w:r>
              </w:p>
              <w:p w14:paraId="6F418B21" w14:textId="77777777" w:rsidR="000A7E2F" w:rsidRPr="0019440B" w:rsidRDefault="000A7E2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0837696" w14:textId="77777777" w:rsidR="000A7E2F" w:rsidRPr="0019440B" w:rsidRDefault="000A7E2F" w:rsidP="00233A0E">
                <w:pPr>
                  <w:pStyle w:val="TBNormalTechnicalBlock"/>
                </w:pPr>
              </w:p>
              <w:p w14:paraId="0E692D3D" w14:textId="77777777" w:rsidR="000A7E2F" w:rsidRDefault="000A7E2F" w:rsidP="00233A0E">
                <w:pPr>
                  <w:pStyle w:val="TBNormalTechnicalBlock"/>
                </w:pPr>
                <w:r>
                  <w:t>11899</w:t>
                </w:r>
                <w:r w:rsidRPr="0056157B">
                  <w:t>/</w:t>
                </w:r>
                <w:r>
                  <w:t>26</w:t>
                </w:r>
              </w:p>
              <w:p w14:paraId="73F94158" w14:textId="77777777" w:rsidR="000A7E2F" w:rsidRDefault="000A7E2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47</w:t>
                </w:r>
              </w:p>
              <w:p w14:paraId="3C4CB20C" w14:textId="77777777" w:rsidR="000A7E2F" w:rsidRDefault="000A7E2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118</w:t>
                </w:r>
              </w:p>
              <w:p w14:paraId="6557518C" w14:textId="77777777" w:rsidR="000A7E2F" w:rsidRPr="007C5B64" w:rsidRDefault="000A7E2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1E043DF" w14:textId="77777777" w:rsidR="000A7E2F" w:rsidRPr="009E0BE9" w:rsidRDefault="000A7E2F" w:rsidP="00CD4D38">
                <w:pPr>
                  <w:pStyle w:val="TBDistrbMarkers"/>
                </w:pPr>
                <w:r>
                  <w:t>PARLNAT</w:t>
                </w:r>
              </w:p>
              <w:p w14:paraId="73989DF2" w14:textId="77777777" w:rsidR="000A7E2F" w:rsidRPr="009E0BE9" w:rsidRDefault="000A7E2F" w:rsidP="00233A0E">
                <w:pPr>
                  <w:pStyle w:val="TBNormalTechnicalBlock"/>
                </w:pPr>
              </w:p>
              <w:p w14:paraId="40F0483F" w14:textId="77777777" w:rsidR="000A7E2F" w:rsidRPr="009E0BE9" w:rsidRDefault="000A7E2F" w:rsidP="00233A0E">
                <w:pPr>
                  <w:pStyle w:val="TBNormalTechnicalBlock"/>
                </w:pPr>
              </w:p>
              <w:p w14:paraId="5D107220" w14:textId="77777777" w:rsidR="000A7E2F" w:rsidRPr="009E0BE9" w:rsidRDefault="000A7E2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A7E2F" w:rsidRPr="00ED0749" w14:paraId="0B10ABF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504A3C9" w14:textId="77777777" w:rsidR="000A7E2F" w:rsidRPr="00ED0749" w:rsidRDefault="000A7E2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E0C479D" w14:textId="77777777" w:rsidR="000A7E2F" w:rsidRPr="00ED0749" w:rsidRDefault="000A7E2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8241399" w14:textId="77777777" w:rsidR="000A7E2F" w:rsidRPr="00ED0749" w:rsidRDefault="000A7E2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9A15B2D" w14:textId="77777777" w:rsidR="000A7E2F" w:rsidRPr="00ED0749" w:rsidRDefault="000A7E2F" w:rsidP="00DF1147">
          <w:pPr>
            <w:pStyle w:val="TBEntRefer"/>
            <w:rPr>
              <w:sz w:val="2"/>
              <w:szCs w:val="2"/>
            </w:rPr>
          </w:pPr>
        </w:p>
        <w:p w14:paraId="5E339547" w14:textId="77777777" w:rsidR="000A7E2F" w:rsidRPr="00DD01AC" w:rsidRDefault="000A7E2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A7E2F" w:rsidRPr="00133225" w14:paraId="27E465B2" w14:textId="77777777" w:rsidTr="001E5BC3">
            <w:trPr>
              <w:jc w:val="center"/>
            </w:trPr>
            <w:tc>
              <w:tcPr>
                <w:tcW w:w="9645" w:type="dxa"/>
              </w:tcPr>
              <w:p w14:paraId="7BF2AD04" w14:textId="77777777" w:rsidR="000A7E2F" w:rsidRPr="00C4351E" w:rsidRDefault="000A7E2F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0A7E2F" w:rsidRPr="007D53AD" w14:paraId="1EA0CB70" w14:textId="77777777" w:rsidTr="001E5BC3">
            <w:trPr>
              <w:jc w:val="center"/>
            </w:trPr>
            <w:tc>
              <w:tcPr>
                <w:tcW w:w="9645" w:type="dxa"/>
              </w:tcPr>
              <w:p w14:paraId="001E1F3B" w14:textId="77777777" w:rsidR="000A7E2F" w:rsidRPr="007D53AD" w:rsidRDefault="000A7E2F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0A7E2F" w:rsidRPr="007D53AD" w14:paraId="10DEA5D0" w14:textId="77777777" w:rsidTr="001E5BC3">
            <w:trPr>
              <w:jc w:val="center"/>
            </w:trPr>
            <w:tc>
              <w:tcPr>
                <w:tcW w:w="9645" w:type="dxa"/>
              </w:tcPr>
              <w:p w14:paraId="19A95997" w14:textId="77777777" w:rsidR="000A7E2F" w:rsidRPr="006368AC" w:rsidRDefault="000A7E2F" w:rsidP="00E60AAC">
                <w:pPr>
                  <w:pStyle w:val="TBTableText"/>
                </w:pPr>
                <w:r>
                  <w:t>14 July 2026</w:t>
                </w:r>
              </w:p>
            </w:tc>
          </w:tr>
        </w:tbl>
        <w:p w14:paraId="488BD9A1" w14:textId="77777777" w:rsidR="000A7E2F" w:rsidRPr="008C6FD6" w:rsidRDefault="001D648E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E2BB7" w14:paraId="6FD0CEB6" w14:textId="77777777" w:rsidTr="00EE2BB7">
        <w:tc>
          <w:tcPr>
            <w:tcW w:w="567" w:type="dxa"/>
            <w:tcMar>
              <w:right w:w="0" w:type="dxa"/>
            </w:tcMar>
          </w:tcPr>
          <w:p w14:paraId="070C3E08" w14:textId="2AEC7CB8" w:rsidR="00EE2BB7" w:rsidRPr="004E1918" w:rsidRDefault="00EE2BB7" w:rsidP="00EE2BB7">
            <w:pPr>
              <w:pStyle w:val="PointManual"/>
              <w:rPr>
                <w:b/>
                <w:bCs/>
              </w:rPr>
            </w:pPr>
            <w:r w:rsidRPr="004E1918">
              <w:rPr>
                <w:b/>
                <w:bCs/>
              </w:rPr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4F90F4CD" w:rsidR="00EE2BB7" w:rsidRPr="004E1918" w:rsidRDefault="00EE2BB7" w:rsidP="00CB73C2">
            <w:pPr>
              <w:rPr>
                <w:b/>
                <w:bCs/>
                <w:lang w:val="en-US"/>
              </w:rPr>
            </w:pPr>
            <w:r w:rsidRPr="004E1918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EE2BB7" w:rsidRDefault="00EE2BB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EE2BB7" w:rsidRDefault="00EE2BB7" w:rsidP="00CB73C2">
            <w:pPr>
              <w:rPr>
                <w:lang w:val="en-US"/>
              </w:rPr>
            </w:pPr>
          </w:p>
        </w:tc>
      </w:tr>
      <w:tr w:rsidR="004E1918" w14:paraId="16CAC549" w14:textId="77777777" w:rsidTr="005B2502">
        <w:tc>
          <w:tcPr>
            <w:tcW w:w="567" w:type="dxa"/>
            <w:tcMar>
              <w:right w:w="0" w:type="dxa"/>
            </w:tcMar>
          </w:tcPr>
          <w:p w14:paraId="56B04A76" w14:textId="77777777" w:rsidR="004E1918" w:rsidRPr="00EE2BB7" w:rsidRDefault="004E1918" w:rsidP="00EE2BB7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CE1A10" w14:textId="500E7797" w:rsidR="004E1918" w:rsidRPr="004E1918" w:rsidRDefault="004E1918" w:rsidP="00CB73C2">
            <w:pPr>
              <w:rPr>
                <w:highlight w:val="yellow"/>
                <w:lang w:val="en-US"/>
              </w:rPr>
            </w:pPr>
            <w:r w:rsidRPr="001D648E">
              <w:rPr>
                <w:u w:val="single"/>
                <w:lang w:val="en-US"/>
              </w:rPr>
              <w:t>The Council</w:t>
            </w:r>
            <w:r w:rsidRPr="001D648E">
              <w:rPr>
                <w:lang w:val="en-US"/>
              </w:rPr>
              <w:t xml:space="preserve"> adopted the agenda set out in document 11635/26.</w:t>
            </w:r>
          </w:p>
        </w:tc>
      </w:tr>
      <w:tr w:rsidR="00EE2BB7" w14:paraId="3BEA511A" w14:textId="77777777" w:rsidTr="00EE2BB7">
        <w:tc>
          <w:tcPr>
            <w:tcW w:w="567" w:type="dxa"/>
            <w:tcMar>
              <w:right w:w="0" w:type="dxa"/>
            </w:tcMar>
          </w:tcPr>
          <w:p w14:paraId="2E339EB5" w14:textId="3913FB85" w:rsidR="00EE2BB7" w:rsidRPr="004E1918" w:rsidRDefault="00EE2BB7" w:rsidP="00EE2BB7">
            <w:pPr>
              <w:pStyle w:val="PointManual"/>
              <w:rPr>
                <w:b/>
                <w:bCs/>
              </w:rPr>
            </w:pPr>
            <w:r w:rsidRPr="004E1918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446CF908" w:rsidR="00EE2BB7" w:rsidRPr="004E1918" w:rsidRDefault="00EE2BB7" w:rsidP="00CB73C2">
            <w:pPr>
              <w:rPr>
                <w:b/>
                <w:bCs/>
                <w:lang w:val="en-US"/>
              </w:rPr>
            </w:pPr>
            <w:r w:rsidRPr="004E1918">
              <w:rPr>
                <w:b/>
                <w:bCs/>
                <w:lang w:val="en-US"/>
              </w:rPr>
              <w:t>Approval of "A" items</w:t>
            </w:r>
          </w:p>
          <w:p w14:paraId="45010F8A" w14:textId="31782A02" w:rsidR="00EE2BB7" w:rsidRDefault="00EE2BB7" w:rsidP="00432251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EE2BB7" w:rsidRDefault="00EE2BB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5D4812" w14:textId="77777777" w:rsidR="00EE2BB7" w:rsidRDefault="00EE2BB7" w:rsidP="00CB73C2">
            <w:pPr>
              <w:rPr>
                <w:lang w:val="en-US"/>
              </w:rPr>
            </w:pPr>
          </w:p>
          <w:p w14:paraId="186027FA" w14:textId="1A798EEE" w:rsidR="00626391" w:rsidRDefault="00626391" w:rsidP="00CB73C2">
            <w:pPr>
              <w:rPr>
                <w:lang w:val="en-US"/>
              </w:rPr>
            </w:pPr>
            <w:r>
              <w:rPr>
                <w:lang w:val="en-US"/>
              </w:rPr>
              <w:t>11634/26</w:t>
            </w:r>
          </w:p>
        </w:tc>
      </w:tr>
      <w:tr w:rsidR="004E1918" w14:paraId="0E84B252" w14:textId="77777777" w:rsidTr="00DC2EC0">
        <w:tc>
          <w:tcPr>
            <w:tcW w:w="567" w:type="dxa"/>
            <w:tcMar>
              <w:right w:w="0" w:type="dxa"/>
            </w:tcMar>
          </w:tcPr>
          <w:p w14:paraId="3E960B0E" w14:textId="77777777" w:rsidR="004E1918" w:rsidRPr="00EE2BB7" w:rsidRDefault="004E1918" w:rsidP="00EE2BB7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DE7D96" w14:textId="75114551" w:rsidR="004E1918" w:rsidRDefault="004E1918" w:rsidP="00CB73C2">
            <w:pPr>
              <w:rPr>
                <w:lang w:val="en-US"/>
              </w:rPr>
            </w:pPr>
            <w:r w:rsidRPr="001D648E">
              <w:rPr>
                <w:u w:val="single"/>
                <w:lang w:val="en-US"/>
              </w:rPr>
              <w:t>The Council</w:t>
            </w:r>
            <w:r w:rsidRPr="001D648E">
              <w:rPr>
                <w:lang w:val="en-US"/>
              </w:rPr>
              <w:t xml:space="preserve"> adopted all "A" items listed in the document above, including all linguistic COR and REV documents presented for adoption.</w:t>
            </w:r>
          </w:p>
        </w:tc>
      </w:tr>
    </w:tbl>
    <w:p w14:paraId="4760619C" w14:textId="77777777" w:rsidR="008039B4" w:rsidRDefault="008039B4" w:rsidP="00763F6E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578D836C" w14:textId="77777777" w:rsidR="008039B4" w:rsidRDefault="008039B4" w:rsidP="008039B4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21"/>
        <w:tblW w:w="9638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0"/>
        <w:gridCol w:w="737"/>
        <w:gridCol w:w="1814"/>
      </w:tblGrid>
      <w:tr w:rsidR="00EE2BB7" w:rsidRPr="000B7503" w14:paraId="7FEBC151" w14:textId="77777777" w:rsidTr="00EE2BB7">
        <w:tc>
          <w:tcPr>
            <w:tcW w:w="567" w:type="dxa"/>
            <w:tcMar>
              <w:right w:w="0" w:type="dxa"/>
            </w:tcMar>
          </w:tcPr>
          <w:p w14:paraId="3C53AFB5" w14:textId="64724F1B" w:rsidR="00EE2BB7" w:rsidRPr="004E1918" w:rsidRDefault="00626391" w:rsidP="00626391">
            <w:pPr>
              <w:pStyle w:val="PointManual"/>
              <w:rPr>
                <w:b/>
                <w:bCs/>
              </w:rPr>
            </w:pPr>
            <w:r w:rsidRPr="004E1918">
              <w:rPr>
                <w:b/>
                <w:bCs/>
              </w:rPr>
              <w:t>3.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F6493F" w14:textId="1751E891" w:rsidR="00EE2BB7" w:rsidRPr="004E1918" w:rsidRDefault="00EE2BB7" w:rsidP="00A27CA2">
            <w:pPr>
              <w:pStyle w:val="Pointabc"/>
              <w:numPr>
                <w:ilvl w:val="0"/>
                <w:numId w:val="0"/>
              </w:numPr>
              <w:ind w:left="567" w:hanging="567"/>
              <w:rPr>
                <w:b/>
                <w:bCs/>
              </w:rPr>
            </w:pPr>
            <w:r w:rsidRPr="004E1918">
              <w:rPr>
                <w:b/>
                <w:bCs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64B1FB" w14:textId="77777777" w:rsidR="00EE2BB7" w:rsidRPr="005B672F" w:rsidRDefault="00EE2BB7" w:rsidP="00763F6E">
            <w:pPr>
              <w:jc w:val="right"/>
              <w:rPr>
                <w:noProof/>
                <w:lang w:val="en-IE" w:eastAsia="en-IE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0CB796" w14:textId="77777777" w:rsidR="00EE2BB7" w:rsidRPr="005B672F" w:rsidRDefault="00EE2BB7" w:rsidP="00763F6E">
            <w:pPr>
              <w:rPr>
                <w:szCs w:val="24"/>
              </w:rPr>
            </w:pPr>
          </w:p>
        </w:tc>
      </w:tr>
      <w:tr w:rsidR="00EE2BB7" w:rsidRPr="000B7503" w14:paraId="1E80FEB4" w14:textId="77777777" w:rsidTr="00EE2BB7">
        <w:tc>
          <w:tcPr>
            <w:tcW w:w="567" w:type="dxa"/>
            <w:tcMar>
              <w:right w:w="0" w:type="dxa"/>
            </w:tcMar>
          </w:tcPr>
          <w:p w14:paraId="69C2F548" w14:textId="77777777" w:rsidR="00EE2BB7" w:rsidRPr="00EE2BB7" w:rsidRDefault="00EE2BB7" w:rsidP="00EE2BB7"/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81A008" w14:textId="26216240" w:rsidR="00EE2BB7" w:rsidRPr="004E1918" w:rsidRDefault="00EE2BB7" w:rsidP="00A27CA2">
            <w:pPr>
              <w:pStyle w:val="Pointabc"/>
              <w:rPr>
                <w:b/>
                <w:bCs/>
              </w:rPr>
            </w:pPr>
            <w:r w:rsidRPr="004E1918">
              <w:rPr>
                <w:b/>
                <w:bCs/>
              </w:rPr>
              <w:t>Multiannual Financial Framework 2028-2034</w:t>
            </w:r>
          </w:p>
          <w:p w14:paraId="31452307" w14:textId="2DE531FE" w:rsidR="00EE2BB7" w:rsidRPr="00D57439" w:rsidRDefault="00EE2BB7" w:rsidP="002E72B2">
            <w:pPr>
              <w:pStyle w:val="Pointabc"/>
              <w:numPr>
                <w:ilvl w:val="0"/>
                <w:numId w:val="0"/>
              </w:numPr>
              <w:ind w:left="1134" w:hanging="567"/>
            </w:pPr>
            <w:r w:rsidRPr="00604B74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5D8A46" w14:textId="60E00750" w:rsidR="00EE2BB7" w:rsidRPr="005B672F" w:rsidRDefault="00EE2BB7" w:rsidP="00763F6E">
            <w:pPr>
              <w:jc w:val="right"/>
              <w:rPr>
                <w:noProof/>
                <w:lang w:val="en-IE" w:eastAsia="en-IE"/>
              </w:rPr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03BEE326" wp14:editId="67864477">
                  <wp:extent cx="172442" cy="172442"/>
                  <wp:effectExtent l="0" t="0" r="0" b="0"/>
                  <wp:docPr id="442025822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025822" name="Picture 1" descr="Special legislative procedur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IE" w:eastAsia="en-IE"/>
              </w:rPr>
              <w:drawing>
                <wp:inline distT="0" distB="0" distL="0" distR="0" wp14:anchorId="0D85649A" wp14:editId="7D15DA4E">
                  <wp:extent cx="172442" cy="172442"/>
                  <wp:effectExtent l="0" t="0" r="0" b="0"/>
                  <wp:docPr id="305124035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124035" name="Picture 2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8E8B40" w14:textId="7A60CF6E" w:rsidR="00EE2BB7" w:rsidRPr="005B672F" w:rsidRDefault="00F9318B" w:rsidP="00763F6E">
            <w:pPr>
              <w:rPr>
                <w:szCs w:val="24"/>
              </w:rPr>
            </w:pPr>
            <w:r w:rsidRPr="00F9318B">
              <w:rPr>
                <w:szCs w:val="24"/>
              </w:rPr>
              <w:t xml:space="preserve">11658/26 </w:t>
            </w:r>
          </w:p>
        </w:tc>
      </w:tr>
      <w:tr w:rsidR="004E1918" w:rsidRPr="000B7503" w14:paraId="6C41F5FD" w14:textId="77777777" w:rsidTr="00F41FD4">
        <w:tc>
          <w:tcPr>
            <w:tcW w:w="567" w:type="dxa"/>
            <w:tcMar>
              <w:right w:w="0" w:type="dxa"/>
            </w:tcMar>
          </w:tcPr>
          <w:p w14:paraId="4209310B" w14:textId="77777777" w:rsidR="004E1918" w:rsidRPr="00EE2BB7" w:rsidRDefault="004E1918" w:rsidP="00EE2BB7"/>
        </w:tc>
        <w:tc>
          <w:tcPr>
            <w:tcW w:w="9071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1AABE9" w14:textId="7ED68D46" w:rsidR="004E1918" w:rsidRPr="00F9318B" w:rsidRDefault="004E1918" w:rsidP="00763F6E">
            <w:pPr>
              <w:rPr>
                <w:szCs w:val="24"/>
              </w:rPr>
            </w:pPr>
            <w:r w:rsidRPr="001D648E">
              <w:rPr>
                <w:szCs w:val="24"/>
                <w:u w:val="single"/>
              </w:rPr>
              <w:t>The Council</w:t>
            </w:r>
            <w:r w:rsidRPr="001D648E">
              <w:rPr>
                <w:szCs w:val="24"/>
              </w:rPr>
              <w:t xml:space="preserve"> took note of the information provided by the Presidency.</w:t>
            </w:r>
          </w:p>
        </w:tc>
      </w:tr>
    </w:tbl>
    <w:p w14:paraId="405B1263" w14:textId="61126110" w:rsidR="00CB09AC" w:rsidRPr="000B7503" w:rsidRDefault="00CB09AC" w:rsidP="00E200A7">
      <w:pPr>
        <w:pageBreakBefore/>
        <w:spacing w:before="360"/>
        <w:jc w:val="center"/>
        <w:rPr>
          <w:rFonts w:eastAsia="Calibri"/>
          <w:b/>
          <w:bCs/>
          <w:u w:val="single"/>
        </w:rPr>
      </w:pPr>
      <w:r w:rsidRPr="000B7503">
        <w:rPr>
          <w:rFonts w:eastAsia="Calibri"/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15"/>
        <w:gridCol w:w="741"/>
        <w:gridCol w:w="1815"/>
        <w:gridCol w:w="7"/>
      </w:tblGrid>
      <w:tr w:rsidR="00EE2BB7" w:rsidRPr="00BE7458" w14:paraId="4167E097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301032F7" w14:textId="2659BE78" w:rsidR="00EE2BB7" w:rsidRPr="00680751" w:rsidRDefault="00626391" w:rsidP="00EE2BB7">
            <w:pPr>
              <w:pStyle w:val="PointManual"/>
              <w:rPr>
                <w:b/>
                <w:bCs/>
              </w:rPr>
            </w:pPr>
            <w:r w:rsidRPr="00680751">
              <w:rPr>
                <w:b/>
                <w:bCs/>
              </w:rPr>
              <w:t>4</w:t>
            </w:r>
            <w:r w:rsidR="00EE2BB7" w:rsidRPr="00680751">
              <w:rPr>
                <w:b/>
                <w:bCs/>
              </w:rPr>
              <w:t>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DD48F2" w14:textId="748BBE4B" w:rsidR="00EE2BB7" w:rsidRPr="00680751" w:rsidRDefault="00EE2BB7" w:rsidP="00CB09AC">
            <w:pPr>
              <w:rPr>
                <w:b/>
                <w:bCs/>
              </w:rPr>
            </w:pPr>
            <w:r w:rsidRPr="00680751">
              <w:rPr>
                <w:b/>
                <w:bCs/>
              </w:rPr>
              <w:t>Priorities of the Irish Presidency</w:t>
            </w:r>
          </w:p>
          <w:p w14:paraId="44440B62" w14:textId="77777777" w:rsidR="00EE2BB7" w:rsidRDefault="00EE2BB7" w:rsidP="00CB09AC">
            <w:pPr>
              <w:rPr>
                <w:i/>
                <w:iCs/>
              </w:rPr>
            </w:pPr>
            <w:r>
              <w:rPr>
                <w:i/>
                <w:iCs/>
              </w:rPr>
              <w:t>Presentation by the Presidency</w:t>
            </w:r>
          </w:p>
          <w:p w14:paraId="01759389" w14:textId="77777777" w:rsidR="00EE2BB7" w:rsidRPr="00597641" w:rsidRDefault="00EE2BB7" w:rsidP="00CB09AC">
            <w:pPr>
              <w:rPr>
                <w:i/>
                <w:iCs/>
              </w:rPr>
            </w:pPr>
            <w:r>
              <w:rPr>
                <w:i/>
                <w:iCs/>
              </w:rPr>
              <w:t>Exchange of views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A9A10D" w14:textId="77777777" w:rsidR="00EE2BB7" w:rsidRPr="00536B57" w:rsidRDefault="00EE2BB7" w:rsidP="00763F6E">
            <w:pPr>
              <w:rPr>
                <w:noProof/>
                <w:lang w:eastAsia="en-GB"/>
              </w:rPr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0243DD8C" wp14:editId="0096FC36">
                  <wp:extent cx="172442" cy="172442"/>
                  <wp:effectExtent l="0" t="0" r="0" b="0"/>
                  <wp:docPr id="35625149" name="Picture 35625149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941EA2" w14:textId="77777777" w:rsidR="00EE2BB7" w:rsidRPr="00BE7458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680751" w:rsidRPr="00BE7458" w14:paraId="60FA4C29" w14:textId="77777777" w:rsidTr="00E52B6A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660B41B4" w14:textId="77777777" w:rsidR="00680751" w:rsidRDefault="00680751" w:rsidP="00EE2BB7">
            <w:pPr>
              <w:pStyle w:val="PointManual"/>
            </w:pPr>
          </w:p>
        </w:tc>
        <w:tc>
          <w:tcPr>
            <w:tcW w:w="9071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582E6F" w14:textId="59FCBD76" w:rsidR="00680751" w:rsidRPr="00BE7458" w:rsidRDefault="00680751" w:rsidP="00680751">
            <w:pPr>
              <w:rPr>
                <w:rFonts w:asciiTheme="majorBidi" w:hAnsiTheme="majorBidi" w:cstheme="majorBidi"/>
                <w:szCs w:val="24"/>
              </w:rPr>
            </w:pPr>
            <w:r w:rsidRPr="001D648E">
              <w:rPr>
                <w:rFonts w:asciiTheme="majorBidi" w:hAnsiTheme="majorBidi" w:cstheme="majorBidi"/>
                <w:szCs w:val="24"/>
                <w:u w:val="single"/>
              </w:rPr>
              <w:t>The Council</w:t>
            </w:r>
            <w:r w:rsidRPr="001D648E">
              <w:rPr>
                <w:rFonts w:asciiTheme="majorBidi" w:hAnsiTheme="majorBidi" w:cstheme="majorBidi"/>
                <w:szCs w:val="24"/>
              </w:rPr>
              <w:t xml:space="preserve"> took note of the presentation by the Presidency on its priorities </w:t>
            </w:r>
            <w:r w:rsidR="0090376F" w:rsidRPr="001D648E">
              <w:rPr>
                <w:rFonts w:asciiTheme="majorBidi" w:hAnsiTheme="majorBidi" w:cstheme="majorBidi"/>
                <w:szCs w:val="24"/>
              </w:rPr>
              <w:t xml:space="preserve">and </w:t>
            </w:r>
            <w:r w:rsidRPr="001D648E">
              <w:rPr>
                <w:rFonts w:asciiTheme="majorBidi" w:hAnsiTheme="majorBidi" w:cstheme="majorBidi"/>
                <w:szCs w:val="24"/>
              </w:rPr>
              <w:t>held an exchange of views.</w:t>
            </w:r>
          </w:p>
        </w:tc>
      </w:tr>
      <w:tr w:rsidR="00EE2BB7" w:rsidRPr="00BE7458" w14:paraId="3C1C14D8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22EF397F" w14:textId="2560C8E4" w:rsidR="00EE2BB7" w:rsidRPr="00EE2BB7" w:rsidRDefault="00626391" w:rsidP="00EE2BB7">
            <w:pPr>
              <w:pStyle w:val="PointManual"/>
            </w:pPr>
            <w:r>
              <w:t>5</w:t>
            </w:r>
            <w:r w:rsidR="00EE2BB7" w:rsidRPr="00EE2BB7">
              <w:t>.</w:t>
            </w:r>
          </w:p>
        </w:tc>
        <w:tc>
          <w:tcPr>
            <w:tcW w:w="651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1FD7BC" w14:textId="2D2FEEF7" w:rsidR="00EE2BB7" w:rsidRPr="004F6AE1" w:rsidRDefault="00EE2BB7" w:rsidP="006C3B0F">
            <w:pPr>
              <w:pageBreakBefore/>
              <w:rPr>
                <w:szCs w:val="24"/>
              </w:rPr>
            </w:pPr>
            <w:r>
              <w:rPr>
                <w:szCs w:val="24"/>
              </w:rPr>
              <w:t>Simplification: state of play and future orientation</w:t>
            </w:r>
          </w:p>
          <w:p w14:paraId="65A42568" w14:textId="77777777" w:rsidR="00EE2BB7" w:rsidRDefault="00EE2BB7" w:rsidP="00CB09AC">
            <w:r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3BE603" w14:textId="77777777" w:rsidR="00EE2BB7" w:rsidRDefault="00EE2BB7" w:rsidP="00763F6E">
            <w:pPr>
              <w:rPr>
                <w:noProof/>
                <w:lang w:val="en-IE" w:eastAsia="en-IE"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F3FC1F" w14:textId="081B2E09" w:rsidR="00EE2BB7" w:rsidRPr="00BE7458" w:rsidRDefault="00F9318B" w:rsidP="00763F6E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11036/26</w:t>
            </w:r>
            <w:r w:rsidR="00C6327A">
              <w:rPr>
                <w:rFonts w:asciiTheme="majorBidi" w:hAnsiTheme="majorBidi" w:cstheme="majorBidi"/>
                <w:szCs w:val="24"/>
              </w:rPr>
              <w:t xml:space="preserve"> + </w:t>
            </w:r>
            <w:r w:rsidR="00C6327A">
              <w:rPr>
                <w:rFonts w:asciiTheme="majorBidi" w:hAnsiTheme="majorBidi" w:cstheme="majorBidi"/>
                <w:szCs w:val="24"/>
              </w:rPr>
              <w:br/>
              <w:t>COR 1</w:t>
            </w:r>
          </w:p>
        </w:tc>
      </w:tr>
      <w:tr w:rsidR="00EE2BB7" w:rsidRPr="00F85A7F" w14:paraId="09FECB4D" w14:textId="77777777" w:rsidTr="00EE2BB7">
        <w:tc>
          <w:tcPr>
            <w:tcW w:w="567" w:type="dxa"/>
            <w:tcMar>
              <w:right w:w="0" w:type="dxa"/>
            </w:tcMar>
          </w:tcPr>
          <w:p w14:paraId="5E94DD85" w14:textId="7761715B" w:rsidR="00EE2BB7" w:rsidRPr="00EE2BB7" w:rsidRDefault="00626391" w:rsidP="00EE2BB7">
            <w:pPr>
              <w:pStyle w:val="PointManual"/>
            </w:pPr>
            <w:r>
              <w:t>6</w:t>
            </w:r>
            <w:r w:rsidR="00EE2BB7" w:rsidRPr="00EE2BB7">
              <w:t>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B439E96" w14:textId="728B2199" w:rsidR="00EE2BB7" w:rsidRPr="00E539CE" w:rsidRDefault="00EE2BB7" w:rsidP="00F85A7F">
            <w:pPr>
              <w:rPr>
                <w:szCs w:val="24"/>
                <w:lang w:val="en-US"/>
              </w:rPr>
            </w:pPr>
            <w:r w:rsidRPr="00E539CE">
              <w:rPr>
                <w:szCs w:val="24"/>
                <w:lang w:val="en-US"/>
              </w:rPr>
              <w:t>Conclusions on the evaluation of the annual rule-of-law dialogue</w:t>
            </w:r>
          </w:p>
          <w:p w14:paraId="2C27B5E9" w14:textId="77777777" w:rsidR="00EE2BB7" w:rsidRPr="00F85A7F" w:rsidRDefault="00EE2BB7" w:rsidP="00F85A7F">
            <w:pPr>
              <w:rPr>
                <w:szCs w:val="24"/>
                <w:lang w:val="en-US"/>
              </w:rPr>
            </w:pPr>
            <w:r w:rsidRPr="00E539CE">
              <w:rPr>
                <w:i/>
                <w:iCs/>
                <w:szCs w:val="24"/>
                <w:lang w:val="en-US"/>
              </w:rPr>
              <w:t>Approval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7A882F" w14:textId="77777777" w:rsidR="00EE2BB7" w:rsidRPr="00F85A7F" w:rsidRDefault="00EE2BB7" w:rsidP="00F85A7F">
            <w:pPr>
              <w:rPr>
                <w:szCs w:val="24"/>
                <w:lang w:val="en-US"/>
              </w:rPr>
            </w:pPr>
          </w:p>
        </w:tc>
        <w:tc>
          <w:tcPr>
            <w:tcW w:w="182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C73311" w14:textId="5D6FEB62" w:rsidR="00EE2BB7" w:rsidRPr="00F85A7F" w:rsidRDefault="00E55C7D" w:rsidP="00F85A7F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10586/26</w:t>
            </w:r>
            <w:r w:rsidR="00C6327A">
              <w:rPr>
                <w:szCs w:val="24"/>
                <w:lang w:val="en-US"/>
              </w:rPr>
              <w:t xml:space="preserve"> + </w:t>
            </w:r>
            <w:r w:rsidR="00C6327A">
              <w:rPr>
                <w:szCs w:val="24"/>
                <w:lang w:val="en-US"/>
              </w:rPr>
              <w:br/>
              <w:t>ADD 1</w:t>
            </w:r>
          </w:p>
        </w:tc>
      </w:tr>
      <w:tr w:rsidR="00EE2BB7" w:rsidRPr="00BE7458" w14:paraId="399E32E5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1C60BC45" w14:textId="60300B54" w:rsidR="00EE2BB7" w:rsidRPr="00EE2BB7" w:rsidRDefault="00626391" w:rsidP="0059701D">
            <w:pPr>
              <w:pStyle w:val="PointManual"/>
            </w:pPr>
            <w:r>
              <w:t>7</w:t>
            </w:r>
            <w:r w:rsidR="00EE2BB7" w:rsidRPr="00EE2BB7">
              <w:t>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58654F" w14:textId="44917C77" w:rsidR="00EE2BB7" w:rsidRDefault="00EE2BB7" w:rsidP="00F85A7F">
            <w:r>
              <w:t>Any other business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333C14" w14:textId="77777777" w:rsidR="00EE2BB7" w:rsidRPr="00536B57" w:rsidRDefault="00EE2BB7" w:rsidP="00763F6E">
            <w:pPr>
              <w:rPr>
                <w:noProof/>
                <w:lang w:eastAsia="en-GB"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947D77" w14:textId="77777777" w:rsidR="00EE2BB7" w:rsidRPr="00BE7458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05134DFE" w14:textId="77777777" w:rsidR="00CB09AC" w:rsidRPr="00536B57" w:rsidRDefault="00CB09AC" w:rsidP="00CB09AC">
      <w:pPr>
        <w:pStyle w:val="ImageLine"/>
      </w:pPr>
    </w:p>
    <w:p w14:paraId="50A3B1BC" w14:textId="77777777" w:rsidR="00CB09AC" w:rsidRDefault="00CB09AC" w:rsidP="00CB09AC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3B564783" wp14:editId="78023749">
            <wp:extent cx="172442" cy="172442"/>
            <wp:effectExtent l="0" t="0" r="0" b="0"/>
            <wp:docPr id="1820538907" name="Picture 1820538907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Special legislative procedure</w:t>
      </w:r>
    </w:p>
    <w:p w14:paraId="32E6566F" w14:textId="77777777" w:rsidR="00CB09AC" w:rsidRDefault="00CB09AC" w:rsidP="00CB09AC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080FDC4A" wp14:editId="6382C498">
            <wp:extent cx="172442" cy="172442"/>
            <wp:effectExtent l="0" t="0" r="0" b="0"/>
            <wp:docPr id="1557713575" name="Picture 1557713575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Public debate (Article 8(3) of the Council's Rules of Procedure)</w:t>
      </w:r>
    </w:p>
    <w:p w14:paraId="498EB1B2" w14:textId="77777777" w:rsidR="00CB09AC" w:rsidRDefault="00CB09AC" w:rsidP="00923034">
      <w:pPr>
        <w:pStyle w:val="Image"/>
        <w:keepNext/>
      </w:pPr>
      <w:r>
        <w:rPr>
          <w:noProof/>
          <w:lang w:val="en-IE" w:eastAsia="en-IE"/>
        </w:rPr>
        <w:drawing>
          <wp:inline distT="0" distB="0" distL="0" distR="0" wp14:anchorId="2ABCE086" wp14:editId="2AFE3E56">
            <wp:extent cx="172442" cy="172442"/>
            <wp:effectExtent l="0" t="0" r="0" b="0"/>
            <wp:docPr id="1893351220" name="Picture 189335122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Item based on a Commission proposal</w:t>
      </w:r>
    </w:p>
    <w:p w14:paraId="1E2B6770" w14:textId="77777777" w:rsidR="001B060D" w:rsidRDefault="001B060D" w:rsidP="001B060D">
      <w:pPr>
        <w:pStyle w:val="FinalLine"/>
      </w:pPr>
    </w:p>
    <w:sectPr w:rsidR="001B060D" w:rsidSect="000A7E2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2133" w14:textId="77777777" w:rsidR="00FB79AB" w:rsidRDefault="00FB79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A7E2F" w:rsidRPr="00D94637" w14:paraId="4BD4A4EE" w14:textId="77777777" w:rsidTr="000A7E2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6559226" w14:textId="77777777" w:rsidR="000A7E2F" w:rsidRPr="00D94637" w:rsidRDefault="000A7E2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0A7E2F" w:rsidRPr="00B310DC" w14:paraId="0253D30C" w14:textId="77777777" w:rsidTr="000A7E2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7C8124E" w14:textId="755374DD" w:rsidR="000A7E2F" w:rsidRPr="00AD7BF2" w:rsidRDefault="000A7E2F" w:rsidP="004F54B2">
          <w:pPr>
            <w:pStyle w:val="FooterText"/>
          </w:pPr>
          <w:r>
            <w:t>11899/26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1731DFE" w14:textId="77777777" w:rsidR="000A7E2F" w:rsidRPr="00AD7BF2" w:rsidRDefault="000A7E2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8526315" w14:textId="77777777" w:rsidR="000A7E2F" w:rsidRPr="002511D8" w:rsidRDefault="000A7E2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BAFCCE2" w14:textId="756B9529" w:rsidR="000A7E2F" w:rsidRPr="00B310DC" w:rsidRDefault="000A7E2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0A7E2F" w:rsidRPr="00D94637" w14:paraId="2D1000AD" w14:textId="77777777" w:rsidTr="000A7E2F">
      <w:trPr>
        <w:jc w:val="center"/>
      </w:trPr>
      <w:tc>
        <w:tcPr>
          <w:tcW w:w="1774" w:type="pct"/>
          <w:shd w:val="clear" w:color="auto" w:fill="auto"/>
        </w:tcPr>
        <w:p w14:paraId="64D417C6" w14:textId="2350DA71" w:rsidR="000A7E2F" w:rsidRPr="00AD7BF2" w:rsidRDefault="000A7E2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7A0EB69" w14:textId="51FD9B17" w:rsidR="000A7E2F" w:rsidRPr="00AD7BF2" w:rsidRDefault="000A7E2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373FBE1" w14:textId="507128AF" w:rsidR="000A7E2F" w:rsidRPr="00D94637" w:rsidRDefault="000A7E2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392AD53" w14:textId="457B7E2F" w:rsidR="000A7E2F" w:rsidRPr="00695BAF" w:rsidRDefault="000A7E2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0A7E2F" w:rsidRDefault="001B060D" w:rsidP="000A7E2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A7E2F" w:rsidRPr="00D94637" w14:paraId="0B2E4FF2" w14:textId="77777777" w:rsidTr="000A7E2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286DF39" w14:textId="77777777" w:rsidR="000A7E2F" w:rsidRPr="00D94637" w:rsidRDefault="000A7E2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0A7E2F" w:rsidRPr="00B310DC" w14:paraId="46CB4E4B" w14:textId="77777777" w:rsidTr="000A7E2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ABDC046" w14:textId="1E7A0F87" w:rsidR="000A7E2F" w:rsidRPr="00AD7BF2" w:rsidRDefault="000A7E2F" w:rsidP="004F54B2">
          <w:pPr>
            <w:pStyle w:val="FooterText"/>
          </w:pPr>
          <w:r>
            <w:t>11899/26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C86013B" w14:textId="77777777" w:rsidR="000A7E2F" w:rsidRPr="00AD7BF2" w:rsidRDefault="000A7E2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BEA0DC7" w14:textId="77777777" w:rsidR="000A7E2F" w:rsidRPr="002511D8" w:rsidRDefault="000A7E2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D1F59F8" w14:textId="6E75B5F1" w:rsidR="000A7E2F" w:rsidRPr="00B310DC" w:rsidRDefault="000A7E2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A7E2F" w:rsidRPr="00D94637" w14:paraId="375D7DC4" w14:textId="77777777" w:rsidTr="000A7E2F">
      <w:trPr>
        <w:jc w:val="center"/>
      </w:trPr>
      <w:tc>
        <w:tcPr>
          <w:tcW w:w="1774" w:type="pct"/>
          <w:shd w:val="clear" w:color="auto" w:fill="auto"/>
        </w:tcPr>
        <w:p w14:paraId="00876CDD" w14:textId="67A46350" w:rsidR="000A7E2F" w:rsidRPr="00AD7BF2" w:rsidRDefault="000A7E2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668170D" w14:textId="15547542" w:rsidR="000A7E2F" w:rsidRPr="00AD7BF2" w:rsidRDefault="000A7E2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249337A" w14:textId="2DBE45B7" w:rsidR="000A7E2F" w:rsidRPr="00D94637" w:rsidRDefault="000A7E2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48A7E4" w14:textId="0A747262" w:rsidR="000A7E2F" w:rsidRPr="00695BAF" w:rsidRDefault="000A7E2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0A7E2F" w:rsidRDefault="001B060D" w:rsidP="000A7E2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2567" w14:textId="77777777" w:rsidR="00FB79AB" w:rsidRDefault="00FB79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0CDC7DB" w:rsidR="001B060D" w:rsidRPr="000A7E2F" w:rsidRDefault="000A7E2F" w:rsidP="000A7E2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331540EE" w:rsidR="001B060D" w:rsidRPr="000A7E2F" w:rsidRDefault="000A7E2F" w:rsidP="000A7E2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567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9464253290033920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23&lt;/text&gt;_x000d__x000a_  &lt;/metadata&gt;_x000d__x000a_  &lt;metadata key=&quot;md_Prefix&quot;&gt;_x000d__x000a_    &lt;text&gt;&lt;/text&gt;_x000d__x000a_  &lt;/metadata&gt;_x000d__x000a_  &lt;metadata key=&quot;md_DocumentNumber&quot;&gt;_x000d__x000a_    &lt;text&gt;1189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47&lt;/text&gt;_x000d__x000a_      &lt;text&gt;AG 11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4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68954823236437393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3&lt;/text&gt;_x000d__x000a_  &lt;/metadata&gt;_x000d__x000a_  &lt;metadata key=&quot;md_Prefix&quot;&gt;_x000d__x000a_    &lt;text&gt;&lt;/text&gt;_x000d__x000a_  &lt;/metadata&gt;_x000d__x000a_  &lt;metadata key=&quot;md_DocumentNumber&quot;&gt;_x000d__x000a_    &lt;text&gt;1163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5&lt;/text&gt;_x000d__x000a_      &lt;text&gt;AG 11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2e3180517961c30377188ed81c449eaa3fb458efdd29f6c2b6c5d5d08d6ac54"/>
  </w:docVars>
  <w:rsids>
    <w:rsidRoot w:val="001B060D"/>
    <w:rsid w:val="000159B4"/>
    <w:rsid w:val="00066E46"/>
    <w:rsid w:val="000A6498"/>
    <w:rsid w:val="000A7E2F"/>
    <w:rsid w:val="000D77FF"/>
    <w:rsid w:val="000E2267"/>
    <w:rsid w:val="001115A1"/>
    <w:rsid w:val="00113F50"/>
    <w:rsid w:val="00116EF5"/>
    <w:rsid w:val="001208A4"/>
    <w:rsid w:val="00180C11"/>
    <w:rsid w:val="001A3F28"/>
    <w:rsid w:val="001B060D"/>
    <w:rsid w:val="001D3B71"/>
    <w:rsid w:val="001D648E"/>
    <w:rsid w:val="00222CF0"/>
    <w:rsid w:val="00241523"/>
    <w:rsid w:val="002607C8"/>
    <w:rsid w:val="002819CA"/>
    <w:rsid w:val="002A4007"/>
    <w:rsid w:val="002B7630"/>
    <w:rsid w:val="002E1194"/>
    <w:rsid w:val="002E72B2"/>
    <w:rsid w:val="002F3948"/>
    <w:rsid w:val="00315EE7"/>
    <w:rsid w:val="00326C08"/>
    <w:rsid w:val="003366C3"/>
    <w:rsid w:val="00350C40"/>
    <w:rsid w:val="003574FA"/>
    <w:rsid w:val="0038705E"/>
    <w:rsid w:val="00391D9C"/>
    <w:rsid w:val="003D040A"/>
    <w:rsid w:val="003E33DC"/>
    <w:rsid w:val="0043081B"/>
    <w:rsid w:val="00432251"/>
    <w:rsid w:val="00442CAD"/>
    <w:rsid w:val="004714E5"/>
    <w:rsid w:val="00476AE2"/>
    <w:rsid w:val="004A4C25"/>
    <w:rsid w:val="004C60B7"/>
    <w:rsid w:val="004E1918"/>
    <w:rsid w:val="004F3272"/>
    <w:rsid w:val="00534384"/>
    <w:rsid w:val="00543C2E"/>
    <w:rsid w:val="00546854"/>
    <w:rsid w:val="00551C6B"/>
    <w:rsid w:val="0059701D"/>
    <w:rsid w:val="005A5570"/>
    <w:rsid w:val="005C3952"/>
    <w:rsid w:val="005C54E2"/>
    <w:rsid w:val="005D09E4"/>
    <w:rsid w:val="005F4341"/>
    <w:rsid w:val="006213F4"/>
    <w:rsid w:val="00626391"/>
    <w:rsid w:val="0065159D"/>
    <w:rsid w:val="0066025D"/>
    <w:rsid w:val="00671752"/>
    <w:rsid w:val="00680751"/>
    <w:rsid w:val="006A0129"/>
    <w:rsid w:val="006C109B"/>
    <w:rsid w:val="006C3B0F"/>
    <w:rsid w:val="006D2414"/>
    <w:rsid w:val="006D723A"/>
    <w:rsid w:val="007010AE"/>
    <w:rsid w:val="00723B34"/>
    <w:rsid w:val="00724726"/>
    <w:rsid w:val="00740B91"/>
    <w:rsid w:val="00741DC3"/>
    <w:rsid w:val="00745D84"/>
    <w:rsid w:val="007470A4"/>
    <w:rsid w:val="00754643"/>
    <w:rsid w:val="00772954"/>
    <w:rsid w:val="00786B8C"/>
    <w:rsid w:val="007A06A7"/>
    <w:rsid w:val="007D289A"/>
    <w:rsid w:val="008039B4"/>
    <w:rsid w:val="00810093"/>
    <w:rsid w:val="008146F9"/>
    <w:rsid w:val="008665E5"/>
    <w:rsid w:val="00886EBC"/>
    <w:rsid w:val="008A7EEF"/>
    <w:rsid w:val="008C5309"/>
    <w:rsid w:val="008D246B"/>
    <w:rsid w:val="008D5C44"/>
    <w:rsid w:val="008E13F3"/>
    <w:rsid w:val="008E3C22"/>
    <w:rsid w:val="0090376F"/>
    <w:rsid w:val="00923034"/>
    <w:rsid w:val="00952D0B"/>
    <w:rsid w:val="00964988"/>
    <w:rsid w:val="00976614"/>
    <w:rsid w:val="009860AE"/>
    <w:rsid w:val="00992843"/>
    <w:rsid w:val="009930AF"/>
    <w:rsid w:val="00995911"/>
    <w:rsid w:val="00997909"/>
    <w:rsid w:val="00A1754C"/>
    <w:rsid w:val="00A202EF"/>
    <w:rsid w:val="00A27CA2"/>
    <w:rsid w:val="00A31007"/>
    <w:rsid w:val="00A356CD"/>
    <w:rsid w:val="00A5141B"/>
    <w:rsid w:val="00A75D89"/>
    <w:rsid w:val="00AB6FE8"/>
    <w:rsid w:val="00AD068A"/>
    <w:rsid w:val="00AD346C"/>
    <w:rsid w:val="00AE2BB8"/>
    <w:rsid w:val="00B03710"/>
    <w:rsid w:val="00B15FDA"/>
    <w:rsid w:val="00B530F0"/>
    <w:rsid w:val="00B53340"/>
    <w:rsid w:val="00B5488B"/>
    <w:rsid w:val="00B8531C"/>
    <w:rsid w:val="00BC0BB4"/>
    <w:rsid w:val="00BC3EC8"/>
    <w:rsid w:val="00BD729D"/>
    <w:rsid w:val="00C02778"/>
    <w:rsid w:val="00C24D81"/>
    <w:rsid w:val="00C6327A"/>
    <w:rsid w:val="00C73B7E"/>
    <w:rsid w:val="00CB09AC"/>
    <w:rsid w:val="00CC013E"/>
    <w:rsid w:val="00D1501C"/>
    <w:rsid w:val="00D227D8"/>
    <w:rsid w:val="00D64B12"/>
    <w:rsid w:val="00D72F9D"/>
    <w:rsid w:val="00D95441"/>
    <w:rsid w:val="00D9612B"/>
    <w:rsid w:val="00DB0576"/>
    <w:rsid w:val="00DF7902"/>
    <w:rsid w:val="00E07E1E"/>
    <w:rsid w:val="00E16D47"/>
    <w:rsid w:val="00E200A7"/>
    <w:rsid w:val="00E472F7"/>
    <w:rsid w:val="00E539CE"/>
    <w:rsid w:val="00E54EA6"/>
    <w:rsid w:val="00E55C7D"/>
    <w:rsid w:val="00E73994"/>
    <w:rsid w:val="00E8251D"/>
    <w:rsid w:val="00E91886"/>
    <w:rsid w:val="00EE2BB7"/>
    <w:rsid w:val="00EE3B78"/>
    <w:rsid w:val="00EE58DE"/>
    <w:rsid w:val="00EF7B49"/>
    <w:rsid w:val="00F23118"/>
    <w:rsid w:val="00F259FB"/>
    <w:rsid w:val="00F33D49"/>
    <w:rsid w:val="00F57F4C"/>
    <w:rsid w:val="00F63391"/>
    <w:rsid w:val="00F67D61"/>
    <w:rsid w:val="00F85A7F"/>
    <w:rsid w:val="00F9318B"/>
    <w:rsid w:val="00FB79AB"/>
    <w:rsid w:val="00FC466C"/>
    <w:rsid w:val="00FD6B26"/>
    <w:rsid w:val="00FE3E11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1CEB7E1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9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A7E2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A7E2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A7E2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A7E2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A7E2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A7E2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A7E2F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0A7E2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A7E2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A7E2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A7E2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0A7E2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0D77F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FD6B26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PointManua">
    <w:name w:val="Point Manua"/>
    <w:basedOn w:val="Normal"/>
    <w:rsid w:val="00626391"/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bin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A2A66C-407B-4112-8E9A-3BB8804FC935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BD9424-6C0A-44C2-B495-5F637339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7C2A4A-5A0C-4B2E-9557-FD6CD20DCA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218</Words>
  <Characters>1188</Characters>
  <Application>Microsoft Office Word</Application>
  <DocSecurity>0</DocSecurity>
  <Lines>91</Lines>
  <Paragraphs>56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CALENKO Ludmila</cp:lastModifiedBy>
  <cp:revision>4</cp:revision>
  <dcterms:created xsi:type="dcterms:W3CDTF">2026-07-23T09:22:00Z</dcterms:created>
  <dcterms:modified xsi:type="dcterms:W3CDTF">2026-07-23T09:23:00Z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