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1457833487"/>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A33BC6" w:rsidRPr="005F5A6B" w14:paraId="3910B029" w14:textId="77777777" w:rsidTr="00EE7DE6">
            <w:trPr>
              <w:cantSplit/>
              <w:trHeight w:val="510"/>
              <w:jc w:val="center"/>
            </w:trPr>
            <w:tc>
              <w:tcPr>
                <w:tcW w:w="11344" w:type="dxa"/>
                <w:gridSpan w:val="6"/>
                <w:vAlign w:val="bottom"/>
              </w:tcPr>
              <w:p w14:paraId="04FEABC7" w14:textId="28B978FD" w:rsidR="00A33BC6" w:rsidRPr="005F5A6B" w:rsidRDefault="00A33BC6" w:rsidP="00EE7DE6">
                <w:pPr>
                  <w:pStyle w:val="TBNormalTechnicalBlock"/>
                  <w:jc w:val="right"/>
                  <w:rPr>
                    <w:b w:val="0"/>
                    <w:bCs/>
                  </w:rPr>
                </w:pPr>
              </w:p>
            </w:tc>
          </w:tr>
          <w:tr w:rsidR="00A33BC6" w:rsidRPr="006720F9" w14:paraId="0C3DF7D4" w14:textId="77777777" w:rsidTr="00296074">
            <w:trPr>
              <w:cantSplit/>
              <w:trHeight w:val="567"/>
              <w:jc w:val="center"/>
            </w:trPr>
            <w:tc>
              <w:tcPr>
                <w:tcW w:w="1820" w:type="dxa"/>
                <w:gridSpan w:val="2"/>
                <w:vAlign w:val="bottom"/>
              </w:tcPr>
              <w:p w14:paraId="5042E314" w14:textId="77777777" w:rsidR="00A33BC6" w:rsidRPr="006C5D93" w:rsidRDefault="00A33BC6" w:rsidP="003C6CD1">
                <w:pPr>
                  <w:pStyle w:val="TBEntInstit"/>
                </w:pPr>
                <w:r w:rsidRPr="006C5D93">
                  <w:rPr>
                    <w:noProof/>
                  </w:rPr>
                  <w:drawing>
                    <wp:inline distT="0" distB="0" distL="0" distR="0" wp14:anchorId="1E6ECDE6" wp14:editId="1BDDC168">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10E4A1D" w14:textId="77777777" w:rsidR="00A33BC6" w:rsidRPr="008414C3" w:rsidRDefault="00A33BC6" w:rsidP="005125B1">
                <w:pPr>
                  <w:pStyle w:val="TBInstitution"/>
                </w:pPr>
                <w:r>
                  <w:t>Consiliul</w:t>
                </w:r>
                <w:r>
                  <w:br/>
                  <w:t>Uniunii Europene</w:t>
                </w:r>
              </w:p>
            </w:tc>
          </w:tr>
          <w:tr w:rsidR="00A33BC6" w:rsidRPr="006720F9" w14:paraId="1F2B3872" w14:textId="77777777" w:rsidTr="00D5364D">
            <w:trPr>
              <w:gridBefore w:val="2"/>
              <w:wBefore w:w="1820" w:type="dxa"/>
              <w:cantSplit/>
              <w:trHeight w:val="1191"/>
              <w:jc w:val="center"/>
            </w:trPr>
            <w:tc>
              <w:tcPr>
                <w:tcW w:w="4558" w:type="dxa"/>
                <w:gridSpan w:val="2"/>
                <w:tcMar>
                  <w:top w:w="28" w:type="dxa"/>
                  <w:left w:w="85" w:type="dxa"/>
                </w:tcMar>
              </w:tcPr>
              <w:p w14:paraId="405949D2" w14:textId="77777777" w:rsidR="00A33BC6" w:rsidRPr="00327887" w:rsidRDefault="00A33BC6" w:rsidP="00762DBC">
                <w:pPr>
                  <w:pStyle w:val="TBInstitutionSubwordmark"/>
                </w:pPr>
              </w:p>
            </w:tc>
            <w:tc>
              <w:tcPr>
                <w:tcW w:w="147" w:type="dxa"/>
                <w:vAlign w:val="bottom"/>
              </w:tcPr>
              <w:p w14:paraId="3C71D3E8" w14:textId="77777777" w:rsidR="00A33BC6" w:rsidRPr="00093255" w:rsidRDefault="00A33BC6" w:rsidP="00D5364D">
                <w:pPr>
                  <w:pStyle w:val="TBNormalTechnicalBlock"/>
                  <w:jc w:val="right"/>
                  <w:rPr>
                    <w:b w:val="0"/>
                    <w:bCs/>
                  </w:rPr>
                </w:pPr>
              </w:p>
            </w:tc>
            <w:tc>
              <w:tcPr>
                <w:tcW w:w="4819" w:type="dxa"/>
                <w:vMerge w:val="restart"/>
                <w:tcMar>
                  <w:top w:w="0" w:type="dxa"/>
                </w:tcMar>
              </w:tcPr>
              <w:p w14:paraId="75DB4438" w14:textId="77777777" w:rsidR="00A33BC6" w:rsidRPr="0012121B" w:rsidRDefault="00A33BC6" w:rsidP="001A5B8F">
                <w:pPr>
                  <w:pStyle w:val="TBNormalTechnicalBlock"/>
                </w:pPr>
                <w:r>
                  <w:t>Bruxelles, 5 martie 2026</w:t>
                </w:r>
              </w:p>
              <w:p w14:paraId="77D5097B" w14:textId="77777777" w:rsidR="00A33BC6" w:rsidRPr="00871A20" w:rsidRDefault="00A33BC6" w:rsidP="009024D2">
                <w:pPr>
                  <w:pStyle w:val="TBNormalTechnicalBlock"/>
                  <w:rPr>
                    <w:bCs/>
                  </w:rPr>
                </w:pPr>
                <w:r w:rsidRPr="00E60683">
                  <w:rPr>
                    <w:bCs/>
                  </w:rPr>
                  <w:t xml:space="preserve">(OR. </w:t>
                </w:r>
                <w:r>
                  <w:rPr>
                    <w:bCs/>
                  </w:rPr>
                  <w:t>en</w:t>
                </w:r>
                <w:r w:rsidRPr="00871A20">
                  <w:rPr>
                    <w:bCs/>
                  </w:rPr>
                  <w:t>)</w:t>
                </w:r>
              </w:p>
              <w:p w14:paraId="42D9BEAD" w14:textId="77777777" w:rsidR="00A33BC6" w:rsidRPr="00871A20" w:rsidRDefault="00A33BC6" w:rsidP="00871A20">
                <w:pPr>
                  <w:pStyle w:val="TBNormalTechnicalBlock"/>
                  <w:jc w:val="right"/>
                </w:pPr>
              </w:p>
              <w:p w14:paraId="3674CA97" w14:textId="77777777" w:rsidR="00A33BC6" w:rsidRPr="00871A20" w:rsidRDefault="00A33BC6" w:rsidP="00871A20">
                <w:pPr>
                  <w:pStyle w:val="TBNormalTechnicalBlock"/>
                  <w:jc w:val="right"/>
                </w:pPr>
              </w:p>
              <w:p w14:paraId="398CD13B" w14:textId="77777777" w:rsidR="00A33BC6" w:rsidRPr="00A33BC6" w:rsidRDefault="00A33BC6" w:rsidP="009024D2">
                <w:pPr>
                  <w:pStyle w:val="TBNormalTechnicalBlock"/>
                  <w:rPr>
                    <w:bCs/>
                    <w:lang w:val="fr-BE"/>
                  </w:rPr>
                </w:pPr>
                <w:r w:rsidRPr="00A33BC6">
                  <w:rPr>
                    <w:bCs/>
                    <w:lang w:val="fr-BE"/>
                  </w:rPr>
                  <w:t>15389/1/25</w:t>
                </w:r>
              </w:p>
              <w:p w14:paraId="6A439E1F" w14:textId="77777777" w:rsidR="00A33BC6" w:rsidRPr="00A33BC6" w:rsidRDefault="00A33BC6" w:rsidP="009024D2">
                <w:pPr>
                  <w:pStyle w:val="TBNormalTechnicalBlock"/>
                  <w:rPr>
                    <w:lang w:val="fr-BE"/>
                  </w:rPr>
                </w:pPr>
                <w:r w:rsidRPr="00A33BC6">
                  <w:rPr>
                    <w:lang w:val="fr-BE"/>
                  </w:rPr>
                  <w:t>REV 1 ADD 1</w:t>
                </w:r>
              </w:p>
              <w:p w14:paraId="3F15F55C" w14:textId="77777777" w:rsidR="00A33BC6" w:rsidRPr="00A33BC6" w:rsidRDefault="00A33BC6" w:rsidP="00871A20">
                <w:pPr>
                  <w:pStyle w:val="TBNormalTechnicalBlock"/>
                  <w:jc w:val="right"/>
                  <w:rPr>
                    <w:lang w:val="fr-BE"/>
                  </w:rPr>
                </w:pPr>
              </w:p>
              <w:p w14:paraId="4872AC0E" w14:textId="77777777" w:rsidR="00A33BC6" w:rsidRDefault="00A33BC6" w:rsidP="009024D2">
                <w:pPr>
                  <w:pStyle w:val="TBNormalTechnicalBlock"/>
                </w:pPr>
              </w:p>
              <w:p w14:paraId="723F628F" w14:textId="77777777" w:rsidR="00A33BC6" w:rsidRDefault="00A33BC6" w:rsidP="00871A20">
                <w:pPr>
                  <w:pStyle w:val="TBNormalTechnicalBlock"/>
                  <w:jc w:val="right"/>
                </w:pPr>
              </w:p>
              <w:p w14:paraId="04B5011D" w14:textId="77777777" w:rsidR="00A33BC6" w:rsidRDefault="00A33BC6">
                <w:pPr>
                  <w:pStyle w:val="TBEntRefer"/>
                  <w:tabs>
                    <w:tab w:val="left" w:pos="2265"/>
                  </w:tabs>
                </w:pPr>
                <w:r>
                  <w:t>EF 370</w:t>
                </w:r>
              </w:p>
              <w:p w14:paraId="2EF85E13" w14:textId="77777777" w:rsidR="00A33BC6" w:rsidRDefault="00A33BC6">
                <w:pPr>
                  <w:pStyle w:val="TBEntRefer"/>
                  <w:tabs>
                    <w:tab w:val="left" w:pos="2265"/>
                  </w:tabs>
                </w:pPr>
                <w:r>
                  <w:t>ECOFIN 1514</w:t>
                </w:r>
              </w:p>
              <w:p w14:paraId="093DBCA6" w14:textId="77777777" w:rsidR="00A33BC6" w:rsidRDefault="00A33BC6">
                <w:pPr>
                  <w:pStyle w:val="TBEntRefer"/>
                  <w:tabs>
                    <w:tab w:val="left" w:pos="2265"/>
                  </w:tabs>
                </w:pPr>
                <w:r>
                  <w:t>CODEC 1807</w:t>
                </w:r>
              </w:p>
              <w:p w14:paraId="207AD332" w14:textId="77777777" w:rsidR="00A33BC6" w:rsidRPr="00073AB8" w:rsidRDefault="00A33BC6" w:rsidP="00DF51D5">
                <w:pPr>
                  <w:pStyle w:val="TBEntRefer"/>
                  <w:tabs>
                    <w:tab w:val="left" w:pos="2262"/>
                  </w:tabs>
                  <w:rPr>
                    <w:sz w:val="4"/>
                    <w:szCs w:val="4"/>
                  </w:rPr>
                </w:pPr>
              </w:p>
              <w:p w14:paraId="2304E30F" w14:textId="77777777" w:rsidR="00A33BC6" w:rsidRDefault="00A33BC6">
                <w:pPr>
                  <w:pStyle w:val="TBDistrbMarkers"/>
                </w:pPr>
                <w:r>
                  <w:t>ECB</w:t>
                </w:r>
              </w:p>
              <w:p w14:paraId="0D876B47" w14:textId="77777777" w:rsidR="00A33BC6" w:rsidRDefault="00A33BC6">
                <w:pPr>
                  <w:pStyle w:val="TBDistrbMarkers"/>
                </w:pPr>
                <w:r>
                  <w:t>PARLNAT</w:t>
                </w:r>
              </w:p>
            </w:tc>
          </w:tr>
          <w:tr w:rsidR="00A33BC6" w:rsidRPr="006720F9" w14:paraId="0FB3732C" w14:textId="77777777" w:rsidTr="00EE7DE6">
            <w:trPr>
              <w:gridBefore w:val="1"/>
              <w:wBefore w:w="850" w:type="dxa"/>
              <w:cantSplit/>
              <w:trHeight w:val="837"/>
              <w:jc w:val="center"/>
            </w:trPr>
            <w:tc>
              <w:tcPr>
                <w:tcW w:w="3832" w:type="dxa"/>
                <w:gridSpan w:val="2"/>
                <w:vAlign w:val="center"/>
              </w:tcPr>
              <w:p w14:paraId="582122FD" w14:textId="77777777" w:rsidR="00A33BC6" w:rsidRDefault="00A33BC6">
                <w:pPr>
                  <w:pStyle w:val="TBEntReferNew"/>
                  <w:pBdr>
                    <w:top w:val="double" w:sz="6" w:space="2" w:color="auto"/>
                    <w:bottom w:val="double" w:sz="6" w:space="2" w:color="auto"/>
                  </w:pBdr>
                  <w:rPr>
                    <w:sz w:val="23"/>
                    <w:szCs w:val="23"/>
                  </w:rPr>
                </w:pPr>
                <w:r>
                  <w:rPr>
                    <w:sz w:val="23"/>
                    <w:szCs w:val="23"/>
                  </w:rPr>
                  <w:t>Dosar interinstituțional:</w:t>
                </w:r>
              </w:p>
              <w:p w14:paraId="0A4818E2" w14:textId="77777777" w:rsidR="00A33BC6" w:rsidRDefault="00A33BC6">
                <w:pPr>
                  <w:pStyle w:val="TBEntReferNew"/>
                  <w:pBdr>
                    <w:top w:val="double" w:sz="6" w:space="2" w:color="auto"/>
                    <w:bottom w:val="double" w:sz="6" w:space="2" w:color="auto"/>
                  </w:pBdr>
                  <w:rPr>
                    <w:sz w:val="23"/>
                    <w:szCs w:val="23"/>
                  </w:rPr>
                </w:pPr>
                <w:r>
                  <w:rPr>
                    <w:sz w:val="23"/>
                    <w:szCs w:val="23"/>
                  </w:rPr>
                  <w:t>2023/0111 (COD)</w:t>
                </w:r>
              </w:p>
            </w:tc>
            <w:tc>
              <w:tcPr>
                <w:tcW w:w="1843" w:type="dxa"/>
                <w:gridSpan w:val="2"/>
                <w:vMerge w:val="restart"/>
                <w:vAlign w:val="bottom"/>
              </w:tcPr>
              <w:p w14:paraId="0AEF48D5" w14:textId="77777777" w:rsidR="00A33BC6" w:rsidRPr="008F6E25" w:rsidRDefault="00A33BC6" w:rsidP="00EE7DE6">
                <w:pPr>
                  <w:pStyle w:val="TBNormalTechnicalBlock"/>
                  <w:jc w:val="right"/>
                  <w:rPr>
                    <w:b w:val="0"/>
                    <w:bCs/>
                  </w:rPr>
                </w:pPr>
              </w:p>
            </w:tc>
            <w:tc>
              <w:tcPr>
                <w:tcW w:w="4819" w:type="dxa"/>
                <w:vMerge/>
              </w:tcPr>
              <w:p w14:paraId="18C9C5BC" w14:textId="77777777" w:rsidR="00A33BC6" w:rsidRPr="00F26BF3" w:rsidRDefault="00A33BC6">
                <w:pPr>
                  <w:pStyle w:val="TBEntRefer"/>
                  <w:rPr>
                    <w:szCs w:val="23"/>
                  </w:rPr>
                </w:pPr>
              </w:p>
            </w:tc>
          </w:tr>
          <w:tr w:rsidR="00A33BC6" w:rsidRPr="007D65B2" w14:paraId="0410D61B" w14:textId="77777777" w:rsidTr="00327887">
            <w:trPr>
              <w:gridBefore w:val="1"/>
              <w:wBefore w:w="850" w:type="dxa"/>
              <w:cantSplit/>
              <w:trHeight w:val="998"/>
              <w:jc w:val="center"/>
            </w:trPr>
            <w:tc>
              <w:tcPr>
                <w:tcW w:w="3832" w:type="dxa"/>
                <w:gridSpan w:val="2"/>
                <w:vAlign w:val="center"/>
              </w:tcPr>
              <w:p w14:paraId="72562976" w14:textId="77777777" w:rsidR="00A33BC6" w:rsidRPr="007D65B2" w:rsidRDefault="00A33BC6" w:rsidP="0058695F">
                <w:pPr>
                  <w:pStyle w:val="TBSousEmbargo"/>
                </w:pPr>
              </w:p>
            </w:tc>
            <w:tc>
              <w:tcPr>
                <w:tcW w:w="1843" w:type="dxa"/>
                <w:gridSpan w:val="2"/>
                <w:vMerge/>
                <w:vAlign w:val="center"/>
              </w:tcPr>
              <w:p w14:paraId="6E8182D5" w14:textId="77777777" w:rsidR="00A33BC6" w:rsidRPr="008F6E25" w:rsidRDefault="00A33BC6" w:rsidP="008F6E25">
                <w:pPr>
                  <w:pStyle w:val="TBNormalTechnicalBlock"/>
                  <w:rPr>
                    <w:b w:val="0"/>
                    <w:bCs/>
                  </w:rPr>
                </w:pPr>
              </w:p>
            </w:tc>
            <w:tc>
              <w:tcPr>
                <w:tcW w:w="4819" w:type="dxa"/>
                <w:vMerge/>
              </w:tcPr>
              <w:p w14:paraId="79852607" w14:textId="77777777" w:rsidR="00A33BC6" w:rsidRPr="007D65B2" w:rsidRDefault="00A33BC6">
                <w:pPr>
                  <w:pStyle w:val="TBEntRefer"/>
                  <w:rPr>
                    <w:szCs w:val="23"/>
                  </w:rPr>
                </w:pPr>
              </w:p>
            </w:tc>
          </w:tr>
        </w:tbl>
        <w:p w14:paraId="14F26B28" w14:textId="77777777" w:rsidR="00A33BC6" w:rsidRPr="007D65B2" w:rsidRDefault="00A33BC6"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A33BC6" w:rsidRPr="008C093D" w14:paraId="769EB6A6" w14:textId="77777777" w:rsidTr="000E0DFC">
            <w:trPr>
              <w:jc w:val="center"/>
            </w:trPr>
            <w:tc>
              <w:tcPr>
                <w:tcW w:w="9640" w:type="dxa"/>
                <w:gridSpan w:val="2"/>
              </w:tcPr>
              <w:p w14:paraId="33058A7D" w14:textId="77777777" w:rsidR="00A33BC6" w:rsidRPr="008C093D" w:rsidRDefault="00A33BC6" w:rsidP="004F2640">
                <w:pPr>
                  <w:pStyle w:val="TBHeadingTable"/>
                </w:pPr>
                <w:r>
                  <w:t>EXPUNERE DE MOTIVE A CONSILIULUI</w:t>
                </w:r>
              </w:p>
            </w:tc>
          </w:tr>
          <w:tr w:rsidR="00A33BC6" w:rsidRPr="00F13D39" w14:paraId="4DC52468" w14:textId="77777777" w:rsidTr="00B511A2">
            <w:trPr>
              <w:jc w:val="center"/>
            </w:trPr>
            <w:tc>
              <w:tcPr>
                <w:tcW w:w="1985" w:type="dxa"/>
                <w:tcBorders>
                  <w:top w:val="single" w:sz="4" w:space="0" w:color="auto"/>
                  <w:bottom w:val="single" w:sz="4" w:space="0" w:color="auto"/>
                </w:tcBorders>
              </w:tcPr>
              <w:p w14:paraId="41D1E4F5" w14:textId="77777777" w:rsidR="00A33BC6" w:rsidRPr="00F13D39" w:rsidRDefault="00A33BC6" w:rsidP="00F13D39">
                <w:pPr>
                  <w:pStyle w:val="TBSubjectTable"/>
                </w:pPr>
                <w:r>
                  <w:t>Subiect:</w:t>
                </w:r>
              </w:p>
            </w:tc>
            <w:tc>
              <w:tcPr>
                <w:tcW w:w="7660" w:type="dxa"/>
                <w:tcBorders>
                  <w:top w:val="single" w:sz="4" w:space="0" w:color="auto"/>
                  <w:bottom w:val="single" w:sz="4" w:space="0" w:color="auto"/>
                </w:tcBorders>
              </w:tcPr>
              <w:p w14:paraId="2C495F26" w14:textId="77777777" w:rsidR="00A33BC6" w:rsidRDefault="00A33BC6">
                <w:pPr>
                  <w:pStyle w:val="TBSubjectText"/>
                </w:pPr>
                <w:bookmarkStart w:id="0" w:name="SplitParasInCell_1"/>
                <w:bookmarkEnd w:id="0"/>
                <w:r>
                  <w:t>Poziție în primă lectură a Consiliului în vederea adoptării REGULAMENTULUI PARLAMENTULUI EUROPEAN ȘI AL CONSILIULUI de modificare a Regulamentului (UE) nr. 806/2014 în ceea ce privește măsurile de intervenție timpurie, condițiile pentru declanșarea procedurii de rezoluție și finanțarea măsurilor de rezoluție</w:t>
                </w:r>
              </w:p>
              <w:p w14:paraId="15D40DF9" w14:textId="77777777" w:rsidR="00A33BC6" w:rsidRDefault="00A33BC6">
                <w:pPr>
                  <w:pStyle w:val="TBSubjectText"/>
                </w:pPr>
                <w:r>
                  <w:t>– Expunere de motive a Consiliului</w:t>
                </w:r>
              </w:p>
              <w:p w14:paraId="0328C2C8" w14:textId="77777777" w:rsidR="00A33BC6" w:rsidRDefault="00A33BC6">
                <w:pPr>
                  <w:pStyle w:val="TBSubjectText"/>
                </w:pPr>
                <w:r>
                  <w:t>– Adoptată de Consiliu la 5 martie 2026</w:t>
                </w:r>
              </w:p>
            </w:tc>
          </w:tr>
        </w:tbl>
        <w:p w14:paraId="1F129B01" w14:textId="77777777" w:rsidR="00A33BC6" w:rsidRPr="00F751C6" w:rsidRDefault="006006CC" w:rsidP="00F751C6">
          <w:pPr>
            <w:spacing w:before="20" w:after="240" w:line="20" w:lineRule="exact"/>
            <w:rPr>
              <w:sz w:val="2"/>
              <w:szCs w:val="2"/>
            </w:rPr>
          </w:pPr>
        </w:p>
      </w:sdtContent>
    </w:sdt>
    <w:p w14:paraId="1A46B8F4" w14:textId="77777777" w:rsidR="008C3C07" w:rsidRPr="00A33BC6" w:rsidRDefault="008C3C07">
      <w:pPr>
        <w:sectPr w:rsidR="008C3C07" w:rsidRPr="00A33BC6" w:rsidSect="00A33BC6">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pPr>
    </w:p>
    <w:p w14:paraId="26322064" w14:textId="77777777" w:rsidR="008C3C07" w:rsidRPr="00A33BC6" w:rsidRDefault="008C3C07" w:rsidP="00D91C3C">
      <w:pPr>
        <w:pStyle w:val="ListParagraph"/>
        <w:numPr>
          <w:ilvl w:val="0"/>
          <w:numId w:val="21"/>
        </w:numPr>
        <w:spacing w:before="0" w:after="0" w:line="240" w:lineRule="auto"/>
        <w:rPr>
          <w:rFonts w:ascii="Times New Roman" w:hAnsi="Times New Roman" w:cs="Times New Roman"/>
          <w:b/>
          <w:bCs/>
          <w:sz w:val="24"/>
          <w:szCs w:val="24"/>
        </w:rPr>
      </w:pPr>
      <w:r w:rsidRPr="00A33BC6">
        <w:rPr>
          <w:rFonts w:ascii="Times New Roman" w:hAnsi="Times New Roman"/>
          <w:b/>
          <w:sz w:val="24"/>
        </w:rPr>
        <w:lastRenderedPageBreak/>
        <w:t xml:space="preserve">INTRODUCERE </w:t>
      </w:r>
    </w:p>
    <w:p w14:paraId="6C115532" w14:textId="77777777" w:rsidR="008C3C07" w:rsidRPr="00A33BC6" w:rsidRDefault="008C3C07" w:rsidP="00D91C3C">
      <w:pPr>
        <w:pStyle w:val="ListParagraph"/>
        <w:spacing w:line="240" w:lineRule="auto"/>
        <w:ind w:left="1080"/>
      </w:pPr>
    </w:p>
    <w:p w14:paraId="6FFE5A32" w14:textId="77777777" w:rsidR="008C3C07" w:rsidRPr="00A33BC6" w:rsidRDefault="008C3C07" w:rsidP="00D91C3C">
      <w:pPr>
        <w:numPr>
          <w:ilvl w:val="0"/>
          <w:numId w:val="22"/>
        </w:numPr>
        <w:spacing w:before="0" w:after="0"/>
        <w:contextualSpacing/>
        <w:rPr>
          <w:rFonts w:eastAsia="Calibri" w:cstheme="minorBidi"/>
          <w:szCs w:val="24"/>
        </w:rPr>
      </w:pPr>
      <w:r w:rsidRPr="00A33BC6">
        <w:t xml:space="preserve">La 19 aprilie 2023, </w:t>
      </w:r>
      <w:r w:rsidRPr="00A33BC6">
        <w:rPr>
          <w:u w:val="single"/>
        </w:rPr>
        <w:t>Comisia</w:t>
      </w:r>
      <w:r w:rsidRPr="00A33BC6">
        <w:t xml:space="preserve"> a prezentat Consiliului și Parlamentului European pachetul de revizuire privind gestionarea crizelor și asigurarea depozitelor (CMDI) (denumit în continuare „propunerea”), constând într-o comunicare și patru acte juridice, dintre care actul juridic privind subscrierile în serie a fost în cele din urmă separat de propunere și adoptat separat de colegiuitori (prin urmare, trimiterile de mai jos la CMDI sau la propunere se interpretează ca trimiteri la celelalte trei acte juridice):</w:t>
      </w:r>
    </w:p>
    <w:p w14:paraId="0BD713E6" w14:textId="77777777" w:rsidR="008C3C07" w:rsidRPr="00A33BC6" w:rsidRDefault="008C3C07" w:rsidP="00D91C3C">
      <w:pPr>
        <w:spacing w:before="0" w:after="0"/>
        <w:ind w:left="1215"/>
        <w:contextualSpacing/>
        <w:rPr>
          <w:rFonts w:eastAsia="Calibri" w:cstheme="minorBidi"/>
          <w:szCs w:val="24"/>
        </w:rPr>
      </w:pPr>
    </w:p>
    <w:p w14:paraId="5523090A" w14:textId="77777777" w:rsidR="008C3C07" w:rsidRPr="00A33BC6" w:rsidRDefault="008C3C07" w:rsidP="00D91C3C">
      <w:pPr>
        <w:numPr>
          <w:ilvl w:val="0"/>
          <w:numId w:val="23"/>
        </w:numPr>
        <w:spacing w:before="0" w:after="0"/>
        <w:contextualSpacing/>
        <w:rPr>
          <w:rFonts w:eastAsia="Calibri" w:cstheme="minorBidi"/>
          <w:szCs w:val="24"/>
        </w:rPr>
      </w:pPr>
      <w:r w:rsidRPr="00A33BC6">
        <w:t>Propunere de DIRECTIVĂ A PARLAMENTULUI EUROPEAN ȘI A CONSILIULUI de modificare a Directivei 2014/59/UE în ceea ce privește măsurile de intervenție timpurie, condițiile pentru declanșarea procedurii de rezoluție și finanțarea măsurilor de rezoluție („BRRD”);</w:t>
      </w:r>
    </w:p>
    <w:p w14:paraId="3C1E9E19" w14:textId="77777777" w:rsidR="008C3C07" w:rsidRPr="00A33BC6" w:rsidRDefault="008C3C07" w:rsidP="00D91C3C">
      <w:pPr>
        <w:numPr>
          <w:ilvl w:val="0"/>
          <w:numId w:val="23"/>
        </w:numPr>
        <w:spacing w:before="0" w:after="0"/>
        <w:contextualSpacing/>
        <w:rPr>
          <w:rFonts w:eastAsia="Calibri" w:cstheme="minorBidi"/>
          <w:szCs w:val="24"/>
        </w:rPr>
      </w:pPr>
      <w:r w:rsidRPr="00A33BC6">
        <w:t>Propunere de DIRECTIVĂ A PARLAMENTULUI EUROPEAN ȘI A CONSILIULUI de modificare a Directivei 2014/49/UE în ceea ce privește domeniul de aplicare al protecției depozitelor, utilizarea fondurilor schemelor de garantare a depozitelor, cooperarea transfrontalieră și transparența („DGSD”);</w:t>
      </w:r>
    </w:p>
    <w:p w14:paraId="7DA3FA46" w14:textId="77777777" w:rsidR="008C3C07" w:rsidRPr="00A33BC6" w:rsidRDefault="008C3C07" w:rsidP="00D91C3C">
      <w:pPr>
        <w:numPr>
          <w:ilvl w:val="0"/>
          <w:numId w:val="23"/>
        </w:numPr>
        <w:spacing w:before="0" w:after="0"/>
        <w:contextualSpacing/>
        <w:rPr>
          <w:rFonts w:eastAsia="Calibri" w:cstheme="minorBidi"/>
          <w:szCs w:val="24"/>
        </w:rPr>
      </w:pPr>
      <w:r w:rsidRPr="00A33BC6">
        <w:t>Propunere de REGULAMENT AL PARLAMENTULUI EUROPEAN ȘI AL CONSILIULUI de modificare a Regulamentului (UE) nr. 806/2014 în ceea ce privește măsurile de intervenție timpurie, condițiile pentru declanșarea procedurii de rezoluție și finanțarea măsurilor de rezoluție („SRMR”);</w:t>
      </w:r>
    </w:p>
    <w:p w14:paraId="16C53D6D" w14:textId="77777777" w:rsidR="008C3C07" w:rsidRPr="00A33BC6" w:rsidRDefault="008C3C07" w:rsidP="00D91C3C">
      <w:pPr>
        <w:numPr>
          <w:ilvl w:val="0"/>
          <w:numId w:val="23"/>
        </w:numPr>
        <w:spacing w:before="0" w:after="0"/>
        <w:contextualSpacing/>
        <w:rPr>
          <w:rFonts w:eastAsia="Calibri" w:cstheme="minorBidi"/>
          <w:szCs w:val="24"/>
        </w:rPr>
      </w:pPr>
      <w:r w:rsidRPr="00A33BC6">
        <w:t>Propunere de DIRECTIVĂ A PARLAMENTULUI EUROPEAN ȘI A CONSILIULUI de modificare a Directivei 2014/59/UE și a Regulamentului (UE) nr. 806/2014 în ceea ce privește anumite aspecte ale cerinței minime de fonduri proprii și datorii eligibile („subscrierile în serie”).</w:t>
      </w:r>
    </w:p>
    <w:p w14:paraId="27D24AF4" w14:textId="77777777" w:rsidR="008C3C07" w:rsidRPr="00A33BC6" w:rsidRDefault="008C3C07" w:rsidP="00D91C3C">
      <w:pPr>
        <w:spacing w:before="0" w:after="0"/>
        <w:ind w:left="1935"/>
        <w:contextualSpacing/>
        <w:rPr>
          <w:rFonts w:eastAsia="Calibri" w:cstheme="minorBidi"/>
          <w:szCs w:val="24"/>
        </w:rPr>
      </w:pPr>
    </w:p>
    <w:p w14:paraId="499229A3" w14:textId="77777777" w:rsidR="008C3C07" w:rsidRPr="00A33BC6" w:rsidRDefault="008C3C07" w:rsidP="00D91C3C">
      <w:pPr>
        <w:spacing w:before="0" w:after="160" w:line="259" w:lineRule="auto"/>
        <w:rPr>
          <w:rFonts w:eastAsia="Calibri" w:cstheme="minorBidi"/>
          <w:szCs w:val="24"/>
        </w:rPr>
      </w:pPr>
      <w:r w:rsidRPr="00A33BC6">
        <w:br w:type="page"/>
      </w:r>
    </w:p>
    <w:p w14:paraId="0754387F" w14:textId="77777777" w:rsidR="008C3C07" w:rsidRPr="00A33BC6" w:rsidRDefault="008C3C07" w:rsidP="00D91C3C">
      <w:pPr>
        <w:spacing w:before="0" w:after="0"/>
        <w:ind w:left="851" w:hanging="851"/>
        <w:rPr>
          <w:rFonts w:eastAsia="Calibri" w:cstheme="minorBidi"/>
          <w:szCs w:val="24"/>
        </w:rPr>
      </w:pPr>
    </w:p>
    <w:p w14:paraId="4508114A" w14:textId="77777777" w:rsidR="008C3C07" w:rsidRPr="00A33BC6" w:rsidRDefault="008C3C07" w:rsidP="00D91C3C">
      <w:pPr>
        <w:spacing w:before="0" w:after="0"/>
        <w:ind w:left="851" w:hanging="851"/>
        <w:rPr>
          <w:rFonts w:eastAsia="Calibri" w:cstheme="minorBidi"/>
          <w:szCs w:val="24"/>
        </w:rPr>
      </w:pPr>
      <w:r w:rsidRPr="00A33BC6">
        <w:t>2.</w:t>
      </w:r>
      <w:r w:rsidRPr="00A33BC6">
        <w:tab/>
        <w:t>BRRD și SRMR se întemeiază pe articolul 114 din Tratatul privind funcționarea Uniunii Europene (TFUE), iar DGSD se întemeiază pe articolul 53 alineatul (1) din TFUE (procedura legislativă ordinară).</w:t>
      </w:r>
    </w:p>
    <w:p w14:paraId="618C23B7" w14:textId="77777777" w:rsidR="008C3C07" w:rsidRPr="00A33BC6" w:rsidRDefault="008C3C07" w:rsidP="00D91C3C">
      <w:pPr>
        <w:spacing w:before="0" w:after="0"/>
        <w:ind w:left="851" w:hanging="851"/>
        <w:rPr>
          <w:rFonts w:eastAsia="Calibri" w:cstheme="minorBidi"/>
          <w:szCs w:val="24"/>
        </w:rPr>
      </w:pPr>
      <w:r w:rsidRPr="00A33BC6">
        <w:t>3.</w:t>
      </w:r>
      <w:r w:rsidRPr="00A33BC6">
        <w:tab/>
      </w:r>
      <w:bookmarkStart w:id="2" w:name="_Hlk144303911"/>
      <w:r w:rsidRPr="00A33BC6">
        <w:t xml:space="preserve">Avizul </w:t>
      </w:r>
      <w:r w:rsidRPr="00A33BC6">
        <w:rPr>
          <w:u w:val="single"/>
        </w:rPr>
        <w:t>Băncii Centrale Europene</w:t>
      </w:r>
      <w:r w:rsidRPr="00A33BC6">
        <w:t xml:space="preserve"> a fost adoptat la 5 iulie 2023</w:t>
      </w:r>
      <w:r w:rsidRPr="00A33BC6">
        <w:rPr>
          <w:rFonts w:eastAsia="Calibri" w:cstheme="minorBidi"/>
          <w:b/>
          <w:szCs w:val="24"/>
          <w:vertAlign w:val="superscript"/>
        </w:rPr>
        <w:footnoteReference w:id="1"/>
      </w:r>
      <w:r w:rsidRPr="00A33BC6">
        <w:t xml:space="preserve">. Avizul </w:t>
      </w:r>
      <w:r w:rsidRPr="00A33BC6">
        <w:rPr>
          <w:u w:val="single"/>
        </w:rPr>
        <w:t>Comitetului Economic și Social European</w:t>
      </w:r>
      <w:r w:rsidRPr="00A33BC6">
        <w:t xml:space="preserve"> a fost adoptat la 13 iulie 2023</w:t>
      </w:r>
      <w:r w:rsidRPr="00A33BC6">
        <w:rPr>
          <w:rFonts w:eastAsia="Calibri" w:cstheme="minorBidi"/>
          <w:b/>
          <w:szCs w:val="24"/>
          <w:vertAlign w:val="superscript"/>
        </w:rPr>
        <w:footnoteReference w:id="2"/>
      </w:r>
      <w:r w:rsidRPr="00A33BC6">
        <w:t>.</w:t>
      </w:r>
    </w:p>
    <w:p w14:paraId="58430988" w14:textId="77777777" w:rsidR="008C3C07" w:rsidRPr="00A33BC6" w:rsidRDefault="008C3C07" w:rsidP="00D91C3C">
      <w:pPr>
        <w:spacing w:before="0" w:after="0"/>
        <w:ind w:left="851" w:hanging="851"/>
        <w:rPr>
          <w:rFonts w:eastAsia="Calibri" w:cstheme="minorBidi"/>
          <w:szCs w:val="24"/>
        </w:rPr>
      </w:pPr>
      <w:r w:rsidRPr="00A33BC6">
        <w:t xml:space="preserve">4. </w:t>
      </w:r>
      <w:r w:rsidRPr="00A33BC6">
        <w:tab/>
      </w:r>
      <w:bookmarkEnd w:id="2"/>
      <w:r w:rsidRPr="00A33BC6">
        <w:t xml:space="preserve">În cadrul </w:t>
      </w:r>
      <w:r w:rsidRPr="00A33BC6">
        <w:rPr>
          <w:u w:val="single"/>
        </w:rPr>
        <w:t>Parlamentului European</w:t>
      </w:r>
      <w:r w:rsidRPr="00A33BC6">
        <w:t xml:space="preserve">, responsabilitatea principală i-a revenit </w:t>
      </w:r>
      <w:r w:rsidRPr="00A33BC6">
        <w:rPr>
          <w:u w:val="single"/>
        </w:rPr>
        <w:t>Comisiei pentru afaceri economice și monetare</w:t>
      </w:r>
      <w:r w:rsidRPr="00A33BC6">
        <w:t xml:space="preserve"> (Comisia ECON). Parlamentul European și-a adoptat poziția în primă lectură la 24 aprilie 2024.</w:t>
      </w:r>
    </w:p>
    <w:p w14:paraId="1ED18F62" w14:textId="77777777" w:rsidR="008C3C07" w:rsidRPr="00A33BC6" w:rsidRDefault="008C3C07" w:rsidP="00D91C3C">
      <w:pPr>
        <w:spacing w:before="0" w:after="0"/>
        <w:ind w:left="851" w:hanging="851"/>
        <w:rPr>
          <w:rFonts w:eastAsia="Calibri" w:cstheme="minorBidi"/>
          <w:szCs w:val="24"/>
        </w:rPr>
      </w:pPr>
      <w:r w:rsidRPr="00A33BC6">
        <w:t xml:space="preserve">5. </w:t>
      </w:r>
      <w:r w:rsidRPr="00A33BC6">
        <w:tab/>
      </w:r>
      <w:r w:rsidRPr="00A33BC6">
        <w:rPr>
          <w:u w:val="single"/>
        </w:rPr>
        <w:t>Grupul de lucru pentru servicii financiare și uniunea bancară</w:t>
      </w:r>
      <w:r w:rsidRPr="00A33BC6">
        <w:t xml:space="preserve"> al Consiliului a discutat propunerea în cadrul reuniunilor sale din 24 mai 2023, 7 iulie 2023, 20 iulie 2023, 18 septembrie 2023, 9 octombrie 2023, 31 octombrie 2023, 21 noiembrie 2023, 27 februarie 2024, 25 martie 2024, 26 aprilie 2024, 23 și 24 mai 2024, 3 iunie 2024 și 7 iunie 2024. Comitetul Reprezentanților Permanenți a aprobat mandatul de negociere la 19 iunie 2024 și a mandatat președinția să înceapă negocierile cu Parlamentul European. Pe această bază au fost purtate negocieri cu Parlamentul European și cu Comisia, în vederea obținerii unui acord timpuriu în a doua lectură.</w:t>
      </w:r>
    </w:p>
    <w:p w14:paraId="6876686F" w14:textId="77777777" w:rsidR="008C3C07" w:rsidRPr="00A33BC6" w:rsidRDefault="008C3C07" w:rsidP="00D91C3C">
      <w:pPr>
        <w:spacing w:before="0" w:after="160" w:line="259" w:lineRule="auto"/>
        <w:rPr>
          <w:rFonts w:eastAsia="Calibri" w:cstheme="minorBidi"/>
          <w:szCs w:val="24"/>
        </w:rPr>
      </w:pPr>
      <w:r w:rsidRPr="00A33BC6">
        <w:br w:type="page"/>
      </w:r>
    </w:p>
    <w:p w14:paraId="21914F41" w14:textId="77777777" w:rsidR="008C3C07" w:rsidRPr="00A33BC6" w:rsidRDefault="008C3C07" w:rsidP="00D91C3C">
      <w:pPr>
        <w:spacing w:before="0" w:after="0"/>
        <w:ind w:left="851" w:hanging="851"/>
        <w:rPr>
          <w:rFonts w:eastAsia="Calibri" w:cstheme="minorBidi"/>
          <w:szCs w:val="24"/>
        </w:rPr>
      </w:pPr>
      <w:r w:rsidRPr="00A33BC6">
        <w:lastRenderedPageBreak/>
        <w:t>6.</w:t>
      </w:r>
      <w:r w:rsidRPr="00A33BC6">
        <w:tab/>
      </w:r>
      <w:bookmarkStart w:id="3" w:name="_Hlk213426171"/>
      <w:r w:rsidRPr="00A33BC6">
        <w:t>Trilogurile au avut loc la 17 decembrie 2024, 14 ianuarie 2025, 4 februarie 2025, 12 martie 2025, 25 martie 2025, 28 aprilie 2025, 22 mai 2025 și 5 iunie 2025.</w:t>
      </w:r>
      <w:bookmarkEnd w:id="3"/>
    </w:p>
    <w:p w14:paraId="5E9A3DCA" w14:textId="77777777" w:rsidR="008C3C07" w:rsidRPr="00A33BC6" w:rsidRDefault="008C3C07" w:rsidP="00D91C3C">
      <w:pPr>
        <w:spacing w:before="0" w:after="0"/>
        <w:ind w:left="851" w:hanging="851"/>
        <w:rPr>
          <w:rFonts w:eastAsia="Calibri" w:cstheme="minorBidi"/>
          <w:szCs w:val="24"/>
        </w:rPr>
      </w:pPr>
      <w:r w:rsidRPr="00A33BC6">
        <w:t xml:space="preserve">7. </w:t>
      </w:r>
      <w:r w:rsidRPr="00A33BC6">
        <w:tab/>
        <w:t>În cadrul ultimului trilog din 25 iunie 2025, colegiuitorii au ajuns la un acord politic provizoriu, care a avut ca rezultat textele finale de compromis, astfel cum figurează în documentele ST 15011/25 ADD1, ST 15011/25 ADD2 și ST 15011/25 ADD3.</w:t>
      </w:r>
    </w:p>
    <w:p w14:paraId="5E414BAB" w14:textId="77777777" w:rsidR="008C3C07" w:rsidRPr="00A33BC6" w:rsidRDefault="008C3C07" w:rsidP="00D91C3C">
      <w:pPr>
        <w:spacing w:before="0" w:after="0"/>
        <w:ind w:left="851" w:hanging="851"/>
        <w:rPr>
          <w:rFonts w:eastAsia="Calibri" w:cstheme="minorBidi"/>
          <w:szCs w:val="24"/>
        </w:rPr>
      </w:pPr>
      <w:r w:rsidRPr="00A33BC6">
        <w:t xml:space="preserve">8. </w:t>
      </w:r>
      <w:r w:rsidRPr="00A33BC6">
        <w:tab/>
        <w:t>La 5 noiembrie 2025, Comisia ECON a Parlamentului European și-a exprimat sprijinul pentru textele de compromis. La 6 noiembrie 2025, președinta Comisiei ECON a trimis o scrisoare președintelui Comitetului Reprezentanților Permanenți prin care indica faptul că, în cazul în care Consiliul va transmite Parlamentului European poziția sa în forma convenită, sub rezerva revizuirii textului de către experții juriști-lingviști, ea va recomanda plenului să accepte fără amendamente poziția Consiliului în cadrul celei de a doua lecturi a Parlamentului (a se vedea nota de informare respectivă</w:t>
      </w:r>
      <w:r w:rsidRPr="00A33BC6">
        <w:rPr>
          <w:rFonts w:eastAsia="Calibri" w:cstheme="minorBidi"/>
          <w:b/>
          <w:szCs w:val="24"/>
          <w:vertAlign w:val="superscript"/>
        </w:rPr>
        <w:footnoteReference w:id="3"/>
      </w:r>
      <w:r w:rsidRPr="00A33BC6">
        <w:t xml:space="preserve"> adresată Coreperului). </w:t>
      </w:r>
    </w:p>
    <w:p w14:paraId="0A00BE6F" w14:textId="77777777" w:rsidR="008C3C07" w:rsidRPr="00A33BC6" w:rsidRDefault="008C3C07" w:rsidP="00D91C3C">
      <w:pPr>
        <w:spacing w:before="0" w:after="0"/>
        <w:ind w:left="851" w:hanging="851"/>
        <w:rPr>
          <w:rFonts w:eastAsia="Calibri" w:cstheme="minorBidi"/>
          <w:szCs w:val="24"/>
        </w:rPr>
      </w:pPr>
      <w:r w:rsidRPr="00A33BC6">
        <w:t>9.</w:t>
      </w:r>
      <w:r w:rsidRPr="00A33BC6">
        <w:tab/>
        <w:t>Având în vedere cele de mai sus, în cadrul reuniunii sale din 12 noiembrie 2025, Coreperul a ajuns la un acord politic, pe baza textelor de compromis. Textele de compromis au făcut obiectul revizuirii de către experții juriști-lingviști, având ca rezultat textele finale care figurează în documentele ST 15389/25, ST 15445/25 și ST 15484/25, pentru a permite un acord timpuriu în a doua lectură.</w:t>
      </w:r>
    </w:p>
    <w:p w14:paraId="59965D99" w14:textId="77777777" w:rsidR="008C3C07" w:rsidRPr="00A33BC6" w:rsidRDefault="008C3C07" w:rsidP="00D91C3C">
      <w:pPr>
        <w:spacing w:before="0" w:after="0" w:line="240" w:lineRule="auto"/>
        <w:rPr>
          <w:rFonts w:cstheme="minorBidi"/>
        </w:rPr>
      </w:pPr>
    </w:p>
    <w:p w14:paraId="7891960A" w14:textId="77777777" w:rsidR="008C3C07" w:rsidRPr="00A33BC6" w:rsidRDefault="008C3C07" w:rsidP="00D91C3C">
      <w:pPr>
        <w:spacing w:before="0" w:after="160" w:line="259" w:lineRule="auto"/>
        <w:rPr>
          <w:rFonts w:cstheme="minorBidi"/>
          <w:b/>
          <w:bCs/>
        </w:rPr>
      </w:pPr>
      <w:r w:rsidRPr="00A33BC6">
        <w:br w:type="page"/>
      </w:r>
    </w:p>
    <w:p w14:paraId="0435E736" w14:textId="77777777" w:rsidR="008C3C07" w:rsidRPr="00A33BC6" w:rsidRDefault="008C3C07" w:rsidP="00D91C3C">
      <w:pPr>
        <w:spacing w:before="0" w:after="0" w:line="240" w:lineRule="auto"/>
        <w:rPr>
          <w:rFonts w:cstheme="minorBidi"/>
        </w:rPr>
      </w:pPr>
      <w:r w:rsidRPr="00A33BC6">
        <w:rPr>
          <w:b/>
        </w:rPr>
        <w:lastRenderedPageBreak/>
        <w:t xml:space="preserve">II. </w:t>
      </w:r>
      <w:r w:rsidRPr="00A33BC6">
        <w:rPr>
          <w:b/>
        </w:rPr>
        <w:tab/>
        <w:t xml:space="preserve">OBIECTIVUL PRINCIPAL </w:t>
      </w:r>
    </w:p>
    <w:p w14:paraId="22F3B38C" w14:textId="77777777" w:rsidR="008C3C07" w:rsidRPr="00A33BC6" w:rsidRDefault="008C3C07" w:rsidP="00D91C3C">
      <w:pPr>
        <w:spacing w:before="0" w:after="0" w:line="240" w:lineRule="auto"/>
        <w:rPr>
          <w:rFonts w:cstheme="minorBidi"/>
        </w:rPr>
      </w:pPr>
    </w:p>
    <w:p w14:paraId="7A3BCCC9" w14:textId="77777777" w:rsidR="008C3C07" w:rsidRPr="00A33BC6" w:rsidRDefault="008C3C07" w:rsidP="00D91C3C">
      <w:pPr>
        <w:spacing w:before="0" w:after="0"/>
        <w:ind w:left="851" w:hanging="851"/>
        <w:rPr>
          <w:rFonts w:eastAsia="Calibri" w:cstheme="minorBidi"/>
          <w:szCs w:val="24"/>
        </w:rPr>
      </w:pPr>
      <w:r w:rsidRPr="00A33BC6">
        <w:t xml:space="preserve">10. </w:t>
      </w:r>
      <w:r w:rsidRPr="00A33BC6">
        <w:tab/>
        <w:t xml:space="preserve">Pachetul CMDI prevede o dezvoltare specifică a cadrului existent cu scopul de a face </w:t>
      </w:r>
      <w:r w:rsidRPr="00A33BC6">
        <w:rPr>
          <w:b/>
        </w:rPr>
        <w:t>practicabilă rezoluția ordonată pentru băncile mici și mijlocii</w:t>
      </w:r>
      <w:r w:rsidRPr="00A33BC6">
        <w:t xml:space="preserve">, autorizând autoritățile de rezoluție să utilizeze, în cazuri excepționale și în condiții stricte, fonduri din schemele de garantare a depozitelor (SGD) </w:t>
      </w:r>
      <w:bookmarkStart w:id="4" w:name="_Hlk220442467"/>
      <w:r w:rsidRPr="00A33BC6">
        <w:t>pentru a finanța punerea în aplicare a strategiei de rezoluție prin transfer a unei bănci</w:t>
      </w:r>
      <w:bookmarkEnd w:id="4"/>
      <w:r w:rsidRPr="00A33BC6">
        <w:t xml:space="preserve"> în cazul în care capacitatea internă de absorbție a pierderilor a unei astfel de bănci nu este suficientă pentru a accesa Fondul unic de rezoluție (FUR). Prin precizarea ierarhiei finanțării și a mecanismelor operaționale, reforma urmărește să </w:t>
      </w:r>
      <w:r w:rsidRPr="00A33BC6">
        <w:rPr>
          <w:b/>
        </w:rPr>
        <w:t>reducă la minimum recurgerea la banii contribuabililor</w:t>
      </w:r>
      <w:r w:rsidRPr="00A33BC6">
        <w:t>, menținând în același timp accesul deponenților și stabilitatea financiară și menținând principiul-cheie al cadrului de rezoluție potrivit căruia pierderile să fie absorbite în primul rând de acționari și creditori, pentru a proteja integritatea FUR.</w:t>
      </w:r>
    </w:p>
    <w:p w14:paraId="632C2D6F" w14:textId="77777777" w:rsidR="008C3C07" w:rsidRPr="00A33BC6" w:rsidRDefault="008C3C07" w:rsidP="00D91C3C">
      <w:pPr>
        <w:spacing w:before="0" w:after="0"/>
        <w:ind w:left="851" w:hanging="851"/>
        <w:rPr>
          <w:rFonts w:eastAsia="Calibri" w:cstheme="minorBidi"/>
          <w:szCs w:val="24"/>
        </w:rPr>
      </w:pPr>
      <w:r w:rsidRPr="00A33BC6">
        <w:t xml:space="preserve">11. </w:t>
      </w:r>
      <w:r w:rsidRPr="00A33BC6">
        <w:tab/>
        <w:t xml:space="preserve">Pentru a reduce fragmentarea în Uniune, reforma urmărește, în plus, </w:t>
      </w:r>
      <w:r w:rsidRPr="00A33BC6">
        <w:rPr>
          <w:b/>
        </w:rPr>
        <w:t>armonizarea tratamentului măsurilor alternative și preventive</w:t>
      </w:r>
      <w:r w:rsidRPr="00A33BC6">
        <w:t xml:space="preserve"> și consolidează coordonarea transfrontalieră între supraveghetori și autoritățile de rezoluție.  </w:t>
      </w:r>
    </w:p>
    <w:p w14:paraId="30D7E340" w14:textId="77777777" w:rsidR="008C3C07" w:rsidRPr="00A33BC6" w:rsidRDefault="008C3C07" w:rsidP="00D91C3C">
      <w:pPr>
        <w:spacing w:before="0" w:after="0" w:line="240" w:lineRule="auto"/>
        <w:rPr>
          <w:rFonts w:cstheme="minorBidi"/>
        </w:rPr>
      </w:pPr>
    </w:p>
    <w:p w14:paraId="6535E59D" w14:textId="77777777" w:rsidR="008C3C07" w:rsidRPr="00A33BC6" w:rsidRDefault="008C3C07" w:rsidP="00D91C3C">
      <w:pPr>
        <w:spacing w:before="0" w:after="0" w:line="240" w:lineRule="auto"/>
        <w:rPr>
          <w:rFonts w:cstheme="minorBidi"/>
        </w:rPr>
      </w:pPr>
      <w:r w:rsidRPr="00A33BC6">
        <w:rPr>
          <w:b/>
        </w:rPr>
        <w:t xml:space="preserve">III. </w:t>
      </w:r>
      <w:r w:rsidRPr="00A33BC6">
        <w:rPr>
          <w:b/>
        </w:rPr>
        <w:tab/>
        <w:t xml:space="preserve">ANALIZA POZIȚIEI ÎN PRIMĂ LECTURĂ A CONSILIULUI </w:t>
      </w:r>
    </w:p>
    <w:p w14:paraId="5FB6B04B" w14:textId="77777777" w:rsidR="008C3C07" w:rsidRPr="00A33BC6" w:rsidRDefault="008C3C07" w:rsidP="00D91C3C">
      <w:pPr>
        <w:spacing w:before="0" w:after="0" w:line="240" w:lineRule="auto"/>
        <w:rPr>
          <w:rFonts w:cstheme="minorBidi"/>
        </w:rPr>
      </w:pPr>
    </w:p>
    <w:p w14:paraId="7E961B89" w14:textId="77777777" w:rsidR="008C3C07" w:rsidRPr="00A33BC6" w:rsidRDefault="008C3C07" w:rsidP="00D91C3C">
      <w:pPr>
        <w:spacing w:before="0" w:after="0" w:line="240" w:lineRule="auto"/>
        <w:rPr>
          <w:rFonts w:cstheme="minorBidi"/>
        </w:rPr>
      </w:pPr>
      <w:r w:rsidRPr="00A33BC6">
        <w:rPr>
          <w:b/>
        </w:rPr>
        <w:t xml:space="preserve">Context procedural </w:t>
      </w:r>
    </w:p>
    <w:p w14:paraId="5FAB655B" w14:textId="77777777" w:rsidR="008C3C07" w:rsidRPr="00A33BC6" w:rsidRDefault="008C3C07" w:rsidP="00D91C3C">
      <w:pPr>
        <w:spacing w:before="0" w:after="0" w:line="240" w:lineRule="auto"/>
        <w:rPr>
          <w:rFonts w:cstheme="minorBidi"/>
        </w:rPr>
      </w:pPr>
    </w:p>
    <w:p w14:paraId="4D5C475F" w14:textId="77777777" w:rsidR="008C3C07" w:rsidRPr="00A33BC6" w:rsidRDefault="008C3C07" w:rsidP="00D91C3C">
      <w:pPr>
        <w:spacing w:before="0" w:after="0"/>
        <w:ind w:left="851" w:hanging="851"/>
        <w:rPr>
          <w:rFonts w:eastAsia="Calibri" w:cstheme="minorBidi"/>
          <w:szCs w:val="24"/>
        </w:rPr>
      </w:pPr>
      <w:r w:rsidRPr="00A33BC6">
        <w:t xml:space="preserve">12. </w:t>
      </w:r>
      <w:r w:rsidRPr="00A33BC6">
        <w:tab/>
        <w:t>Pe baza propunerii Comisiei, Parlamentul și Consiliul au desfășurat negocieri în vederea încheierii unui acord timpuriu în a doua lectură pe baza poziției în primă lectură a Consiliului. Poziția Consiliului reflectă pe deplin compromisul la care au ajuns cei doi colegiuitori.</w:t>
      </w:r>
    </w:p>
    <w:p w14:paraId="682AF641" w14:textId="77777777" w:rsidR="008C3C07" w:rsidRPr="00A33BC6" w:rsidRDefault="008C3C07" w:rsidP="00D91C3C">
      <w:pPr>
        <w:spacing w:before="0" w:after="0" w:line="240" w:lineRule="auto"/>
        <w:rPr>
          <w:rFonts w:cstheme="minorBidi"/>
        </w:rPr>
      </w:pPr>
    </w:p>
    <w:p w14:paraId="53360749" w14:textId="77777777" w:rsidR="008C3C07" w:rsidRPr="00A33BC6" w:rsidRDefault="008C3C07" w:rsidP="00D91C3C">
      <w:pPr>
        <w:spacing w:before="0" w:after="160" w:line="259" w:lineRule="auto"/>
        <w:rPr>
          <w:rFonts w:cstheme="minorBidi"/>
          <w:b/>
          <w:bCs/>
        </w:rPr>
      </w:pPr>
      <w:r w:rsidRPr="00A33BC6">
        <w:br w:type="page"/>
      </w:r>
    </w:p>
    <w:p w14:paraId="5AC25608" w14:textId="77777777" w:rsidR="008C3C07" w:rsidRPr="00A33BC6" w:rsidRDefault="008C3C07" w:rsidP="00D91C3C">
      <w:pPr>
        <w:spacing w:before="0" w:after="0" w:line="240" w:lineRule="auto"/>
        <w:rPr>
          <w:rFonts w:cstheme="minorBidi"/>
          <w:b/>
          <w:bCs/>
        </w:rPr>
      </w:pPr>
      <w:r w:rsidRPr="00A33BC6">
        <w:rPr>
          <w:b/>
        </w:rPr>
        <w:lastRenderedPageBreak/>
        <w:t xml:space="preserve">Sinteza principalelor aspecte </w:t>
      </w:r>
    </w:p>
    <w:p w14:paraId="6C6B5AED" w14:textId="77777777" w:rsidR="008C3C07" w:rsidRPr="00A33BC6" w:rsidRDefault="008C3C07" w:rsidP="00D91C3C">
      <w:pPr>
        <w:spacing w:before="0" w:after="0"/>
        <w:ind w:left="851" w:hanging="851"/>
        <w:rPr>
          <w:rFonts w:eastAsia="Calibri" w:cstheme="minorBidi"/>
          <w:b/>
          <w:bCs/>
          <w:szCs w:val="24"/>
        </w:rPr>
      </w:pPr>
    </w:p>
    <w:p w14:paraId="6D8C371F" w14:textId="77777777" w:rsidR="008C3C07" w:rsidRPr="00A33BC6" w:rsidRDefault="008C3C07" w:rsidP="00D91C3C">
      <w:pPr>
        <w:spacing w:before="0" w:after="0"/>
        <w:ind w:left="851" w:hanging="851"/>
        <w:rPr>
          <w:rFonts w:eastAsia="Calibri" w:cstheme="minorBidi"/>
          <w:szCs w:val="24"/>
        </w:rPr>
      </w:pPr>
      <w:r w:rsidRPr="00A33BC6">
        <w:t xml:space="preserve">13. </w:t>
      </w:r>
      <w:r w:rsidRPr="00A33BC6">
        <w:tab/>
        <w:t xml:space="preserve">În comparație cu poziția PE, poziția în primă lectură a Consiliului cu privire la SRMR conține următoarele elemente principale, asupra cărora s-a ajuns la un acord între colegiuitori. </w:t>
      </w:r>
    </w:p>
    <w:p w14:paraId="372B985F" w14:textId="77777777" w:rsidR="008C3C07" w:rsidRPr="00A33BC6" w:rsidRDefault="008C3C07" w:rsidP="00D91C3C">
      <w:pPr>
        <w:spacing w:before="0" w:after="0"/>
        <w:ind w:left="851" w:hanging="851"/>
        <w:rPr>
          <w:rFonts w:eastAsia="Calibri" w:cstheme="minorBidi"/>
          <w:szCs w:val="24"/>
        </w:rPr>
      </w:pPr>
      <w:r w:rsidRPr="00A33BC6">
        <w:t>14.</w:t>
      </w:r>
      <w:r w:rsidRPr="00A33BC6">
        <w:rPr>
          <w:b/>
        </w:rPr>
        <w:tab/>
      </w:r>
      <w:r w:rsidRPr="00A33BC6">
        <w:t xml:space="preserve">Poziția Consiliului cu privire la SRMR o reflectă pe cea cu privire la BRRD, aplicând condiții mai prescriptive privind finanțarea excepțională pentru rezoluție din partea SGD în cadrul uniunii bancare. Acest lucru este însoțit de un acces mai strict la finanțarea din FUR, clarificând faptul că sprijinul din FUR ar trebui tratat mai degrabă ca o a doua linie de apărare pentru finanțarea rezoluției, care devine disponibil numai după o recapitalizare internă suficientă din partea acționarilor și a creditorilor, decât ca o sursă de finanțare de rutină. Poziția Consiliului introduce, de asemenea, un proces de consultare suplimentară cu plenul Comitetului Unic de Rezoluție (SRB), sporind răspunderea comitetului reunit în sesiune executivă fără a-i submina eficacitatea operațională. </w:t>
      </w:r>
    </w:p>
    <w:p w14:paraId="1E8154F2" w14:textId="77777777" w:rsidR="008C3C07" w:rsidRPr="00A33BC6" w:rsidRDefault="008C3C07" w:rsidP="00D91C3C">
      <w:pPr>
        <w:spacing w:before="0" w:after="0"/>
        <w:ind w:left="851" w:hanging="851"/>
        <w:rPr>
          <w:rFonts w:cstheme="minorBidi"/>
        </w:rPr>
      </w:pPr>
    </w:p>
    <w:p w14:paraId="62A498FC" w14:textId="77777777" w:rsidR="008C3C07" w:rsidRPr="00A33BC6" w:rsidRDefault="008C3C07" w:rsidP="00D91C3C">
      <w:pPr>
        <w:spacing w:before="0" w:after="0" w:line="240" w:lineRule="auto"/>
        <w:rPr>
          <w:rFonts w:cstheme="minorBidi"/>
        </w:rPr>
      </w:pPr>
      <w:r w:rsidRPr="00A33BC6">
        <w:rPr>
          <w:b/>
        </w:rPr>
        <w:t xml:space="preserve">IV. CONCLUZIE </w:t>
      </w:r>
    </w:p>
    <w:p w14:paraId="5F8DE9EA" w14:textId="77777777" w:rsidR="008C3C07" w:rsidRPr="00A33BC6" w:rsidRDefault="008C3C07" w:rsidP="00D91C3C">
      <w:pPr>
        <w:spacing w:before="0" w:after="0"/>
        <w:ind w:left="851" w:hanging="851"/>
        <w:rPr>
          <w:rFonts w:eastAsia="Calibri" w:cstheme="minorBidi"/>
          <w:szCs w:val="24"/>
        </w:rPr>
      </w:pPr>
    </w:p>
    <w:p w14:paraId="6253A533" w14:textId="77777777" w:rsidR="008C3C07" w:rsidRPr="00A33BC6" w:rsidRDefault="008C3C07" w:rsidP="00D91C3C">
      <w:pPr>
        <w:spacing w:before="0" w:after="0"/>
        <w:ind w:left="851" w:hanging="851"/>
        <w:rPr>
          <w:rFonts w:eastAsia="Calibri" w:cstheme="minorBidi"/>
          <w:szCs w:val="24"/>
        </w:rPr>
      </w:pPr>
      <w:r w:rsidRPr="00A33BC6">
        <w:t xml:space="preserve">15. </w:t>
      </w:r>
      <w:r w:rsidRPr="00A33BC6">
        <w:tab/>
        <w:t xml:space="preserve">Poziția Consiliului evidențiază obiectivul principal al propunerii Comisiei și reflectă pe deplin compromisul la care s-a ajuns în cadrul negocierilor informale dintre Consiliu și Parlamentul European, cu sprijinul Comisiei. </w:t>
      </w:r>
    </w:p>
    <w:p w14:paraId="3DF584A5" w14:textId="77777777" w:rsidR="008C3C07" w:rsidRDefault="008C3C07">
      <w:pPr>
        <w:pStyle w:val="FinalLine"/>
      </w:pPr>
    </w:p>
    <w:sectPr w:rsidR="008C3C07" w:rsidSect="00A33BC6">
      <w:headerReference w:type="even" r:id="rId17"/>
      <w:headerReference w:type="default" r:id="rId18"/>
      <w:footerReference w:type="even" r:id="rId19"/>
      <w:headerReference w:type="first" r:id="rId20"/>
      <w:footerReference w:type="first" r:id="rId21"/>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5C98" w14:textId="77777777" w:rsidR="00144FF1" w:rsidRDefault="00144FF1" w:rsidP="00A43C50">
      <w:r>
        <w:separator/>
      </w:r>
    </w:p>
  </w:endnote>
  <w:endnote w:type="continuationSeparator" w:id="0">
    <w:p w14:paraId="3D6B3C0B"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88B3" w14:textId="77777777" w:rsidR="00A33BC6" w:rsidRPr="00A33BC6" w:rsidRDefault="00A33BC6" w:rsidP="00A33B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33BC6" w:rsidRPr="00D94637" w14:paraId="5BB06009" w14:textId="77777777" w:rsidTr="00A33BC6">
      <w:trPr>
        <w:jc w:val="center"/>
      </w:trPr>
      <w:tc>
        <w:tcPr>
          <w:tcW w:w="5000" w:type="pct"/>
          <w:gridSpan w:val="7"/>
          <w:shd w:val="clear" w:color="auto" w:fill="auto"/>
          <w:tcMar>
            <w:top w:w="57" w:type="dxa"/>
          </w:tcMar>
        </w:tcPr>
        <w:p w14:paraId="31E93C05" w14:textId="77777777" w:rsidR="00A33BC6" w:rsidRPr="00D94637" w:rsidRDefault="00A33BC6" w:rsidP="00D94637">
          <w:pPr>
            <w:pStyle w:val="FooterText"/>
            <w:pBdr>
              <w:top w:val="single" w:sz="4" w:space="1" w:color="auto"/>
            </w:pBdr>
            <w:spacing w:before="200"/>
            <w:rPr>
              <w:sz w:val="2"/>
              <w:szCs w:val="2"/>
            </w:rPr>
          </w:pPr>
          <w:bookmarkStart w:id="1" w:name="FOOTER_STANDARD"/>
        </w:p>
      </w:tc>
    </w:tr>
    <w:tr w:rsidR="00A33BC6" w:rsidRPr="00B310DC" w14:paraId="476E1DD6" w14:textId="77777777" w:rsidTr="00A33BC6">
      <w:trPr>
        <w:jc w:val="center"/>
      </w:trPr>
      <w:tc>
        <w:tcPr>
          <w:tcW w:w="2500" w:type="pct"/>
          <w:gridSpan w:val="2"/>
          <w:shd w:val="clear" w:color="auto" w:fill="auto"/>
          <w:tcMar>
            <w:top w:w="0" w:type="dxa"/>
          </w:tcMar>
        </w:tcPr>
        <w:p w14:paraId="18613069" w14:textId="5D1F1E96" w:rsidR="00A33BC6" w:rsidRPr="00AD7BF2" w:rsidRDefault="00A33BC6" w:rsidP="004F54B2">
          <w:pPr>
            <w:pStyle w:val="FooterText"/>
          </w:pPr>
          <w:r>
            <w:t>15389/1/25</w:t>
          </w:r>
          <w:r w:rsidRPr="002511D8">
            <w:t xml:space="preserve"> </w:t>
          </w:r>
          <w:r>
            <w:t>REV 1 ADD 1</w:t>
          </w:r>
        </w:p>
      </w:tc>
      <w:tc>
        <w:tcPr>
          <w:tcW w:w="625" w:type="pct"/>
          <w:shd w:val="clear" w:color="auto" w:fill="auto"/>
          <w:tcMar>
            <w:top w:w="0" w:type="dxa"/>
          </w:tcMar>
        </w:tcPr>
        <w:p w14:paraId="638AD847" w14:textId="77777777" w:rsidR="00A33BC6" w:rsidRPr="00AD7BF2" w:rsidRDefault="00A33BC6" w:rsidP="00D94637">
          <w:pPr>
            <w:pStyle w:val="FooterText"/>
            <w:jc w:val="center"/>
          </w:pPr>
        </w:p>
      </w:tc>
      <w:tc>
        <w:tcPr>
          <w:tcW w:w="1286" w:type="pct"/>
          <w:gridSpan w:val="3"/>
          <w:shd w:val="clear" w:color="auto" w:fill="auto"/>
          <w:tcMar>
            <w:top w:w="0" w:type="dxa"/>
          </w:tcMar>
        </w:tcPr>
        <w:p w14:paraId="6097F51B" w14:textId="77777777" w:rsidR="00A33BC6" w:rsidRPr="002511D8" w:rsidRDefault="00A33BC6" w:rsidP="00D94637">
          <w:pPr>
            <w:pStyle w:val="FooterText"/>
            <w:jc w:val="center"/>
          </w:pPr>
        </w:p>
      </w:tc>
      <w:tc>
        <w:tcPr>
          <w:tcW w:w="589" w:type="pct"/>
          <w:shd w:val="clear" w:color="auto" w:fill="auto"/>
          <w:tcMar>
            <w:top w:w="0" w:type="dxa"/>
          </w:tcMar>
        </w:tcPr>
        <w:p w14:paraId="40A2FA6E" w14:textId="126FF199" w:rsidR="00A33BC6" w:rsidRPr="00B310DC" w:rsidRDefault="00A33BC6"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A33BC6" w:rsidRPr="00D94637" w14:paraId="60C69762" w14:textId="77777777" w:rsidTr="00A33BC6">
      <w:trPr>
        <w:jc w:val="center"/>
      </w:trPr>
      <w:tc>
        <w:tcPr>
          <w:tcW w:w="1774" w:type="pct"/>
          <w:shd w:val="clear" w:color="auto" w:fill="auto"/>
        </w:tcPr>
        <w:p w14:paraId="667B6658" w14:textId="6AE1CB6D" w:rsidR="00A33BC6" w:rsidRPr="00AD7BF2" w:rsidRDefault="00A33BC6" w:rsidP="00D94637">
          <w:pPr>
            <w:pStyle w:val="FooterText"/>
            <w:spacing w:before="40"/>
          </w:pPr>
        </w:p>
      </w:tc>
      <w:tc>
        <w:tcPr>
          <w:tcW w:w="1455" w:type="pct"/>
          <w:gridSpan w:val="3"/>
          <w:shd w:val="clear" w:color="auto" w:fill="auto"/>
        </w:tcPr>
        <w:p w14:paraId="27122260" w14:textId="7EE9C886" w:rsidR="00A33BC6" w:rsidRPr="00AD7BF2" w:rsidRDefault="00A33BC6" w:rsidP="00D204D6">
          <w:pPr>
            <w:pStyle w:val="FooterText"/>
            <w:spacing w:before="40"/>
            <w:jc w:val="center"/>
          </w:pPr>
          <w:r>
            <w:t>GIP.INST</w:t>
          </w:r>
        </w:p>
      </w:tc>
      <w:tc>
        <w:tcPr>
          <w:tcW w:w="742" w:type="pct"/>
          <w:shd w:val="clear" w:color="auto" w:fill="auto"/>
        </w:tcPr>
        <w:p w14:paraId="7DBD7FA2" w14:textId="2123BDEB" w:rsidR="00A33BC6" w:rsidRPr="00D94637" w:rsidRDefault="00A33BC6" w:rsidP="002F0099">
          <w:pPr>
            <w:pStyle w:val="FooterText"/>
            <w:jc w:val="center"/>
            <w:rPr>
              <w:b/>
              <w:position w:val="-4"/>
              <w:sz w:val="36"/>
            </w:rPr>
          </w:pPr>
        </w:p>
      </w:tc>
      <w:tc>
        <w:tcPr>
          <w:tcW w:w="1029" w:type="pct"/>
          <w:gridSpan w:val="2"/>
          <w:shd w:val="clear" w:color="auto" w:fill="auto"/>
        </w:tcPr>
        <w:p w14:paraId="69D663FC" w14:textId="2E721E3F" w:rsidR="00A33BC6" w:rsidRPr="00695BAF" w:rsidRDefault="00A33BC6" w:rsidP="00D94637">
          <w:pPr>
            <w:pStyle w:val="FooterText"/>
            <w:jc w:val="right"/>
            <w:rPr>
              <w:caps/>
              <w:spacing w:val="-20"/>
              <w:sz w:val="16"/>
            </w:rPr>
          </w:pPr>
          <w:r>
            <w:rPr>
              <w:b/>
              <w:caps/>
              <w:spacing w:val="-20"/>
              <w:position w:val="-4"/>
              <w:sz w:val="36"/>
            </w:rPr>
            <w:t>RO</w:t>
          </w:r>
        </w:p>
      </w:tc>
    </w:tr>
    <w:bookmarkEnd w:id="1"/>
  </w:tbl>
  <w:p w14:paraId="0A5C0448" w14:textId="77777777" w:rsidR="00A33BC6" w:rsidRPr="00A33BC6" w:rsidRDefault="00A33BC6" w:rsidP="00A33BC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33BC6" w:rsidRPr="00D94637" w14:paraId="2697235A" w14:textId="77777777" w:rsidTr="00A33BC6">
      <w:trPr>
        <w:jc w:val="center"/>
      </w:trPr>
      <w:tc>
        <w:tcPr>
          <w:tcW w:w="5000" w:type="pct"/>
          <w:gridSpan w:val="7"/>
          <w:shd w:val="clear" w:color="auto" w:fill="auto"/>
          <w:tcMar>
            <w:top w:w="57" w:type="dxa"/>
          </w:tcMar>
        </w:tcPr>
        <w:p w14:paraId="4B12AD82" w14:textId="77777777" w:rsidR="00A33BC6" w:rsidRPr="00D94637" w:rsidRDefault="00A33BC6" w:rsidP="00D94637">
          <w:pPr>
            <w:pStyle w:val="FooterText"/>
            <w:pBdr>
              <w:top w:val="single" w:sz="4" w:space="1" w:color="auto"/>
            </w:pBdr>
            <w:spacing w:before="200"/>
            <w:rPr>
              <w:sz w:val="2"/>
              <w:szCs w:val="2"/>
            </w:rPr>
          </w:pPr>
        </w:p>
      </w:tc>
    </w:tr>
    <w:tr w:rsidR="00A33BC6" w:rsidRPr="00B310DC" w14:paraId="4C94B71F" w14:textId="77777777" w:rsidTr="00A33BC6">
      <w:trPr>
        <w:jc w:val="center"/>
      </w:trPr>
      <w:tc>
        <w:tcPr>
          <w:tcW w:w="2500" w:type="pct"/>
          <w:gridSpan w:val="2"/>
          <w:shd w:val="clear" w:color="auto" w:fill="auto"/>
          <w:tcMar>
            <w:top w:w="0" w:type="dxa"/>
          </w:tcMar>
        </w:tcPr>
        <w:p w14:paraId="0F340658" w14:textId="006254DF" w:rsidR="00A33BC6" w:rsidRPr="00AD7BF2" w:rsidRDefault="00A33BC6" w:rsidP="004F54B2">
          <w:pPr>
            <w:pStyle w:val="FooterText"/>
          </w:pPr>
          <w:r>
            <w:t>15389/1/25</w:t>
          </w:r>
          <w:r w:rsidRPr="002511D8">
            <w:t xml:space="preserve"> </w:t>
          </w:r>
          <w:r>
            <w:t>REV 1 ADD 1</w:t>
          </w:r>
        </w:p>
      </w:tc>
      <w:tc>
        <w:tcPr>
          <w:tcW w:w="625" w:type="pct"/>
          <w:shd w:val="clear" w:color="auto" w:fill="auto"/>
          <w:tcMar>
            <w:top w:w="0" w:type="dxa"/>
          </w:tcMar>
        </w:tcPr>
        <w:p w14:paraId="59E41EDB" w14:textId="77777777" w:rsidR="00A33BC6" w:rsidRPr="00AD7BF2" w:rsidRDefault="00A33BC6" w:rsidP="00D94637">
          <w:pPr>
            <w:pStyle w:val="FooterText"/>
            <w:jc w:val="center"/>
          </w:pPr>
        </w:p>
      </w:tc>
      <w:tc>
        <w:tcPr>
          <w:tcW w:w="1286" w:type="pct"/>
          <w:gridSpan w:val="3"/>
          <w:shd w:val="clear" w:color="auto" w:fill="auto"/>
          <w:tcMar>
            <w:top w:w="0" w:type="dxa"/>
          </w:tcMar>
        </w:tcPr>
        <w:p w14:paraId="1F809CF0" w14:textId="77777777" w:rsidR="00A33BC6" w:rsidRPr="002511D8" w:rsidRDefault="00A33BC6" w:rsidP="00D94637">
          <w:pPr>
            <w:pStyle w:val="FooterText"/>
            <w:jc w:val="center"/>
          </w:pPr>
        </w:p>
      </w:tc>
      <w:tc>
        <w:tcPr>
          <w:tcW w:w="589" w:type="pct"/>
          <w:shd w:val="clear" w:color="auto" w:fill="auto"/>
          <w:tcMar>
            <w:top w:w="0" w:type="dxa"/>
          </w:tcMar>
        </w:tcPr>
        <w:p w14:paraId="241173D0" w14:textId="7FC6C51D" w:rsidR="00A33BC6" w:rsidRPr="00B310DC" w:rsidRDefault="00A33BC6"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A33BC6" w:rsidRPr="00D94637" w14:paraId="4EF0821A" w14:textId="77777777" w:rsidTr="00A33BC6">
      <w:trPr>
        <w:jc w:val="center"/>
      </w:trPr>
      <w:tc>
        <w:tcPr>
          <w:tcW w:w="1774" w:type="pct"/>
          <w:shd w:val="clear" w:color="auto" w:fill="auto"/>
        </w:tcPr>
        <w:p w14:paraId="004201D3" w14:textId="452AE93D" w:rsidR="00A33BC6" w:rsidRPr="00AD7BF2" w:rsidRDefault="00A33BC6" w:rsidP="00D94637">
          <w:pPr>
            <w:pStyle w:val="FooterText"/>
            <w:spacing w:before="40"/>
          </w:pPr>
        </w:p>
      </w:tc>
      <w:tc>
        <w:tcPr>
          <w:tcW w:w="1455" w:type="pct"/>
          <w:gridSpan w:val="3"/>
          <w:shd w:val="clear" w:color="auto" w:fill="auto"/>
        </w:tcPr>
        <w:p w14:paraId="7F4C9BCB" w14:textId="495A0031" w:rsidR="00A33BC6" w:rsidRPr="00AD7BF2" w:rsidRDefault="00A33BC6" w:rsidP="00D204D6">
          <w:pPr>
            <w:pStyle w:val="FooterText"/>
            <w:spacing w:before="40"/>
            <w:jc w:val="center"/>
          </w:pPr>
          <w:r>
            <w:t>GIP.INST</w:t>
          </w:r>
        </w:p>
      </w:tc>
      <w:tc>
        <w:tcPr>
          <w:tcW w:w="742" w:type="pct"/>
          <w:shd w:val="clear" w:color="auto" w:fill="auto"/>
        </w:tcPr>
        <w:p w14:paraId="3901B807" w14:textId="063EEEF1" w:rsidR="00A33BC6" w:rsidRPr="00D94637" w:rsidRDefault="00A33BC6" w:rsidP="002F0099">
          <w:pPr>
            <w:pStyle w:val="FooterText"/>
            <w:jc w:val="center"/>
            <w:rPr>
              <w:b/>
              <w:position w:val="-4"/>
              <w:sz w:val="36"/>
            </w:rPr>
          </w:pPr>
        </w:p>
      </w:tc>
      <w:tc>
        <w:tcPr>
          <w:tcW w:w="1029" w:type="pct"/>
          <w:gridSpan w:val="2"/>
          <w:shd w:val="clear" w:color="auto" w:fill="auto"/>
        </w:tcPr>
        <w:p w14:paraId="11FDC162" w14:textId="777581A3" w:rsidR="00A33BC6" w:rsidRPr="00695BAF" w:rsidRDefault="00A33BC6" w:rsidP="00D94637">
          <w:pPr>
            <w:pStyle w:val="FooterText"/>
            <w:jc w:val="right"/>
            <w:rPr>
              <w:caps/>
              <w:spacing w:val="-20"/>
              <w:sz w:val="16"/>
            </w:rPr>
          </w:pPr>
          <w:r>
            <w:rPr>
              <w:b/>
              <w:caps/>
              <w:spacing w:val="-20"/>
              <w:position w:val="-4"/>
              <w:sz w:val="36"/>
            </w:rPr>
            <w:t>RO</w:t>
          </w:r>
        </w:p>
      </w:tc>
    </w:tr>
  </w:tbl>
  <w:p w14:paraId="0DB02EE3" w14:textId="77777777" w:rsidR="00A33BC6" w:rsidRPr="00A33BC6" w:rsidRDefault="00A33BC6" w:rsidP="00A33BC6">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D74E" w14:textId="77777777" w:rsidR="008F6837" w:rsidRPr="00A33BC6" w:rsidRDefault="008F6837" w:rsidP="00A33B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89AC1" w14:textId="77777777" w:rsidR="008F6837" w:rsidRPr="00A33BC6" w:rsidRDefault="008F6837" w:rsidP="00A33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5075" w14:textId="77777777" w:rsidR="00144FF1" w:rsidRDefault="00144FF1" w:rsidP="00A43C50">
      <w:r>
        <w:separator/>
      </w:r>
    </w:p>
  </w:footnote>
  <w:footnote w:type="continuationSeparator" w:id="0">
    <w:p w14:paraId="2ED42848" w14:textId="77777777" w:rsidR="00144FF1" w:rsidRDefault="00144FF1" w:rsidP="00A43C50">
      <w:r>
        <w:continuationSeparator/>
      </w:r>
    </w:p>
  </w:footnote>
  <w:footnote w:id="1">
    <w:p w14:paraId="79647EF7" w14:textId="77777777" w:rsidR="008C3C07" w:rsidRPr="00A33BC6" w:rsidRDefault="008C3C07" w:rsidP="00D91C3C">
      <w:pPr>
        <w:pStyle w:val="FootnoteText"/>
      </w:pPr>
      <w:r w:rsidRPr="00A33BC6">
        <w:rPr>
          <w:rStyle w:val="FootnoteReference"/>
        </w:rPr>
        <w:footnoteRef/>
      </w:r>
      <w:r w:rsidRPr="00A33BC6">
        <w:rPr>
          <w:rStyle w:val="FootnoteReference"/>
        </w:rPr>
        <w:t xml:space="preserve"> </w:t>
      </w:r>
      <w:r w:rsidRPr="00A33BC6">
        <w:rPr>
          <w:sz w:val="16"/>
        </w:rPr>
        <w:t>Doc. ST 11577 2023 INIT.</w:t>
      </w:r>
    </w:p>
  </w:footnote>
  <w:footnote w:id="2">
    <w:p w14:paraId="1F67C2BE" w14:textId="77777777" w:rsidR="008C3C07" w:rsidRPr="00A33BC6" w:rsidRDefault="008C3C07" w:rsidP="00D91C3C">
      <w:pPr>
        <w:pStyle w:val="FootnoteText"/>
        <w:rPr>
          <w:b/>
          <w:bCs/>
        </w:rPr>
      </w:pPr>
      <w:r w:rsidRPr="00A33BC6">
        <w:rPr>
          <w:rStyle w:val="FootnoteReference"/>
          <w:bCs/>
        </w:rPr>
        <w:footnoteRef/>
      </w:r>
      <w:r w:rsidRPr="00A33BC6">
        <w:rPr>
          <w:b/>
          <w:sz w:val="16"/>
        </w:rPr>
        <w:t xml:space="preserve"> Doc. ST 15142 2025 INIT.</w:t>
      </w:r>
    </w:p>
  </w:footnote>
  <w:footnote w:id="3">
    <w:p w14:paraId="6AA6B3FC" w14:textId="77777777" w:rsidR="008C3C07" w:rsidRPr="00A33BC6" w:rsidRDefault="008C3C07" w:rsidP="00D91C3C">
      <w:pPr>
        <w:pStyle w:val="FootnoteText"/>
      </w:pPr>
      <w:r w:rsidRPr="00A33BC6">
        <w:rPr>
          <w:rStyle w:val="FootnoteReference"/>
        </w:rPr>
        <w:footnoteRef/>
      </w:r>
      <w:r w:rsidRPr="00A33BC6">
        <w:tab/>
        <w:t>Doc. ST 15146/25.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8B5B" w14:textId="77777777" w:rsidR="00A33BC6" w:rsidRPr="00A33BC6" w:rsidRDefault="00A33BC6" w:rsidP="00A33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C2E3" w14:textId="72630FBD" w:rsidR="00A33BC6" w:rsidRPr="00A33BC6" w:rsidRDefault="00A33BC6" w:rsidP="00A33BC6">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F452" w14:textId="175D6F9E" w:rsidR="00A33BC6" w:rsidRPr="00A33BC6" w:rsidRDefault="00A33BC6" w:rsidP="00A33BC6">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8DD7" w14:textId="77777777" w:rsidR="008F6837" w:rsidRPr="00A33BC6" w:rsidRDefault="008F6837" w:rsidP="00A33B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6770" w14:textId="77777777" w:rsidR="008F6837" w:rsidRPr="00A33BC6" w:rsidRDefault="008F6837" w:rsidP="00A33B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B41D" w14:textId="77777777" w:rsidR="008F6837" w:rsidRPr="00A33BC6" w:rsidRDefault="008F6837" w:rsidP="00A33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B8025B2"/>
    <w:multiLevelType w:val="hybridMultilevel"/>
    <w:tmpl w:val="B352C64E"/>
    <w:lvl w:ilvl="0" w:tplc="D932D840">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1196AE2"/>
    <w:multiLevelType w:val="hybridMultilevel"/>
    <w:tmpl w:val="B750F600"/>
    <w:lvl w:ilvl="0" w:tplc="F690A43A">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8" w15:restartNumberingAfterBreak="0">
    <w:nsid w:val="74B34E35"/>
    <w:multiLevelType w:val="hybridMultilevel"/>
    <w:tmpl w:val="18B8A564"/>
    <w:lvl w:ilvl="0" w:tplc="080C0001">
      <w:start w:val="1"/>
      <w:numFmt w:val="bullet"/>
      <w:lvlText w:val=""/>
      <w:lvlJc w:val="left"/>
      <w:pPr>
        <w:ind w:left="1935" w:hanging="360"/>
      </w:pPr>
      <w:rPr>
        <w:rFonts w:ascii="Symbol" w:hAnsi="Symbol" w:hint="default"/>
      </w:rPr>
    </w:lvl>
    <w:lvl w:ilvl="1" w:tplc="080C0003" w:tentative="1">
      <w:start w:val="1"/>
      <w:numFmt w:val="bullet"/>
      <w:lvlText w:val="o"/>
      <w:lvlJc w:val="left"/>
      <w:pPr>
        <w:ind w:left="2655" w:hanging="360"/>
      </w:pPr>
      <w:rPr>
        <w:rFonts w:ascii="Courier New" w:hAnsi="Courier New" w:cs="Courier New" w:hint="default"/>
      </w:rPr>
    </w:lvl>
    <w:lvl w:ilvl="2" w:tplc="080C0005" w:tentative="1">
      <w:start w:val="1"/>
      <w:numFmt w:val="bullet"/>
      <w:lvlText w:val=""/>
      <w:lvlJc w:val="left"/>
      <w:pPr>
        <w:ind w:left="3375" w:hanging="360"/>
      </w:pPr>
      <w:rPr>
        <w:rFonts w:ascii="Wingdings" w:hAnsi="Wingdings" w:hint="default"/>
      </w:rPr>
    </w:lvl>
    <w:lvl w:ilvl="3" w:tplc="080C0001" w:tentative="1">
      <w:start w:val="1"/>
      <w:numFmt w:val="bullet"/>
      <w:lvlText w:val=""/>
      <w:lvlJc w:val="left"/>
      <w:pPr>
        <w:ind w:left="4095" w:hanging="360"/>
      </w:pPr>
      <w:rPr>
        <w:rFonts w:ascii="Symbol" w:hAnsi="Symbol" w:hint="default"/>
      </w:rPr>
    </w:lvl>
    <w:lvl w:ilvl="4" w:tplc="080C0003" w:tentative="1">
      <w:start w:val="1"/>
      <w:numFmt w:val="bullet"/>
      <w:lvlText w:val="o"/>
      <w:lvlJc w:val="left"/>
      <w:pPr>
        <w:ind w:left="4815" w:hanging="360"/>
      </w:pPr>
      <w:rPr>
        <w:rFonts w:ascii="Courier New" w:hAnsi="Courier New" w:cs="Courier New" w:hint="default"/>
      </w:rPr>
    </w:lvl>
    <w:lvl w:ilvl="5" w:tplc="080C0005" w:tentative="1">
      <w:start w:val="1"/>
      <w:numFmt w:val="bullet"/>
      <w:lvlText w:val=""/>
      <w:lvlJc w:val="left"/>
      <w:pPr>
        <w:ind w:left="5535" w:hanging="360"/>
      </w:pPr>
      <w:rPr>
        <w:rFonts w:ascii="Wingdings" w:hAnsi="Wingdings" w:hint="default"/>
      </w:rPr>
    </w:lvl>
    <w:lvl w:ilvl="6" w:tplc="080C0001" w:tentative="1">
      <w:start w:val="1"/>
      <w:numFmt w:val="bullet"/>
      <w:lvlText w:val=""/>
      <w:lvlJc w:val="left"/>
      <w:pPr>
        <w:ind w:left="6255" w:hanging="360"/>
      </w:pPr>
      <w:rPr>
        <w:rFonts w:ascii="Symbol" w:hAnsi="Symbol" w:hint="default"/>
      </w:rPr>
    </w:lvl>
    <w:lvl w:ilvl="7" w:tplc="080C0003" w:tentative="1">
      <w:start w:val="1"/>
      <w:numFmt w:val="bullet"/>
      <w:lvlText w:val="o"/>
      <w:lvlJc w:val="left"/>
      <w:pPr>
        <w:ind w:left="6975" w:hanging="360"/>
      </w:pPr>
      <w:rPr>
        <w:rFonts w:ascii="Courier New" w:hAnsi="Courier New" w:cs="Courier New" w:hint="default"/>
      </w:rPr>
    </w:lvl>
    <w:lvl w:ilvl="8" w:tplc="080C0005" w:tentative="1">
      <w:start w:val="1"/>
      <w:numFmt w:val="bullet"/>
      <w:lvlText w:val=""/>
      <w:lvlJc w:val="left"/>
      <w:pPr>
        <w:ind w:left="7695" w:hanging="360"/>
      </w:pPr>
      <w:rPr>
        <w:rFonts w:ascii="Wingdings" w:hAnsi="Wingdings" w:hint="default"/>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15494062">
    <w:abstractNumId w:val="0"/>
  </w:num>
  <w:num w:numId="2" w16cid:durableId="463812150">
    <w:abstractNumId w:val="8"/>
  </w:num>
  <w:num w:numId="3" w16cid:durableId="743114034">
    <w:abstractNumId w:val="10"/>
  </w:num>
  <w:num w:numId="4" w16cid:durableId="853811163">
    <w:abstractNumId w:val="6"/>
  </w:num>
  <w:num w:numId="5" w16cid:durableId="2054767121">
    <w:abstractNumId w:val="4"/>
  </w:num>
  <w:num w:numId="6" w16cid:durableId="1378579892">
    <w:abstractNumId w:val="15"/>
  </w:num>
  <w:num w:numId="7" w16cid:durableId="1659721546">
    <w:abstractNumId w:val="21"/>
  </w:num>
  <w:num w:numId="8" w16cid:durableId="1147015566">
    <w:abstractNumId w:val="16"/>
  </w:num>
  <w:num w:numId="9" w16cid:durableId="379326939">
    <w:abstractNumId w:val="1"/>
  </w:num>
  <w:num w:numId="10" w16cid:durableId="1052656252">
    <w:abstractNumId w:val="17"/>
  </w:num>
  <w:num w:numId="11" w16cid:durableId="1663001187">
    <w:abstractNumId w:val="13"/>
  </w:num>
  <w:num w:numId="12" w16cid:durableId="1504584116">
    <w:abstractNumId w:val="2"/>
  </w:num>
  <w:num w:numId="13" w16cid:durableId="1396120267">
    <w:abstractNumId w:val="20"/>
  </w:num>
  <w:num w:numId="14" w16cid:durableId="338239010">
    <w:abstractNumId w:val="22"/>
  </w:num>
  <w:num w:numId="15" w16cid:durableId="546333084">
    <w:abstractNumId w:val="11"/>
  </w:num>
  <w:num w:numId="16" w16cid:durableId="1097555723">
    <w:abstractNumId w:val="19"/>
  </w:num>
  <w:num w:numId="17" w16cid:durableId="22439874">
    <w:abstractNumId w:val="14"/>
  </w:num>
  <w:num w:numId="18" w16cid:durableId="1251737732">
    <w:abstractNumId w:val="12"/>
  </w:num>
  <w:num w:numId="19" w16cid:durableId="111635501">
    <w:abstractNumId w:val="9"/>
  </w:num>
  <w:num w:numId="20" w16cid:durableId="1614020813">
    <w:abstractNumId w:val="3"/>
  </w:num>
  <w:num w:numId="21" w16cid:durableId="1135175555">
    <w:abstractNumId w:val="7"/>
  </w:num>
  <w:num w:numId="22" w16cid:durableId="18325988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29867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11132845779033696&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05&lt;/text&gt;_x000d__x000a_  &lt;/metadata&gt;_x000d__x000a_  &lt;metadata key=&quot;md_Prefix&quot; translate=&quot;false&quot;&gt;_x000d__x000a_    &lt;text&gt;&lt;/text&gt;_x000d__x000a_  &lt;/metadata&gt;_x000d__x000a_  &lt;metadata key=&quot;md_DocumentNumber&quot; translate=&quot;false&quot;&gt;_x000d__x000a_    &lt;text&gt;15389&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EF 370&lt;/text&gt;_x000d__x000a_      &lt;text&gt;ECOFIN 1514&lt;/text&gt;_x000d__x000a_      &lt;text&gt;CODEC 1807&lt;/text&gt;_x000d__x000a_    &lt;/textlist&gt;_x000d__x000a_  &lt;/metadata&gt;_x000d__x000a_  &lt;metadata key=&quot;md_ThirdPartyDistributionMarkers&quot; translate=&quot;false&quot;&gt;_x000d__x000a_    &lt;textlist&gt;_x000d__x000a_      &lt;text&gt;ECB&lt;/tex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111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e în prim&amp;#259; lectur&amp;#259; a Consiliului în vederea adopt&amp;#259;rii REGULAMENTULUI PARLAMENTULUI EUROPEAN &amp;#536;I AL CONSILIULUI de modificare a Regulamentului (UE) nr. 806/2014 în ceea ce prive&amp;#537;te m&amp;#259;surile de interven&amp;#539;ie timpurie, condi&amp;#539;iile pentru declan&amp;#537;area procedurii de rezolu&amp;#539;ie &amp;#537;i finan&amp;#539;area m&amp;#259;surilor de rezolu&amp;#539;ie &amp;#8211; Expunere de motive a Consiliului &amp;#8211; Adoptat&amp;#259; de Consiliu la 5 martie 2026&quot;&gt;&amp;lt;FlowDocument xmlns=&quot;http://schemas.microsoft.com/winfx/2006/xaml/presentation&quot;&amp;gt;&amp;lt;Paragraph&amp;gt;Pozi&amp;#539;ie în prim&amp;#259; lectur&amp;#259; a Consiliului în vederea adopt&amp;#259;rii REGULAMENTULUI PARLAMENTULUI EUROPEAN &amp;#536;I AL CONSILIULUI de modificare a Regulamentului (UE) nr. 806/2014 în ceea ce prive&amp;#537;te m&amp;#259;surile de interven&amp;#539;ie timpurie, condi&amp;#539;iile pentru declan&amp;#537;area procedurii de rezolu&amp;#539;ie &amp;#537;i finan&amp;#539;area m&amp;#259;surilor de rezolu&amp;#539;ie&amp;lt;/Paragraph&amp;gt;&amp;lt;Paragraph&amp;gt;&amp;#8211; Expunere de motive a Consiliului&amp;lt;/Paragraph&amp;gt;&amp;lt;Paragraph&amp;gt;&amp;#8211; Adoptat&amp;#259; de Consiliu la 5 mart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TechnicalBlockHash" w:val="3ac6c0211bedcc3ed1e4340727b3ab2f8100c62ed20f688d06ac07d4de7e7838"/>
  </w:docVars>
  <w:rsids>
    <w:rsidRoot w:val="00A86151"/>
    <w:rsid w:val="00044246"/>
    <w:rsid w:val="00052D7C"/>
    <w:rsid w:val="000754D1"/>
    <w:rsid w:val="000C37A8"/>
    <w:rsid w:val="00144FF1"/>
    <w:rsid w:val="001C16E9"/>
    <w:rsid w:val="003558E4"/>
    <w:rsid w:val="003B3627"/>
    <w:rsid w:val="003C184A"/>
    <w:rsid w:val="00443A64"/>
    <w:rsid w:val="0054146C"/>
    <w:rsid w:val="00546796"/>
    <w:rsid w:val="006006CC"/>
    <w:rsid w:val="007F499B"/>
    <w:rsid w:val="00854E58"/>
    <w:rsid w:val="00894139"/>
    <w:rsid w:val="008C3C07"/>
    <w:rsid w:val="008E7E8C"/>
    <w:rsid w:val="008F6837"/>
    <w:rsid w:val="00953ED6"/>
    <w:rsid w:val="00A131E8"/>
    <w:rsid w:val="00A33BC6"/>
    <w:rsid w:val="00A43C50"/>
    <w:rsid w:val="00A86151"/>
    <w:rsid w:val="00CC091B"/>
    <w:rsid w:val="00D3039B"/>
    <w:rsid w:val="00D7555A"/>
    <w:rsid w:val="00D93DFA"/>
    <w:rsid w:val="00DC5388"/>
    <w:rsid w:val="00DD078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772B9D"/>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A33BC6"/>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A33BC6"/>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A33BC6"/>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A33BC6"/>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33BC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33BC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33BC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33BC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33BC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33BC6"/>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33BC6"/>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A33BC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33BC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33BC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33BC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33BC6"/>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aliases w:val="Schriftart: 9 pt,Schriftart: 10 pt,Schriftart: 8 pt,WB-Fußnotentext,Reference,Fußnote,fn,Footnote Text Char2,Footnote Text Char Char1,Footnote Text Char1 Char Char,Footnote Text Char Char Char Char, Char Char Char Char Char,Ch,Char"/>
    <w:basedOn w:val="Normal"/>
    <w:link w:val="FootnoteTextChar"/>
    <w:uiPriority w:val="99"/>
    <w:unhideWhenUsed/>
    <w:qFormat/>
    <w:rsid w:val="009C6417"/>
    <w:pPr>
      <w:spacing w:before="0" w:after="0" w:line="240" w:lineRule="auto"/>
      <w:ind w:left="720" w:hanging="720"/>
    </w:pPr>
    <w:rPr>
      <w:szCs w:val="20"/>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Char Char"/>
    <w:basedOn w:val="DefaultParagraphFont"/>
    <w:link w:val="FootnoteText"/>
    <w:uiPriority w:val="99"/>
    <w:qFormat/>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424B5B"/>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424B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1A0F80-3531-4347-8F09-5AC859DB3624}">
  <ds:schemaRefs>
    <ds:schemaRef ds:uri="http://schemas.microsoft.com/sharepoint/v3/contenttype/forms"/>
  </ds:schemaRefs>
</ds:datastoreItem>
</file>

<file path=customXml/itemProps2.xml><?xml version="1.0" encoding="utf-8"?>
<ds:datastoreItem xmlns:ds="http://schemas.openxmlformats.org/officeDocument/2006/customXml" ds:itemID="{6F8F69B4-E0A4-4A76-8147-5448E53EC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B65EA0-5A41-4719-8F65-E2586DD28E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DW_COUNCIL.dotm</Template>
  <TotalTime>0</TotalTime>
  <Pages>6</Pages>
  <Words>1198</Words>
  <Characters>6531</Characters>
  <Application>Microsoft Office Word</Application>
  <DocSecurity>0</DocSecurity>
  <Lines>163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Christian%20ANASTASIA</dc:creator>
  <cp:keywords/>
  <dc:description/>
  <cp:lastModifiedBy>CARPENITO-GIORDANO Marco</cp:lastModifiedBy>
  <cp:revision>2</cp:revision>
  <dcterms:created xsi:type="dcterms:W3CDTF">2026-03-05T16:16:00Z</dcterms:created>
  <dcterms:modified xsi:type="dcterms:W3CDTF">2026-03-05T16:16:00Z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2026-03-05T13:26:05Z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0x010100B1C4999ACD6CE848981E0EB0D78F6234</vt:lpwstr>
  </property>
</Properties>
</file>