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626285109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C0E78" w:rsidRPr="0056157B" w14:paraId="43E3A2F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2F67498" w14:textId="2DE89169" w:rsidR="004C0E78" w:rsidRPr="0056157B" w:rsidRDefault="004C0E78" w:rsidP="00634DC7">
                <w:pPr>
                  <w:pStyle w:val="TBNormalTechnicalBlock"/>
                </w:pPr>
              </w:p>
            </w:tc>
          </w:tr>
          <w:tr w:rsidR="004C0E78" w:rsidRPr="0056157B" w14:paraId="61C0B8E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EEFBCF8" w14:textId="77777777" w:rsidR="004C0E78" w:rsidRPr="0056157B" w:rsidRDefault="004C0E7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5BC04E4" wp14:editId="69144B2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E313B68" w14:textId="77777777" w:rsidR="004C0E78" w:rsidRPr="0056157B" w:rsidRDefault="004C0E78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4C0E78" w:rsidRPr="00B84B6D" w14:paraId="6CB32DB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9836C7C" w14:textId="77777777" w:rsidR="004C0E78" w:rsidRPr="0056157B" w:rsidRDefault="004C0E7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1E5ABB7" w14:textId="77777777" w:rsidR="004C0E78" w:rsidRPr="0056157B" w:rsidRDefault="004C0E7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2F936B6" w14:textId="77777777" w:rsidR="004C0E78" w:rsidRPr="0056157B" w:rsidRDefault="004C0E78" w:rsidP="00233A0E">
                <w:pPr>
                  <w:pStyle w:val="TBNormalTechnicalBlock"/>
                  <w:rPr>
                    <w:b/>
                  </w:rPr>
                </w:pPr>
              </w:p>
              <w:p w14:paraId="0DB4DCE8" w14:textId="77777777" w:rsidR="004C0E78" w:rsidRDefault="004C0E7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January 2026</w:t>
                </w:r>
              </w:p>
              <w:p w14:paraId="6E8B7344" w14:textId="77777777" w:rsidR="004C0E78" w:rsidRPr="0019440B" w:rsidRDefault="004C0E7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6D1E060" w14:textId="77777777" w:rsidR="004C0E78" w:rsidRPr="0019440B" w:rsidRDefault="004C0E78" w:rsidP="00233A0E">
                <w:pPr>
                  <w:pStyle w:val="TBNormalTechnicalBlock"/>
                </w:pPr>
              </w:p>
              <w:p w14:paraId="6C99B9A2" w14:textId="77777777" w:rsidR="004C0E78" w:rsidRDefault="004C0E78" w:rsidP="00233A0E">
                <w:pPr>
                  <w:pStyle w:val="TBNormalTechnicalBlock"/>
                </w:pPr>
                <w:r>
                  <w:t>16563</w:t>
                </w:r>
                <w:r w:rsidRPr="0056157B">
                  <w:t>/</w:t>
                </w:r>
                <w:r>
                  <w:t>25</w:t>
                </w:r>
              </w:p>
              <w:p w14:paraId="6073784E" w14:textId="77777777" w:rsidR="004C0E78" w:rsidRPr="0056157B" w:rsidRDefault="004C0E78" w:rsidP="00233A0E">
                <w:pPr>
                  <w:pStyle w:val="TBNormalTechnicalBlock"/>
                </w:pPr>
                <w:r>
                  <w:t>ADD 1 REV 2</w:t>
                </w:r>
              </w:p>
              <w:p w14:paraId="48DB3D4C" w14:textId="77777777" w:rsidR="004C0E78" w:rsidRDefault="004C0E78" w:rsidP="00C61A4A">
                <w:pPr>
                  <w:pStyle w:val="TBNormalTechnicalBlock"/>
                </w:pPr>
                <w:r>
                  <w:t>LIMITE</w:t>
                </w:r>
              </w:p>
              <w:p w14:paraId="1DCB7B35" w14:textId="77777777" w:rsidR="004C0E78" w:rsidRDefault="004C0E7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67</w:t>
                </w:r>
              </w:p>
              <w:p w14:paraId="224257A1" w14:textId="77777777" w:rsidR="004C0E78" w:rsidRDefault="004C0E7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1646</w:t>
                </w:r>
              </w:p>
              <w:p w14:paraId="662877E1" w14:textId="77777777" w:rsidR="004C0E78" w:rsidRPr="007C5B64" w:rsidRDefault="004C0E7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98BDC03" w14:textId="77777777" w:rsidR="004C0E78" w:rsidRPr="009E0BE9" w:rsidRDefault="004C0E78" w:rsidP="00CD4D38">
                <w:pPr>
                  <w:pStyle w:val="TBDistrbMarkers"/>
                </w:pPr>
                <w:r>
                  <w:t>PARLNAT</w:t>
                </w:r>
              </w:p>
              <w:p w14:paraId="458440CC" w14:textId="77777777" w:rsidR="004C0E78" w:rsidRPr="009E0BE9" w:rsidRDefault="004C0E78" w:rsidP="00233A0E">
                <w:pPr>
                  <w:pStyle w:val="TBNormalTechnicalBlock"/>
                </w:pPr>
              </w:p>
              <w:p w14:paraId="7DB6A68D" w14:textId="77777777" w:rsidR="004C0E78" w:rsidRPr="009E0BE9" w:rsidRDefault="004C0E78" w:rsidP="00233A0E">
                <w:pPr>
                  <w:pStyle w:val="TBNormalTechnicalBlock"/>
                </w:pPr>
              </w:p>
              <w:p w14:paraId="63206442" w14:textId="77777777" w:rsidR="004C0E78" w:rsidRPr="009E0BE9" w:rsidRDefault="004C0E7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C0E78" w:rsidRPr="00ED0749" w14:paraId="2396BA6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0ECA07D" w14:textId="77777777" w:rsidR="004C0E78" w:rsidRPr="00ED0749" w:rsidRDefault="004C0E7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0D5B674" w14:textId="77777777" w:rsidR="004C0E78" w:rsidRPr="00ED0749" w:rsidRDefault="004C0E7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1C527DB" w14:textId="77777777" w:rsidR="004C0E78" w:rsidRPr="00ED0749" w:rsidRDefault="004C0E7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878D498" w14:textId="77777777" w:rsidR="004C0E78" w:rsidRPr="00ED0749" w:rsidRDefault="004C0E78" w:rsidP="00DF1147">
          <w:pPr>
            <w:pStyle w:val="TBEntRefer"/>
            <w:rPr>
              <w:sz w:val="2"/>
              <w:szCs w:val="2"/>
            </w:rPr>
          </w:pPr>
        </w:p>
        <w:p w14:paraId="7E80B9FF" w14:textId="77777777" w:rsidR="004C0E78" w:rsidRPr="00DD01AC" w:rsidRDefault="004C0E7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C0E78" w:rsidRPr="00133225" w14:paraId="79C54506" w14:textId="77777777" w:rsidTr="001E5BC3">
            <w:trPr>
              <w:jc w:val="center"/>
            </w:trPr>
            <w:tc>
              <w:tcPr>
                <w:tcW w:w="9645" w:type="dxa"/>
              </w:tcPr>
              <w:p w14:paraId="2B6C6E03" w14:textId="77777777" w:rsidR="004C0E78" w:rsidRPr="00C4351E" w:rsidRDefault="004C0E78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4C0E78" w:rsidRPr="007D53AD" w14:paraId="396564D5" w14:textId="77777777" w:rsidTr="001E5BC3">
            <w:trPr>
              <w:jc w:val="center"/>
            </w:trPr>
            <w:tc>
              <w:tcPr>
                <w:tcW w:w="9645" w:type="dxa"/>
              </w:tcPr>
              <w:p w14:paraId="1FF5F284" w14:textId="77777777" w:rsidR="004C0E78" w:rsidRPr="007D53AD" w:rsidRDefault="004C0E78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4C0E78" w:rsidRPr="007D53AD" w14:paraId="2332171E" w14:textId="77777777" w:rsidTr="001E5BC3">
            <w:trPr>
              <w:jc w:val="center"/>
            </w:trPr>
            <w:tc>
              <w:tcPr>
                <w:tcW w:w="9645" w:type="dxa"/>
              </w:tcPr>
              <w:p w14:paraId="01D9FFAC" w14:textId="77777777" w:rsidR="004C0E78" w:rsidRPr="006368AC" w:rsidRDefault="004C0E78" w:rsidP="00E60AAC">
                <w:pPr>
                  <w:pStyle w:val="TBTableText"/>
                </w:pPr>
                <w:r>
                  <w:t>20 November 2025</w:t>
                </w:r>
              </w:p>
            </w:tc>
          </w:tr>
        </w:tbl>
        <w:p w14:paraId="53ADA521" w14:textId="77777777" w:rsidR="004C0E78" w:rsidRPr="008C6FD6" w:rsidRDefault="004C0E7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39F1241" w:rsidR="00756D61" w:rsidRDefault="00756D61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4324E11" w14:textId="77777777" w:rsidR="00BD45DB" w:rsidRDefault="00BD45DB" w:rsidP="00BD45DB">
      <w:pPr>
        <w:spacing w:before="360"/>
        <w:jc w:val="center"/>
        <w:rPr>
          <w:b/>
          <w:bCs/>
          <w:sz w:val="23"/>
          <w:szCs w:val="23"/>
          <w:u w:val="single"/>
        </w:rPr>
      </w:pPr>
      <w:r w:rsidRPr="00B61DA3">
        <w:rPr>
          <w:b/>
          <w:bCs/>
          <w:sz w:val="23"/>
          <w:szCs w:val="23"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D5DBF" w:rsidRPr="005A5C6A" w14:paraId="241D1E51" w14:textId="77777777" w:rsidTr="006D5DBF">
        <w:tc>
          <w:tcPr>
            <w:tcW w:w="567" w:type="dxa"/>
            <w:tcMar>
              <w:right w:w="0" w:type="dxa"/>
            </w:tcMar>
          </w:tcPr>
          <w:p w14:paraId="78837472" w14:textId="681861F7" w:rsidR="006D5DBF" w:rsidRPr="00F33B90" w:rsidRDefault="006D5DBF" w:rsidP="006D5DBF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E9ACBC" w14:textId="2C8B5688" w:rsidR="006D5DBF" w:rsidRPr="005A5C6A" w:rsidRDefault="006D5DBF" w:rsidP="00B8688B">
            <w:pPr>
              <w:rPr>
                <w:b/>
                <w:bCs/>
                <w:lang w:val="en-ZW"/>
              </w:rPr>
            </w:pPr>
            <w:r w:rsidRPr="005A5C6A">
              <w:rPr>
                <w:b/>
                <w:bCs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945183" w14:textId="77777777" w:rsidR="006D5DBF" w:rsidRPr="005A5C6A" w:rsidRDefault="006D5DBF" w:rsidP="00B8688B">
            <w:pPr>
              <w:jc w:val="right"/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07BE51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092344" w:rsidRPr="005A5C6A" w14:paraId="4E1E4730" w14:textId="77777777" w:rsidTr="006E0C87">
        <w:tc>
          <w:tcPr>
            <w:tcW w:w="567" w:type="dxa"/>
            <w:tcMar>
              <w:right w:w="0" w:type="dxa"/>
            </w:tcMar>
          </w:tcPr>
          <w:p w14:paraId="1E2C832E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3C3DDF" w14:textId="4D702B92" w:rsidR="00092344" w:rsidRPr="005A5C6A" w:rsidRDefault="005A5C6A" w:rsidP="00B8688B">
            <w:pPr>
              <w:rPr>
                <w:lang w:val="en-ZW"/>
              </w:rPr>
            </w:pPr>
            <w:r w:rsidRPr="005A5C6A">
              <w:rPr>
                <w:lang w:val="en-ZW"/>
              </w:rPr>
              <w:t>None.</w:t>
            </w:r>
          </w:p>
        </w:tc>
      </w:tr>
      <w:tr w:rsidR="006D5DBF" w:rsidRPr="005A5C6A" w14:paraId="2F0A442F" w14:textId="77777777" w:rsidTr="006D5DBF">
        <w:tc>
          <w:tcPr>
            <w:tcW w:w="567" w:type="dxa"/>
            <w:tcMar>
              <w:right w:w="0" w:type="dxa"/>
            </w:tcMar>
          </w:tcPr>
          <w:p w14:paraId="1AC3A0A5" w14:textId="1A9CD9B2" w:rsidR="006D5DBF" w:rsidRPr="00F33B90" w:rsidRDefault="006D5DBF" w:rsidP="006D5DBF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20CAB1" w14:textId="038D5F8C" w:rsidR="006D5DBF" w:rsidRPr="005A5C6A" w:rsidRDefault="006D5DBF" w:rsidP="00B8688B">
            <w:pPr>
              <w:rPr>
                <w:b/>
                <w:bCs/>
              </w:rPr>
            </w:pPr>
            <w:r w:rsidRPr="005A5C6A">
              <w:rPr>
                <w:b/>
                <w:bCs/>
              </w:rPr>
              <w:t>Russia’s war of aggression against Ukraine</w:t>
            </w:r>
            <w:r w:rsidRPr="005A5C6A">
              <w:rPr>
                <w:rStyle w:val="FootnoteReference"/>
                <w:b w:val="0"/>
                <w:bCs/>
              </w:rPr>
              <w:footnoteReference w:id="1"/>
            </w:r>
            <w:r w:rsidR="002B2321" w:rsidRPr="005A5C6A">
              <w:rPr>
                <w:rStyle w:val="FootnoteReference"/>
                <w:b w:val="0"/>
                <w:bCs/>
                <w:sz w:val="32"/>
                <w:szCs w:val="32"/>
              </w:rPr>
              <w:footnoteReference w:customMarkFollows="1" w:id="2"/>
              <w:sym w:font="Symbol" w:char="F02A"/>
            </w:r>
          </w:p>
          <w:p w14:paraId="610CA3CB" w14:textId="77777777" w:rsidR="006D5DBF" w:rsidRPr="005A5C6A" w:rsidRDefault="006D5DBF" w:rsidP="00B8688B">
            <w:pPr>
              <w:rPr>
                <w:i/>
                <w:iCs/>
              </w:rPr>
            </w:pPr>
            <w:r w:rsidRPr="005A5C6A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F48521" w14:textId="77777777" w:rsidR="006D5DBF" w:rsidRPr="005A5C6A" w:rsidRDefault="006D5DBF" w:rsidP="00B8688B">
            <w:pPr>
              <w:jc w:val="right"/>
              <w:rPr>
                <w:noProof/>
                <w:lang w:eastAsia="pl-PL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A4096D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092344" w:rsidRPr="005A5C6A" w14:paraId="56BA033C" w14:textId="77777777" w:rsidTr="00254FCC">
        <w:tc>
          <w:tcPr>
            <w:tcW w:w="567" w:type="dxa"/>
            <w:tcMar>
              <w:right w:w="0" w:type="dxa"/>
            </w:tcMar>
          </w:tcPr>
          <w:p w14:paraId="20648D15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286511" w14:textId="774311DD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held an exchange of views with the Minister of Foreign Affairs of Ukraine. It subsequently held an exchange of views on the EU’s response to the Russian aggression against Ukraine.</w:t>
            </w:r>
          </w:p>
        </w:tc>
      </w:tr>
      <w:tr w:rsidR="006D5DBF" w:rsidRPr="005A5C6A" w14:paraId="0A6BB0F3" w14:textId="77777777" w:rsidTr="006D5DBF">
        <w:tc>
          <w:tcPr>
            <w:tcW w:w="567" w:type="dxa"/>
            <w:tcMar>
              <w:right w:w="0" w:type="dxa"/>
            </w:tcMar>
          </w:tcPr>
          <w:p w14:paraId="3F78A691" w14:textId="2B44F9E3" w:rsidR="006D5DBF" w:rsidRPr="00F33B90" w:rsidRDefault="006D5DBF" w:rsidP="006D5DBF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E691A5" w14:textId="3537F9D8" w:rsidR="006D5DBF" w:rsidRPr="005A5C6A" w:rsidRDefault="006D5DBF" w:rsidP="00B8688B">
            <w:pPr>
              <w:rPr>
                <w:b/>
                <w:bCs/>
                <w:lang w:val="en-ZW"/>
              </w:rPr>
            </w:pPr>
            <w:r w:rsidRPr="005A5C6A">
              <w:rPr>
                <w:b/>
                <w:bCs/>
              </w:rPr>
              <w:t>Situation in the Middle East</w:t>
            </w:r>
          </w:p>
          <w:p w14:paraId="236E473A" w14:textId="77777777" w:rsidR="006D5DBF" w:rsidRPr="005A5C6A" w:rsidRDefault="006D5DBF" w:rsidP="00B8688B">
            <w:pPr>
              <w:rPr>
                <w:i/>
                <w:iCs/>
                <w:lang w:val="en-ZW"/>
              </w:rPr>
            </w:pPr>
            <w:r w:rsidRPr="005A5C6A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AF3F34" w14:textId="77777777" w:rsidR="006D5DBF" w:rsidRPr="005A5C6A" w:rsidRDefault="006D5DBF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18A480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092344" w:rsidRPr="005A5C6A" w14:paraId="58E32918" w14:textId="77777777" w:rsidTr="00971894">
        <w:tc>
          <w:tcPr>
            <w:tcW w:w="567" w:type="dxa"/>
            <w:tcMar>
              <w:right w:w="0" w:type="dxa"/>
            </w:tcMar>
          </w:tcPr>
          <w:p w14:paraId="2C3BBDDB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546CEB" w14:textId="1FB68229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held an exchange of views on the situation in the Middle East, including Israel and Gaza.</w:t>
            </w:r>
          </w:p>
        </w:tc>
      </w:tr>
      <w:tr w:rsidR="006D5DBF" w:rsidRPr="005A5C6A" w14:paraId="29C774D2" w14:textId="77777777" w:rsidTr="006D5DBF">
        <w:tc>
          <w:tcPr>
            <w:tcW w:w="567" w:type="dxa"/>
            <w:tcMar>
              <w:right w:w="0" w:type="dxa"/>
            </w:tcMar>
          </w:tcPr>
          <w:p w14:paraId="374EFACF" w14:textId="680CA86C" w:rsidR="006D5DBF" w:rsidRPr="00F33B90" w:rsidRDefault="006D5DBF" w:rsidP="006D5DBF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7003B6" w14:textId="242B9710" w:rsidR="006D5DBF" w:rsidRPr="005A5C6A" w:rsidRDefault="006D5DBF" w:rsidP="00B8688B">
            <w:pPr>
              <w:rPr>
                <w:b/>
                <w:bCs/>
              </w:rPr>
            </w:pPr>
            <w:r w:rsidRPr="005A5C6A">
              <w:rPr>
                <w:b/>
                <w:bCs/>
              </w:rPr>
              <w:t>Sudan</w:t>
            </w:r>
          </w:p>
          <w:p w14:paraId="444B481D" w14:textId="77777777" w:rsidR="006D5DBF" w:rsidRPr="005A5C6A" w:rsidRDefault="006D5DBF" w:rsidP="00B8688B">
            <w:r w:rsidRPr="005A5C6A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1A6910" w14:textId="77777777" w:rsidR="006D5DBF" w:rsidRPr="005A5C6A" w:rsidRDefault="006D5DBF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3D4D32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092344" w:rsidRPr="005A5C6A" w14:paraId="5EAB34EA" w14:textId="77777777" w:rsidTr="007B5B2D">
        <w:tc>
          <w:tcPr>
            <w:tcW w:w="567" w:type="dxa"/>
            <w:tcMar>
              <w:right w:w="0" w:type="dxa"/>
            </w:tcMar>
          </w:tcPr>
          <w:p w14:paraId="323F054C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5B6129" w14:textId="4633ECF0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held an exchange of views on Sudan.</w:t>
            </w:r>
          </w:p>
        </w:tc>
      </w:tr>
      <w:tr w:rsidR="006D5DBF" w:rsidRPr="005A5C6A" w14:paraId="6F9E7393" w14:textId="77777777" w:rsidTr="006D5DBF">
        <w:tc>
          <w:tcPr>
            <w:tcW w:w="567" w:type="dxa"/>
            <w:tcMar>
              <w:right w:w="0" w:type="dxa"/>
            </w:tcMar>
          </w:tcPr>
          <w:p w14:paraId="4223B1BB" w14:textId="2BE75112" w:rsidR="006D5DBF" w:rsidRPr="00F33B90" w:rsidRDefault="006D5DBF" w:rsidP="006D5DBF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D9674A" w14:textId="6F8450FB" w:rsidR="006D5DBF" w:rsidRPr="005A5C6A" w:rsidRDefault="006D5DBF" w:rsidP="00B8688B">
            <w:pPr>
              <w:rPr>
                <w:b/>
                <w:bCs/>
              </w:rPr>
            </w:pPr>
            <w:r w:rsidRPr="005A5C6A">
              <w:rPr>
                <w:b/>
                <w:bCs/>
              </w:rPr>
              <w:t>Sahel</w:t>
            </w:r>
          </w:p>
          <w:p w14:paraId="265C7B45" w14:textId="77777777" w:rsidR="006D5DBF" w:rsidRPr="005A5C6A" w:rsidRDefault="006D5DBF" w:rsidP="00B8688B">
            <w:r w:rsidRPr="005A5C6A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F1C36F" w14:textId="77777777" w:rsidR="006D5DBF" w:rsidRPr="005A5C6A" w:rsidRDefault="006D5DBF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E34A1A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092344" w:rsidRPr="005A5C6A" w14:paraId="6BCB0D54" w14:textId="77777777" w:rsidTr="00CA697E">
        <w:tc>
          <w:tcPr>
            <w:tcW w:w="567" w:type="dxa"/>
            <w:tcMar>
              <w:right w:w="0" w:type="dxa"/>
            </w:tcMar>
          </w:tcPr>
          <w:p w14:paraId="26F19B64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526A76" w14:textId="341CF425" w:rsidR="00092344" w:rsidRPr="005A5C6A" w:rsidRDefault="005A5C6A" w:rsidP="00B8688B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held an exchange of views on the Sahel.</w:t>
            </w:r>
          </w:p>
        </w:tc>
      </w:tr>
      <w:tr w:rsidR="006D5DBF" w:rsidRPr="005A5C6A" w14:paraId="6E192B35" w14:textId="77777777" w:rsidTr="006D5DBF">
        <w:tc>
          <w:tcPr>
            <w:tcW w:w="567" w:type="dxa"/>
            <w:tcMar>
              <w:right w:w="0" w:type="dxa"/>
            </w:tcMar>
          </w:tcPr>
          <w:p w14:paraId="5280E138" w14:textId="6926FF63" w:rsidR="006D5DBF" w:rsidRPr="00F33B90" w:rsidRDefault="006D5DBF" w:rsidP="00092344">
            <w:pPr>
              <w:pStyle w:val="PointManual"/>
              <w:rPr>
                <w:b/>
                <w:bCs/>
              </w:rPr>
            </w:pPr>
            <w:r w:rsidRPr="00F33B90">
              <w:rPr>
                <w:b/>
                <w:bCs/>
              </w:rPr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C4CE15" w14:textId="41B832C7" w:rsidR="006D5DBF" w:rsidRPr="005A5C6A" w:rsidRDefault="006D5DBF" w:rsidP="00B8688B">
            <w:pPr>
              <w:rPr>
                <w:b/>
                <w:bCs/>
              </w:rPr>
            </w:pPr>
            <w:r w:rsidRPr="005A5C6A">
              <w:rPr>
                <w:b/>
                <w:bCs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22C2E3" w14:textId="77777777" w:rsidR="006D5DBF" w:rsidRPr="005A5C6A" w:rsidRDefault="006D5DBF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9B4E56" w14:textId="77777777" w:rsidR="006D5DBF" w:rsidRPr="005A5C6A" w:rsidRDefault="006D5DBF" w:rsidP="00B8688B">
            <w:pPr>
              <w:rPr>
                <w:lang w:val="en-ZW"/>
              </w:rPr>
            </w:pPr>
          </w:p>
        </w:tc>
      </w:tr>
      <w:tr w:rsidR="00C752FA" w:rsidRPr="005A5C6A" w14:paraId="538B4919" w14:textId="77777777" w:rsidTr="006D5DBF">
        <w:tc>
          <w:tcPr>
            <w:tcW w:w="567" w:type="dxa"/>
            <w:tcMar>
              <w:right w:w="0" w:type="dxa"/>
            </w:tcMar>
          </w:tcPr>
          <w:p w14:paraId="0AFA71AF" w14:textId="77777777" w:rsidR="00C752FA" w:rsidRPr="006D5DBF" w:rsidRDefault="00C752FA" w:rsidP="006D5DB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F8A7C1" w14:textId="77777777" w:rsidR="00C752FA" w:rsidRPr="005A5C6A" w:rsidRDefault="00B42271" w:rsidP="00B42271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5A5C6A">
              <w:rPr>
                <w:b/>
                <w:bCs/>
              </w:rPr>
              <w:t>Regional Forum of the Union for the Mediterranean 2025</w:t>
            </w:r>
          </w:p>
          <w:p w14:paraId="44E7FB40" w14:textId="4A37BEA8" w:rsidR="00B42271" w:rsidRPr="005A5C6A" w:rsidRDefault="00B42271" w:rsidP="00B42271">
            <w:pPr>
              <w:pStyle w:val="ListParagraph"/>
              <w:rPr>
                <w:i/>
                <w:iCs/>
              </w:rPr>
            </w:pPr>
            <w:r w:rsidRPr="005A5C6A">
              <w:rPr>
                <w:i/>
                <w:iCs/>
              </w:rPr>
              <w:t>Information from Spain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E9454" w14:textId="77777777" w:rsidR="00C752FA" w:rsidRPr="005A5C6A" w:rsidRDefault="00C752FA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AD1854" w14:textId="2E4DA05E" w:rsidR="00C752FA" w:rsidRPr="005A5C6A" w:rsidRDefault="00B42271" w:rsidP="00B8688B">
            <w:pPr>
              <w:rPr>
                <w:lang w:val="en-ZW"/>
              </w:rPr>
            </w:pPr>
            <w:r w:rsidRPr="005A5C6A">
              <w:rPr>
                <w:lang w:val="en-ZW"/>
              </w:rPr>
              <w:t>15290/25</w:t>
            </w:r>
          </w:p>
        </w:tc>
      </w:tr>
      <w:tr w:rsidR="00092344" w:rsidRPr="005A5C6A" w14:paraId="2618114F" w14:textId="77777777" w:rsidTr="00CC4812">
        <w:tc>
          <w:tcPr>
            <w:tcW w:w="567" w:type="dxa"/>
            <w:tcMar>
              <w:right w:w="0" w:type="dxa"/>
            </w:tcMar>
          </w:tcPr>
          <w:p w14:paraId="5FEBA00B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1EA121" w14:textId="667FEDF0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took note of the information provided by Spain on the Regional Forum of the Union for the Mediterranean on 28 November.</w:t>
            </w:r>
          </w:p>
        </w:tc>
      </w:tr>
      <w:tr w:rsidR="00C752FA" w:rsidRPr="005A5C6A" w14:paraId="7352DDE1" w14:textId="77777777" w:rsidTr="00CC4812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BDE3926" w14:textId="77777777" w:rsidR="00C752FA" w:rsidRPr="006D5DBF" w:rsidRDefault="00C752FA" w:rsidP="00CC4812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5A0816" w14:textId="5C89127A" w:rsidR="00C752FA" w:rsidRPr="005A5C6A" w:rsidRDefault="00B42271" w:rsidP="00C752FA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5A5C6A">
              <w:rPr>
                <w:b/>
                <w:bCs/>
              </w:rPr>
              <w:t>Belarusian hybrid attacks against Lithuania</w:t>
            </w:r>
          </w:p>
          <w:p w14:paraId="0743376E" w14:textId="2AA1B3B0" w:rsidR="00B42271" w:rsidRPr="005A5C6A" w:rsidRDefault="00B42271" w:rsidP="00B42271">
            <w:pPr>
              <w:pStyle w:val="ListParagraph"/>
            </w:pPr>
            <w:r w:rsidRPr="005A5C6A">
              <w:rPr>
                <w:i/>
                <w:iCs/>
              </w:rPr>
              <w:t>Information from 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B23B85" w14:textId="77777777" w:rsidR="00C752FA" w:rsidRPr="005A5C6A" w:rsidRDefault="00C752FA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A23EE0" w14:textId="6F71DD2F" w:rsidR="00C752FA" w:rsidRPr="005A5C6A" w:rsidRDefault="00B42271" w:rsidP="00B8688B">
            <w:pPr>
              <w:rPr>
                <w:lang w:val="en-ZW"/>
              </w:rPr>
            </w:pPr>
            <w:r w:rsidRPr="005A5C6A">
              <w:rPr>
                <w:lang w:val="en-ZW"/>
              </w:rPr>
              <w:t>15390/25</w:t>
            </w:r>
          </w:p>
        </w:tc>
      </w:tr>
      <w:tr w:rsidR="00092344" w:rsidRPr="005A5C6A" w14:paraId="7D64AA27" w14:textId="77777777" w:rsidTr="00596DC4">
        <w:tc>
          <w:tcPr>
            <w:tcW w:w="567" w:type="dxa"/>
            <w:tcMar>
              <w:right w:w="0" w:type="dxa"/>
            </w:tcMar>
          </w:tcPr>
          <w:p w14:paraId="5E0EA2F9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5FA5B3" w14:textId="750053B7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took note of the information provided by Lithuania on Belarusian hybrid attacks.</w:t>
            </w:r>
          </w:p>
        </w:tc>
      </w:tr>
      <w:tr w:rsidR="00B42271" w:rsidRPr="005A5C6A" w14:paraId="46755066" w14:textId="77777777" w:rsidTr="006D5DBF">
        <w:tc>
          <w:tcPr>
            <w:tcW w:w="567" w:type="dxa"/>
            <w:tcMar>
              <w:right w:w="0" w:type="dxa"/>
            </w:tcMar>
          </w:tcPr>
          <w:p w14:paraId="400DEFEA" w14:textId="77777777" w:rsidR="00B42271" w:rsidRPr="006D5DBF" w:rsidRDefault="00B42271" w:rsidP="008B2151">
            <w:pPr>
              <w:pStyle w:val="PointManual"/>
              <w:keepNext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5E3183" w14:textId="77777777" w:rsidR="00B42271" w:rsidRPr="005A5C6A" w:rsidRDefault="00B42271" w:rsidP="008B2151">
            <w:pPr>
              <w:pStyle w:val="ListParagraph"/>
              <w:keepNext/>
              <w:numPr>
                <w:ilvl w:val="0"/>
                <w:numId w:val="21"/>
              </w:numPr>
              <w:rPr>
                <w:b/>
                <w:bCs/>
              </w:rPr>
            </w:pPr>
            <w:r w:rsidRPr="005A5C6A">
              <w:rPr>
                <w:b/>
                <w:bCs/>
              </w:rPr>
              <w:t>Chips and export controls</w:t>
            </w:r>
          </w:p>
          <w:p w14:paraId="71B9BAB2" w14:textId="5B6201CA" w:rsidR="00B42271" w:rsidRPr="005A5C6A" w:rsidRDefault="00B42271" w:rsidP="008B2151">
            <w:pPr>
              <w:pStyle w:val="ListParagraph"/>
              <w:keepNext/>
              <w:rPr>
                <w:i/>
                <w:iCs/>
              </w:rPr>
            </w:pPr>
            <w:r w:rsidRPr="005A5C6A">
              <w:rPr>
                <w:i/>
                <w:iCs/>
              </w:rPr>
              <w:t>Information from the Netherlands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3C44EF" w14:textId="77777777" w:rsidR="00B42271" w:rsidRPr="005A5C6A" w:rsidRDefault="00B42271" w:rsidP="008B2151">
            <w:pPr>
              <w:keepNext/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2D71D9" w14:textId="41271749" w:rsidR="00B42271" w:rsidRPr="005A5C6A" w:rsidRDefault="00B42271" w:rsidP="008B2151">
            <w:pPr>
              <w:keepNext/>
              <w:rPr>
                <w:lang w:val="en-ZW"/>
              </w:rPr>
            </w:pPr>
            <w:r w:rsidRPr="005A5C6A">
              <w:rPr>
                <w:lang w:val="en-ZW"/>
              </w:rPr>
              <w:t>15529/25</w:t>
            </w:r>
          </w:p>
        </w:tc>
      </w:tr>
      <w:tr w:rsidR="00092344" w:rsidRPr="005A5C6A" w14:paraId="52C105F1" w14:textId="77777777" w:rsidTr="00483503">
        <w:tc>
          <w:tcPr>
            <w:tcW w:w="567" w:type="dxa"/>
            <w:tcMar>
              <w:right w:w="0" w:type="dxa"/>
            </w:tcMar>
          </w:tcPr>
          <w:p w14:paraId="5C1B7ED1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9A5BD0" w14:textId="0F8C6DD2" w:rsidR="00092344" w:rsidRPr="005A5C6A" w:rsidRDefault="005A5C6A" w:rsidP="00B8688B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took note of the information provided by the Netherlands on chips and export control</w:t>
            </w:r>
            <w:r w:rsidR="009C6782" w:rsidRPr="009C6782">
              <w:rPr>
                <w:b/>
                <w:bCs/>
              </w:rPr>
              <w:t>s</w:t>
            </w:r>
            <w:r w:rsidRPr="005A5C6A">
              <w:t>.</w:t>
            </w:r>
          </w:p>
        </w:tc>
      </w:tr>
      <w:tr w:rsidR="001808BA" w:rsidRPr="005A5C6A" w14:paraId="7F6E108F" w14:textId="77777777" w:rsidTr="006D5DBF">
        <w:tc>
          <w:tcPr>
            <w:tcW w:w="567" w:type="dxa"/>
            <w:tcMar>
              <w:right w:w="0" w:type="dxa"/>
            </w:tcMar>
          </w:tcPr>
          <w:p w14:paraId="0D1FC2EF" w14:textId="77777777" w:rsidR="001808BA" w:rsidRPr="006D5DBF" w:rsidRDefault="001808BA" w:rsidP="006D5DBF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F371F7" w14:textId="7114D7A3" w:rsidR="001808BA" w:rsidRPr="005A5C6A" w:rsidRDefault="008A4033" w:rsidP="00C752FA">
            <w:pPr>
              <w:pStyle w:val="ListParagraph"/>
              <w:numPr>
                <w:ilvl w:val="0"/>
                <w:numId w:val="21"/>
              </w:numPr>
              <w:rPr>
                <w:b/>
                <w:bCs/>
              </w:rPr>
            </w:pPr>
            <w:r w:rsidRPr="005A5C6A">
              <w:rPr>
                <w:b/>
                <w:bCs/>
              </w:rPr>
              <w:t>Creation of a s</w:t>
            </w:r>
            <w:r w:rsidR="001808BA" w:rsidRPr="005A5C6A">
              <w:rPr>
                <w:b/>
                <w:bCs/>
              </w:rPr>
              <w:t>anctions regime against organi</w:t>
            </w:r>
            <w:r w:rsidR="00031B8D" w:rsidRPr="005A5C6A">
              <w:rPr>
                <w:b/>
                <w:bCs/>
              </w:rPr>
              <w:t>s</w:t>
            </w:r>
            <w:r w:rsidR="001808BA" w:rsidRPr="005A5C6A">
              <w:rPr>
                <w:b/>
                <w:bCs/>
              </w:rPr>
              <w:t>ed crime</w:t>
            </w:r>
          </w:p>
          <w:p w14:paraId="1685FA68" w14:textId="5B5BAE70" w:rsidR="001808BA" w:rsidRPr="005A5C6A" w:rsidRDefault="001808BA" w:rsidP="001808BA">
            <w:pPr>
              <w:pStyle w:val="ListParagraph"/>
              <w:rPr>
                <w:i/>
                <w:iCs/>
              </w:rPr>
            </w:pPr>
            <w:r w:rsidRPr="005A5C6A">
              <w:rPr>
                <w:i/>
                <w:iCs/>
              </w:rPr>
              <w:t>Information from 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E4285F" w14:textId="77777777" w:rsidR="001808BA" w:rsidRPr="005A5C6A" w:rsidRDefault="001808BA" w:rsidP="00B8688B">
            <w:pPr>
              <w:rPr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ED8E04" w14:textId="53669D40" w:rsidR="001808BA" w:rsidRPr="005A5C6A" w:rsidRDefault="008A4033" w:rsidP="00B8688B">
            <w:pPr>
              <w:rPr>
                <w:lang w:val="en-ZW"/>
              </w:rPr>
            </w:pPr>
            <w:r w:rsidRPr="005A5C6A">
              <w:rPr>
                <w:lang w:val="en-ZW"/>
              </w:rPr>
              <w:t>15469/25 + COR 1</w:t>
            </w:r>
          </w:p>
        </w:tc>
      </w:tr>
      <w:tr w:rsidR="00092344" w:rsidRPr="005A5C6A" w14:paraId="3BE9BB59" w14:textId="77777777" w:rsidTr="00100A17">
        <w:tc>
          <w:tcPr>
            <w:tcW w:w="567" w:type="dxa"/>
            <w:tcMar>
              <w:right w:w="0" w:type="dxa"/>
            </w:tcMar>
          </w:tcPr>
          <w:p w14:paraId="0CF70A44" w14:textId="77777777" w:rsidR="00092344" w:rsidRPr="006D5DBF" w:rsidRDefault="00092344" w:rsidP="006D5DBF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2393CC" w14:textId="477D141A" w:rsidR="00092344" w:rsidRPr="005A5C6A" w:rsidRDefault="005A5C6A" w:rsidP="005A5C6A">
            <w:pPr>
              <w:rPr>
                <w:lang w:val="en-ZW"/>
              </w:rPr>
            </w:pPr>
            <w:r w:rsidRPr="005A5C6A">
              <w:rPr>
                <w:u w:val="single"/>
              </w:rPr>
              <w:t>The Council</w:t>
            </w:r>
            <w:r w:rsidRPr="005A5C6A">
              <w:t xml:space="preserve"> took note of the information provided by France on a </w:t>
            </w:r>
            <w:r w:rsidR="009C6782" w:rsidRPr="009C6782">
              <w:rPr>
                <w:b/>
                <w:bCs/>
              </w:rPr>
              <w:t>proposed</w:t>
            </w:r>
            <w:r w:rsidRPr="005A5C6A">
              <w:t xml:space="preserve"> </w:t>
            </w:r>
            <w:r w:rsidR="009C6782">
              <w:t xml:space="preserve">new </w:t>
            </w:r>
            <w:r w:rsidRPr="005A5C6A">
              <w:t>EU sanctions regime targeting organi</w:t>
            </w:r>
            <w:r w:rsidR="00F33EA0">
              <w:t>s</w:t>
            </w:r>
            <w:r w:rsidRPr="005A5C6A">
              <w:t>ed crime.</w:t>
            </w:r>
          </w:p>
        </w:tc>
      </w:tr>
    </w:tbl>
    <w:p w14:paraId="1E2B6770" w14:textId="7ECFE6F4" w:rsidR="00D9574F" w:rsidRDefault="00D9574F" w:rsidP="001B060D">
      <w:pPr>
        <w:pStyle w:val="FinalLine"/>
      </w:pPr>
    </w:p>
    <w:sectPr w:rsidR="00D9574F" w:rsidSect="00362169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62169" w:rsidRPr="00D94637" w14:paraId="20AB2A61" w14:textId="77777777" w:rsidTr="0036216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8EF5560" w14:textId="77777777" w:rsidR="00362169" w:rsidRPr="00D94637" w:rsidRDefault="0036216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362169" w:rsidRPr="00B310DC" w14:paraId="3A7D069D" w14:textId="77777777" w:rsidTr="0036216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185914B" w14:textId="08C2539A" w:rsidR="00362169" w:rsidRPr="00AD7BF2" w:rsidRDefault="00362169" w:rsidP="004F54B2">
          <w:pPr>
            <w:pStyle w:val="FooterText"/>
          </w:pPr>
          <w:r>
            <w:t>16563/25</w:t>
          </w:r>
          <w:r w:rsidRPr="002511D8">
            <w:t xml:space="preserve"> </w:t>
          </w:r>
          <w:r>
            <w:t>ADD 1 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C23E414" w14:textId="77777777" w:rsidR="00362169" w:rsidRPr="00AD7BF2" w:rsidRDefault="0036216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F1BA71" w14:textId="77777777" w:rsidR="00362169" w:rsidRPr="002511D8" w:rsidRDefault="0036216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F8A5F76" w14:textId="0E8C40EE" w:rsidR="00362169" w:rsidRPr="00B310DC" w:rsidRDefault="0036216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62169" w:rsidRPr="00D94637" w14:paraId="0694F203" w14:textId="77777777" w:rsidTr="00362169">
      <w:trPr>
        <w:jc w:val="center"/>
      </w:trPr>
      <w:tc>
        <w:tcPr>
          <w:tcW w:w="1774" w:type="pct"/>
          <w:shd w:val="clear" w:color="auto" w:fill="auto"/>
        </w:tcPr>
        <w:p w14:paraId="69737938" w14:textId="47C7F899" w:rsidR="00362169" w:rsidRPr="00AD7BF2" w:rsidRDefault="0036216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DFE3E6D" w14:textId="123B517B" w:rsidR="00362169" w:rsidRPr="00AD7BF2" w:rsidRDefault="0036216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DAD9058" w14:textId="3722EDF1" w:rsidR="00362169" w:rsidRPr="00D94637" w:rsidRDefault="0036216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36877B60" w14:textId="24E44170" w:rsidR="00362169" w:rsidRPr="00695BAF" w:rsidRDefault="0036216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362169" w:rsidRDefault="001B060D" w:rsidP="00362169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62169" w:rsidRPr="00D94637" w14:paraId="3528B976" w14:textId="77777777" w:rsidTr="0036216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531DE45" w14:textId="77777777" w:rsidR="00362169" w:rsidRPr="00D94637" w:rsidRDefault="0036216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62169" w:rsidRPr="00B310DC" w14:paraId="66B0938D" w14:textId="77777777" w:rsidTr="0036216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65FA6C6" w14:textId="20D8D13E" w:rsidR="00362169" w:rsidRPr="00AD7BF2" w:rsidRDefault="00362169" w:rsidP="004F54B2">
          <w:pPr>
            <w:pStyle w:val="FooterText"/>
          </w:pPr>
          <w:r>
            <w:t>16563/25</w:t>
          </w:r>
          <w:r w:rsidRPr="002511D8">
            <w:t xml:space="preserve"> </w:t>
          </w:r>
          <w:r>
            <w:t>ADD 1 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8E0200" w14:textId="77777777" w:rsidR="00362169" w:rsidRPr="00AD7BF2" w:rsidRDefault="0036216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8EF8E72" w14:textId="77777777" w:rsidR="00362169" w:rsidRPr="002511D8" w:rsidRDefault="0036216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9387A16" w14:textId="21996580" w:rsidR="00362169" w:rsidRPr="00B310DC" w:rsidRDefault="0036216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62169" w:rsidRPr="00D94637" w14:paraId="324E0495" w14:textId="77777777" w:rsidTr="00362169">
      <w:trPr>
        <w:jc w:val="center"/>
      </w:trPr>
      <w:tc>
        <w:tcPr>
          <w:tcW w:w="1774" w:type="pct"/>
          <w:shd w:val="clear" w:color="auto" w:fill="auto"/>
        </w:tcPr>
        <w:p w14:paraId="1F198834" w14:textId="67FEEB44" w:rsidR="00362169" w:rsidRPr="00AD7BF2" w:rsidRDefault="0036216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18AEFA9" w14:textId="700AB143" w:rsidR="00362169" w:rsidRPr="00AD7BF2" w:rsidRDefault="0036216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A18E5C9" w14:textId="1AA9433E" w:rsidR="00362169" w:rsidRPr="00D94637" w:rsidRDefault="0036216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68341D1E" w14:textId="269434C1" w:rsidR="00362169" w:rsidRPr="00695BAF" w:rsidRDefault="0036216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362169" w:rsidRDefault="001B060D" w:rsidP="0036216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A1BEB35" w14:textId="77777777" w:rsidR="006D5DBF" w:rsidRDefault="006D5DBF" w:rsidP="00E50464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</w:t>
      </w:r>
    </w:p>
  </w:footnote>
  <w:footnote w:id="2">
    <w:p w14:paraId="61973AED" w14:textId="500BDEFD" w:rsidR="002B2321" w:rsidRPr="002B2321" w:rsidRDefault="002B2321" w:rsidP="002B2321">
      <w:pPr>
        <w:pStyle w:val="FootnoteText"/>
      </w:pPr>
      <w:r w:rsidRPr="002B2321">
        <w:rPr>
          <w:rStyle w:val="FootnoteReference"/>
          <w:sz w:val="32"/>
          <w:szCs w:val="32"/>
        </w:rPr>
        <w:sym w:font="Symbol" w:char="F02A"/>
      </w:r>
      <w:r w:rsidRPr="002B2321">
        <w:rPr>
          <w:lang w:val="en-US"/>
        </w:rPr>
        <w:tab/>
      </w:r>
      <w:r w:rsidRPr="002B2321">
        <w:t xml:space="preserve">Electronic devices </w:t>
      </w:r>
      <w:r w:rsidR="00F33EA0">
        <w:t>were</w:t>
      </w:r>
      <w:r w:rsidRPr="002B2321">
        <w:t xml:space="preserve"> kept outside.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E57609D" w:rsidR="001B060D" w:rsidRPr="00362169" w:rsidRDefault="00362169" w:rsidP="00362169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B6DA4C3" w:rsidR="001B060D" w:rsidRPr="00362169" w:rsidRDefault="00362169" w:rsidP="0036216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CF655BC"/>
    <w:multiLevelType w:val="hybridMultilevel"/>
    <w:tmpl w:val="B0786820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9702803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3005405510976207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6563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ADD 1 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PV CONS 67&lt;/text&gt;_x000d__x000a_      &lt;text&gt;RELEX 164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20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7784546073018660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1-19&lt;/text&gt;_x000d__x000a_  &lt;/metadata&gt;_x000d__x000a_  &lt;metadata key=&quot;md_Prefix&quot;&gt;_x000d__x000a_    &lt;text&gt;&lt;/text&gt;_x000d__x000a_  &lt;/metadata&gt;_x000d__x000a_  &lt;metadata key=&quot;md_DocumentNumber&quot;&gt;_x000d__x000a_    &lt;text&gt;15435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0&lt;/text&gt;_x000d__x000a_      &lt;text&gt;RELEX 148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20T08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8a3961b123c7091f42ac88e1092b3876af87c7d8f5fe3304bbf49b3955a11ff"/>
  </w:docVars>
  <w:rsids>
    <w:rsidRoot w:val="001B060D"/>
    <w:rsid w:val="00031B8D"/>
    <w:rsid w:val="000362A3"/>
    <w:rsid w:val="00092344"/>
    <w:rsid w:val="00094312"/>
    <w:rsid w:val="000B3C51"/>
    <w:rsid w:val="000C13E3"/>
    <w:rsid w:val="000C37AE"/>
    <w:rsid w:val="000D38D3"/>
    <w:rsid w:val="000E2267"/>
    <w:rsid w:val="000F2E1D"/>
    <w:rsid w:val="000F6415"/>
    <w:rsid w:val="00142764"/>
    <w:rsid w:val="001808BA"/>
    <w:rsid w:val="001B060D"/>
    <w:rsid w:val="001C0C9E"/>
    <w:rsid w:val="001F431C"/>
    <w:rsid w:val="00210520"/>
    <w:rsid w:val="0021282B"/>
    <w:rsid w:val="002237C1"/>
    <w:rsid w:val="0023574B"/>
    <w:rsid w:val="00251EAD"/>
    <w:rsid w:val="00283188"/>
    <w:rsid w:val="002917E0"/>
    <w:rsid w:val="002A670F"/>
    <w:rsid w:val="002B2321"/>
    <w:rsid w:val="002C3CDF"/>
    <w:rsid w:val="003124A1"/>
    <w:rsid w:val="00326C08"/>
    <w:rsid w:val="00350C40"/>
    <w:rsid w:val="00362169"/>
    <w:rsid w:val="0037406F"/>
    <w:rsid w:val="00392AA9"/>
    <w:rsid w:val="003A3F32"/>
    <w:rsid w:val="003A6ED4"/>
    <w:rsid w:val="003D040A"/>
    <w:rsid w:val="00442CAD"/>
    <w:rsid w:val="00445F9B"/>
    <w:rsid w:val="00466475"/>
    <w:rsid w:val="00472056"/>
    <w:rsid w:val="00472DEE"/>
    <w:rsid w:val="004832A6"/>
    <w:rsid w:val="0048626C"/>
    <w:rsid w:val="004A4136"/>
    <w:rsid w:val="004C0E78"/>
    <w:rsid w:val="004C60B7"/>
    <w:rsid w:val="004D41CD"/>
    <w:rsid w:val="0050059E"/>
    <w:rsid w:val="005365BA"/>
    <w:rsid w:val="00546854"/>
    <w:rsid w:val="005910F7"/>
    <w:rsid w:val="005A5570"/>
    <w:rsid w:val="005A5C6A"/>
    <w:rsid w:val="005B7CDE"/>
    <w:rsid w:val="005C3952"/>
    <w:rsid w:val="005F198C"/>
    <w:rsid w:val="005F5FCA"/>
    <w:rsid w:val="006213F4"/>
    <w:rsid w:val="00672546"/>
    <w:rsid w:val="006A0129"/>
    <w:rsid w:val="006A3226"/>
    <w:rsid w:val="006B5998"/>
    <w:rsid w:val="006C061E"/>
    <w:rsid w:val="006D2414"/>
    <w:rsid w:val="006D5DBF"/>
    <w:rsid w:val="006D6B36"/>
    <w:rsid w:val="006F1754"/>
    <w:rsid w:val="007010AE"/>
    <w:rsid w:val="00723B34"/>
    <w:rsid w:val="00741DC3"/>
    <w:rsid w:val="00745D84"/>
    <w:rsid w:val="00756D61"/>
    <w:rsid w:val="00761D0F"/>
    <w:rsid w:val="00772954"/>
    <w:rsid w:val="00786B8C"/>
    <w:rsid w:val="007C461E"/>
    <w:rsid w:val="007C69BA"/>
    <w:rsid w:val="008146F9"/>
    <w:rsid w:val="00842634"/>
    <w:rsid w:val="008824C5"/>
    <w:rsid w:val="008A4033"/>
    <w:rsid w:val="008A5AC6"/>
    <w:rsid w:val="008A664D"/>
    <w:rsid w:val="008B0776"/>
    <w:rsid w:val="008B2151"/>
    <w:rsid w:val="008B31C8"/>
    <w:rsid w:val="008B328C"/>
    <w:rsid w:val="008D3E7F"/>
    <w:rsid w:val="00925748"/>
    <w:rsid w:val="00943DC8"/>
    <w:rsid w:val="009860AE"/>
    <w:rsid w:val="009930AF"/>
    <w:rsid w:val="009A4DE1"/>
    <w:rsid w:val="009C6782"/>
    <w:rsid w:val="00A11F14"/>
    <w:rsid w:val="00A14322"/>
    <w:rsid w:val="00A239E3"/>
    <w:rsid w:val="00A31007"/>
    <w:rsid w:val="00A4786F"/>
    <w:rsid w:val="00A52D52"/>
    <w:rsid w:val="00A733C5"/>
    <w:rsid w:val="00A87397"/>
    <w:rsid w:val="00A9226A"/>
    <w:rsid w:val="00AC641A"/>
    <w:rsid w:val="00AD4164"/>
    <w:rsid w:val="00AE13D9"/>
    <w:rsid w:val="00AF5578"/>
    <w:rsid w:val="00B42271"/>
    <w:rsid w:val="00B5488B"/>
    <w:rsid w:val="00BC0BB4"/>
    <w:rsid w:val="00BC0D22"/>
    <w:rsid w:val="00BC3EC8"/>
    <w:rsid w:val="00BD45DB"/>
    <w:rsid w:val="00BD729D"/>
    <w:rsid w:val="00C02778"/>
    <w:rsid w:val="00C24D81"/>
    <w:rsid w:val="00C57852"/>
    <w:rsid w:val="00C752FA"/>
    <w:rsid w:val="00CC013E"/>
    <w:rsid w:val="00CC1D0B"/>
    <w:rsid w:val="00CC4812"/>
    <w:rsid w:val="00CC720A"/>
    <w:rsid w:val="00CD4774"/>
    <w:rsid w:val="00D13A50"/>
    <w:rsid w:val="00D64B12"/>
    <w:rsid w:val="00D82453"/>
    <w:rsid w:val="00D95441"/>
    <w:rsid w:val="00D9574F"/>
    <w:rsid w:val="00DB0576"/>
    <w:rsid w:val="00DF7902"/>
    <w:rsid w:val="00E33020"/>
    <w:rsid w:val="00E50464"/>
    <w:rsid w:val="00E61944"/>
    <w:rsid w:val="00E7356E"/>
    <w:rsid w:val="00E73994"/>
    <w:rsid w:val="00E8251D"/>
    <w:rsid w:val="00EA1D52"/>
    <w:rsid w:val="00ED0038"/>
    <w:rsid w:val="00EE3B78"/>
    <w:rsid w:val="00EE58DE"/>
    <w:rsid w:val="00F0315B"/>
    <w:rsid w:val="00F1356F"/>
    <w:rsid w:val="00F26E1C"/>
    <w:rsid w:val="00F27865"/>
    <w:rsid w:val="00F33B90"/>
    <w:rsid w:val="00F33EA0"/>
    <w:rsid w:val="00F404AD"/>
    <w:rsid w:val="00F67D61"/>
    <w:rsid w:val="00F84D3D"/>
    <w:rsid w:val="00F95BE0"/>
    <w:rsid w:val="00FB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C0E7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C0E7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C0E7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C0E7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C0E7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C0E7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C0E7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C0E7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C0E7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C0E7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C0E7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4C0E7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C752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2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22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2271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271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31B8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23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2321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B23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175398-AFB9-487B-967C-7B39E9C6D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446B9-519D-4108-9D13-CC98261A73AD}"/>
</file>

<file path=customXml/itemProps3.xml><?xml version="1.0" encoding="utf-8"?>
<ds:datastoreItem xmlns:ds="http://schemas.openxmlformats.org/officeDocument/2006/customXml" ds:itemID="{16AE7E00-293D-49DD-AF2C-6FF5D1B9B4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12992A-DCC0-4A22-85AA-3680F6532773}">
  <ds:schemaRefs>
    <ds:schemaRef ds:uri="e587da0c-d763-46c5-a21f-ad6adb185bb2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278</Words>
  <Characters>1419</Characters>
  <Application>Microsoft Office Word</Application>
  <DocSecurity>0</DocSecurity>
  <Lines>109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2026-01-09T14:13:00Z</dcterms:created>
  <dcterms:modified xsi:type="dcterms:W3CDTF">2026-01-09T15:08:00Z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4134</vt:lpwstr>
  </property>
  <property fmtid="{D5CDD505-2E9C-101B-9397-08002B2CF9AE}" pid="4" name="ContentTypeId">
    <vt:lpwstr>0x010100B1C4999ACD6CE848981E0EB0D78F6234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2026-01-09T15:07:46Z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