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879623219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15388B" w:rsidRPr="0056157B" w14:paraId="6E950478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1D234EDC" w14:textId="77777777" w:rsidR="0015388B" w:rsidRPr="0056157B" w:rsidRDefault="0015388B" w:rsidP="00634DC7">
                <w:pPr>
                  <w:pStyle w:val="TBNormalTechnicalBlock"/>
                </w:pPr>
              </w:p>
            </w:tc>
          </w:tr>
          <w:tr w:rsidR="0015388B" w:rsidRPr="0056157B" w14:paraId="5E7BAAC6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65D9526C" w14:textId="77777777" w:rsidR="0015388B" w:rsidRPr="0056157B" w:rsidRDefault="0015388B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517BD895" wp14:editId="1730B7A7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D3BE98D" w14:textId="77777777" w:rsidR="0015388B" w:rsidRPr="0056157B" w:rsidRDefault="0015388B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15388B" w:rsidRPr="00B84B6D" w14:paraId="4A2379CA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95364FE" w14:textId="77777777" w:rsidR="0015388B" w:rsidRPr="0056157B" w:rsidRDefault="0015388B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F562FCE" w14:textId="77777777" w:rsidR="0015388B" w:rsidRPr="0056157B" w:rsidRDefault="0015388B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874A8E8" w14:textId="77777777" w:rsidR="0015388B" w:rsidRPr="0056157B" w:rsidRDefault="0015388B" w:rsidP="00233A0E">
                <w:pPr>
                  <w:pStyle w:val="TBNormalTechnicalBlock"/>
                  <w:rPr>
                    <w:b/>
                  </w:rPr>
                </w:pPr>
              </w:p>
              <w:p w14:paraId="3E80B987" w14:textId="77777777" w:rsidR="0015388B" w:rsidRDefault="0015388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9 ianuarie 2026</w:t>
                </w:r>
              </w:p>
              <w:p w14:paraId="6B5A4370" w14:textId="77777777" w:rsidR="0015388B" w:rsidRPr="0019440B" w:rsidRDefault="0015388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00D9FFE6" w14:textId="77777777" w:rsidR="0015388B" w:rsidRPr="0019440B" w:rsidRDefault="0015388B" w:rsidP="00233A0E">
                <w:pPr>
                  <w:pStyle w:val="TBNormalTechnicalBlock"/>
                </w:pPr>
              </w:p>
              <w:p w14:paraId="463AD6B9" w14:textId="77777777" w:rsidR="0015388B" w:rsidRDefault="0015388B" w:rsidP="00233A0E">
                <w:pPr>
                  <w:pStyle w:val="TBNormalTechnicalBlock"/>
                </w:pPr>
                <w:r>
                  <w:t>16563</w:t>
                </w:r>
                <w:r w:rsidRPr="0056157B">
                  <w:t>/</w:t>
                </w:r>
                <w:r>
                  <w:t>25</w:t>
                </w:r>
              </w:p>
              <w:p w14:paraId="5A4C4B94" w14:textId="77777777" w:rsidR="0015388B" w:rsidRPr="0056157B" w:rsidRDefault="0015388B" w:rsidP="00233A0E">
                <w:pPr>
                  <w:pStyle w:val="TBNormalTechnicalBlock"/>
                </w:pPr>
                <w:r>
                  <w:t>ADD 1 REV 2</w:t>
                </w:r>
              </w:p>
              <w:p w14:paraId="3BFC3FF0" w14:textId="77777777" w:rsidR="0015388B" w:rsidRDefault="0015388B" w:rsidP="00C61A4A">
                <w:pPr>
                  <w:pStyle w:val="TBNormalTechnicalBlock"/>
                </w:pPr>
                <w:r>
                  <w:t>LIMITE</w:t>
                </w:r>
              </w:p>
              <w:p w14:paraId="572DA57D" w14:textId="77777777" w:rsidR="0015388B" w:rsidRDefault="0015388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67</w:t>
                </w:r>
              </w:p>
              <w:p w14:paraId="0D329B4F" w14:textId="77777777" w:rsidR="0015388B" w:rsidRDefault="0015388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1646</w:t>
                </w:r>
              </w:p>
              <w:p w14:paraId="697CD294" w14:textId="77777777" w:rsidR="0015388B" w:rsidRPr="007C5B64" w:rsidRDefault="0015388B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74A77066" w14:textId="77777777" w:rsidR="0015388B" w:rsidRPr="009E0BE9" w:rsidRDefault="0015388B" w:rsidP="00CD4D38">
                <w:pPr>
                  <w:pStyle w:val="TBDistrbMarkers"/>
                </w:pPr>
                <w:r>
                  <w:t>PARLNAT</w:t>
                </w:r>
              </w:p>
              <w:p w14:paraId="568FE3D4" w14:textId="77777777" w:rsidR="0015388B" w:rsidRPr="009E0BE9" w:rsidRDefault="0015388B" w:rsidP="00233A0E">
                <w:pPr>
                  <w:pStyle w:val="TBNormalTechnicalBlock"/>
                </w:pPr>
              </w:p>
              <w:p w14:paraId="69240FB5" w14:textId="77777777" w:rsidR="0015388B" w:rsidRPr="009E0BE9" w:rsidRDefault="0015388B" w:rsidP="00233A0E">
                <w:pPr>
                  <w:pStyle w:val="TBNormalTechnicalBlock"/>
                </w:pPr>
              </w:p>
              <w:p w14:paraId="277B8ED6" w14:textId="77777777" w:rsidR="0015388B" w:rsidRPr="009E0BE9" w:rsidRDefault="0015388B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15388B" w:rsidRPr="00ED0749" w14:paraId="343C8DF8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E041040" w14:textId="77777777" w:rsidR="0015388B" w:rsidRPr="00ED0749" w:rsidRDefault="0015388B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CF0473D" w14:textId="77777777" w:rsidR="0015388B" w:rsidRPr="00ED0749" w:rsidRDefault="0015388B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8E9966B" w14:textId="77777777" w:rsidR="0015388B" w:rsidRPr="00ED0749" w:rsidRDefault="0015388B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21F29C1" w14:textId="77777777" w:rsidR="0015388B" w:rsidRPr="00ED0749" w:rsidRDefault="0015388B" w:rsidP="00DF1147">
          <w:pPr>
            <w:pStyle w:val="TBEntRefer"/>
            <w:rPr>
              <w:sz w:val="2"/>
              <w:szCs w:val="2"/>
            </w:rPr>
          </w:pPr>
        </w:p>
        <w:p w14:paraId="50918F9A" w14:textId="77777777" w:rsidR="0015388B" w:rsidRPr="00DD01AC" w:rsidRDefault="0015388B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15388B" w:rsidRPr="00133225" w14:paraId="3910F05C" w14:textId="77777777" w:rsidTr="001E5BC3">
            <w:trPr>
              <w:jc w:val="center"/>
            </w:trPr>
            <w:tc>
              <w:tcPr>
                <w:tcW w:w="9645" w:type="dxa"/>
              </w:tcPr>
              <w:p w14:paraId="7B3EF383" w14:textId="77777777" w:rsidR="0015388B" w:rsidRPr="00C4351E" w:rsidRDefault="0015388B" w:rsidP="00C728BF">
                <w:pPr>
                  <w:pStyle w:val="TBHeadingTable"/>
                </w:pPr>
                <w:r>
                  <w:t>PROIECT DE PROCES-VERBAL</w:t>
                </w:r>
              </w:p>
            </w:tc>
          </w:tr>
          <w:tr w:rsidR="0015388B" w:rsidRPr="007D53AD" w14:paraId="4835FA38" w14:textId="77777777" w:rsidTr="001E5BC3">
            <w:trPr>
              <w:jc w:val="center"/>
            </w:trPr>
            <w:tc>
              <w:tcPr>
                <w:tcW w:w="9645" w:type="dxa"/>
              </w:tcPr>
              <w:p w14:paraId="59E1D85B" w14:textId="77777777" w:rsidR="0015388B" w:rsidRPr="007D53AD" w:rsidRDefault="0015388B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Externe)</w:t>
                </w:r>
              </w:p>
            </w:tc>
          </w:tr>
          <w:tr w:rsidR="0015388B" w:rsidRPr="007D53AD" w14:paraId="292101B3" w14:textId="77777777" w:rsidTr="001E5BC3">
            <w:trPr>
              <w:jc w:val="center"/>
            </w:trPr>
            <w:tc>
              <w:tcPr>
                <w:tcW w:w="9645" w:type="dxa"/>
              </w:tcPr>
              <w:p w14:paraId="59CD040B" w14:textId="77777777" w:rsidR="0015388B" w:rsidRPr="006368AC" w:rsidRDefault="0015388B" w:rsidP="00E60AAC">
                <w:pPr>
                  <w:pStyle w:val="TBTableText"/>
                </w:pPr>
                <w:r>
                  <w:t>20 noiembrie 2025</w:t>
                </w:r>
              </w:p>
            </w:tc>
          </w:tr>
        </w:tbl>
        <w:p w14:paraId="724AF27C" w14:textId="77777777" w:rsidR="0015388B" w:rsidRPr="008C6FD6" w:rsidRDefault="0071008A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404583AC" w14:textId="77777777" w:rsidR="00756D61" w:rsidRPr="0015388B" w:rsidRDefault="00756D61">
      <w:pPr>
        <w:spacing w:after="200" w:line="276" w:lineRule="auto"/>
        <w:rPr>
          <w:b/>
          <w:bCs/>
          <w:u w:val="single"/>
        </w:rPr>
      </w:pPr>
      <w:bookmarkStart w:id="1" w:name="DQC_RangeToBeChecked"/>
      <w:r w:rsidRPr="0015388B">
        <w:br w:type="page"/>
      </w:r>
    </w:p>
    <w:p w14:paraId="45D92471" w14:textId="77777777" w:rsidR="00BD45DB" w:rsidRPr="0015388B" w:rsidRDefault="00BD45DB" w:rsidP="00BD45DB">
      <w:pPr>
        <w:spacing w:before="360"/>
        <w:jc w:val="center"/>
        <w:rPr>
          <w:b/>
          <w:bCs/>
          <w:sz w:val="23"/>
          <w:szCs w:val="23"/>
          <w:u w:val="single"/>
        </w:rPr>
      </w:pPr>
      <w:r w:rsidRPr="0015388B">
        <w:rPr>
          <w:b/>
          <w:sz w:val="23"/>
          <w:u w:val="single"/>
        </w:rPr>
        <w:lastRenderedPageBreak/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6D5DBF" w:rsidRPr="0015388B" w14:paraId="74D5446B" w14:textId="77777777" w:rsidTr="006D5DBF">
        <w:tc>
          <w:tcPr>
            <w:tcW w:w="567" w:type="dxa"/>
            <w:tcMar>
              <w:right w:w="0" w:type="dxa"/>
            </w:tcMar>
          </w:tcPr>
          <w:p w14:paraId="3657DD6A" w14:textId="77777777" w:rsidR="006D5DBF" w:rsidRPr="0015388B" w:rsidRDefault="006D5DBF" w:rsidP="006D5DBF">
            <w:pPr>
              <w:pStyle w:val="PointManual"/>
              <w:rPr>
                <w:b/>
                <w:bCs/>
              </w:rPr>
            </w:pPr>
            <w:r w:rsidRPr="0015388B">
              <w:rPr>
                <w:b/>
              </w:rPr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3D60798" w14:textId="77777777" w:rsidR="006D5DBF" w:rsidRPr="0015388B" w:rsidRDefault="006D5DBF" w:rsidP="00B8688B">
            <w:pPr>
              <w:rPr>
                <w:b/>
                <w:bCs/>
              </w:rPr>
            </w:pPr>
            <w:r w:rsidRPr="0015388B">
              <w:rPr>
                <w:b/>
              </w:rPr>
              <w:t>Afaceri curente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4EE3520" w14:textId="77777777" w:rsidR="006D5DBF" w:rsidRPr="0015388B" w:rsidRDefault="006D5DBF" w:rsidP="00B8688B">
            <w:pPr>
              <w:jc w:val="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178DD79" w14:textId="77777777" w:rsidR="006D5DBF" w:rsidRPr="0015388B" w:rsidRDefault="006D5DBF" w:rsidP="00B8688B"/>
        </w:tc>
      </w:tr>
      <w:tr w:rsidR="00092344" w:rsidRPr="0015388B" w14:paraId="6FC04270" w14:textId="77777777" w:rsidTr="006E0C87">
        <w:tc>
          <w:tcPr>
            <w:tcW w:w="567" w:type="dxa"/>
            <w:tcMar>
              <w:right w:w="0" w:type="dxa"/>
            </w:tcMar>
          </w:tcPr>
          <w:p w14:paraId="34AEB86E" w14:textId="77777777" w:rsidR="00092344" w:rsidRPr="0015388B" w:rsidRDefault="00092344" w:rsidP="006D5DBF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DE61BAB" w14:textId="77777777" w:rsidR="00092344" w:rsidRPr="0015388B" w:rsidRDefault="005A5C6A" w:rsidP="00B8688B">
            <w:r w:rsidRPr="0015388B">
              <w:t>Niciun punct.</w:t>
            </w:r>
          </w:p>
        </w:tc>
      </w:tr>
      <w:tr w:rsidR="006D5DBF" w:rsidRPr="0015388B" w14:paraId="73439233" w14:textId="77777777" w:rsidTr="006D5DBF">
        <w:tc>
          <w:tcPr>
            <w:tcW w:w="567" w:type="dxa"/>
            <w:tcMar>
              <w:right w:w="0" w:type="dxa"/>
            </w:tcMar>
          </w:tcPr>
          <w:p w14:paraId="3DC1C24A" w14:textId="77777777" w:rsidR="006D5DBF" w:rsidRPr="0015388B" w:rsidRDefault="006D5DBF" w:rsidP="006D5DBF">
            <w:pPr>
              <w:pStyle w:val="PointManual"/>
              <w:rPr>
                <w:b/>
                <w:bCs/>
              </w:rPr>
            </w:pPr>
            <w:r w:rsidRPr="0015388B">
              <w:rPr>
                <w:b/>
              </w:rPr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D47779C" w14:textId="77777777" w:rsidR="006D5DBF" w:rsidRPr="0015388B" w:rsidRDefault="006D5DBF" w:rsidP="00B8688B">
            <w:pPr>
              <w:rPr>
                <w:b/>
                <w:bCs/>
              </w:rPr>
            </w:pPr>
            <w:r w:rsidRPr="0015388B">
              <w:rPr>
                <w:b/>
              </w:rPr>
              <w:t>Războiul de agresiune al Rusiei împotriva Ucrainei</w:t>
            </w:r>
            <w:r w:rsidRPr="0015388B">
              <w:rPr>
                <w:rStyle w:val="FootnoteReference"/>
                <w:b w:val="0"/>
                <w:bCs/>
              </w:rPr>
              <w:footnoteReference w:id="1"/>
            </w:r>
            <w:r w:rsidRPr="0015388B">
              <w:rPr>
                <w:rStyle w:val="FootnoteReference"/>
                <w:b w:val="0"/>
                <w:bCs/>
                <w:sz w:val="32"/>
                <w:szCs w:val="32"/>
              </w:rPr>
              <w:footnoteReference w:customMarkFollows="1" w:id="2"/>
              <w:sym w:font="Symbol" w:char="F02A"/>
            </w:r>
          </w:p>
          <w:p w14:paraId="49C476A2" w14:textId="77777777" w:rsidR="006D5DBF" w:rsidRPr="0015388B" w:rsidRDefault="006D5DBF" w:rsidP="00B8688B">
            <w:pPr>
              <w:rPr>
                <w:i/>
                <w:iCs/>
              </w:rPr>
            </w:pPr>
            <w:r w:rsidRPr="0015388B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1081253" w14:textId="77777777" w:rsidR="006D5DBF" w:rsidRPr="0015388B" w:rsidRDefault="006D5DBF" w:rsidP="00B8688B">
            <w:pPr>
              <w:jc w:val="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DB3BC16" w14:textId="77777777" w:rsidR="006D5DBF" w:rsidRPr="0015388B" w:rsidRDefault="006D5DBF" w:rsidP="00B8688B"/>
        </w:tc>
      </w:tr>
      <w:tr w:rsidR="00092344" w:rsidRPr="0015388B" w14:paraId="150C7E1F" w14:textId="77777777" w:rsidTr="00254FCC">
        <w:tc>
          <w:tcPr>
            <w:tcW w:w="567" w:type="dxa"/>
            <w:tcMar>
              <w:right w:w="0" w:type="dxa"/>
            </w:tcMar>
          </w:tcPr>
          <w:p w14:paraId="024C9243" w14:textId="77777777" w:rsidR="00092344" w:rsidRPr="0015388B" w:rsidRDefault="00092344" w:rsidP="006D5DBF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E93BED3" w14:textId="77777777" w:rsidR="00092344" w:rsidRPr="0015388B" w:rsidRDefault="005A5C6A" w:rsidP="005A5C6A">
            <w:r w:rsidRPr="0015388B">
              <w:rPr>
                <w:u w:val="single"/>
              </w:rPr>
              <w:t>Consiliul</w:t>
            </w:r>
            <w:r w:rsidRPr="0015388B">
              <w:t xml:space="preserve"> a purtat un schimb de opinii cu ministrul afacerilor externe al Ucrainei. Apoi a desfășurat un schimb de opinii cu privire la răspunsul UE la agresiunea Rusiei împotriva Ucrainei.</w:t>
            </w:r>
          </w:p>
        </w:tc>
      </w:tr>
      <w:tr w:rsidR="006D5DBF" w:rsidRPr="0015388B" w14:paraId="6B823E0E" w14:textId="77777777" w:rsidTr="006D5DBF">
        <w:tc>
          <w:tcPr>
            <w:tcW w:w="567" w:type="dxa"/>
            <w:tcMar>
              <w:right w:w="0" w:type="dxa"/>
            </w:tcMar>
          </w:tcPr>
          <w:p w14:paraId="1B4F3119" w14:textId="77777777" w:rsidR="006D5DBF" w:rsidRPr="0015388B" w:rsidRDefault="006D5DBF" w:rsidP="006D5DBF">
            <w:pPr>
              <w:pStyle w:val="PointManual"/>
              <w:rPr>
                <w:b/>
                <w:bCs/>
              </w:rPr>
            </w:pPr>
            <w:r w:rsidRPr="0015388B">
              <w:rPr>
                <w:b/>
              </w:rPr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81B4AA6" w14:textId="77777777" w:rsidR="006D5DBF" w:rsidRPr="0015388B" w:rsidRDefault="006D5DBF" w:rsidP="00B8688B">
            <w:pPr>
              <w:rPr>
                <w:b/>
                <w:bCs/>
              </w:rPr>
            </w:pPr>
            <w:r w:rsidRPr="0015388B">
              <w:rPr>
                <w:b/>
              </w:rPr>
              <w:t>Situația din Orientul Mijlociu</w:t>
            </w:r>
          </w:p>
          <w:p w14:paraId="5A0B8F7B" w14:textId="77777777" w:rsidR="006D5DBF" w:rsidRPr="0015388B" w:rsidRDefault="006D5DBF" w:rsidP="00B8688B">
            <w:pPr>
              <w:rPr>
                <w:i/>
                <w:iCs/>
              </w:rPr>
            </w:pPr>
            <w:r w:rsidRPr="0015388B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88C3EF9" w14:textId="77777777" w:rsidR="006D5DBF" w:rsidRPr="0015388B" w:rsidRDefault="006D5DBF" w:rsidP="00B8688B"/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7588F68" w14:textId="77777777" w:rsidR="006D5DBF" w:rsidRPr="0015388B" w:rsidRDefault="006D5DBF" w:rsidP="00B8688B"/>
        </w:tc>
      </w:tr>
      <w:tr w:rsidR="00092344" w:rsidRPr="0015388B" w14:paraId="405F3D92" w14:textId="77777777" w:rsidTr="00971894">
        <w:tc>
          <w:tcPr>
            <w:tcW w:w="567" w:type="dxa"/>
            <w:tcMar>
              <w:right w:w="0" w:type="dxa"/>
            </w:tcMar>
          </w:tcPr>
          <w:p w14:paraId="7E937E8B" w14:textId="77777777" w:rsidR="00092344" w:rsidRPr="0015388B" w:rsidRDefault="00092344" w:rsidP="006D5DBF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B6A8437" w14:textId="77777777" w:rsidR="00092344" w:rsidRPr="0015388B" w:rsidRDefault="005A5C6A" w:rsidP="005A5C6A">
            <w:r w:rsidRPr="0015388B">
              <w:rPr>
                <w:u w:val="single"/>
              </w:rPr>
              <w:t>Consiliul</w:t>
            </w:r>
            <w:r w:rsidRPr="0015388B">
              <w:t xml:space="preserve"> a desfășurat un schimb de opinii cu privire la situația din Orientul Mijlociu, inclusiv din Israel și Gaza.</w:t>
            </w:r>
          </w:p>
        </w:tc>
      </w:tr>
      <w:tr w:rsidR="006D5DBF" w:rsidRPr="0015388B" w14:paraId="1F51C2FC" w14:textId="77777777" w:rsidTr="006D5DBF">
        <w:tc>
          <w:tcPr>
            <w:tcW w:w="567" w:type="dxa"/>
            <w:tcMar>
              <w:right w:w="0" w:type="dxa"/>
            </w:tcMar>
          </w:tcPr>
          <w:p w14:paraId="20C9F32A" w14:textId="77777777" w:rsidR="006D5DBF" w:rsidRPr="0015388B" w:rsidRDefault="006D5DBF" w:rsidP="006D5DBF">
            <w:pPr>
              <w:pStyle w:val="PointManual"/>
              <w:rPr>
                <w:b/>
                <w:bCs/>
              </w:rPr>
            </w:pPr>
            <w:r w:rsidRPr="0015388B">
              <w:rPr>
                <w:b/>
              </w:rPr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E826606" w14:textId="77777777" w:rsidR="006D5DBF" w:rsidRPr="0015388B" w:rsidRDefault="006D5DBF" w:rsidP="00B8688B">
            <w:pPr>
              <w:rPr>
                <w:b/>
                <w:bCs/>
              </w:rPr>
            </w:pPr>
            <w:r w:rsidRPr="0015388B">
              <w:rPr>
                <w:b/>
              </w:rPr>
              <w:t>Sudan</w:t>
            </w:r>
          </w:p>
          <w:p w14:paraId="6B90F73A" w14:textId="77777777" w:rsidR="006D5DBF" w:rsidRPr="0015388B" w:rsidRDefault="006D5DBF" w:rsidP="00B8688B">
            <w:r w:rsidRPr="0015388B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369606F" w14:textId="77777777" w:rsidR="006D5DBF" w:rsidRPr="0015388B" w:rsidRDefault="006D5DBF" w:rsidP="00B8688B"/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CA55F9C" w14:textId="77777777" w:rsidR="006D5DBF" w:rsidRPr="0015388B" w:rsidRDefault="006D5DBF" w:rsidP="00B8688B"/>
        </w:tc>
      </w:tr>
      <w:tr w:rsidR="00092344" w:rsidRPr="0015388B" w14:paraId="169025F7" w14:textId="77777777" w:rsidTr="007B5B2D">
        <w:tc>
          <w:tcPr>
            <w:tcW w:w="567" w:type="dxa"/>
            <w:tcMar>
              <w:right w:w="0" w:type="dxa"/>
            </w:tcMar>
          </w:tcPr>
          <w:p w14:paraId="1EB1F2D3" w14:textId="77777777" w:rsidR="00092344" w:rsidRPr="0015388B" w:rsidRDefault="00092344" w:rsidP="006D5DBF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BBD41C0" w14:textId="77777777" w:rsidR="00092344" w:rsidRPr="0015388B" w:rsidRDefault="005A5C6A" w:rsidP="005A5C6A">
            <w:r w:rsidRPr="0015388B">
              <w:rPr>
                <w:u w:val="single"/>
              </w:rPr>
              <w:t>Consiliul</w:t>
            </w:r>
            <w:r w:rsidRPr="0015388B">
              <w:t xml:space="preserve"> a desfășurat un schimb de opinii cu privire la Sudan.</w:t>
            </w:r>
          </w:p>
        </w:tc>
      </w:tr>
      <w:tr w:rsidR="006D5DBF" w:rsidRPr="0015388B" w14:paraId="2D1BF459" w14:textId="77777777" w:rsidTr="006D5DBF">
        <w:tc>
          <w:tcPr>
            <w:tcW w:w="567" w:type="dxa"/>
            <w:tcMar>
              <w:right w:w="0" w:type="dxa"/>
            </w:tcMar>
          </w:tcPr>
          <w:p w14:paraId="330D2596" w14:textId="77777777" w:rsidR="006D5DBF" w:rsidRPr="0015388B" w:rsidRDefault="006D5DBF" w:rsidP="006D5DBF">
            <w:pPr>
              <w:pStyle w:val="PointManual"/>
              <w:rPr>
                <w:b/>
                <w:bCs/>
              </w:rPr>
            </w:pPr>
            <w:r w:rsidRPr="0015388B">
              <w:rPr>
                <w:b/>
              </w:rPr>
              <w:t>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A67AF74" w14:textId="77777777" w:rsidR="006D5DBF" w:rsidRPr="0015388B" w:rsidRDefault="006D5DBF" w:rsidP="00B8688B">
            <w:pPr>
              <w:rPr>
                <w:b/>
                <w:bCs/>
              </w:rPr>
            </w:pPr>
            <w:r w:rsidRPr="0015388B">
              <w:rPr>
                <w:b/>
              </w:rPr>
              <w:t>Sahel</w:t>
            </w:r>
          </w:p>
          <w:p w14:paraId="16C2C551" w14:textId="77777777" w:rsidR="006D5DBF" w:rsidRPr="0015388B" w:rsidRDefault="006D5DBF" w:rsidP="00B8688B">
            <w:r w:rsidRPr="0015388B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918758A" w14:textId="77777777" w:rsidR="006D5DBF" w:rsidRPr="0015388B" w:rsidRDefault="006D5DBF" w:rsidP="00B8688B"/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A62030D" w14:textId="77777777" w:rsidR="006D5DBF" w:rsidRPr="0015388B" w:rsidRDefault="006D5DBF" w:rsidP="00B8688B"/>
        </w:tc>
      </w:tr>
      <w:tr w:rsidR="00092344" w:rsidRPr="0015388B" w14:paraId="33F75AD5" w14:textId="77777777" w:rsidTr="00CA697E">
        <w:tc>
          <w:tcPr>
            <w:tcW w:w="567" w:type="dxa"/>
            <w:tcMar>
              <w:right w:w="0" w:type="dxa"/>
            </w:tcMar>
          </w:tcPr>
          <w:p w14:paraId="2479C004" w14:textId="77777777" w:rsidR="00092344" w:rsidRPr="0015388B" w:rsidRDefault="00092344" w:rsidP="006D5DBF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DC83071" w14:textId="77777777" w:rsidR="00092344" w:rsidRPr="0015388B" w:rsidRDefault="005A5C6A" w:rsidP="00B8688B">
            <w:r w:rsidRPr="0015388B">
              <w:rPr>
                <w:u w:val="single"/>
              </w:rPr>
              <w:t>Consiliul</w:t>
            </w:r>
            <w:r w:rsidRPr="0015388B">
              <w:t xml:space="preserve"> a desfășurat un schimb de opinii cu privire la Sahel.</w:t>
            </w:r>
          </w:p>
        </w:tc>
      </w:tr>
      <w:tr w:rsidR="006D5DBF" w:rsidRPr="0015388B" w14:paraId="32EF74B4" w14:textId="77777777" w:rsidTr="006D5DBF">
        <w:tc>
          <w:tcPr>
            <w:tcW w:w="567" w:type="dxa"/>
            <w:tcMar>
              <w:right w:w="0" w:type="dxa"/>
            </w:tcMar>
          </w:tcPr>
          <w:p w14:paraId="336479EB" w14:textId="77777777" w:rsidR="006D5DBF" w:rsidRPr="0015388B" w:rsidRDefault="006D5DBF" w:rsidP="00092344">
            <w:pPr>
              <w:pStyle w:val="PointManual"/>
              <w:rPr>
                <w:b/>
                <w:bCs/>
              </w:rPr>
            </w:pPr>
            <w:r w:rsidRPr="0015388B">
              <w:rPr>
                <w:b/>
              </w:rPr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0A5EC5C" w14:textId="77777777" w:rsidR="006D5DBF" w:rsidRPr="0015388B" w:rsidRDefault="006D5DBF" w:rsidP="00B8688B">
            <w:pPr>
              <w:rPr>
                <w:b/>
                <w:bCs/>
              </w:rPr>
            </w:pPr>
            <w:r w:rsidRPr="0015388B">
              <w:rPr>
                <w:b/>
              </w:rPr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6963E8" w14:textId="77777777" w:rsidR="006D5DBF" w:rsidRPr="0015388B" w:rsidRDefault="006D5DBF" w:rsidP="00B8688B"/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E2A96FF" w14:textId="77777777" w:rsidR="006D5DBF" w:rsidRPr="0015388B" w:rsidRDefault="006D5DBF" w:rsidP="00B8688B"/>
        </w:tc>
      </w:tr>
      <w:tr w:rsidR="00C752FA" w:rsidRPr="0015388B" w14:paraId="227ADD07" w14:textId="77777777" w:rsidTr="006D5DBF">
        <w:tc>
          <w:tcPr>
            <w:tcW w:w="567" w:type="dxa"/>
            <w:tcMar>
              <w:right w:w="0" w:type="dxa"/>
            </w:tcMar>
          </w:tcPr>
          <w:p w14:paraId="275CDC7B" w14:textId="77777777" w:rsidR="00C752FA" w:rsidRPr="0015388B" w:rsidRDefault="00C752FA" w:rsidP="006D5DBF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0833247" w14:textId="77777777" w:rsidR="00C752FA" w:rsidRPr="0015388B" w:rsidRDefault="00B42271" w:rsidP="00B42271">
            <w:pPr>
              <w:pStyle w:val="ListParagraph"/>
              <w:numPr>
                <w:ilvl w:val="0"/>
                <w:numId w:val="21"/>
              </w:numPr>
              <w:rPr>
                <w:b/>
                <w:bCs/>
              </w:rPr>
            </w:pPr>
            <w:r w:rsidRPr="0015388B">
              <w:rPr>
                <w:b/>
              </w:rPr>
              <w:t>Forumul regional al Uniunii pentru Mediterana 2025</w:t>
            </w:r>
          </w:p>
          <w:p w14:paraId="342C8E3B" w14:textId="77777777" w:rsidR="00B42271" w:rsidRPr="0015388B" w:rsidRDefault="00B42271" w:rsidP="00B42271">
            <w:pPr>
              <w:pStyle w:val="ListParagraph"/>
              <w:rPr>
                <w:i/>
                <w:iCs/>
              </w:rPr>
            </w:pPr>
            <w:r w:rsidRPr="0015388B">
              <w:rPr>
                <w:i/>
              </w:rPr>
              <w:t>Informare din partea Spaniei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C594F5E" w14:textId="77777777" w:rsidR="00C752FA" w:rsidRPr="0015388B" w:rsidRDefault="00C752FA" w:rsidP="00B8688B"/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9468C22" w14:textId="77777777" w:rsidR="00C752FA" w:rsidRPr="0015388B" w:rsidRDefault="00B42271" w:rsidP="00B8688B">
            <w:r w:rsidRPr="0015388B">
              <w:t>15290/25</w:t>
            </w:r>
          </w:p>
        </w:tc>
      </w:tr>
      <w:tr w:rsidR="00092344" w:rsidRPr="0015388B" w14:paraId="2D58FC99" w14:textId="77777777" w:rsidTr="00CC4812">
        <w:tc>
          <w:tcPr>
            <w:tcW w:w="567" w:type="dxa"/>
            <w:tcMar>
              <w:right w:w="0" w:type="dxa"/>
            </w:tcMar>
          </w:tcPr>
          <w:p w14:paraId="5E7E25F1" w14:textId="77777777" w:rsidR="00092344" w:rsidRPr="0015388B" w:rsidRDefault="00092344" w:rsidP="006D5DBF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8826492" w14:textId="77777777" w:rsidR="00092344" w:rsidRPr="0015388B" w:rsidRDefault="005A5C6A" w:rsidP="005A5C6A">
            <w:r w:rsidRPr="0015388B">
              <w:rPr>
                <w:u w:val="single"/>
              </w:rPr>
              <w:t>Consiliul</w:t>
            </w:r>
            <w:r w:rsidRPr="0015388B">
              <w:t xml:space="preserve"> a luat act de informațiile furnizate de Spania cu privire la Forumul regional al Uniunii pentru Mediterana din 28 noiembrie.</w:t>
            </w:r>
          </w:p>
        </w:tc>
      </w:tr>
      <w:tr w:rsidR="00C752FA" w:rsidRPr="0015388B" w14:paraId="2CBD0667" w14:textId="77777777" w:rsidTr="00CC4812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49DF3EF7" w14:textId="77777777" w:rsidR="00C752FA" w:rsidRPr="0015388B" w:rsidRDefault="00C752FA" w:rsidP="00CC4812">
            <w:pPr>
              <w:pStyle w:val="PointManual"/>
              <w:pageBreakBefore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7F6B37" w14:textId="77777777" w:rsidR="00C752FA" w:rsidRPr="0015388B" w:rsidRDefault="00B42271" w:rsidP="00C752FA">
            <w:pPr>
              <w:pStyle w:val="ListParagraph"/>
              <w:numPr>
                <w:ilvl w:val="0"/>
                <w:numId w:val="21"/>
              </w:numPr>
              <w:rPr>
                <w:b/>
                <w:bCs/>
              </w:rPr>
            </w:pPr>
            <w:r w:rsidRPr="0015388B">
              <w:rPr>
                <w:b/>
              </w:rPr>
              <w:t>Atacurile hibride ale Belarusului împotriva Lituaniei</w:t>
            </w:r>
          </w:p>
          <w:p w14:paraId="7740DC84" w14:textId="77777777" w:rsidR="00B42271" w:rsidRPr="0015388B" w:rsidRDefault="00B42271" w:rsidP="00B42271">
            <w:pPr>
              <w:pStyle w:val="ListParagraph"/>
            </w:pPr>
            <w:r w:rsidRPr="0015388B">
              <w:rPr>
                <w:i/>
              </w:rPr>
              <w:t>Informare din partea Lituaniei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E58B55C" w14:textId="77777777" w:rsidR="00C752FA" w:rsidRPr="0015388B" w:rsidRDefault="00C752FA" w:rsidP="00B8688B"/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C323235" w14:textId="77777777" w:rsidR="00C752FA" w:rsidRPr="0015388B" w:rsidRDefault="00B42271" w:rsidP="00B8688B">
            <w:r w:rsidRPr="0015388B">
              <w:t>15390/25</w:t>
            </w:r>
          </w:p>
        </w:tc>
      </w:tr>
      <w:tr w:rsidR="00092344" w:rsidRPr="0015388B" w14:paraId="4E89F7B0" w14:textId="77777777" w:rsidTr="00596DC4">
        <w:tc>
          <w:tcPr>
            <w:tcW w:w="567" w:type="dxa"/>
            <w:tcMar>
              <w:right w:w="0" w:type="dxa"/>
            </w:tcMar>
          </w:tcPr>
          <w:p w14:paraId="6AAB6DAA" w14:textId="77777777" w:rsidR="00092344" w:rsidRPr="0015388B" w:rsidRDefault="00092344" w:rsidP="006D5DBF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D9B0134" w14:textId="77777777" w:rsidR="00092344" w:rsidRPr="0015388B" w:rsidRDefault="005A5C6A" w:rsidP="005A5C6A">
            <w:r w:rsidRPr="0015388B">
              <w:rPr>
                <w:u w:val="single"/>
              </w:rPr>
              <w:t>Consiliul</w:t>
            </w:r>
            <w:r w:rsidRPr="0015388B">
              <w:t xml:space="preserve"> a luat act de informațiile furnizate de Lituania cu privire la atacurile hibride ale Belarusului.</w:t>
            </w:r>
          </w:p>
        </w:tc>
      </w:tr>
      <w:tr w:rsidR="00B42271" w:rsidRPr="0015388B" w14:paraId="75FF8ECF" w14:textId="77777777" w:rsidTr="006D5DBF">
        <w:tc>
          <w:tcPr>
            <w:tcW w:w="567" w:type="dxa"/>
            <w:tcMar>
              <w:right w:w="0" w:type="dxa"/>
            </w:tcMar>
          </w:tcPr>
          <w:p w14:paraId="1DF005F0" w14:textId="77777777" w:rsidR="00B42271" w:rsidRPr="0015388B" w:rsidRDefault="00B42271" w:rsidP="008B2151">
            <w:pPr>
              <w:pStyle w:val="PointManual"/>
              <w:keepNext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C208A5A" w14:textId="77777777" w:rsidR="00B42271" w:rsidRPr="0015388B" w:rsidRDefault="00B42271" w:rsidP="008B2151">
            <w:pPr>
              <w:pStyle w:val="ListParagraph"/>
              <w:keepNext/>
              <w:numPr>
                <w:ilvl w:val="0"/>
                <w:numId w:val="21"/>
              </w:numPr>
              <w:rPr>
                <w:b/>
                <w:bCs/>
              </w:rPr>
            </w:pPr>
            <w:r w:rsidRPr="0015388B">
              <w:rPr>
                <w:b/>
              </w:rPr>
              <w:t>Cipurile și controalele exporturilor</w:t>
            </w:r>
          </w:p>
          <w:p w14:paraId="27686115" w14:textId="77777777" w:rsidR="00B42271" w:rsidRPr="0015388B" w:rsidRDefault="00B42271" w:rsidP="008B2151">
            <w:pPr>
              <w:pStyle w:val="ListParagraph"/>
              <w:keepNext/>
              <w:rPr>
                <w:i/>
                <w:iCs/>
              </w:rPr>
            </w:pPr>
            <w:r w:rsidRPr="0015388B">
              <w:rPr>
                <w:i/>
              </w:rPr>
              <w:t>Informare din partea Țărilor de Jos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A6139EB" w14:textId="77777777" w:rsidR="00B42271" w:rsidRPr="0015388B" w:rsidRDefault="00B42271" w:rsidP="008B2151">
            <w:pPr>
              <w:keepNext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EF7DDAA" w14:textId="77777777" w:rsidR="00B42271" w:rsidRPr="0015388B" w:rsidRDefault="00B42271" w:rsidP="008B2151">
            <w:pPr>
              <w:keepNext/>
            </w:pPr>
            <w:r w:rsidRPr="0015388B">
              <w:t>15529/25</w:t>
            </w:r>
          </w:p>
        </w:tc>
      </w:tr>
      <w:tr w:rsidR="00092344" w:rsidRPr="0015388B" w14:paraId="35C9ED06" w14:textId="77777777" w:rsidTr="00483503">
        <w:tc>
          <w:tcPr>
            <w:tcW w:w="567" w:type="dxa"/>
            <w:tcMar>
              <w:right w:w="0" w:type="dxa"/>
            </w:tcMar>
          </w:tcPr>
          <w:p w14:paraId="6816830C" w14:textId="77777777" w:rsidR="00092344" w:rsidRPr="0015388B" w:rsidRDefault="00092344" w:rsidP="006D5DBF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2AE5A45" w14:textId="77777777" w:rsidR="00092344" w:rsidRPr="0015388B" w:rsidRDefault="005A5C6A" w:rsidP="00B8688B">
            <w:r w:rsidRPr="0015388B">
              <w:rPr>
                <w:u w:val="single"/>
              </w:rPr>
              <w:t>Consiliul</w:t>
            </w:r>
            <w:r w:rsidRPr="0015388B">
              <w:t xml:space="preserve"> a luat act de informațiile furnizate de Țările de Jos cu privire la cipuri și contro</w:t>
            </w:r>
            <w:r w:rsidRPr="0015388B">
              <w:rPr>
                <w:b/>
              </w:rPr>
              <w:t>alele</w:t>
            </w:r>
            <w:r w:rsidRPr="0015388B">
              <w:t xml:space="preserve"> exporturilor.</w:t>
            </w:r>
          </w:p>
        </w:tc>
      </w:tr>
      <w:tr w:rsidR="001808BA" w:rsidRPr="0015388B" w14:paraId="1F6005C1" w14:textId="77777777" w:rsidTr="006D5DBF">
        <w:tc>
          <w:tcPr>
            <w:tcW w:w="567" w:type="dxa"/>
            <w:tcMar>
              <w:right w:w="0" w:type="dxa"/>
            </w:tcMar>
          </w:tcPr>
          <w:p w14:paraId="1E96BE7F" w14:textId="77777777" w:rsidR="001808BA" w:rsidRPr="0015388B" w:rsidRDefault="001808BA" w:rsidP="006D5DBF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816D446" w14:textId="77777777" w:rsidR="001808BA" w:rsidRPr="0015388B" w:rsidRDefault="008A4033" w:rsidP="00C752FA">
            <w:pPr>
              <w:pStyle w:val="ListParagraph"/>
              <w:numPr>
                <w:ilvl w:val="0"/>
                <w:numId w:val="21"/>
              </w:numPr>
              <w:rPr>
                <w:b/>
                <w:bCs/>
              </w:rPr>
            </w:pPr>
            <w:r w:rsidRPr="0015388B">
              <w:rPr>
                <w:b/>
              </w:rPr>
              <w:t>Instituirea unui regim de sancțiuni împotriva criminalității organizate</w:t>
            </w:r>
          </w:p>
          <w:p w14:paraId="3EDA3581" w14:textId="77777777" w:rsidR="001808BA" w:rsidRPr="0015388B" w:rsidRDefault="001808BA" w:rsidP="001808BA">
            <w:pPr>
              <w:pStyle w:val="ListParagraph"/>
              <w:rPr>
                <w:i/>
                <w:iCs/>
              </w:rPr>
            </w:pPr>
            <w:r w:rsidRPr="0015388B">
              <w:rPr>
                <w:i/>
              </w:rPr>
              <w:t>Informare din partea Franței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4378EB" w14:textId="77777777" w:rsidR="001808BA" w:rsidRPr="0015388B" w:rsidRDefault="001808BA" w:rsidP="00B8688B"/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B82AE28" w14:textId="77777777" w:rsidR="001808BA" w:rsidRPr="0015388B" w:rsidRDefault="008A4033" w:rsidP="00B8688B">
            <w:r w:rsidRPr="0015388B">
              <w:t>15469/25 + COR 1</w:t>
            </w:r>
          </w:p>
        </w:tc>
      </w:tr>
      <w:tr w:rsidR="00092344" w:rsidRPr="0015388B" w14:paraId="4F4CB423" w14:textId="77777777" w:rsidTr="00100A17">
        <w:tc>
          <w:tcPr>
            <w:tcW w:w="567" w:type="dxa"/>
            <w:tcMar>
              <w:right w:w="0" w:type="dxa"/>
            </w:tcMar>
          </w:tcPr>
          <w:p w14:paraId="41C9930E" w14:textId="77777777" w:rsidR="00092344" w:rsidRPr="0015388B" w:rsidRDefault="00092344" w:rsidP="006D5DBF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D1B6709" w14:textId="77777777" w:rsidR="00092344" w:rsidRPr="0015388B" w:rsidRDefault="005A5C6A" w:rsidP="005A5C6A">
            <w:r w:rsidRPr="0015388B">
              <w:rPr>
                <w:u w:val="single"/>
              </w:rPr>
              <w:t>Consiliul</w:t>
            </w:r>
            <w:r w:rsidRPr="0015388B">
              <w:t xml:space="preserve"> a luat act de informațiile furnizate de Franța cu privire la </w:t>
            </w:r>
            <w:r w:rsidRPr="0015388B">
              <w:rPr>
                <w:b/>
              </w:rPr>
              <w:t>propunerea</w:t>
            </w:r>
            <w:r w:rsidRPr="0015388B">
              <w:t xml:space="preserve"> unui nou regim de sancțiuni al UE care vizează criminalitatea organizată.</w:t>
            </w:r>
          </w:p>
        </w:tc>
      </w:tr>
      <w:bookmarkEnd w:id="1"/>
    </w:tbl>
    <w:p w14:paraId="4CA783E5" w14:textId="77777777" w:rsidR="00D9574F" w:rsidRDefault="00D9574F" w:rsidP="001B060D">
      <w:pPr>
        <w:pStyle w:val="FinalLine"/>
      </w:pPr>
    </w:p>
    <w:sectPr w:rsidR="00D9574F" w:rsidSect="0015388B">
      <w:headerReference w:type="default" r:id="rId12"/>
      <w:footerReference w:type="default" r:id="rId13"/>
      <w:headerReference w:type="first" r:id="rId14"/>
      <w:footerReference w:type="first" r:id="rId15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B662D" w14:textId="77777777" w:rsidR="001B060D" w:rsidRDefault="001B060D" w:rsidP="00B5488B">
      <w:r>
        <w:separator/>
      </w:r>
    </w:p>
  </w:endnote>
  <w:endnote w:type="continuationSeparator" w:id="0">
    <w:p w14:paraId="704E64C4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30B77BA9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16EBF8E" w14:textId="77777777" w:rsidR="0071008A" w:rsidRPr="00D94637" w:rsidRDefault="0071008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F54B2" w:rsidRPr="00B310DC" w14:paraId="54DB05DC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A0FCA67" w14:textId="77777777" w:rsidR="0071008A" w:rsidRPr="00AD7BF2" w:rsidRDefault="0071008A" w:rsidP="004F54B2">
          <w:pPr>
            <w:pStyle w:val="FooterText"/>
          </w:pPr>
          <w:r>
            <w:t>16563</w:t>
          </w:r>
          <w:r>
            <w:t>/</w:t>
          </w:r>
          <w:r>
            <w:t>25</w:t>
          </w:r>
          <w:r w:rsidRPr="002511D8">
            <w:t xml:space="preserve"> </w:t>
          </w:r>
          <w:r>
            <w:t>ADD 1 REV 2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AD49A40" w14:textId="77777777" w:rsidR="0071008A" w:rsidRPr="00AD7BF2" w:rsidRDefault="0071008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92E5201" w14:textId="77777777" w:rsidR="0071008A" w:rsidRPr="002511D8" w:rsidRDefault="0071008A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10CD884" w14:textId="77777777" w:rsidR="0071008A" w:rsidRPr="00B310DC" w:rsidRDefault="0071008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1A22CEB8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717CB4D1" w14:textId="77777777" w:rsidR="0071008A" w:rsidRPr="00AD7BF2" w:rsidRDefault="0071008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831A558" w14:textId="77777777" w:rsidR="0071008A" w:rsidRPr="00AD7BF2" w:rsidRDefault="0071008A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03A0FEB5" w14:textId="77777777" w:rsidR="0071008A" w:rsidRPr="00D94637" w:rsidRDefault="0071008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>LIMITE</w:t>
          </w:r>
        </w:p>
      </w:tc>
      <w:tc>
        <w:tcPr>
          <w:tcW w:w="1029" w:type="pct"/>
          <w:gridSpan w:val="2"/>
          <w:shd w:val="clear" w:color="auto" w:fill="auto"/>
        </w:tcPr>
        <w:p w14:paraId="52582225" w14:textId="77777777" w:rsidR="0071008A" w:rsidRPr="00695BAF" w:rsidRDefault="0071008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44612430" w14:textId="77777777" w:rsidR="00E8178A" w:rsidRDefault="00E8178A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3FBCD618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139C164" w14:textId="77777777" w:rsidR="0071008A" w:rsidRPr="00D94637" w:rsidRDefault="0071008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4F54B2" w:rsidRPr="00B310DC" w14:paraId="1919571F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A6E3C79" w14:textId="77777777" w:rsidR="0071008A" w:rsidRPr="00AD7BF2" w:rsidRDefault="0071008A" w:rsidP="004F54B2">
          <w:pPr>
            <w:pStyle w:val="FooterText"/>
          </w:pPr>
          <w:r>
            <w:t>16563</w:t>
          </w:r>
          <w:r>
            <w:t>/</w:t>
          </w:r>
          <w:r>
            <w:t>25</w:t>
          </w:r>
          <w:r w:rsidRPr="002511D8">
            <w:t xml:space="preserve"> </w:t>
          </w:r>
          <w:r>
            <w:t>ADD 1 REV 2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212BB10" w14:textId="77777777" w:rsidR="0071008A" w:rsidRPr="00AD7BF2" w:rsidRDefault="0071008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39F04C5" w14:textId="77777777" w:rsidR="0071008A" w:rsidRPr="002511D8" w:rsidRDefault="0071008A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686B6A3" w14:textId="77777777" w:rsidR="0071008A" w:rsidRPr="00B310DC" w:rsidRDefault="0071008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51929842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7C2FF3CF" w14:textId="77777777" w:rsidR="0071008A" w:rsidRPr="00AD7BF2" w:rsidRDefault="0071008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6A94B34" w14:textId="77777777" w:rsidR="0071008A" w:rsidRPr="00AD7BF2" w:rsidRDefault="0071008A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37B6DF3C" w14:textId="77777777" w:rsidR="0071008A" w:rsidRPr="00D94637" w:rsidRDefault="0071008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>LIMITE</w:t>
          </w:r>
        </w:p>
      </w:tc>
      <w:tc>
        <w:tcPr>
          <w:tcW w:w="1029" w:type="pct"/>
          <w:gridSpan w:val="2"/>
          <w:shd w:val="clear" w:color="auto" w:fill="auto"/>
        </w:tcPr>
        <w:p w14:paraId="7D9ED65D" w14:textId="77777777" w:rsidR="0071008A" w:rsidRPr="00695BAF" w:rsidRDefault="0071008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7FE7FA28" w14:textId="77777777" w:rsidR="00E8178A" w:rsidRDefault="00E8178A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7CF16" w14:textId="77777777" w:rsidR="001B060D" w:rsidRDefault="001B060D" w:rsidP="00B5488B">
      <w:r>
        <w:separator/>
      </w:r>
    </w:p>
  </w:footnote>
  <w:footnote w:type="continuationSeparator" w:id="0">
    <w:p w14:paraId="553C59C7" w14:textId="77777777" w:rsidR="001B060D" w:rsidRDefault="001B060D" w:rsidP="00B5488B">
      <w:r>
        <w:continuationSeparator/>
      </w:r>
    </w:p>
  </w:footnote>
  <w:footnote w:id="1">
    <w:p w14:paraId="344D7C72" w14:textId="77777777" w:rsidR="006D5DBF" w:rsidRPr="0015388B" w:rsidRDefault="006D5DBF" w:rsidP="00E50464">
      <w:pPr>
        <w:pStyle w:val="FootnoteText"/>
      </w:pPr>
      <w:r w:rsidRPr="0015388B">
        <w:rPr>
          <w:rStyle w:val="FootnoteReference"/>
        </w:rPr>
        <w:footnoteRef/>
      </w:r>
      <w:r w:rsidRPr="0015388B">
        <w:tab/>
        <w:t>În prezența ministrului afacerilor externe al Ucrainei.</w:t>
      </w:r>
    </w:p>
  </w:footnote>
  <w:footnote w:id="2">
    <w:p w14:paraId="1BABEC45" w14:textId="77777777" w:rsidR="002B2321" w:rsidRPr="0015388B" w:rsidRDefault="002B2321" w:rsidP="002B2321">
      <w:pPr>
        <w:pStyle w:val="FootnoteText"/>
      </w:pPr>
      <w:r w:rsidRPr="0015388B">
        <w:rPr>
          <w:rStyle w:val="FootnoteReference"/>
          <w:sz w:val="32"/>
        </w:rPr>
        <w:sym w:font="Symbol" w:char="F02A"/>
      </w:r>
      <w:r w:rsidRPr="0015388B">
        <w:tab/>
        <w:t>Dispozitivele electronice au fost păstrate în afara sălii.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D5BCA" w14:textId="77777777" w:rsidR="00E8178A" w:rsidRDefault="0071008A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BC1C7" w14:textId="77777777" w:rsidR="00E8178A" w:rsidRDefault="0071008A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CF655BC"/>
    <w:multiLevelType w:val="hybridMultilevel"/>
    <w:tmpl w:val="B0786820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7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0"/>
  </w:num>
  <w:num w:numId="9" w16cid:durableId="1450276834">
    <w:abstractNumId w:val="19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197028039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attachedTemplate r:id="rId1"/>
  <w:defaultTabStop w:val="567"/>
  <w:hyphenationZone w:val="425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740816055483579982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9&quot; text=&quot;PROIECT DE PROCES-VERBAL&quot; /&gt;_x000d__x000a_    &lt;/basicdatatype&gt;_x000d__x000a_  &lt;/metadata&gt;_x000d__x000a_  &lt;metadata key=&quot;md_HeadingText&quot; translate=&quot;false&quot;&gt;_x000d__x000a_    &lt;headingtext text=&quot;PROIECT DE PROCES-VERBAL&quot;&gt;_x000d__x000a_      &lt;formattedtext&gt;_x000d__x000a_        &lt;xaml text=&quot;PROIECT DE PROCES-VERBAL&quot;&gt;&amp;lt;FlowDocument xmlns=&quot;http://schemas.microsoft.com/winfx/2006/xaml/presentation&quot;&amp;gt;&amp;lt;Paragraph&amp;gt;PROIECT DE PROCES-VERBAL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1-09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16563&lt;/text&gt;_x000d__x000a_  &lt;/metadata&gt;_x000d__x000a_  &lt;metadata key=&quot;md_YearDocumentNumber&quot; translate=&quot;false&quot;&gt;_x000d__x000a_    &lt;text&gt;2025&lt;/text&gt;_x000d__x000a_  &lt;/metadata&gt;_x000d__x000a_  &lt;metadata key=&quot;md_Suffixes&quot; translate=&quot;false&quot;&gt;_x000d__x000a_    &lt;text&gt;ADD 1 REV 2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2&quot; text=&quot;LIMITE&quot; /&gt;_x000d__x000a_    &lt;/basicdatatype&gt;_x000d__x000a_  &lt;/metadata&gt;_x000d__x000a_  &lt;metadata key=&quot;md_SubjectCodes&quot; translate=&quot;false&quot;&gt;_x000d__x000a_    &lt;textlist&gt;_x000d__x000a_      &lt;text&gt;PV CONS 67&lt;/text&gt;_x000d__x000a_      &lt;text&gt;RELEX 1646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34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xterne)&quot;&gt;&amp;lt;FlowDocument xmlns=&quot;http://schemas.microsoft.com/winfx/2006/xaml/presentation&quot;&amp;gt;&amp;lt;Paragraph xml:space=&quot;preserve&quot;&amp;gt;CONSILIUL  UNIUNII EUROPENE&amp;lt;LineBreak /&amp;gt;(Afaceri Extern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5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5-11-20&quot; /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3.1&quot; technicalblockguid=&quot;5677845460730186609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5-11-19&lt;/text&gt;_x000d__x000a_  &lt;/metadata&gt;_x000d__x000a_  &lt;metadata key=&quot;md_Prefix&quot;&gt;_x000d__x000a_    &lt;text&gt;&lt;/text&gt;_x000d__x000a_  &lt;/metadata&gt;_x000d__x000a_  &lt;metadata key=&quot;md_DocumentNumber&quot;&gt;_x000d__x000a_    &lt;text&gt;15435&lt;/text&gt;_x000d__x000a_  &lt;/metadata&gt;_x000d__x000a_  &lt;metadata key=&quot;md_YearDocumentNumber&quot;&gt;_x000d__x000a_    &lt;text&gt;2025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80&lt;/text&gt;_x000d__x000a_      &lt;text&gt;RELEX 1481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34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5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5-11-20T08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30aadc223383db5053b97bba34e00c07ed0dfdce33fbccf2c5589c0e8716bf8b"/>
  </w:docVars>
  <w:rsids>
    <w:rsidRoot w:val="001B060D"/>
    <w:rsid w:val="00031B8D"/>
    <w:rsid w:val="000362A3"/>
    <w:rsid w:val="00092344"/>
    <w:rsid w:val="00094312"/>
    <w:rsid w:val="000B3C51"/>
    <w:rsid w:val="000C13E3"/>
    <w:rsid w:val="000C37AE"/>
    <w:rsid w:val="000D38D3"/>
    <w:rsid w:val="000E2267"/>
    <w:rsid w:val="000F2E1D"/>
    <w:rsid w:val="000F6415"/>
    <w:rsid w:val="00142764"/>
    <w:rsid w:val="0015388B"/>
    <w:rsid w:val="001758AE"/>
    <w:rsid w:val="001808BA"/>
    <w:rsid w:val="001B060D"/>
    <w:rsid w:val="001C0C9E"/>
    <w:rsid w:val="001C406C"/>
    <w:rsid w:val="001F431C"/>
    <w:rsid w:val="00210520"/>
    <w:rsid w:val="0021282B"/>
    <w:rsid w:val="002237C1"/>
    <w:rsid w:val="0023574B"/>
    <w:rsid w:val="00251EAD"/>
    <w:rsid w:val="00283188"/>
    <w:rsid w:val="002917E0"/>
    <w:rsid w:val="002A670F"/>
    <w:rsid w:val="002B2321"/>
    <w:rsid w:val="002C3CDF"/>
    <w:rsid w:val="003124A1"/>
    <w:rsid w:val="00326C08"/>
    <w:rsid w:val="00350C40"/>
    <w:rsid w:val="00362169"/>
    <w:rsid w:val="0037406F"/>
    <w:rsid w:val="00392AA9"/>
    <w:rsid w:val="003A3F32"/>
    <w:rsid w:val="003A6ED4"/>
    <w:rsid w:val="003D040A"/>
    <w:rsid w:val="00442CAD"/>
    <w:rsid w:val="00445F9B"/>
    <w:rsid w:val="00466475"/>
    <w:rsid w:val="00472056"/>
    <w:rsid w:val="00472DEE"/>
    <w:rsid w:val="004832A6"/>
    <w:rsid w:val="0048626C"/>
    <w:rsid w:val="004A4136"/>
    <w:rsid w:val="004C0E78"/>
    <w:rsid w:val="004C60B7"/>
    <w:rsid w:val="004D41CD"/>
    <w:rsid w:val="004E6861"/>
    <w:rsid w:val="0050059E"/>
    <w:rsid w:val="005050E9"/>
    <w:rsid w:val="005106C1"/>
    <w:rsid w:val="005365BA"/>
    <w:rsid w:val="00546854"/>
    <w:rsid w:val="005910F7"/>
    <w:rsid w:val="005A5570"/>
    <w:rsid w:val="005A5C6A"/>
    <w:rsid w:val="005B7CDE"/>
    <w:rsid w:val="005C3952"/>
    <w:rsid w:val="005F198C"/>
    <w:rsid w:val="005F5FCA"/>
    <w:rsid w:val="006213F4"/>
    <w:rsid w:val="00645330"/>
    <w:rsid w:val="00672546"/>
    <w:rsid w:val="006A0129"/>
    <w:rsid w:val="006A3226"/>
    <w:rsid w:val="006B5998"/>
    <w:rsid w:val="006C061E"/>
    <w:rsid w:val="006D2414"/>
    <w:rsid w:val="006D5DBF"/>
    <w:rsid w:val="006D6B36"/>
    <w:rsid w:val="006D72FB"/>
    <w:rsid w:val="006F1754"/>
    <w:rsid w:val="007010AE"/>
    <w:rsid w:val="0071008A"/>
    <w:rsid w:val="00723B34"/>
    <w:rsid w:val="00741DC3"/>
    <w:rsid w:val="00745D84"/>
    <w:rsid w:val="00756D61"/>
    <w:rsid w:val="00761D0F"/>
    <w:rsid w:val="00772954"/>
    <w:rsid w:val="00786B8C"/>
    <w:rsid w:val="007C461E"/>
    <w:rsid w:val="007C69BA"/>
    <w:rsid w:val="007E76CB"/>
    <w:rsid w:val="008146F9"/>
    <w:rsid w:val="00842634"/>
    <w:rsid w:val="008824C5"/>
    <w:rsid w:val="008A4033"/>
    <w:rsid w:val="008A5AC6"/>
    <w:rsid w:val="008A664D"/>
    <w:rsid w:val="008B0776"/>
    <w:rsid w:val="008B2151"/>
    <w:rsid w:val="008B31C8"/>
    <w:rsid w:val="008B328C"/>
    <w:rsid w:val="008D3E7F"/>
    <w:rsid w:val="00925748"/>
    <w:rsid w:val="00943DC8"/>
    <w:rsid w:val="009860AE"/>
    <w:rsid w:val="009930AF"/>
    <w:rsid w:val="009A4DE1"/>
    <w:rsid w:val="009C6782"/>
    <w:rsid w:val="00A11F14"/>
    <w:rsid w:val="00A14322"/>
    <w:rsid w:val="00A239E3"/>
    <w:rsid w:val="00A31007"/>
    <w:rsid w:val="00A4786F"/>
    <w:rsid w:val="00A52D52"/>
    <w:rsid w:val="00A733C5"/>
    <w:rsid w:val="00A87397"/>
    <w:rsid w:val="00A9226A"/>
    <w:rsid w:val="00AA716B"/>
    <w:rsid w:val="00AC641A"/>
    <w:rsid w:val="00AD4164"/>
    <w:rsid w:val="00AE13D9"/>
    <w:rsid w:val="00AF5578"/>
    <w:rsid w:val="00B42271"/>
    <w:rsid w:val="00B5488B"/>
    <w:rsid w:val="00B916B9"/>
    <w:rsid w:val="00BC0BB4"/>
    <w:rsid w:val="00BC0D22"/>
    <w:rsid w:val="00BC3EC8"/>
    <w:rsid w:val="00BD45DB"/>
    <w:rsid w:val="00BD729D"/>
    <w:rsid w:val="00C02778"/>
    <w:rsid w:val="00C033EB"/>
    <w:rsid w:val="00C24D81"/>
    <w:rsid w:val="00C57852"/>
    <w:rsid w:val="00C63984"/>
    <w:rsid w:val="00C752FA"/>
    <w:rsid w:val="00CC013E"/>
    <w:rsid w:val="00CC1D0B"/>
    <w:rsid w:val="00CC4812"/>
    <w:rsid w:val="00CC720A"/>
    <w:rsid w:val="00CD4774"/>
    <w:rsid w:val="00D02ED5"/>
    <w:rsid w:val="00D13A50"/>
    <w:rsid w:val="00D64B12"/>
    <w:rsid w:val="00D82453"/>
    <w:rsid w:val="00D95441"/>
    <w:rsid w:val="00D9574F"/>
    <w:rsid w:val="00DB0576"/>
    <w:rsid w:val="00DF7902"/>
    <w:rsid w:val="00E33020"/>
    <w:rsid w:val="00E50464"/>
    <w:rsid w:val="00E61944"/>
    <w:rsid w:val="00E7356E"/>
    <w:rsid w:val="00E73994"/>
    <w:rsid w:val="00E8178A"/>
    <w:rsid w:val="00E8251D"/>
    <w:rsid w:val="00EA1D52"/>
    <w:rsid w:val="00ED0038"/>
    <w:rsid w:val="00EE3B78"/>
    <w:rsid w:val="00EE58DE"/>
    <w:rsid w:val="00F0315B"/>
    <w:rsid w:val="00F1356F"/>
    <w:rsid w:val="00F26E1C"/>
    <w:rsid w:val="00F27865"/>
    <w:rsid w:val="00F33B90"/>
    <w:rsid w:val="00F33EA0"/>
    <w:rsid w:val="00F404AD"/>
    <w:rsid w:val="00F67D61"/>
    <w:rsid w:val="00F84D3D"/>
    <w:rsid w:val="00F95BE0"/>
    <w:rsid w:val="00FB4897"/>
    <w:rsid w:val="00FD4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4:docId w14:val="5CCB53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15388B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15388B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15388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15388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15388B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15388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15388B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15388B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15388B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15388B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15388B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15388B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C752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422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22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2271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22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2271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Revision">
    <w:name w:val="Revision"/>
    <w:hidden/>
    <w:uiPriority w:val="99"/>
    <w:semiHidden/>
    <w:rsid w:val="00031B8D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B232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B2321"/>
    <w:rPr>
      <w:rFonts w:ascii="Times New Roman" w:hAnsi="Times New Roman" w:cs="Times New Roman"/>
      <w:sz w:val="20"/>
      <w:szCs w:val="20"/>
      <w:lang w:val="ro-RO" w:eastAsia="ro-RO" w:bidi="ro-RO"/>
    </w:rPr>
  </w:style>
  <w:style w:type="character" w:styleId="EndnoteReference">
    <w:name w:val="endnote reference"/>
    <w:basedOn w:val="DefaultParagraphFont"/>
    <w:uiPriority w:val="99"/>
    <w:semiHidden/>
    <w:unhideWhenUsed/>
    <w:rsid w:val="002B23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7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12992A-DCC0-4A22-85AA-3680F6532773}">
  <ds:schemaRefs>
    <ds:schemaRef ds:uri="e587da0c-d763-46c5-a21f-ad6adb185bb2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6AE7E00-293D-49DD-AF2C-6FF5D1B9B4D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1446B9-519D-4108-9D13-CC98261A73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4175398-AFB9-487B-967C-7B39E9C6DC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3</Pages>
  <Words>273</Words>
  <Characters>1602</Characters>
  <Application>Microsoft Office Word</Application>
  <DocSecurity>0</DocSecurity>
  <Lines>94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2026-01-12T09:38:00Z</dcterms:created>
  <dcterms:modified xsi:type="dcterms:W3CDTF">2026-01-14T15:09:00Z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20250718</vt:lpwstr>
  </property>
  <property fmtid="{D5CDD505-2E9C-101B-9397-08002B2CF9AE}" pid="3" name="Meeting Number">
    <vt:lpwstr>4134</vt:lpwstr>
  </property>
  <property fmtid="{D5CDD505-2E9C-101B-9397-08002B2CF9AE}" pid="4" name="ContentTypeId">
    <vt:lpwstr>0x010100B1C4999ACD6CE848981E0EB0D78F6234</vt:lpwstr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2026-01-09T15:07:46Z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8d9e6e82-d6cf-4e83-8730-624ca7f1c45b</vt:lpwstr>
  </property>
  <property fmtid="{D5CDD505-2E9C-101B-9397-08002B2CF9AE}" pid="11" name="MSIP_Label_b1df41d6-74a9-4a97-809c-213cd32520cc_ContentBits">
    <vt:lpwstr>0</vt:lpwstr>
  </property>
  <property fmtid="{D5CDD505-2E9C-101B-9397-08002B2CF9AE}" pid="12" name="MSIP_Label_b1df41d6-74a9-4a97-809c-213cd32520cc_Tag">
    <vt:lpwstr>10, 0, 1, 1</vt:lpwstr>
  </property>
</Properties>
</file>