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84470892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44C07" w:rsidRPr="0056157B" w14:paraId="039F3D9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E7F45A2" w14:textId="41582800" w:rsidR="00044C07" w:rsidRPr="0056157B" w:rsidRDefault="00044C07" w:rsidP="00634DC7">
                <w:pPr>
                  <w:pStyle w:val="TBNormalTechnicalBlock"/>
                </w:pPr>
              </w:p>
            </w:tc>
          </w:tr>
          <w:tr w:rsidR="00044C07" w:rsidRPr="0056157B" w14:paraId="14644C4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F0B306A" w14:textId="77777777" w:rsidR="00044C07" w:rsidRPr="0056157B" w:rsidRDefault="00044C0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88E5C80" wp14:editId="287F6C8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B4D0276" w14:textId="77777777" w:rsidR="00044C07" w:rsidRPr="0056157B" w:rsidRDefault="00044C0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044C07" w:rsidRPr="00B84B6D" w14:paraId="46DDBEA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6CFDADF" w14:textId="77777777" w:rsidR="00044C07" w:rsidRPr="0056157B" w:rsidRDefault="00044C0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F0C7FFE" w14:textId="77777777" w:rsidR="00044C07" w:rsidRPr="0056157B" w:rsidRDefault="00044C0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D970B17" w14:textId="77777777" w:rsidR="00044C07" w:rsidRPr="0056157B" w:rsidRDefault="00044C07" w:rsidP="00233A0E">
                <w:pPr>
                  <w:pStyle w:val="TBNormalTechnicalBlock"/>
                  <w:rPr>
                    <w:b/>
                  </w:rPr>
                </w:pPr>
              </w:p>
              <w:p w14:paraId="169146B4" w14:textId="77777777" w:rsidR="00044C07" w:rsidRDefault="00044C0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ianuarie 2026</w:t>
                </w:r>
              </w:p>
              <w:p w14:paraId="5E521698" w14:textId="77777777" w:rsidR="00044C07" w:rsidRPr="0019440B" w:rsidRDefault="00044C0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E39AFB2" w14:textId="77777777" w:rsidR="00044C07" w:rsidRPr="0019440B" w:rsidRDefault="00044C07" w:rsidP="00233A0E">
                <w:pPr>
                  <w:pStyle w:val="TBNormalTechnicalBlock"/>
                </w:pPr>
              </w:p>
              <w:p w14:paraId="5615F769" w14:textId="77777777" w:rsidR="00044C07" w:rsidRDefault="00044C07" w:rsidP="00233A0E">
                <w:pPr>
                  <w:pStyle w:val="TBNormalTechnicalBlock"/>
                </w:pPr>
                <w:r>
                  <w:t>16865</w:t>
                </w:r>
                <w:r w:rsidRPr="0056157B">
                  <w:t>/</w:t>
                </w:r>
                <w:r>
                  <w:t>25</w:t>
                </w:r>
              </w:p>
              <w:p w14:paraId="23C15661" w14:textId="77777777" w:rsidR="00044C07" w:rsidRPr="0056157B" w:rsidRDefault="00044C07" w:rsidP="00233A0E">
                <w:pPr>
                  <w:pStyle w:val="TBNormalTechnicalBlock"/>
                </w:pPr>
                <w:r>
                  <w:t>COR 2</w:t>
                </w:r>
              </w:p>
              <w:p w14:paraId="4B1B9BE8" w14:textId="77777777" w:rsidR="00044C07" w:rsidRDefault="00044C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72</w:t>
                </w:r>
              </w:p>
              <w:p w14:paraId="7D38F6DC" w14:textId="77777777" w:rsidR="00044C07" w:rsidRDefault="00044C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651</w:t>
                </w:r>
              </w:p>
              <w:p w14:paraId="0D633F20" w14:textId="77777777" w:rsidR="00044C07" w:rsidRDefault="00044C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479</w:t>
                </w:r>
              </w:p>
              <w:p w14:paraId="33796300" w14:textId="77777777" w:rsidR="00044C07" w:rsidRDefault="00044C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683</w:t>
                </w:r>
              </w:p>
              <w:p w14:paraId="52D7CF90" w14:textId="77777777" w:rsidR="00044C07" w:rsidRPr="007C5B64" w:rsidRDefault="00044C0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C42BBFA" w14:textId="77777777" w:rsidR="00044C07" w:rsidRPr="009E0BE9" w:rsidRDefault="00044C07" w:rsidP="00CD4D38">
                <w:pPr>
                  <w:pStyle w:val="TBDistrbMarkers"/>
                </w:pPr>
                <w:r>
                  <w:t>PARLNAT</w:t>
                </w:r>
              </w:p>
              <w:p w14:paraId="6732388A" w14:textId="77777777" w:rsidR="00044C07" w:rsidRPr="009E0BE9" w:rsidRDefault="00044C07" w:rsidP="00233A0E">
                <w:pPr>
                  <w:pStyle w:val="TBNormalTechnicalBlock"/>
                </w:pPr>
              </w:p>
              <w:p w14:paraId="0CAFF45B" w14:textId="77777777" w:rsidR="00044C07" w:rsidRPr="009E0BE9" w:rsidRDefault="00044C07" w:rsidP="00233A0E">
                <w:pPr>
                  <w:pStyle w:val="TBNormalTechnicalBlock"/>
                </w:pPr>
              </w:p>
              <w:p w14:paraId="553E01F4" w14:textId="77777777" w:rsidR="00044C07" w:rsidRPr="009E0BE9" w:rsidRDefault="00044C0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44C07" w:rsidRPr="00ED0749" w14:paraId="5D63619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3E75A9E" w14:textId="77777777" w:rsidR="00044C07" w:rsidRPr="00ED0749" w:rsidRDefault="00044C0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D8C2C5A" w14:textId="77777777" w:rsidR="00044C07" w:rsidRPr="00ED0749" w:rsidRDefault="00044C0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58E4114" w14:textId="77777777" w:rsidR="00044C07" w:rsidRPr="00ED0749" w:rsidRDefault="00044C0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A31EEA" w14:textId="77777777" w:rsidR="00044C07" w:rsidRPr="00ED0749" w:rsidRDefault="00044C07" w:rsidP="00DF1147">
          <w:pPr>
            <w:pStyle w:val="TBEntRefer"/>
            <w:rPr>
              <w:sz w:val="2"/>
              <w:szCs w:val="2"/>
            </w:rPr>
          </w:pPr>
        </w:p>
        <w:p w14:paraId="34E5E108" w14:textId="77777777" w:rsidR="00044C07" w:rsidRPr="00DD01AC" w:rsidRDefault="00044C0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44C07" w:rsidRPr="00133225" w14:paraId="23C614A3" w14:textId="77777777" w:rsidTr="001E5BC3">
            <w:trPr>
              <w:jc w:val="center"/>
            </w:trPr>
            <w:tc>
              <w:tcPr>
                <w:tcW w:w="9645" w:type="dxa"/>
              </w:tcPr>
              <w:p w14:paraId="71F6CA91" w14:textId="77777777" w:rsidR="00044C07" w:rsidRPr="00C4351E" w:rsidRDefault="00044C07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044C07" w:rsidRPr="007D53AD" w14:paraId="3E53B66F" w14:textId="77777777" w:rsidTr="001E5BC3">
            <w:trPr>
              <w:jc w:val="center"/>
            </w:trPr>
            <w:tc>
              <w:tcPr>
                <w:tcW w:w="9645" w:type="dxa"/>
              </w:tcPr>
              <w:p w14:paraId="011283B7" w14:textId="77777777" w:rsidR="00044C07" w:rsidRPr="007D53AD" w:rsidRDefault="00044C0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(Transporturi, Telecomunicații și Energie)</w:t>
                </w:r>
              </w:p>
            </w:tc>
          </w:tr>
          <w:tr w:rsidR="00044C07" w:rsidRPr="007D53AD" w14:paraId="59803A77" w14:textId="77777777" w:rsidTr="001E5BC3">
            <w:trPr>
              <w:jc w:val="center"/>
            </w:trPr>
            <w:tc>
              <w:tcPr>
                <w:tcW w:w="9645" w:type="dxa"/>
              </w:tcPr>
              <w:p w14:paraId="2C8A8795" w14:textId="77777777" w:rsidR="00044C07" w:rsidRPr="006368AC" w:rsidRDefault="00044C07" w:rsidP="00E60AAC">
                <w:pPr>
                  <w:pStyle w:val="TBTableText"/>
                </w:pPr>
                <w:r>
                  <w:t>15 decembrie 2025</w:t>
                </w:r>
              </w:p>
            </w:tc>
          </w:tr>
        </w:tbl>
        <w:p w14:paraId="274FD12E" w14:textId="77777777" w:rsidR="00044C07" w:rsidRPr="008C6FD6" w:rsidRDefault="001B55E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40EA7DD" w14:textId="77777777" w:rsidR="00B439DB" w:rsidRPr="00044C07" w:rsidRDefault="00B439DB" w:rsidP="00B439DB">
      <w:pPr>
        <w:pStyle w:val="TableTitle"/>
        <w:spacing w:before="480"/>
        <w:rPr>
          <w:b w:val="0"/>
          <w:bCs/>
        </w:rPr>
      </w:pPr>
      <w:bookmarkStart w:id="1" w:name="DQC_RangeToBeChecked"/>
      <w:r w:rsidRPr="00044C07">
        <w:rPr>
          <w:b w:val="0"/>
        </w:rPr>
        <w:t>În documentul ST 16865/25 INIT, la pagina 3, punctul 6(e) se citește după cum urmează:</w:t>
      </w:r>
    </w:p>
    <w:p w14:paraId="514ABB7A" w14:textId="77777777" w:rsidR="0020177E" w:rsidRPr="00044C07" w:rsidRDefault="0020177E" w:rsidP="00B439DB">
      <w:pPr>
        <w:pStyle w:val="TableTitle"/>
        <w:spacing w:before="480"/>
      </w:pPr>
      <w:r w:rsidRPr="00044C07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0177E" w:rsidRPr="00044C07" w14:paraId="419EE892" w14:textId="77777777" w:rsidTr="00F717E3">
        <w:tc>
          <w:tcPr>
            <w:tcW w:w="567" w:type="dxa"/>
            <w:tcMar>
              <w:right w:w="0" w:type="dxa"/>
            </w:tcMar>
          </w:tcPr>
          <w:p w14:paraId="3B070A44" w14:textId="77777777" w:rsidR="0020177E" w:rsidRPr="00044C07" w:rsidRDefault="00B439DB" w:rsidP="00F717E3">
            <w:pPr>
              <w:rPr>
                <w:b/>
                <w:bCs/>
              </w:rPr>
            </w:pPr>
            <w:r w:rsidRPr="00044C07">
              <w:rPr>
                <w:b/>
              </w:rPr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1821AF78" w14:textId="77777777" w:rsidR="0020177E" w:rsidRPr="00044C07" w:rsidRDefault="0020177E" w:rsidP="00F717E3">
            <w:pPr>
              <w:pStyle w:val="PointManual"/>
            </w:pPr>
            <w:r w:rsidRPr="00044C07">
              <w:rPr>
                <w:b/>
              </w:rPr>
              <w:t>(e)</w:t>
            </w:r>
            <w:r w:rsidRPr="00044C07">
              <w:rPr>
                <w:b/>
              </w:rPr>
              <w:tab/>
              <w:t>Revizuirea normelor privind ajutoarele de stat aplicabile serviciilor de interes economic general – locuințe sociale și la prețuri accesibile</w:t>
            </w:r>
          </w:p>
          <w:p w14:paraId="5F553D1F" w14:textId="77777777" w:rsidR="0020177E" w:rsidRPr="00044C07" w:rsidRDefault="0020177E" w:rsidP="00F717E3">
            <w:pPr>
              <w:pStyle w:val="Text1"/>
              <w:rPr>
                <w:i/>
                <w:iCs/>
              </w:rPr>
            </w:pPr>
            <w:r w:rsidRPr="00044C07">
              <w:rPr>
                <w:i/>
              </w:rPr>
              <w:t>Informare din partea Franței și Germaniei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416C6BF" w14:textId="77777777" w:rsidR="0020177E" w:rsidRPr="00044C07" w:rsidRDefault="0020177E" w:rsidP="00F717E3">
            <w:pPr>
              <w:pStyle w:val="NormalRight"/>
            </w:pPr>
            <w:r w:rsidRPr="00044C07">
              <w:rPr>
                <w:noProof/>
              </w:rPr>
              <w:drawing>
                <wp:inline distT="0" distB="0" distL="0" distR="0" wp14:anchorId="36E8EDCA" wp14:editId="20F7262B">
                  <wp:extent cx="172442" cy="172442"/>
                  <wp:effectExtent l="0" t="0" r="0" b="0"/>
                  <wp:docPr id="169209327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89747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8D36A39" w14:textId="77777777" w:rsidR="0020177E" w:rsidRPr="00044C07" w:rsidRDefault="0020177E" w:rsidP="00F717E3">
            <w:r w:rsidRPr="00044C07">
              <w:t>16515/1/25 REV 1</w:t>
            </w:r>
          </w:p>
        </w:tc>
      </w:tr>
      <w:tr w:rsidR="00CB002E" w:rsidRPr="00044C07" w14:paraId="30D591CF" w14:textId="77777777" w:rsidTr="00B439DB">
        <w:trPr>
          <w:trHeight w:val="647"/>
        </w:trPr>
        <w:tc>
          <w:tcPr>
            <w:tcW w:w="567" w:type="dxa"/>
            <w:tcMar>
              <w:right w:w="0" w:type="dxa"/>
            </w:tcMar>
          </w:tcPr>
          <w:p w14:paraId="084CF70B" w14:textId="77777777" w:rsidR="00CB002E" w:rsidRPr="00044C07" w:rsidRDefault="00CB002E" w:rsidP="00F717E3"/>
        </w:tc>
        <w:tc>
          <w:tcPr>
            <w:tcW w:w="9298" w:type="dxa"/>
            <w:gridSpan w:val="3"/>
            <w:tcMar>
              <w:top w:w="284" w:type="dxa"/>
            </w:tcMar>
          </w:tcPr>
          <w:p w14:paraId="0BAE17D9" w14:textId="77777777" w:rsidR="00CB002E" w:rsidRPr="00044C07" w:rsidRDefault="007E74B5" w:rsidP="00B439DB">
            <w:r w:rsidRPr="00044C07">
              <w:rPr>
                <w:u w:val="single"/>
              </w:rPr>
              <w:t>Consiliul</w:t>
            </w:r>
            <w:r w:rsidRPr="00044C07">
              <w:t xml:space="preserve"> a luat act de informațiile furnizate de Franța și Germania</w:t>
            </w:r>
            <w:r w:rsidRPr="00044C07">
              <w:rPr>
                <w:b/>
              </w:rPr>
              <w:t>, sprijinite verbal de Austria, Croația și Finlanda</w:t>
            </w:r>
            <w:r w:rsidRPr="00044C07">
              <w:t>.</w:t>
            </w:r>
          </w:p>
        </w:tc>
      </w:tr>
    </w:tbl>
    <w:p w14:paraId="0C4791F6" w14:textId="77777777" w:rsidR="003A649A" w:rsidRPr="00044C07" w:rsidRDefault="003A649A" w:rsidP="000A31DF">
      <w:pPr>
        <w:pStyle w:val="ImageLine"/>
        <w:spacing w:before="960"/>
      </w:pPr>
    </w:p>
    <w:p w14:paraId="30B74317" w14:textId="77777777" w:rsidR="003A649A" w:rsidRPr="00044C07" w:rsidRDefault="003A649A" w:rsidP="00D178BA">
      <w:pPr>
        <w:keepNext/>
        <w:tabs>
          <w:tab w:val="left" w:pos="714"/>
        </w:tabs>
        <w:spacing w:after="200" w:line="276" w:lineRule="auto"/>
        <w:rPr>
          <w:rFonts w:asciiTheme="majorBidi" w:hAnsiTheme="majorBidi" w:cstheme="majorBidi"/>
          <w:szCs w:val="24"/>
        </w:rPr>
      </w:pPr>
      <w:r w:rsidRPr="00044C07">
        <w:rPr>
          <w:rFonts w:asciiTheme="majorBidi" w:hAnsiTheme="majorBidi"/>
          <w:noProof/>
        </w:rPr>
        <w:drawing>
          <wp:inline distT="0" distB="0" distL="0" distR="0" wp14:anchorId="447FF38C" wp14:editId="7BAF16F9">
            <wp:extent cx="172442" cy="172442"/>
            <wp:effectExtent l="0" t="0" r="0" b="0"/>
            <wp:docPr id="2098638235" name="Picture 2098638235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Public debate proposed by the Presidency (Article 8(2) of the Council's Rules of Procedure)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4C07">
        <w:tab/>
        <w:t>Dezbatere publică la propunerea președinției [articolul 8 alineatul (2) din Regulamentul de procedură al Consiliului]</w:t>
      </w:r>
    </w:p>
    <w:p w14:paraId="01959018" w14:textId="77777777" w:rsidR="00B71933" w:rsidRPr="00044C07" w:rsidRDefault="00B71933" w:rsidP="00B71933">
      <w:pPr>
        <w:pStyle w:val="Annex"/>
      </w:pPr>
    </w:p>
    <w:bookmarkEnd w:id="1"/>
    <w:p w14:paraId="61C587D0" w14:textId="77777777" w:rsidR="003B0C33" w:rsidRPr="00B71933" w:rsidRDefault="003B0C33" w:rsidP="00B71933">
      <w:pPr>
        <w:pStyle w:val="FinalLine"/>
      </w:pPr>
    </w:p>
    <w:sectPr w:rsidR="003B0C33" w:rsidRPr="00B71933" w:rsidSect="00044C0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AEAD" w14:textId="77777777" w:rsidR="003B0C33" w:rsidRDefault="003B0C33" w:rsidP="00B5488B">
      <w:r>
        <w:separator/>
      </w:r>
    </w:p>
  </w:endnote>
  <w:endnote w:type="continuationSeparator" w:id="0">
    <w:p w14:paraId="4D2E0F83" w14:textId="77777777" w:rsidR="003B0C33" w:rsidRDefault="003B0C3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D2174" w14:textId="77777777" w:rsidR="00044C07" w:rsidRPr="00044C07" w:rsidRDefault="00044C07" w:rsidP="00044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44C07" w:rsidRPr="00D94637" w14:paraId="1B30DD89" w14:textId="77777777" w:rsidTr="00044C0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69B9F09" w14:textId="77777777" w:rsidR="00044C07" w:rsidRPr="00D94637" w:rsidRDefault="00044C0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044C07" w:rsidRPr="00B310DC" w14:paraId="1E6EA39E" w14:textId="77777777" w:rsidTr="00044C0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CAF8C43" w14:textId="0DA940ED" w:rsidR="00044C07" w:rsidRPr="00AD7BF2" w:rsidRDefault="00044C07" w:rsidP="004F54B2">
          <w:pPr>
            <w:pStyle w:val="FooterText"/>
          </w:pPr>
          <w:r>
            <w:t>16865/25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5A4C8B9" w14:textId="77777777" w:rsidR="00044C07" w:rsidRPr="00AD7BF2" w:rsidRDefault="00044C0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B527A5" w14:textId="77777777" w:rsidR="00044C07" w:rsidRPr="002511D8" w:rsidRDefault="00044C0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9BE8E86" w14:textId="693D9AD3" w:rsidR="00044C07" w:rsidRPr="00B310DC" w:rsidRDefault="00044C0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44C07" w:rsidRPr="00D94637" w14:paraId="756C750B" w14:textId="77777777" w:rsidTr="00044C07">
      <w:trPr>
        <w:jc w:val="center"/>
      </w:trPr>
      <w:tc>
        <w:tcPr>
          <w:tcW w:w="1774" w:type="pct"/>
          <w:shd w:val="clear" w:color="auto" w:fill="auto"/>
        </w:tcPr>
        <w:p w14:paraId="15879E79" w14:textId="1FE9371A" w:rsidR="00044C07" w:rsidRPr="00AD7BF2" w:rsidRDefault="00044C0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ED732AB" w14:textId="07077CA6" w:rsidR="00044C07" w:rsidRPr="00AD7BF2" w:rsidRDefault="00044C07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70BF9220" w14:textId="5FFF0EA1" w:rsidR="00044C07" w:rsidRPr="00D94637" w:rsidRDefault="00044C0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55C4D3" w14:textId="0BDA54F6" w:rsidR="00044C07" w:rsidRPr="00695BAF" w:rsidRDefault="00044C0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C8F8EEF" w14:textId="77777777" w:rsidR="00044C07" w:rsidRPr="00044C07" w:rsidRDefault="00044C07" w:rsidP="00044C0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44C07" w:rsidRPr="00D94637" w14:paraId="349C7279" w14:textId="77777777" w:rsidTr="00044C0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D3064EC" w14:textId="77777777" w:rsidR="00044C07" w:rsidRPr="00D94637" w:rsidRDefault="00044C0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44C07" w:rsidRPr="00B310DC" w14:paraId="58714616" w14:textId="77777777" w:rsidTr="00044C0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0E06365" w14:textId="74F95170" w:rsidR="00044C07" w:rsidRPr="00AD7BF2" w:rsidRDefault="00044C07" w:rsidP="004F54B2">
          <w:pPr>
            <w:pStyle w:val="FooterText"/>
          </w:pPr>
          <w:r>
            <w:t>16865/25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B5218EB" w14:textId="77777777" w:rsidR="00044C07" w:rsidRPr="00AD7BF2" w:rsidRDefault="00044C0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792D9B2" w14:textId="77777777" w:rsidR="00044C07" w:rsidRPr="002511D8" w:rsidRDefault="00044C0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7B651E9" w14:textId="7D15B22D" w:rsidR="00044C07" w:rsidRPr="00B310DC" w:rsidRDefault="00044C0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44C07" w:rsidRPr="00D94637" w14:paraId="429FB413" w14:textId="77777777" w:rsidTr="00044C07">
      <w:trPr>
        <w:jc w:val="center"/>
      </w:trPr>
      <w:tc>
        <w:tcPr>
          <w:tcW w:w="1774" w:type="pct"/>
          <w:shd w:val="clear" w:color="auto" w:fill="auto"/>
        </w:tcPr>
        <w:p w14:paraId="0C9AB028" w14:textId="6A73035C" w:rsidR="00044C07" w:rsidRPr="00AD7BF2" w:rsidRDefault="00044C0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564B32B" w14:textId="1E8026D0" w:rsidR="00044C07" w:rsidRPr="00AD7BF2" w:rsidRDefault="00044C07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233A3AC9" w14:textId="3770D8EB" w:rsidR="00044C07" w:rsidRPr="00D94637" w:rsidRDefault="00044C0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BEDF369" w14:textId="014EA5BD" w:rsidR="00044C07" w:rsidRPr="00695BAF" w:rsidRDefault="00044C0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2DE6312" w14:textId="77777777" w:rsidR="00044C07" w:rsidRPr="00044C07" w:rsidRDefault="00044C07" w:rsidP="00044C0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C131" w14:textId="77777777" w:rsidR="003B0C33" w:rsidRDefault="003B0C33" w:rsidP="00B5488B">
      <w:r>
        <w:separator/>
      </w:r>
    </w:p>
  </w:footnote>
  <w:footnote w:type="continuationSeparator" w:id="0">
    <w:p w14:paraId="6F9BE6E4" w14:textId="77777777" w:rsidR="003B0C33" w:rsidRDefault="003B0C33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9B0F" w14:textId="77777777" w:rsidR="00044C07" w:rsidRPr="00044C07" w:rsidRDefault="00044C07" w:rsidP="00044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2EE5" w14:textId="43DC191A" w:rsidR="00044C07" w:rsidRPr="00044C07" w:rsidRDefault="00044C07" w:rsidP="00044C0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66604" w14:textId="739109E6" w:rsidR="00044C07" w:rsidRPr="00044C07" w:rsidRDefault="00044C07" w:rsidP="00044C0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attachedTemplate r:id="rId1"/>
  <w:defaultTabStop w:val="567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4134772598098879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1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6865&lt;/text&gt;_x000d__x000a_  &lt;/metadata&gt;_x000d__x000a_  &lt;metadata key=&quot;md_YearDocumentNumber&quot; translate=&quot;false&quot;&gt;_x000d__x000a_    &lt;text&gt;2025&lt;/text&gt;_x000d__x000a_  &lt;/metadata&gt;_x000d__x000a_  &lt;metadata key=&quot;md_Suffixes&quot; translate=&quot;false&quot;&gt;_x000d__x000a_    &lt;text&gt;COR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72&lt;/text&gt;_x000d__x000a_      &lt;text&gt;TRANS 651&lt;/text&gt;_x000d__x000a_      &lt;text&gt;TELECOM 479&lt;/text&gt;_x000d__x000a_      &lt;text&gt;ENER 683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4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Transporturi, Telecomunica&amp;#539;ii &amp;#537;i Energie)&quot;&gt;&amp;lt;FlowDocument xmlns=&quot;http://schemas.microsoft.com/winfx/2006/xaml/presentation&quot;&amp;gt;&amp;lt;Paragraph xml:space=&quot;preserve&quot;&amp;gt;CONSILIUL  UNIUNII EUROPENE&amp;lt;LineBreak /&amp;gt;(Transporturi, Telecomunica&amp;#539;ii &amp;#537;i Energi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TREE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5-12-15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846819250027888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0-17&lt;/text&gt;_x000d__x000a_  &lt;/metadata&gt;_x000d__x000a_  &lt;metadata key=&quot;md_Prefix&quot;&gt;_x000d__x000a_    &lt;text&gt;&lt;/text&gt;_x000d__x000a_  &lt;/metadata&gt;_x000d__x000a_  &lt;metadata key=&quot;md_DocumentNumber&quot;&gt;_x000d__x000a_    &lt;text&gt;1392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7&lt;/text&gt;_x000d__x000a_      &lt;text&gt;TRANS 465&lt;/text&gt;_x000d__x000a_      &lt;text&gt;TELECOM 352&lt;/text&gt;_x000d__x000a_      &lt;text&gt;ENER 52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2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0-20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a7660a9d319c12452e965b88b7194092cddbd53bb1c2f27eb648d35bfb612ed"/>
  </w:docVars>
  <w:rsids>
    <w:rsidRoot w:val="003B0C33"/>
    <w:rsid w:val="00003353"/>
    <w:rsid w:val="00025C43"/>
    <w:rsid w:val="00025CA3"/>
    <w:rsid w:val="000276D5"/>
    <w:rsid w:val="000333FE"/>
    <w:rsid w:val="00035C59"/>
    <w:rsid w:val="00043659"/>
    <w:rsid w:val="00043A13"/>
    <w:rsid w:val="00044C07"/>
    <w:rsid w:val="00047FAD"/>
    <w:rsid w:val="00050924"/>
    <w:rsid w:val="00074BC3"/>
    <w:rsid w:val="00081C65"/>
    <w:rsid w:val="000825A8"/>
    <w:rsid w:val="0008464F"/>
    <w:rsid w:val="000909E0"/>
    <w:rsid w:val="00092410"/>
    <w:rsid w:val="00094E7C"/>
    <w:rsid w:val="00097CE5"/>
    <w:rsid w:val="000A31DF"/>
    <w:rsid w:val="000A4114"/>
    <w:rsid w:val="000A53C8"/>
    <w:rsid w:val="000A5898"/>
    <w:rsid w:val="000A6048"/>
    <w:rsid w:val="000A6169"/>
    <w:rsid w:val="000B01C1"/>
    <w:rsid w:val="000B19EE"/>
    <w:rsid w:val="000B2B42"/>
    <w:rsid w:val="000B2DB3"/>
    <w:rsid w:val="000B467A"/>
    <w:rsid w:val="000B46FE"/>
    <w:rsid w:val="000B4F3F"/>
    <w:rsid w:val="000C252D"/>
    <w:rsid w:val="000C59BE"/>
    <w:rsid w:val="000C6888"/>
    <w:rsid w:val="000D6D71"/>
    <w:rsid w:val="000E0FDE"/>
    <w:rsid w:val="000E2267"/>
    <w:rsid w:val="000E4D66"/>
    <w:rsid w:val="000E69AC"/>
    <w:rsid w:val="000E6EC7"/>
    <w:rsid w:val="000F2143"/>
    <w:rsid w:val="000F6C55"/>
    <w:rsid w:val="000F73C4"/>
    <w:rsid w:val="0010048E"/>
    <w:rsid w:val="00103932"/>
    <w:rsid w:val="001048C5"/>
    <w:rsid w:val="00113C2A"/>
    <w:rsid w:val="001274DF"/>
    <w:rsid w:val="00133784"/>
    <w:rsid w:val="00150967"/>
    <w:rsid w:val="001610C3"/>
    <w:rsid w:val="00165C85"/>
    <w:rsid w:val="00172DD3"/>
    <w:rsid w:val="00184E15"/>
    <w:rsid w:val="00185832"/>
    <w:rsid w:val="00186E3A"/>
    <w:rsid w:val="00192679"/>
    <w:rsid w:val="001946D2"/>
    <w:rsid w:val="001A030A"/>
    <w:rsid w:val="001A0748"/>
    <w:rsid w:val="001A30EB"/>
    <w:rsid w:val="001B011B"/>
    <w:rsid w:val="001B034E"/>
    <w:rsid w:val="001B10BA"/>
    <w:rsid w:val="001B1687"/>
    <w:rsid w:val="001B55E2"/>
    <w:rsid w:val="001C3D04"/>
    <w:rsid w:val="001D2A5A"/>
    <w:rsid w:val="001E219D"/>
    <w:rsid w:val="001E2CFB"/>
    <w:rsid w:val="001E2F79"/>
    <w:rsid w:val="001E32A4"/>
    <w:rsid w:val="001E5B39"/>
    <w:rsid w:val="001E6B3F"/>
    <w:rsid w:val="001F0003"/>
    <w:rsid w:val="0020177E"/>
    <w:rsid w:val="0020220B"/>
    <w:rsid w:val="00205D7E"/>
    <w:rsid w:val="0021569C"/>
    <w:rsid w:val="00215AE2"/>
    <w:rsid w:val="0022135D"/>
    <w:rsid w:val="00226581"/>
    <w:rsid w:val="00230FC9"/>
    <w:rsid w:val="00242F4E"/>
    <w:rsid w:val="00245F10"/>
    <w:rsid w:val="00246F5E"/>
    <w:rsid w:val="00253864"/>
    <w:rsid w:val="00253FAB"/>
    <w:rsid w:val="0025765A"/>
    <w:rsid w:val="002642BD"/>
    <w:rsid w:val="00265ADB"/>
    <w:rsid w:val="00273983"/>
    <w:rsid w:val="00284D71"/>
    <w:rsid w:val="00296E6B"/>
    <w:rsid w:val="002A6BA5"/>
    <w:rsid w:val="002B5FF5"/>
    <w:rsid w:val="002C24EA"/>
    <w:rsid w:val="002C54E2"/>
    <w:rsid w:val="002D74B0"/>
    <w:rsid w:val="002D7D6F"/>
    <w:rsid w:val="002E080D"/>
    <w:rsid w:val="002E1478"/>
    <w:rsid w:val="002E1EAF"/>
    <w:rsid w:val="002E35E5"/>
    <w:rsid w:val="002E3D44"/>
    <w:rsid w:val="002E6E12"/>
    <w:rsid w:val="002E73BF"/>
    <w:rsid w:val="002E7C80"/>
    <w:rsid w:val="002F42BC"/>
    <w:rsid w:val="003058FF"/>
    <w:rsid w:val="00310333"/>
    <w:rsid w:val="003156E9"/>
    <w:rsid w:val="00326C08"/>
    <w:rsid w:val="003336EF"/>
    <w:rsid w:val="00333CEF"/>
    <w:rsid w:val="00345B17"/>
    <w:rsid w:val="0034761C"/>
    <w:rsid w:val="0035343A"/>
    <w:rsid w:val="00363B8A"/>
    <w:rsid w:val="0037460B"/>
    <w:rsid w:val="00377174"/>
    <w:rsid w:val="00391765"/>
    <w:rsid w:val="0039431E"/>
    <w:rsid w:val="003967C2"/>
    <w:rsid w:val="003A1AF9"/>
    <w:rsid w:val="003A55CF"/>
    <w:rsid w:val="003A56D4"/>
    <w:rsid w:val="003A649A"/>
    <w:rsid w:val="003B0C33"/>
    <w:rsid w:val="003B22AC"/>
    <w:rsid w:val="003C0563"/>
    <w:rsid w:val="003C10C5"/>
    <w:rsid w:val="003C202F"/>
    <w:rsid w:val="003C6B9F"/>
    <w:rsid w:val="003D26B1"/>
    <w:rsid w:val="003D6554"/>
    <w:rsid w:val="003E1522"/>
    <w:rsid w:val="003E73D4"/>
    <w:rsid w:val="003F2EC0"/>
    <w:rsid w:val="003F79BD"/>
    <w:rsid w:val="00400B00"/>
    <w:rsid w:val="0041125A"/>
    <w:rsid w:val="00440000"/>
    <w:rsid w:val="004469F4"/>
    <w:rsid w:val="00454BD8"/>
    <w:rsid w:val="0046224C"/>
    <w:rsid w:val="004657B9"/>
    <w:rsid w:val="00473710"/>
    <w:rsid w:val="00480E04"/>
    <w:rsid w:val="00482824"/>
    <w:rsid w:val="004869EC"/>
    <w:rsid w:val="004A1194"/>
    <w:rsid w:val="004A4ACF"/>
    <w:rsid w:val="004C36CA"/>
    <w:rsid w:val="004C60B7"/>
    <w:rsid w:val="004C62A7"/>
    <w:rsid w:val="004D0430"/>
    <w:rsid w:val="004D116F"/>
    <w:rsid w:val="004E4853"/>
    <w:rsid w:val="004F1553"/>
    <w:rsid w:val="004F3706"/>
    <w:rsid w:val="005039A8"/>
    <w:rsid w:val="00511498"/>
    <w:rsid w:val="00514490"/>
    <w:rsid w:val="005152D7"/>
    <w:rsid w:val="00522F7F"/>
    <w:rsid w:val="00523200"/>
    <w:rsid w:val="005261B0"/>
    <w:rsid w:val="00531BFC"/>
    <w:rsid w:val="00533409"/>
    <w:rsid w:val="00533DB1"/>
    <w:rsid w:val="00546854"/>
    <w:rsid w:val="00550E26"/>
    <w:rsid w:val="005578D8"/>
    <w:rsid w:val="0056217D"/>
    <w:rsid w:val="005626C3"/>
    <w:rsid w:val="00565715"/>
    <w:rsid w:val="00566C55"/>
    <w:rsid w:val="00570633"/>
    <w:rsid w:val="00591CB0"/>
    <w:rsid w:val="00592417"/>
    <w:rsid w:val="005A794B"/>
    <w:rsid w:val="005A7E04"/>
    <w:rsid w:val="005B70FD"/>
    <w:rsid w:val="005C1193"/>
    <w:rsid w:val="005C3952"/>
    <w:rsid w:val="005C67D2"/>
    <w:rsid w:val="005E2776"/>
    <w:rsid w:val="005F79B6"/>
    <w:rsid w:val="005F7EFF"/>
    <w:rsid w:val="00613BB6"/>
    <w:rsid w:val="006159BF"/>
    <w:rsid w:val="006213F4"/>
    <w:rsid w:val="00654D3F"/>
    <w:rsid w:val="00657845"/>
    <w:rsid w:val="006676EA"/>
    <w:rsid w:val="006743E1"/>
    <w:rsid w:val="00691146"/>
    <w:rsid w:val="006A5EF4"/>
    <w:rsid w:val="006D041B"/>
    <w:rsid w:val="006D2414"/>
    <w:rsid w:val="006D2F94"/>
    <w:rsid w:val="006D5699"/>
    <w:rsid w:val="006E187F"/>
    <w:rsid w:val="006E34A8"/>
    <w:rsid w:val="006E3E1D"/>
    <w:rsid w:val="006F76D1"/>
    <w:rsid w:val="006F7B58"/>
    <w:rsid w:val="007000F0"/>
    <w:rsid w:val="00710801"/>
    <w:rsid w:val="0071217D"/>
    <w:rsid w:val="00715041"/>
    <w:rsid w:val="00725826"/>
    <w:rsid w:val="00740F8F"/>
    <w:rsid w:val="00741DC3"/>
    <w:rsid w:val="00742E11"/>
    <w:rsid w:val="00750AC3"/>
    <w:rsid w:val="00753351"/>
    <w:rsid w:val="00762D47"/>
    <w:rsid w:val="007631BC"/>
    <w:rsid w:val="0077051C"/>
    <w:rsid w:val="00771AEB"/>
    <w:rsid w:val="00772954"/>
    <w:rsid w:val="00773A7B"/>
    <w:rsid w:val="00781E70"/>
    <w:rsid w:val="00782891"/>
    <w:rsid w:val="00782A19"/>
    <w:rsid w:val="00783C32"/>
    <w:rsid w:val="007913C0"/>
    <w:rsid w:val="00791FD7"/>
    <w:rsid w:val="00792179"/>
    <w:rsid w:val="007922E8"/>
    <w:rsid w:val="00794660"/>
    <w:rsid w:val="007A2538"/>
    <w:rsid w:val="007B5C05"/>
    <w:rsid w:val="007B7207"/>
    <w:rsid w:val="007B7D94"/>
    <w:rsid w:val="007C1C49"/>
    <w:rsid w:val="007C4E7E"/>
    <w:rsid w:val="007C508F"/>
    <w:rsid w:val="007C5719"/>
    <w:rsid w:val="007D16B9"/>
    <w:rsid w:val="007D285C"/>
    <w:rsid w:val="007E32D2"/>
    <w:rsid w:val="007E74B5"/>
    <w:rsid w:val="007F6542"/>
    <w:rsid w:val="0080098A"/>
    <w:rsid w:val="00807BEF"/>
    <w:rsid w:val="00812137"/>
    <w:rsid w:val="008146F9"/>
    <w:rsid w:val="00815DAE"/>
    <w:rsid w:val="00817A57"/>
    <w:rsid w:val="00821749"/>
    <w:rsid w:val="00821CD8"/>
    <w:rsid w:val="00833044"/>
    <w:rsid w:val="00843588"/>
    <w:rsid w:val="0084657C"/>
    <w:rsid w:val="00846909"/>
    <w:rsid w:val="008561B2"/>
    <w:rsid w:val="00860B0E"/>
    <w:rsid w:val="00865D6F"/>
    <w:rsid w:val="00885478"/>
    <w:rsid w:val="00885499"/>
    <w:rsid w:val="00894B30"/>
    <w:rsid w:val="008A52B5"/>
    <w:rsid w:val="008A55AE"/>
    <w:rsid w:val="008A7A08"/>
    <w:rsid w:val="008B1F7B"/>
    <w:rsid w:val="008B27F2"/>
    <w:rsid w:val="008C3A27"/>
    <w:rsid w:val="008C6F83"/>
    <w:rsid w:val="008E2940"/>
    <w:rsid w:val="008E5ED4"/>
    <w:rsid w:val="008F2FDA"/>
    <w:rsid w:val="008F5A4B"/>
    <w:rsid w:val="00903E88"/>
    <w:rsid w:val="00927130"/>
    <w:rsid w:val="0092752A"/>
    <w:rsid w:val="009361F2"/>
    <w:rsid w:val="00936FA8"/>
    <w:rsid w:val="00937E0E"/>
    <w:rsid w:val="00941AF3"/>
    <w:rsid w:val="00943329"/>
    <w:rsid w:val="00943C9B"/>
    <w:rsid w:val="00944AD5"/>
    <w:rsid w:val="00947C59"/>
    <w:rsid w:val="00950792"/>
    <w:rsid w:val="00964093"/>
    <w:rsid w:val="00972AF2"/>
    <w:rsid w:val="0098325E"/>
    <w:rsid w:val="009859CA"/>
    <w:rsid w:val="00987B6F"/>
    <w:rsid w:val="009930AF"/>
    <w:rsid w:val="00995C67"/>
    <w:rsid w:val="009B66A4"/>
    <w:rsid w:val="009C16E3"/>
    <w:rsid w:val="009D6318"/>
    <w:rsid w:val="009D71A3"/>
    <w:rsid w:val="00A05C47"/>
    <w:rsid w:val="00A069D6"/>
    <w:rsid w:val="00A07B1D"/>
    <w:rsid w:val="00A10E1D"/>
    <w:rsid w:val="00A25756"/>
    <w:rsid w:val="00A31007"/>
    <w:rsid w:val="00A33F41"/>
    <w:rsid w:val="00A43DBC"/>
    <w:rsid w:val="00A5739B"/>
    <w:rsid w:val="00A67BAF"/>
    <w:rsid w:val="00A728A5"/>
    <w:rsid w:val="00A741A7"/>
    <w:rsid w:val="00A74C10"/>
    <w:rsid w:val="00A752DC"/>
    <w:rsid w:val="00A876FA"/>
    <w:rsid w:val="00A9511F"/>
    <w:rsid w:val="00AA614A"/>
    <w:rsid w:val="00AA65CC"/>
    <w:rsid w:val="00AB2D0B"/>
    <w:rsid w:val="00AB39E8"/>
    <w:rsid w:val="00AC124F"/>
    <w:rsid w:val="00AC2C66"/>
    <w:rsid w:val="00AC3046"/>
    <w:rsid w:val="00AD2729"/>
    <w:rsid w:val="00AD5FC8"/>
    <w:rsid w:val="00AE017F"/>
    <w:rsid w:val="00AE57D5"/>
    <w:rsid w:val="00AE6871"/>
    <w:rsid w:val="00AE69E8"/>
    <w:rsid w:val="00AE7D53"/>
    <w:rsid w:val="00AF0920"/>
    <w:rsid w:val="00AF3E5D"/>
    <w:rsid w:val="00B015A6"/>
    <w:rsid w:val="00B10959"/>
    <w:rsid w:val="00B13986"/>
    <w:rsid w:val="00B14F9C"/>
    <w:rsid w:val="00B17124"/>
    <w:rsid w:val="00B21D54"/>
    <w:rsid w:val="00B249C1"/>
    <w:rsid w:val="00B26FE2"/>
    <w:rsid w:val="00B439DB"/>
    <w:rsid w:val="00B466D5"/>
    <w:rsid w:val="00B50A67"/>
    <w:rsid w:val="00B51A01"/>
    <w:rsid w:val="00B5488B"/>
    <w:rsid w:val="00B61390"/>
    <w:rsid w:val="00B71933"/>
    <w:rsid w:val="00B77CFF"/>
    <w:rsid w:val="00B84D70"/>
    <w:rsid w:val="00B861BE"/>
    <w:rsid w:val="00B92525"/>
    <w:rsid w:val="00B94121"/>
    <w:rsid w:val="00BA3282"/>
    <w:rsid w:val="00BB30E0"/>
    <w:rsid w:val="00BB628F"/>
    <w:rsid w:val="00BC3D1C"/>
    <w:rsid w:val="00BD1C5A"/>
    <w:rsid w:val="00BE50D0"/>
    <w:rsid w:val="00BF0514"/>
    <w:rsid w:val="00BF155C"/>
    <w:rsid w:val="00BF4BC2"/>
    <w:rsid w:val="00C02778"/>
    <w:rsid w:val="00C036CC"/>
    <w:rsid w:val="00C046DF"/>
    <w:rsid w:val="00C130D5"/>
    <w:rsid w:val="00C156B4"/>
    <w:rsid w:val="00C17EEE"/>
    <w:rsid w:val="00C21A55"/>
    <w:rsid w:val="00C224AF"/>
    <w:rsid w:val="00C32639"/>
    <w:rsid w:val="00C34800"/>
    <w:rsid w:val="00C376B7"/>
    <w:rsid w:val="00C42D01"/>
    <w:rsid w:val="00C57022"/>
    <w:rsid w:val="00C5797A"/>
    <w:rsid w:val="00C60EDC"/>
    <w:rsid w:val="00C61978"/>
    <w:rsid w:val="00C706A1"/>
    <w:rsid w:val="00C72345"/>
    <w:rsid w:val="00C75236"/>
    <w:rsid w:val="00C77390"/>
    <w:rsid w:val="00C81B77"/>
    <w:rsid w:val="00C82D8F"/>
    <w:rsid w:val="00C84BD8"/>
    <w:rsid w:val="00C963CE"/>
    <w:rsid w:val="00CA2008"/>
    <w:rsid w:val="00CA7239"/>
    <w:rsid w:val="00CB002E"/>
    <w:rsid w:val="00CB0A4E"/>
    <w:rsid w:val="00CB3B4B"/>
    <w:rsid w:val="00CC013E"/>
    <w:rsid w:val="00CC47BA"/>
    <w:rsid w:val="00CD3656"/>
    <w:rsid w:val="00CE003C"/>
    <w:rsid w:val="00CE005B"/>
    <w:rsid w:val="00CE1F59"/>
    <w:rsid w:val="00CE2C77"/>
    <w:rsid w:val="00D15A4B"/>
    <w:rsid w:val="00D1757B"/>
    <w:rsid w:val="00D178BA"/>
    <w:rsid w:val="00D3487A"/>
    <w:rsid w:val="00D34974"/>
    <w:rsid w:val="00D359D0"/>
    <w:rsid w:val="00D3687A"/>
    <w:rsid w:val="00D36B8D"/>
    <w:rsid w:val="00D571D2"/>
    <w:rsid w:val="00D6598F"/>
    <w:rsid w:val="00D65F98"/>
    <w:rsid w:val="00D75229"/>
    <w:rsid w:val="00D7597E"/>
    <w:rsid w:val="00D75C56"/>
    <w:rsid w:val="00D80797"/>
    <w:rsid w:val="00D85DEC"/>
    <w:rsid w:val="00D93B79"/>
    <w:rsid w:val="00D958D4"/>
    <w:rsid w:val="00DA0065"/>
    <w:rsid w:val="00DA5E02"/>
    <w:rsid w:val="00DB0C69"/>
    <w:rsid w:val="00DD0DFD"/>
    <w:rsid w:val="00DD4024"/>
    <w:rsid w:val="00DE3D99"/>
    <w:rsid w:val="00DE6276"/>
    <w:rsid w:val="00DE78A7"/>
    <w:rsid w:val="00E014DA"/>
    <w:rsid w:val="00E016A0"/>
    <w:rsid w:val="00E04195"/>
    <w:rsid w:val="00E06BD0"/>
    <w:rsid w:val="00E1459D"/>
    <w:rsid w:val="00E21677"/>
    <w:rsid w:val="00E25AF6"/>
    <w:rsid w:val="00E32752"/>
    <w:rsid w:val="00E33415"/>
    <w:rsid w:val="00E4058D"/>
    <w:rsid w:val="00E44FC3"/>
    <w:rsid w:val="00E4573F"/>
    <w:rsid w:val="00E46927"/>
    <w:rsid w:val="00E601B2"/>
    <w:rsid w:val="00E643D4"/>
    <w:rsid w:val="00E6760F"/>
    <w:rsid w:val="00E72F07"/>
    <w:rsid w:val="00E75B0D"/>
    <w:rsid w:val="00E82256"/>
    <w:rsid w:val="00E82421"/>
    <w:rsid w:val="00E8251D"/>
    <w:rsid w:val="00E87BD3"/>
    <w:rsid w:val="00E94903"/>
    <w:rsid w:val="00EA2A76"/>
    <w:rsid w:val="00EA72D2"/>
    <w:rsid w:val="00EB1A96"/>
    <w:rsid w:val="00EB38E7"/>
    <w:rsid w:val="00EC4F0F"/>
    <w:rsid w:val="00EC7833"/>
    <w:rsid w:val="00ED01F6"/>
    <w:rsid w:val="00ED6129"/>
    <w:rsid w:val="00ED68CC"/>
    <w:rsid w:val="00ED6D0D"/>
    <w:rsid w:val="00ED7102"/>
    <w:rsid w:val="00EE3B78"/>
    <w:rsid w:val="00EE7A03"/>
    <w:rsid w:val="00EF102B"/>
    <w:rsid w:val="00EF122B"/>
    <w:rsid w:val="00F004CD"/>
    <w:rsid w:val="00F02673"/>
    <w:rsid w:val="00F04CBC"/>
    <w:rsid w:val="00F05C92"/>
    <w:rsid w:val="00F05D28"/>
    <w:rsid w:val="00F11879"/>
    <w:rsid w:val="00F14C90"/>
    <w:rsid w:val="00F35185"/>
    <w:rsid w:val="00F41E3E"/>
    <w:rsid w:val="00F5003C"/>
    <w:rsid w:val="00F667D7"/>
    <w:rsid w:val="00F67D61"/>
    <w:rsid w:val="00F7400F"/>
    <w:rsid w:val="00F868FB"/>
    <w:rsid w:val="00F952F0"/>
    <w:rsid w:val="00F956D8"/>
    <w:rsid w:val="00F96CDB"/>
    <w:rsid w:val="00FA3B07"/>
    <w:rsid w:val="00FB1316"/>
    <w:rsid w:val="00FB57C7"/>
    <w:rsid w:val="00FB5809"/>
    <w:rsid w:val="00FC5374"/>
    <w:rsid w:val="00FC7634"/>
    <w:rsid w:val="00FD13EE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31A1C2"/>
  <w15:docId w15:val="{D2655E65-FC47-45F1-8D24-C9350A31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044C0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44C0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44C0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44C0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044C0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44C0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44C0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44C0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44C0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44C0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44C0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B0C3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B0C3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B0C3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B0C3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B0C33"/>
    <w:rPr>
      <w:color w:val="808080"/>
    </w:rPr>
  </w:style>
  <w:style w:type="paragraph" w:customStyle="1" w:styleId="Default">
    <w:name w:val="Default"/>
    <w:rsid w:val="008C6F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"/>
    <w:link w:val="ListParagraph"/>
    <w:uiPriority w:val="34"/>
    <w:locked/>
    <w:rsid w:val="0010048E"/>
    <w:rPr>
      <w:lang w:val="ro-RO" w:eastAsia="ro-RO" w:bidi="ro-RO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"/>
    <w:basedOn w:val="Normal"/>
    <w:link w:val="ListParagraphChar"/>
    <w:uiPriority w:val="34"/>
    <w:qFormat/>
    <w:rsid w:val="0010048E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95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6D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6D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044C0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121">
    <w:name w:val="Table Grid121"/>
    <w:basedOn w:val="TableNormal"/>
    <w:next w:val="TableGrid"/>
    <w:uiPriority w:val="59"/>
    <w:rsid w:val="00AE687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421"/>
    <w:pPr>
      <w:spacing w:before="100" w:beforeAutospacing="1" w:after="100" w:afterAutospacing="1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rsid w:val="00E82421"/>
    <w:rPr>
      <w:b/>
      <w:bCs/>
    </w:rPr>
  </w:style>
  <w:style w:type="paragraph" w:styleId="Revision">
    <w:name w:val="Revision"/>
    <w:hidden/>
    <w:uiPriority w:val="99"/>
    <w:semiHidden/>
    <w:rsid w:val="001B10B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986263-57EF-4371-B63A-ED56262C1A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196FD4-4827-4BE3-91E6-190ECA2592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806738-05B1-4183-961A-82E7359FD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C44AB8-25CE-439B-B3F6-A8A4C838B2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CARPENITO-GIORDANO Marco</cp:lastModifiedBy>
  <cp:revision>2</cp:revision>
  <cp:lastPrinted>2025-12-16T14:31:00Z</cp:lastPrinted>
  <dcterms:created xsi:type="dcterms:W3CDTF">2026-01-14T13:15:00Z</dcterms:created>
  <dcterms:modified xsi:type="dcterms:W3CDTF">2026-01-14T13:15:00Z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4144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2025-05-23T11:47:26Z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128e6055-ea62-4791-b564-7dc96b182098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0x010100B1C4999ACD6CE848981E0EB0D78F6234</vt:lpwstr>
  </property>
</Properties>
</file>