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C45649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C45649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C45649" w:rsidRDefault="00560132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  <w:lang w:eastAsia="zh-CN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C45649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C45649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C45649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C45649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C45649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45649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C45649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C45649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C45649">
        <w:trPr>
          <w:trHeight w:val="259"/>
        </w:trPr>
        <w:tc>
          <w:tcPr>
            <w:tcW w:w="1668" w:type="dxa"/>
            <w:gridSpan w:val="2"/>
          </w:tcPr>
          <w:p w:rsidR="005468BC" w:rsidRPr="00C45649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C45649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C45649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C45649" w:rsidRDefault="007D64AA" w:rsidP="00CE28D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</w:t>
            </w:r>
            <w:r w:rsidR="00690D7A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octombrie </w:t>
            </w:r>
            <w:r w:rsidR="00D35309"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D538C4"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2019</w:t>
            </w:r>
          </w:p>
        </w:tc>
      </w:tr>
      <w:tr w:rsidR="00C67414" w:rsidRPr="00C45649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C45649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C45649" w:rsidRDefault="00D1253E" w:rsidP="00CE28D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C4564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7417A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690D7A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340</w:t>
            </w:r>
          </w:p>
        </w:tc>
      </w:tr>
    </w:tbl>
    <w:p w:rsidR="00191972" w:rsidRPr="00C45649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C45649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C45649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C45649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Pr="00A8625A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515106" w:rsidRPr="00A8625A" w:rsidRDefault="00515106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A8625A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A862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8625A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A862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8625A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A862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8625A">
        <w:rPr>
          <w:rFonts w:ascii="Times New Roman" w:hAnsi="Times New Roman"/>
          <w:sz w:val="24"/>
          <w:szCs w:val="24"/>
          <w:lang w:val="ro-RO"/>
        </w:rPr>
        <w:t>Z</w:t>
      </w:r>
    </w:p>
    <w:p w:rsidR="004A46C3" w:rsidRPr="00A8625A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A8625A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690D7A" w:rsidRPr="00A8625A">
        <w:rPr>
          <w:rFonts w:ascii="Times New Roman" w:hAnsi="Times New Roman"/>
          <w:b/>
          <w:sz w:val="24"/>
          <w:szCs w:val="24"/>
          <w:lang w:val="ro-RO"/>
        </w:rPr>
        <w:t>proiectului de Lege pentru aprobarea Ordonanţei de urgen</w:t>
      </w:r>
      <w:r w:rsidR="00D922C2" w:rsidRPr="00A8625A">
        <w:rPr>
          <w:rFonts w:ascii="Times New Roman" w:hAnsi="Times New Roman"/>
          <w:b/>
          <w:sz w:val="24"/>
          <w:szCs w:val="24"/>
          <w:lang w:val="ro-RO"/>
        </w:rPr>
        <w:t>ţă</w:t>
      </w:r>
      <w:r w:rsidR="00690D7A" w:rsidRPr="00A8625A">
        <w:rPr>
          <w:rFonts w:ascii="Times New Roman" w:hAnsi="Times New Roman"/>
          <w:b/>
          <w:sz w:val="24"/>
          <w:szCs w:val="24"/>
          <w:lang w:val="ro-RO"/>
        </w:rPr>
        <w:t xml:space="preserve"> a Guvernului nr.42/2019 privind stabilirea unor măsuri financiare pentru susţinerea desfăşurării Programului cultural naţional "Timişoara - Capitală Europeană a Culturii în anul 2021"</w:t>
      </w:r>
    </w:p>
    <w:p w:rsidR="00FC3867" w:rsidRPr="00A8625A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D922C2" w:rsidRPr="00A8625A" w:rsidRDefault="00515106" w:rsidP="00A8625A">
      <w:pPr>
        <w:spacing w:line="360" w:lineRule="auto"/>
        <w:ind w:left="-450" w:right="-488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A8625A">
        <w:rPr>
          <w:rFonts w:ascii="Times New Roman" w:hAnsi="Times New Roman"/>
          <w:sz w:val="24"/>
          <w:szCs w:val="24"/>
          <w:lang w:val="ro-RO"/>
        </w:rPr>
        <w:tab/>
      </w:r>
      <w:r w:rsidR="003B7028" w:rsidRPr="00A8625A">
        <w:rPr>
          <w:rFonts w:ascii="Times New Roman" w:hAnsi="Times New Roman"/>
          <w:sz w:val="24"/>
          <w:szCs w:val="24"/>
          <w:lang w:val="ro-RO"/>
        </w:rPr>
        <w:t xml:space="preserve">În conformitate cu prevederile art.95 și 115 din Regulamentul Camerei Deputaţilor, republicat, Comisia pentru administraţie publică și amenajarea teritoriului a fost sesizată, pentru dezbatere şi avizare, în procedură de urgență, prin adresa nr. </w:t>
      </w:r>
      <w:proofErr w:type="spellStart"/>
      <w:r w:rsidR="003B7028" w:rsidRPr="00A8625A">
        <w:rPr>
          <w:rFonts w:ascii="Times New Roman" w:hAnsi="Times New Roman"/>
          <w:b/>
          <w:sz w:val="24"/>
          <w:szCs w:val="24"/>
          <w:lang w:val="ro-RO"/>
        </w:rPr>
        <w:t>PLx</w:t>
      </w:r>
      <w:proofErr w:type="spellEnd"/>
      <w:r w:rsidR="003B7028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922C2" w:rsidRPr="00A8625A">
        <w:rPr>
          <w:rFonts w:ascii="Times New Roman" w:hAnsi="Times New Roman"/>
          <w:b/>
          <w:sz w:val="24"/>
          <w:szCs w:val="24"/>
          <w:lang w:val="ro-RO"/>
        </w:rPr>
        <w:t>371</w:t>
      </w:r>
      <w:r w:rsidR="003B7028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B7028" w:rsidRPr="00A8625A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D922C2" w:rsidRPr="00A8625A">
        <w:rPr>
          <w:rFonts w:ascii="Times New Roman" w:hAnsi="Times New Roman"/>
          <w:sz w:val="24"/>
          <w:szCs w:val="24"/>
          <w:lang w:val="ro-RO"/>
        </w:rPr>
        <w:t>18 septembrie</w:t>
      </w:r>
      <w:r w:rsidR="003B7028" w:rsidRPr="00A8625A">
        <w:rPr>
          <w:rFonts w:ascii="Times New Roman" w:hAnsi="Times New Roman"/>
          <w:sz w:val="24"/>
          <w:szCs w:val="24"/>
          <w:lang w:val="ro-RO"/>
        </w:rPr>
        <w:t xml:space="preserve"> 2019, cu</w:t>
      </w:r>
      <w:r w:rsidR="003B7028" w:rsidRPr="00A8625A">
        <w:rPr>
          <w:rFonts w:ascii="Times New Roman" w:hAnsi="Times New Roman"/>
          <w:i/>
          <w:sz w:val="24"/>
          <w:szCs w:val="24"/>
          <w:lang w:val="ro-RO"/>
        </w:rPr>
        <w:t xml:space="preserve"> proiectul </w:t>
      </w:r>
      <w:r w:rsidR="00D922C2" w:rsidRPr="00A8625A">
        <w:rPr>
          <w:rFonts w:ascii="Times New Roman" w:hAnsi="Times New Roman"/>
          <w:i/>
          <w:sz w:val="24"/>
          <w:szCs w:val="24"/>
          <w:lang w:val="ro-RO"/>
        </w:rPr>
        <w:t>de Lege pentru aprobarea Ordonanţei de urgenţă a Guvernului nr.42/2019 privind stabilirea unor măsuri financiare pentru susţinerea desfăşurării Programului cultural naţional "Timişoara - Capitală Europeană a Culturii în anul 2021".</w:t>
      </w:r>
    </w:p>
    <w:p w:rsidR="00515106" w:rsidRPr="00A8625A" w:rsidRDefault="00515106" w:rsidP="00D922C2">
      <w:pPr>
        <w:spacing w:line="360" w:lineRule="auto"/>
        <w:ind w:left="-450" w:right="-488" w:firstLine="450"/>
        <w:jc w:val="both"/>
        <w:rPr>
          <w:rFonts w:ascii="Times New Roman" w:hAnsi="Times New Roman"/>
          <w:sz w:val="24"/>
          <w:szCs w:val="24"/>
          <w:lang w:val="ro-RO"/>
        </w:rPr>
      </w:pPr>
      <w:r w:rsidRPr="00A8625A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A8625A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A8625A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3D0B85" w:rsidRPr="00A8625A">
        <w:rPr>
          <w:rFonts w:ascii="Times New Roman" w:hAnsi="Times New Roman"/>
          <w:sz w:val="24"/>
          <w:szCs w:val="24"/>
          <w:lang w:val="ro-RO"/>
        </w:rPr>
        <w:t>proiectul de lege</w:t>
      </w:r>
      <w:r w:rsidRPr="00A8625A">
        <w:rPr>
          <w:rFonts w:ascii="Times New Roman" w:hAnsi="Times New Roman"/>
          <w:sz w:val="24"/>
          <w:szCs w:val="24"/>
          <w:lang w:val="ro-RO"/>
        </w:rPr>
        <w:t xml:space="preserve"> sus menţionat în şedinţa din</w:t>
      </w:r>
      <w:r w:rsidR="00D54910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7D64AA">
        <w:rPr>
          <w:rFonts w:ascii="Times New Roman" w:hAnsi="Times New Roman"/>
          <w:b/>
          <w:sz w:val="24"/>
          <w:szCs w:val="24"/>
          <w:lang w:val="ro-RO"/>
        </w:rPr>
        <w:t>1</w:t>
      </w:r>
      <w:r w:rsidR="00D35309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922C2" w:rsidRPr="00A8625A">
        <w:rPr>
          <w:rFonts w:ascii="Times New Roman" w:hAnsi="Times New Roman"/>
          <w:b/>
          <w:sz w:val="24"/>
          <w:szCs w:val="24"/>
          <w:lang w:val="ro-RO"/>
        </w:rPr>
        <w:t>octomb</w:t>
      </w:r>
      <w:r w:rsidR="00C45649" w:rsidRPr="00A8625A">
        <w:rPr>
          <w:rFonts w:ascii="Times New Roman" w:hAnsi="Times New Roman"/>
          <w:b/>
          <w:sz w:val="24"/>
          <w:szCs w:val="24"/>
          <w:lang w:val="ro-RO"/>
        </w:rPr>
        <w:t>rie</w:t>
      </w:r>
      <w:r w:rsidR="00D54910" w:rsidRPr="00A862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538C4" w:rsidRPr="00A8625A">
        <w:rPr>
          <w:rFonts w:ascii="Times New Roman" w:hAnsi="Times New Roman"/>
          <w:b/>
          <w:sz w:val="24"/>
          <w:szCs w:val="24"/>
          <w:lang w:val="ro-RO"/>
        </w:rPr>
        <w:t>2019</w:t>
      </w:r>
      <w:r w:rsidRPr="00A8625A">
        <w:rPr>
          <w:rFonts w:ascii="Times New Roman" w:hAnsi="Times New Roman"/>
          <w:sz w:val="24"/>
          <w:szCs w:val="24"/>
          <w:lang w:val="ro-RO"/>
        </w:rPr>
        <w:t>.</w:t>
      </w:r>
    </w:p>
    <w:p w:rsidR="009E7AE7" w:rsidRPr="00A8625A" w:rsidRDefault="008C7332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A8625A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EF4B41" w:rsidRPr="00537EB3">
        <w:rPr>
          <w:rFonts w:ascii="Times New Roman" w:hAnsi="Times New Roman"/>
          <w:sz w:val="24"/>
          <w:szCs w:val="24"/>
          <w:lang w:val="ro-RO"/>
        </w:rPr>
        <w:t>unanimitate</w:t>
      </w:r>
      <w:r w:rsidRPr="00537EB3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8625A">
        <w:rPr>
          <w:rFonts w:ascii="Times New Roman" w:hAnsi="Times New Roman"/>
          <w:sz w:val="24"/>
          <w:szCs w:val="24"/>
          <w:lang w:val="ro-RO"/>
        </w:rPr>
        <w:t xml:space="preserve">de voturi, </w:t>
      </w:r>
      <w:r w:rsidRPr="00A8625A">
        <w:rPr>
          <w:rFonts w:ascii="Times New Roman" w:hAnsi="Times New Roman"/>
          <w:b/>
          <w:sz w:val="24"/>
          <w:szCs w:val="24"/>
          <w:lang w:val="ro-RO"/>
        </w:rPr>
        <w:t>avizarea favorabilă</w:t>
      </w:r>
      <w:r w:rsidRPr="00A8625A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A8625A">
        <w:rPr>
          <w:rFonts w:ascii="Times New Roman" w:hAnsi="Times New Roman"/>
          <w:sz w:val="24"/>
          <w:szCs w:val="24"/>
          <w:lang w:val="ro-RO"/>
        </w:rPr>
        <w:t>a proiectului de lege.</w:t>
      </w:r>
    </w:p>
    <w:p w:rsidR="00141927" w:rsidRPr="00C45649" w:rsidRDefault="00141927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C48F2" w:rsidRDefault="007C48F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tbl>
      <w:tblPr>
        <w:tblStyle w:val="TableGrid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69"/>
        <w:gridCol w:w="5070"/>
      </w:tblGrid>
      <w:tr w:rsidR="00A8625A" w:rsidRPr="006252C8" w:rsidTr="00A8625A">
        <w:tc>
          <w:tcPr>
            <w:tcW w:w="5069" w:type="dxa"/>
          </w:tcPr>
          <w:p w:rsidR="00A8625A" w:rsidRPr="006252C8" w:rsidRDefault="00A8625A" w:rsidP="007A0A70">
            <w:pPr>
              <w:spacing w:line="360" w:lineRule="auto"/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6252C8">
              <w:rPr>
                <w:rFonts w:ascii="Times New Roman" w:hAnsi="Times New Roman"/>
                <w:b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</w:tcPr>
          <w:p w:rsidR="00A8625A" w:rsidRPr="006252C8" w:rsidRDefault="00A8625A" w:rsidP="007A0A70">
            <w:pPr>
              <w:spacing w:line="360" w:lineRule="auto"/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6252C8">
              <w:rPr>
                <w:rFonts w:ascii="Times New Roman" w:hAnsi="Times New Roman"/>
                <w:b/>
                <w:szCs w:val="28"/>
                <w:lang w:val="ro-RO"/>
              </w:rPr>
              <w:t>SECRETAR</w:t>
            </w:r>
          </w:p>
        </w:tc>
      </w:tr>
      <w:tr w:rsidR="00A8625A" w:rsidRPr="006252C8" w:rsidTr="00A8625A">
        <w:tc>
          <w:tcPr>
            <w:tcW w:w="5069" w:type="dxa"/>
          </w:tcPr>
          <w:p w:rsidR="00A8625A" w:rsidRPr="006252C8" w:rsidRDefault="00A8625A" w:rsidP="007A0A70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FLORIN - CLAUDIU ROMAN</w:t>
            </w:r>
          </w:p>
        </w:tc>
        <w:tc>
          <w:tcPr>
            <w:tcW w:w="5070" w:type="dxa"/>
          </w:tcPr>
          <w:p w:rsidR="00A8625A" w:rsidRPr="006252C8" w:rsidRDefault="00A8625A" w:rsidP="007A0A70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SIMONA BUCURA - OPRESCU</w:t>
            </w:r>
          </w:p>
        </w:tc>
      </w:tr>
    </w:tbl>
    <w:p w:rsidR="00FA6045" w:rsidRPr="00C45649" w:rsidRDefault="00FA6045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7969A7" w:rsidRPr="00C45649" w:rsidRDefault="007969A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7969A7" w:rsidRPr="00C45649" w:rsidRDefault="007969A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7969A7" w:rsidRPr="00C45649" w:rsidRDefault="007969A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650F5E" w:rsidRPr="00C45649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4A46C3" w:rsidRDefault="004A46C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41927" w:rsidRDefault="0014192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EF4B41" w:rsidRPr="00C45649" w:rsidRDefault="00EF4B41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C45649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537EB3" w:rsidRDefault="00537EB3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537EB3">
        <w:rPr>
          <w:rFonts w:ascii="Times New Roman" w:hAnsi="Times New Roman"/>
          <w:i/>
          <w:sz w:val="16"/>
          <w:szCs w:val="18"/>
          <w:lang w:val="ro-RO"/>
        </w:rPr>
        <w:t xml:space="preserve">Șef serviciu, Sofia Chelaru  </w:t>
      </w:r>
    </w:p>
    <w:p w:rsidR="00D922C2" w:rsidRPr="00C45649" w:rsidRDefault="00D922C2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 xml:space="preserve">Consilier parlamentar Beatrice </w:t>
      </w:r>
      <w:proofErr w:type="spellStart"/>
      <w:r>
        <w:rPr>
          <w:rFonts w:ascii="Times New Roman" w:hAnsi="Times New Roman"/>
          <w:i/>
          <w:sz w:val="16"/>
          <w:szCs w:val="18"/>
          <w:lang w:val="ro-RO"/>
        </w:rPr>
        <w:t>Meianu</w:t>
      </w:r>
      <w:proofErr w:type="spellEnd"/>
    </w:p>
    <w:sectPr w:rsidR="00D922C2" w:rsidRPr="00C45649" w:rsidSect="002D79BA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315" w:rsidRDefault="00650315">
      <w:r>
        <w:separator/>
      </w:r>
    </w:p>
  </w:endnote>
  <w:endnote w:type="continuationSeparator" w:id="0">
    <w:p w:rsidR="00650315" w:rsidRDefault="006503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353B67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</w:t>
    </w:r>
    <w:proofErr w:type="spellStart"/>
    <w:r w:rsidRPr="00C15F5B">
      <w:rPr>
        <w:rFonts w:ascii="Verdana" w:hAnsi="Verdana"/>
        <w:sz w:val="18"/>
        <w:szCs w:val="16"/>
        <w:lang w:val="de-DE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B36E5" w:rsidRDefault="000E1DE3" w:rsidP="00B95F39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r w:rsidR="004627B6">
      <w:rPr>
        <w:rFonts w:ascii="Verdana" w:hAnsi="Verdana"/>
        <w:sz w:val="18"/>
        <w:szCs w:val="16"/>
        <w:lang w:val="ro-RO"/>
      </w:rPr>
      <w:t>administraţie publică și</w:t>
    </w:r>
    <w:r w:rsidR="00B95F39">
      <w:rPr>
        <w:rFonts w:ascii="Verdana" w:hAnsi="Verdana"/>
        <w:sz w:val="18"/>
        <w:szCs w:val="16"/>
        <w:lang w:val="ro-RO"/>
      </w:rPr>
      <w:t xml:space="preserve"> amenajarea te</w:t>
    </w:r>
    <w:r w:rsidR="004627B6">
      <w:rPr>
        <w:rFonts w:ascii="Verdana" w:hAnsi="Verdana"/>
        <w:sz w:val="18"/>
        <w:szCs w:val="16"/>
        <w:lang w:val="ro-RO"/>
      </w:rPr>
      <w:t>ritoriului</w:t>
    </w:r>
  </w:p>
  <w:p w:rsidR="00773F40" w:rsidRPr="00C15F5B" w:rsidRDefault="00773F40" w:rsidP="00773F40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 w:rsidR="000E1DE3">
      <w:rPr>
        <w:rFonts w:ascii="Verdana" w:hAnsi="Verdana"/>
        <w:sz w:val="18"/>
        <w:szCs w:val="16"/>
        <w:lang w:val="ro-RO"/>
      </w:rPr>
      <w:t>11</w:t>
    </w:r>
    <w:r w:rsidR="00B95F39">
      <w:rPr>
        <w:rFonts w:ascii="Verdana" w:hAnsi="Verdana"/>
        <w:sz w:val="18"/>
        <w:szCs w:val="16"/>
        <w:lang w:val="ro-RO"/>
      </w:rPr>
      <w:t>25</w:t>
    </w:r>
    <w:r w:rsidRPr="00AB36E5">
      <w:rPr>
        <w:rFonts w:ascii="Verdana" w:hAnsi="Verdana"/>
        <w:sz w:val="18"/>
        <w:szCs w:val="16"/>
        <w:lang w:val="ro-RO"/>
      </w:rPr>
      <w:t>, 414-</w:t>
    </w:r>
    <w:r w:rsidR="000E1DE3">
      <w:rPr>
        <w:rFonts w:ascii="Verdana" w:hAnsi="Verdana"/>
        <w:sz w:val="18"/>
        <w:szCs w:val="16"/>
        <w:lang w:val="ro-RO"/>
      </w:rPr>
      <w:t>11</w:t>
    </w:r>
    <w:r w:rsidR="00B95F39">
      <w:rPr>
        <w:rFonts w:ascii="Verdana" w:hAnsi="Verdana"/>
        <w:sz w:val="18"/>
        <w:szCs w:val="16"/>
        <w:lang w:val="ro-RO"/>
      </w:rPr>
      <w:t>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 w:rsidR="000E1DE3">
      <w:rPr>
        <w:rFonts w:ascii="Verdana" w:hAnsi="Verdana"/>
        <w:sz w:val="18"/>
        <w:szCs w:val="16"/>
        <w:lang w:val="ro-RO"/>
      </w:rPr>
      <w:t>314.6</w:t>
    </w:r>
    <w:r w:rsidR="00B95F39">
      <w:rPr>
        <w:rFonts w:ascii="Verdana" w:hAnsi="Verdana"/>
        <w:sz w:val="18"/>
        <w:szCs w:val="16"/>
        <w:lang w:val="ro-RO"/>
      </w:rPr>
      <w:t>9</w:t>
    </w:r>
    <w:r w:rsidRPr="00AB36E5">
      <w:rPr>
        <w:rFonts w:ascii="Verdana" w:hAnsi="Verdana"/>
        <w:sz w:val="18"/>
        <w:szCs w:val="16"/>
        <w:lang w:val="ro-RO"/>
      </w:rPr>
      <w:t>.</w:t>
    </w:r>
    <w:r w:rsidR="00B95F39"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 w:rsidR="000E1DE3">
      <w:rPr>
        <w:rFonts w:ascii="Verdana" w:hAnsi="Verdana"/>
        <w:sz w:val="18"/>
        <w:szCs w:val="16"/>
        <w:lang w:val="ro-RO"/>
      </w:rPr>
      <w:t>cp0</w:t>
    </w:r>
    <w:r w:rsidR="00B95F39">
      <w:rPr>
        <w:rFonts w:ascii="Verdana" w:hAnsi="Verdana"/>
        <w:sz w:val="18"/>
        <w:szCs w:val="16"/>
        <w:lang w:val="ro-RO"/>
      </w:rPr>
      <w:t>6</w:t>
    </w:r>
    <w:r w:rsidRPr="00C15F5B">
      <w:rPr>
        <w:rFonts w:ascii="Verdana" w:hAnsi="Verdana"/>
        <w:sz w:val="18"/>
        <w:szCs w:val="16"/>
        <w:lang w:val="de-DE"/>
      </w:rPr>
      <w:t>@</w:t>
    </w:r>
    <w:proofErr w:type="spellStart"/>
    <w:r w:rsidRPr="00C15F5B">
      <w:rPr>
        <w:rFonts w:ascii="Verdana" w:hAnsi="Verdana"/>
        <w:sz w:val="18"/>
        <w:szCs w:val="16"/>
        <w:lang w:val="de-DE"/>
      </w:rPr>
      <w:t>cdep.ro</w:t>
    </w:r>
    <w:proofErr w:type="spellEnd"/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315" w:rsidRDefault="00650315">
      <w:r>
        <w:separator/>
      </w:r>
    </w:p>
  </w:footnote>
  <w:footnote w:type="continuationSeparator" w:id="0">
    <w:p w:rsidR="00650315" w:rsidRDefault="006503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353B67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514DE"/>
    <w:rsid w:val="00055767"/>
    <w:rsid w:val="000604CA"/>
    <w:rsid w:val="00065683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375C2"/>
    <w:rsid w:val="00140A80"/>
    <w:rsid w:val="00141927"/>
    <w:rsid w:val="001444CD"/>
    <w:rsid w:val="0014479A"/>
    <w:rsid w:val="001502AD"/>
    <w:rsid w:val="00152598"/>
    <w:rsid w:val="001532BF"/>
    <w:rsid w:val="0015516D"/>
    <w:rsid w:val="00156CDF"/>
    <w:rsid w:val="0016469D"/>
    <w:rsid w:val="00164C2C"/>
    <w:rsid w:val="001672A3"/>
    <w:rsid w:val="0017033C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B5B3E"/>
    <w:rsid w:val="001B6CE7"/>
    <w:rsid w:val="001C1828"/>
    <w:rsid w:val="001C1858"/>
    <w:rsid w:val="001D0651"/>
    <w:rsid w:val="001D0B75"/>
    <w:rsid w:val="001D1A10"/>
    <w:rsid w:val="001D3E7A"/>
    <w:rsid w:val="001D5D34"/>
    <w:rsid w:val="001D7B3C"/>
    <w:rsid w:val="001E0D11"/>
    <w:rsid w:val="001E1747"/>
    <w:rsid w:val="001E3851"/>
    <w:rsid w:val="001E6B2E"/>
    <w:rsid w:val="001F0014"/>
    <w:rsid w:val="001F1DBC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A0B"/>
    <w:rsid w:val="00230AA7"/>
    <w:rsid w:val="00231E1C"/>
    <w:rsid w:val="002325F5"/>
    <w:rsid w:val="002357BE"/>
    <w:rsid w:val="00241846"/>
    <w:rsid w:val="00243638"/>
    <w:rsid w:val="00247BEC"/>
    <w:rsid w:val="002549C6"/>
    <w:rsid w:val="00257C36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E1B"/>
    <w:rsid w:val="002C6052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30EA"/>
    <w:rsid w:val="003046D3"/>
    <w:rsid w:val="0030520B"/>
    <w:rsid w:val="003074A8"/>
    <w:rsid w:val="00316783"/>
    <w:rsid w:val="003174C4"/>
    <w:rsid w:val="0031774C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3FD"/>
    <w:rsid w:val="003516DD"/>
    <w:rsid w:val="00353B67"/>
    <w:rsid w:val="00360542"/>
    <w:rsid w:val="003619B8"/>
    <w:rsid w:val="00361A1B"/>
    <w:rsid w:val="00363C94"/>
    <w:rsid w:val="00365184"/>
    <w:rsid w:val="00370035"/>
    <w:rsid w:val="00372A1E"/>
    <w:rsid w:val="00373CA3"/>
    <w:rsid w:val="00374572"/>
    <w:rsid w:val="00374613"/>
    <w:rsid w:val="00374CA8"/>
    <w:rsid w:val="00374F2C"/>
    <w:rsid w:val="00376AF5"/>
    <w:rsid w:val="00376CD3"/>
    <w:rsid w:val="00376FCD"/>
    <w:rsid w:val="0038047E"/>
    <w:rsid w:val="003807A3"/>
    <w:rsid w:val="00381F21"/>
    <w:rsid w:val="003822EB"/>
    <w:rsid w:val="00383F01"/>
    <w:rsid w:val="00385997"/>
    <w:rsid w:val="003864BA"/>
    <w:rsid w:val="00387E15"/>
    <w:rsid w:val="00391C1A"/>
    <w:rsid w:val="00392211"/>
    <w:rsid w:val="00395796"/>
    <w:rsid w:val="003A4C48"/>
    <w:rsid w:val="003B0937"/>
    <w:rsid w:val="003B2365"/>
    <w:rsid w:val="003B53C4"/>
    <w:rsid w:val="003B6477"/>
    <w:rsid w:val="003B7028"/>
    <w:rsid w:val="003B7D31"/>
    <w:rsid w:val="003C7419"/>
    <w:rsid w:val="003D048F"/>
    <w:rsid w:val="003D0B85"/>
    <w:rsid w:val="003D375F"/>
    <w:rsid w:val="003D5205"/>
    <w:rsid w:val="003D58B4"/>
    <w:rsid w:val="003E00A3"/>
    <w:rsid w:val="003E1789"/>
    <w:rsid w:val="003E2A09"/>
    <w:rsid w:val="003E6717"/>
    <w:rsid w:val="003F2214"/>
    <w:rsid w:val="003F2ED6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1DF8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EAF"/>
    <w:rsid w:val="004E7066"/>
    <w:rsid w:val="004E70BE"/>
    <w:rsid w:val="004E7937"/>
    <w:rsid w:val="004F36A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37EB3"/>
    <w:rsid w:val="005423E0"/>
    <w:rsid w:val="005452FA"/>
    <w:rsid w:val="005461C7"/>
    <w:rsid w:val="005468BC"/>
    <w:rsid w:val="00550D87"/>
    <w:rsid w:val="00553D46"/>
    <w:rsid w:val="00554739"/>
    <w:rsid w:val="00556101"/>
    <w:rsid w:val="00560132"/>
    <w:rsid w:val="00562252"/>
    <w:rsid w:val="00562F41"/>
    <w:rsid w:val="00563454"/>
    <w:rsid w:val="005640E5"/>
    <w:rsid w:val="00572385"/>
    <w:rsid w:val="005870EB"/>
    <w:rsid w:val="00593BA0"/>
    <w:rsid w:val="005959CB"/>
    <w:rsid w:val="005B4828"/>
    <w:rsid w:val="005B71AF"/>
    <w:rsid w:val="005B722A"/>
    <w:rsid w:val="005C15F7"/>
    <w:rsid w:val="005C25AA"/>
    <w:rsid w:val="005C358D"/>
    <w:rsid w:val="005C5500"/>
    <w:rsid w:val="005C5ED0"/>
    <w:rsid w:val="005D1B23"/>
    <w:rsid w:val="005D4D9E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7D18"/>
    <w:rsid w:val="00622684"/>
    <w:rsid w:val="00622D14"/>
    <w:rsid w:val="0062370C"/>
    <w:rsid w:val="0062714C"/>
    <w:rsid w:val="0063134A"/>
    <w:rsid w:val="00631C18"/>
    <w:rsid w:val="006335DC"/>
    <w:rsid w:val="00642843"/>
    <w:rsid w:val="00646D37"/>
    <w:rsid w:val="00647E34"/>
    <w:rsid w:val="00650315"/>
    <w:rsid w:val="00650D2A"/>
    <w:rsid w:val="00650F5E"/>
    <w:rsid w:val="00651547"/>
    <w:rsid w:val="00651EAF"/>
    <w:rsid w:val="00654C6A"/>
    <w:rsid w:val="00655705"/>
    <w:rsid w:val="00657078"/>
    <w:rsid w:val="0066370B"/>
    <w:rsid w:val="00664EF4"/>
    <w:rsid w:val="006667A3"/>
    <w:rsid w:val="00672003"/>
    <w:rsid w:val="006753A4"/>
    <w:rsid w:val="006777C5"/>
    <w:rsid w:val="00682975"/>
    <w:rsid w:val="00687BA7"/>
    <w:rsid w:val="00690D7A"/>
    <w:rsid w:val="00691688"/>
    <w:rsid w:val="00695BA9"/>
    <w:rsid w:val="006A4BF0"/>
    <w:rsid w:val="006A5D1A"/>
    <w:rsid w:val="006A6E93"/>
    <w:rsid w:val="006B0FE9"/>
    <w:rsid w:val="006B422E"/>
    <w:rsid w:val="006B6E2D"/>
    <w:rsid w:val="006C16C9"/>
    <w:rsid w:val="006C1AB0"/>
    <w:rsid w:val="006C2D89"/>
    <w:rsid w:val="006C4DF5"/>
    <w:rsid w:val="006C68D0"/>
    <w:rsid w:val="006C7FC6"/>
    <w:rsid w:val="006C7FD1"/>
    <w:rsid w:val="006D236F"/>
    <w:rsid w:val="006D7032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4BE6"/>
    <w:rsid w:val="00704BF0"/>
    <w:rsid w:val="0070515E"/>
    <w:rsid w:val="00705DAB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7A0"/>
    <w:rsid w:val="00741905"/>
    <w:rsid w:val="00741DE9"/>
    <w:rsid w:val="007462A5"/>
    <w:rsid w:val="00746B85"/>
    <w:rsid w:val="00746F5F"/>
    <w:rsid w:val="0075342D"/>
    <w:rsid w:val="00755B01"/>
    <w:rsid w:val="0076299D"/>
    <w:rsid w:val="0077390E"/>
    <w:rsid w:val="00773F40"/>
    <w:rsid w:val="00776BB6"/>
    <w:rsid w:val="00777E47"/>
    <w:rsid w:val="0078049F"/>
    <w:rsid w:val="0079487D"/>
    <w:rsid w:val="007957A7"/>
    <w:rsid w:val="007969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D64AA"/>
    <w:rsid w:val="007E117D"/>
    <w:rsid w:val="007E369F"/>
    <w:rsid w:val="007E62C3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75E7"/>
    <w:rsid w:val="0085052A"/>
    <w:rsid w:val="00852E2B"/>
    <w:rsid w:val="0085388E"/>
    <w:rsid w:val="00854171"/>
    <w:rsid w:val="00855C59"/>
    <w:rsid w:val="00856195"/>
    <w:rsid w:val="0085727B"/>
    <w:rsid w:val="008633B2"/>
    <w:rsid w:val="00871608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A2B69"/>
    <w:rsid w:val="008A3B51"/>
    <w:rsid w:val="008B07EF"/>
    <w:rsid w:val="008B714D"/>
    <w:rsid w:val="008C7332"/>
    <w:rsid w:val="008C7688"/>
    <w:rsid w:val="008D0934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64E7"/>
    <w:rsid w:val="00926659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69B"/>
    <w:rsid w:val="00974F85"/>
    <w:rsid w:val="009762B8"/>
    <w:rsid w:val="00976B5F"/>
    <w:rsid w:val="009779BA"/>
    <w:rsid w:val="00980877"/>
    <w:rsid w:val="00985DFF"/>
    <w:rsid w:val="00987A56"/>
    <w:rsid w:val="00994C4B"/>
    <w:rsid w:val="009A24A7"/>
    <w:rsid w:val="009A34D0"/>
    <w:rsid w:val="009A4476"/>
    <w:rsid w:val="009A716F"/>
    <w:rsid w:val="009B0C5E"/>
    <w:rsid w:val="009C3449"/>
    <w:rsid w:val="009C4179"/>
    <w:rsid w:val="009C5ABA"/>
    <w:rsid w:val="009C5E6F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9F53B2"/>
    <w:rsid w:val="00A03175"/>
    <w:rsid w:val="00A03D35"/>
    <w:rsid w:val="00A0465A"/>
    <w:rsid w:val="00A05EA1"/>
    <w:rsid w:val="00A063BD"/>
    <w:rsid w:val="00A1148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5553"/>
    <w:rsid w:val="00A466C7"/>
    <w:rsid w:val="00A47109"/>
    <w:rsid w:val="00A47343"/>
    <w:rsid w:val="00A5234B"/>
    <w:rsid w:val="00A53403"/>
    <w:rsid w:val="00A53EBB"/>
    <w:rsid w:val="00A56222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8625A"/>
    <w:rsid w:val="00A868E7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681A"/>
    <w:rsid w:val="00AC7CC6"/>
    <w:rsid w:val="00AD1D8B"/>
    <w:rsid w:val="00AD7F60"/>
    <w:rsid w:val="00AE637E"/>
    <w:rsid w:val="00AF2B52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2697"/>
    <w:rsid w:val="00B333E0"/>
    <w:rsid w:val="00B36E70"/>
    <w:rsid w:val="00B3713B"/>
    <w:rsid w:val="00B44B01"/>
    <w:rsid w:val="00B459F7"/>
    <w:rsid w:val="00B46C85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428C"/>
    <w:rsid w:val="00B82B24"/>
    <w:rsid w:val="00B87833"/>
    <w:rsid w:val="00B9208B"/>
    <w:rsid w:val="00B92935"/>
    <w:rsid w:val="00B95F39"/>
    <w:rsid w:val="00BA16C8"/>
    <w:rsid w:val="00BA3FC8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21C95"/>
    <w:rsid w:val="00C2328F"/>
    <w:rsid w:val="00C35B75"/>
    <w:rsid w:val="00C37618"/>
    <w:rsid w:val="00C41CF3"/>
    <w:rsid w:val="00C45283"/>
    <w:rsid w:val="00C45649"/>
    <w:rsid w:val="00C47129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B2B74"/>
    <w:rsid w:val="00CB6010"/>
    <w:rsid w:val="00CC5CCC"/>
    <w:rsid w:val="00CD396B"/>
    <w:rsid w:val="00CD72BB"/>
    <w:rsid w:val="00CE05BC"/>
    <w:rsid w:val="00CE1247"/>
    <w:rsid w:val="00CE1729"/>
    <w:rsid w:val="00CE28D3"/>
    <w:rsid w:val="00CE37E9"/>
    <w:rsid w:val="00CF10DE"/>
    <w:rsid w:val="00CF2853"/>
    <w:rsid w:val="00CF31E0"/>
    <w:rsid w:val="00CF6750"/>
    <w:rsid w:val="00D02AC2"/>
    <w:rsid w:val="00D04F8A"/>
    <w:rsid w:val="00D07858"/>
    <w:rsid w:val="00D119FB"/>
    <w:rsid w:val="00D1253E"/>
    <w:rsid w:val="00D15C28"/>
    <w:rsid w:val="00D160B8"/>
    <w:rsid w:val="00D1760A"/>
    <w:rsid w:val="00D1763F"/>
    <w:rsid w:val="00D2076F"/>
    <w:rsid w:val="00D21D8A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BC5"/>
    <w:rsid w:val="00D5147E"/>
    <w:rsid w:val="00D538C4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4C1A"/>
    <w:rsid w:val="00D75F42"/>
    <w:rsid w:val="00D76B5E"/>
    <w:rsid w:val="00D803B5"/>
    <w:rsid w:val="00D810FA"/>
    <w:rsid w:val="00D81554"/>
    <w:rsid w:val="00D8323B"/>
    <w:rsid w:val="00D922C2"/>
    <w:rsid w:val="00D9422B"/>
    <w:rsid w:val="00D94C3B"/>
    <w:rsid w:val="00DA0598"/>
    <w:rsid w:val="00DA4121"/>
    <w:rsid w:val="00DA64BD"/>
    <w:rsid w:val="00DB2ADE"/>
    <w:rsid w:val="00DB6365"/>
    <w:rsid w:val="00DC37A0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E82"/>
    <w:rsid w:val="00E265BE"/>
    <w:rsid w:val="00E27462"/>
    <w:rsid w:val="00E31EA6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4B41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14E43"/>
    <w:rsid w:val="00F23CDC"/>
    <w:rsid w:val="00F276F9"/>
    <w:rsid w:val="00F27D47"/>
    <w:rsid w:val="00F27F3E"/>
    <w:rsid w:val="00F32D53"/>
    <w:rsid w:val="00F33306"/>
    <w:rsid w:val="00F354B0"/>
    <w:rsid w:val="00F364E6"/>
    <w:rsid w:val="00F471BE"/>
    <w:rsid w:val="00F51FBF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A4366"/>
    <w:rsid w:val="00FA46AA"/>
    <w:rsid w:val="00FA53D0"/>
    <w:rsid w:val="00FA6045"/>
    <w:rsid w:val="00FA6B08"/>
    <w:rsid w:val="00FA7453"/>
    <w:rsid w:val="00FB2723"/>
    <w:rsid w:val="00FB43FD"/>
    <w:rsid w:val="00FB4701"/>
    <w:rsid w:val="00FB64F1"/>
    <w:rsid w:val="00FC0AE3"/>
    <w:rsid w:val="00FC1A23"/>
    <w:rsid w:val="00FC231C"/>
    <w:rsid w:val="00FC3867"/>
    <w:rsid w:val="00FC496E"/>
    <w:rsid w:val="00FC6842"/>
    <w:rsid w:val="00FD0640"/>
    <w:rsid w:val="00FD1F22"/>
    <w:rsid w:val="00FD298A"/>
    <w:rsid w:val="00FD3CCD"/>
    <w:rsid w:val="00FD47C8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3FC8"/>
    <w:rPr>
      <w:rFonts w:ascii="Bookman" w:hAnsi="Bookman"/>
      <w:sz w:val="28"/>
      <w:lang w:eastAsia="en-US"/>
    </w:rPr>
  </w:style>
  <w:style w:type="paragraph" w:styleId="Heading1">
    <w:name w:val="heading 1"/>
    <w:basedOn w:val="Normal"/>
    <w:next w:val="Normal"/>
    <w:qFormat/>
    <w:rsid w:val="00BA3FC8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BA3FC8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BA3FC8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A3F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A3FC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A3FC8"/>
  </w:style>
  <w:style w:type="paragraph" w:styleId="FootnoteText">
    <w:name w:val="footnote text"/>
    <w:basedOn w:val="Normal"/>
    <w:semiHidden/>
    <w:rsid w:val="00BA3FC8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EF4E9-8ACF-4DA7-829B-F5F095AFD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9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beatrice.meianu</cp:lastModifiedBy>
  <cp:revision>7</cp:revision>
  <cp:lastPrinted>2019-10-01T14:22:00Z</cp:lastPrinted>
  <dcterms:created xsi:type="dcterms:W3CDTF">2019-09-25T09:27:00Z</dcterms:created>
  <dcterms:modified xsi:type="dcterms:W3CDTF">2019-10-01T14:22:00Z</dcterms:modified>
</cp:coreProperties>
</file>