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C45649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C45649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C45649" w:rsidRDefault="00560132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  <w:lang w:eastAsia="zh-CN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45649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C45649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C45649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C45649">
        <w:trPr>
          <w:trHeight w:val="259"/>
        </w:trPr>
        <w:tc>
          <w:tcPr>
            <w:tcW w:w="1668" w:type="dxa"/>
            <w:gridSpan w:val="2"/>
          </w:tcPr>
          <w:p w:rsidR="005468BC" w:rsidRPr="00C45649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C45649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8313E5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octombrie </w:t>
            </w:r>
            <w:r w:rsidR="00D35309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C4564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C45649" w:rsidRDefault="00D1253E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8313E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34</w:t>
            </w:r>
            <w:r w:rsidR="00A8615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</w:p>
        </w:tc>
      </w:tr>
    </w:tbl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C45649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Pr="00A8625A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15106" w:rsidRPr="00A8625A" w:rsidRDefault="00515106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Z</w:t>
      </w:r>
    </w:p>
    <w:p w:rsidR="00FC3867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A8625A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690D7A" w:rsidRPr="00A8625A">
        <w:rPr>
          <w:rFonts w:ascii="Times New Roman" w:hAnsi="Times New Roman"/>
          <w:b/>
          <w:sz w:val="24"/>
          <w:szCs w:val="24"/>
          <w:lang w:val="ro-RO"/>
        </w:rPr>
        <w:t xml:space="preserve">proiectului 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>de Lege privind aprobarea Ordonan</w:t>
      </w:r>
      <w:r w:rsidR="00A8615C" w:rsidRPr="00A8615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A8615C" w:rsidRPr="00A8615C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 xml:space="preserve"> a Guvernului nr.43/2019 pentru modificarea </w:t>
      </w:r>
      <w:r w:rsidR="00A8615C" w:rsidRPr="00A8615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>i completarea unor acte normative care privesc stabilirea unor m</w:t>
      </w:r>
      <w:r w:rsidR="00A8615C" w:rsidRPr="00A8615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>suri în domeniul investi</w:t>
      </w:r>
      <w:r w:rsidR="00A8615C" w:rsidRPr="00A8615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8615C" w:rsidRPr="00A8615C">
        <w:rPr>
          <w:rFonts w:ascii="Times New Roman" w:hAnsi="Times New Roman"/>
          <w:b/>
          <w:sz w:val="24"/>
          <w:szCs w:val="24"/>
          <w:lang w:val="ro-RO"/>
        </w:rPr>
        <w:t>iilor</w:t>
      </w:r>
    </w:p>
    <w:p w:rsidR="00A8615C" w:rsidRDefault="00A8615C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8615C" w:rsidRPr="00A8625A" w:rsidRDefault="00A8615C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8615C" w:rsidRDefault="00515106" w:rsidP="00A8615C">
      <w:pPr>
        <w:spacing w:line="360" w:lineRule="auto"/>
        <w:ind w:left="-450" w:right="-488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ab/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În conformitate cu prevederile art.95 și 115 din Regulamentul Camerei Deputaţilor, republicat, Comisia pentru administraţie publică și amenajarea teritoriului a fost sesizată, pentru dezbatere şi avizare, în procedură de urgență, prin adresa nr. </w:t>
      </w:r>
      <w:proofErr w:type="spellStart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>PLx</w:t>
      </w:r>
      <w:proofErr w:type="spellEnd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37</w:t>
      </w:r>
      <w:r w:rsidR="00A8615C">
        <w:rPr>
          <w:rFonts w:ascii="Times New Roman" w:hAnsi="Times New Roman"/>
          <w:b/>
          <w:sz w:val="24"/>
          <w:szCs w:val="24"/>
          <w:lang w:val="ro-RO"/>
        </w:rPr>
        <w:t>2</w:t>
      </w:r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D922C2" w:rsidRPr="00A8625A">
        <w:rPr>
          <w:rFonts w:ascii="Times New Roman" w:hAnsi="Times New Roman"/>
          <w:sz w:val="24"/>
          <w:szCs w:val="24"/>
          <w:lang w:val="ro-RO"/>
        </w:rPr>
        <w:t>18 septembrie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 2019, cu</w:t>
      </w:r>
      <w:r w:rsidR="003B7028" w:rsidRPr="00A8625A">
        <w:rPr>
          <w:rFonts w:ascii="Times New Roman" w:hAnsi="Times New Roman"/>
          <w:i/>
          <w:sz w:val="24"/>
          <w:szCs w:val="24"/>
          <w:lang w:val="ro-RO"/>
        </w:rPr>
        <w:t xml:space="preserve"> proiectul </w:t>
      </w:r>
      <w:r w:rsidR="00D922C2" w:rsidRPr="00A8625A">
        <w:rPr>
          <w:rFonts w:ascii="Times New Roman" w:hAnsi="Times New Roman"/>
          <w:i/>
          <w:sz w:val="24"/>
          <w:szCs w:val="24"/>
          <w:lang w:val="ro-RO"/>
        </w:rPr>
        <w:t xml:space="preserve">de 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>Lege privind aprobarea Ordonan</w:t>
      </w:r>
      <w:r w:rsidR="00A8615C" w:rsidRPr="00A8615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A8615C" w:rsidRPr="00A8615C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 xml:space="preserve"> a Guvernului nr.43/2019 pentru modificarea </w:t>
      </w:r>
      <w:r w:rsidR="00A8615C" w:rsidRPr="00A8615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>i completarea unor acte normative care privesc stabilirea unor m</w:t>
      </w:r>
      <w:r w:rsidR="00A8615C" w:rsidRPr="00A8615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>suri în domeniul investi</w:t>
      </w:r>
      <w:r w:rsidR="00A8615C" w:rsidRPr="00A8615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>iilor</w:t>
      </w:r>
      <w:r w:rsidR="00A8615C">
        <w:rPr>
          <w:rFonts w:ascii="Times New Roman" w:hAnsi="Times New Roman"/>
          <w:i/>
          <w:sz w:val="24"/>
          <w:szCs w:val="24"/>
          <w:lang w:val="ro-RO"/>
        </w:rPr>
        <w:t>.</w:t>
      </w:r>
      <w:r w:rsidR="00A8615C" w:rsidRPr="00A8615C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:rsidR="00515106" w:rsidRPr="00A8625A" w:rsidRDefault="00515106" w:rsidP="00A8615C">
      <w:pPr>
        <w:spacing w:line="360" w:lineRule="auto"/>
        <w:ind w:left="-450" w:right="-488" w:firstLine="450"/>
        <w:jc w:val="both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A8625A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3D0B85" w:rsidRPr="00A8625A">
        <w:rPr>
          <w:rFonts w:ascii="Times New Roman" w:hAnsi="Times New Roman"/>
          <w:sz w:val="24"/>
          <w:szCs w:val="24"/>
          <w:lang w:val="ro-RO"/>
        </w:rPr>
        <w:t>proiectul de lege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313E5">
        <w:rPr>
          <w:rFonts w:ascii="Times New Roman" w:hAnsi="Times New Roman"/>
          <w:b/>
          <w:sz w:val="24"/>
          <w:szCs w:val="24"/>
          <w:lang w:val="ro-RO"/>
        </w:rPr>
        <w:t>1</w:t>
      </w:r>
      <w:r w:rsidR="00D35309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octomb</w:t>
      </w:r>
      <w:r w:rsidR="00C45649" w:rsidRPr="00A8625A">
        <w:rPr>
          <w:rFonts w:ascii="Times New Roman" w:hAnsi="Times New Roman"/>
          <w:b/>
          <w:sz w:val="24"/>
          <w:szCs w:val="24"/>
          <w:lang w:val="ro-RO"/>
        </w:rPr>
        <w:t>rie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A8625A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A8625A">
        <w:rPr>
          <w:rFonts w:ascii="Times New Roman" w:hAnsi="Times New Roman"/>
          <w:sz w:val="24"/>
          <w:szCs w:val="24"/>
          <w:lang w:val="ro-RO"/>
        </w:rPr>
        <w:t>.</w:t>
      </w:r>
    </w:p>
    <w:p w:rsidR="007C4371" w:rsidRPr="001D6C6E" w:rsidRDefault="008C7332" w:rsidP="001D6C6E">
      <w:pPr>
        <w:spacing w:line="360" w:lineRule="auto"/>
        <w:ind w:left="-426" w:right="-421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1D6C6E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F4B41" w:rsidRPr="001D6C6E">
        <w:rPr>
          <w:rFonts w:ascii="Times New Roman" w:hAnsi="Times New Roman"/>
          <w:sz w:val="24"/>
          <w:szCs w:val="24"/>
          <w:lang w:val="ro-RO"/>
        </w:rPr>
        <w:t>unanimitate</w:t>
      </w:r>
      <w:r w:rsidRPr="001D6C6E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1D6C6E">
        <w:rPr>
          <w:rFonts w:ascii="Times New Roman" w:hAnsi="Times New Roman"/>
          <w:b/>
          <w:sz w:val="24"/>
          <w:szCs w:val="24"/>
          <w:lang w:val="ro-RO"/>
        </w:rPr>
        <w:t>avizarea favorabilă</w:t>
      </w:r>
      <w:r w:rsidRPr="001D6C6E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1D6C6E">
        <w:rPr>
          <w:rFonts w:ascii="Times New Roman" w:hAnsi="Times New Roman"/>
          <w:sz w:val="24"/>
          <w:szCs w:val="24"/>
          <w:lang w:val="ro-RO"/>
        </w:rPr>
        <w:t>a proiectului de lege</w:t>
      </w:r>
      <w:r w:rsidR="007C4371" w:rsidRPr="001D6C6E">
        <w:rPr>
          <w:rFonts w:ascii="Times New Roman" w:hAnsi="Times New Roman"/>
          <w:b/>
          <w:sz w:val="24"/>
          <w:szCs w:val="24"/>
        </w:rPr>
        <w:t xml:space="preserve"> </w:t>
      </w:r>
      <w:r w:rsidR="007C4371" w:rsidRPr="001D6C6E">
        <w:rPr>
          <w:rFonts w:ascii="Times New Roman" w:hAnsi="Times New Roman"/>
          <w:sz w:val="24"/>
          <w:szCs w:val="24"/>
        </w:rPr>
        <w:t xml:space="preserve">cu un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amendament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admis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prezentat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în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Anexa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prezentul</w:t>
      </w:r>
      <w:proofErr w:type="spellEnd"/>
      <w:r w:rsidR="007C4371" w:rsidRPr="001D6C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4371" w:rsidRPr="001D6C6E">
        <w:rPr>
          <w:rFonts w:ascii="Times New Roman" w:hAnsi="Times New Roman"/>
          <w:sz w:val="24"/>
          <w:szCs w:val="24"/>
        </w:rPr>
        <w:t>aviz</w:t>
      </w:r>
      <w:proofErr w:type="spellEnd"/>
      <w:r w:rsidR="007C4371" w:rsidRPr="001D6C6E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9E7AE7" w:rsidRPr="001A3106" w:rsidRDefault="009E7AE7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41927" w:rsidRPr="00C45649" w:rsidRDefault="00141927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C48F2" w:rsidRDefault="007C48F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tbl>
      <w:tblPr>
        <w:tblStyle w:val="TableGrid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69"/>
        <w:gridCol w:w="5070"/>
      </w:tblGrid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FLORIN - CLAUDIU ROMAN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 - OPRESCU</w:t>
            </w:r>
          </w:p>
        </w:tc>
      </w:tr>
    </w:tbl>
    <w:p w:rsidR="00FA6045" w:rsidRPr="00C45649" w:rsidRDefault="00FA604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C45649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D6C6E" w:rsidRDefault="001D6C6E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1D6C6E">
        <w:rPr>
          <w:rFonts w:ascii="Times New Roman" w:hAnsi="Times New Roman"/>
          <w:i/>
          <w:sz w:val="16"/>
          <w:szCs w:val="18"/>
          <w:lang w:val="ro-RO"/>
        </w:rPr>
        <w:t xml:space="preserve">Șef serviciu, Sofia Chelaru  </w:t>
      </w:r>
    </w:p>
    <w:p w:rsidR="00D922C2" w:rsidRDefault="00D922C2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 xml:space="preserve">Consilier parlamentar Beatrice </w:t>
      </w:r>
      <w:proofErr w:type="spellStart"/>
      <w:r>
        <w:rPr>
          <w:rFonts w:ascii="Times New Roman" w:hAnsi="Times New Roman"/>
          <w:i/>
          <w:sz w:val="16"/>
          <w:szCs w:val="18"/>
          <w:lang w:val="ro-RO"/>
        </w:rPr>
        <w:t>Meianu</w:t>
      </w:r>
      <w:proofErr w:type="spellEnd"/>
      <w:r w:rsidR="001D6C6E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</w:p>
    <w:p w:rsidR="007C4371" w:rsidRDefault="007C4371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7C4371" w:rsidRDefault="007C4371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  <w:sectPr w:rsidR="007C4371" w:rsidSect="002D79BA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562" w:right="994" w:bottom="389" w:left="1411" w:header="706" w:footer="490" w:gutter="0"/>
          <w:cols w:space="708"/>
          <w:titlePg/>
          <w:docGrid w:linePitch="381"/>
        </w:sectPr>
      </w:pPr>
    </w:p>
    <w:p w:rsidR="007C4371" w:rsidRPr="00A54339" w:rsidRDefault="007C4371" w:rsidP="007C4371">
      <w:pPr>
        <w:jc w:val="right"/>
        <w:rPr>
          <w:rFonts w:ascii="Times New Roman" w:hAnsi="Times New Roman"/>
          <w:szCs w:val="28"/>
          <w:lang w:val="ro-RO"/>
        </w:rPr>
      </w:pPr>
      <w:r w:rsidRPr="00A54339">
        <w:rPr>
          <w:rFonts w:ascii="Times New Roman" w:hAnsi="Times New Roman"/>
          <w:szCs w:val="28"/>
          <w:lang w:val="ro-RO"/>
        </w:rPr>
        <w:lastRenderedPageBreak/>
        <w:t>Anexă</w:t>
      </w:r>
    </w:p>
    <w:p w:rsidR="007C4371" w:rsidRPr="00A54339" w:rsidRDefault="007C4371" w:rsidP="007C4371">
      <w:pPr>
        <w:jc w:val="right"/>
        <w:rPr>
          <w:rFonts w:ascii="Times New Roman" w:hAnsi="Times New Roman"/>
          <w:szCs w:val="28"/>
          <w:lang w:val="ro-RO"/>
        </w:rPr>
      </w:pPr>
    </w:p>
    <w:p w:rsidR="007C4371" w:rsidRPr="00A54339" w:rsidRDefault="007C4371" w:rsidP="007C4371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>AMENDAMENT ADMIS</w:t>
      </w:r>
    </w:p>
    <w:p w:rsidR="007C4371" w:rsidRDefault="007C4371" w:rsidP="007C4371">
      <w:pPr>
        <w:jc w:val="right"/>
        <w:rPr>
          <w:rFonts w:ascii="Times New Roman" w:hAnsi="Times New Roman"/>
          <w:szCs w:val="28"/>
          <w:lang w:val="ro-RO"/>
        </w:rPr>
      </w:pPr>
    </w:p>
    <w:p w:rsidR="007C4371" w:rsidRPr="00A54339" w:rsidRDefault="007C4371" w:rsidP="007C4371">
      <w:pPr>
        <w:jc w:val="right"/>
        <w:rPr>
          <w:rFonts w:ascii="Times New Roman" w:hAnsi="Times New Roman"/>
          <w:szCs w:val="28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402"/>
        <w:gridCol w:w="5387"/>
        <w:gridCol w:w="5408"/>
      </w:tblGrid>
      <w:tr w:rsidR="007C4371" w:rsidRPr="001D6C6E" w:rsidTr="002A759A">
        <w:trPr>
          <w:trHeight w:val="826"/>
          <w:jc w:val="center"/>
        </w:trPr>
        <w:tc>
          <w:tcPr>
            <w:tcW w:w="817" w:type="dxa"/>
          </w:tcPr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Nr. crt.</w:t>
            </w:r>
          </w:p>
        </w:tc>
        <w:tc>
          <w:tcPr>
            <w:tcW w:w="3402" w:type="dxa"/>
            <w:shd w:val="clear" w:color="auto" w:fill="auto"/>
          </w:tcPr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 xml:space="preserve">Text adoptat de Senat </w:t>
            </w:r>
          </w:p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5387" w:type="dxa"/>
            <w:shd w:val="clear" w:color="auto" w:fill="auto"/>
          </w:tcPr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Amendamente propuse</w:t>
            </w:r>
          </w:p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(Autorul amendamentului)</w:t>
            </w:r>
          </w:p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5408" w:type="dxa"/>
            <w:shd w:val="clear" w:color="auto" w:fill="auto"/>
          </w:tcPr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Motivarea amendamentelor propuse</w:t>
            </w:r>
          </w:p>
        </w:tc>
      </w:tr>
      <w:tr w:rsidR="007C4371" w:rsidRPr="001D6C6E" w:rsidTr="002A759A">
        <w:trPr>
          <w:trHeight w:val="555"/>
          <w:jc w:val="center"/>
        </w:trPr>
        <w:tc>
          <w:tcPr>
            <w:tcW w:w="817" w:type="dxa"/>
          </w:tcPr>
          <w:p w:rsidR="007C4371" w:rsidRPr="001D6C6E" w:rsidRDefault="007C4371" w:rsidP="002A759A">
            <w:pPr>
              <w:tabs>
                <w:tab w:val="left" w:pos="709"/>
              </w:tabs>
              <w:jc w:val="center"/>
              <w:outlineLvl w:val="0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:rsidR="007C4371" w:rsidRPr="001D6C6E" w:rsidRDefault="007C4371" w:rsidP="002A759A">
            <w:pPr>
              <w:tabs>
                <w:tab w:val="left" w:pos="709"/>
              </w:tabs>
              <w:jc w:val="center"/>
              <w:outlineLvl w:val="0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7C4371" w:rsidRPr="001D6C6E" w:rsidRDefault="007C4371" w:rsidP="002A759A">
            <w:pPr>
              <w:tabs>
                <w:tab w:val="left" w:pos="709"/>
              </w:tabs>
              <w:jc w:val="center"/>
              <w:outlineLvl w:val="0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2</w:t>
            </w:r>
          </w:p>
        </w:tc>
        <w:tc>
          <w:tcPr>
            <w:tcW w:w="5408" w:type="dxa"/>
            <w:shd w:val="clear" w:color="auto" w:fill="auto"/>
          </w:tcPr>
          <w:p w:rsidR="007C4371" w:rsidRPr="001D6C6E" w:rsidRDefault="007C4371" w:rsidP="002A759A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D6C6E">
              <w:rPr>
                <w:rFonts w:ascii="Times New Roman" w:hAnsi="Times New Roman"/>
                <w:b/>
                <w:szCs w:val="28"/>
                <w:lang w:val="ro-RO"/>
              </w:rPr>
              <w:t>3</w:t>
            </w:r>
          </w:p>
        </w:tc>
      </w:tr>
      <w:tr w:rsidR="007C4371" w:rsidRPr="001D6C6E" w:rsidTr="002A759A">
        <w:trPr>
          <w:trHeight w:val="3589"/>
          <w:jc w:val="center"/>
        </w:trPr>
        <w:tc>
          <w:tcPr>
            <w:tcW w:w="817" w:type="dxa"/>
          </w:tcPr>
          <w:p w:rsidR="007C4371" w:rsidRPr="001D6C6E" w:rsidRDefault="007C4371" w:rsidP="00B333C9">
            <w:pPr>
              <w:tabs>
                <w:tab w:val="left" w:pos="709"/>
              </w:tabs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D6C6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Style w:val="alb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Art. II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D6C6E">
              <w:rPr>
                <w:rStyle w:val="alb"/>
                <w:rFonts w:ascii="Times New Roman" w:hAnsi="Times New Roman"/>
                <w:sz w:val="24"/>
                <w:szCs w:val="24"/>
              </w:rPr>
              <w:t>1.</w:t>
            </w:r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La</w:t>
            </w:r>
            <w:proofErr w:type="gram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articolul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60 din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nr. </w:t>
            </w:r>
            <w:hyperlink r:id="rId13" w:anchor="/dokument/16950029?cm=DOCUMENT" w:tgtFrame="_blank" w:history="1"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227/2015</w:t>
              </w:r>
            </w:hyperlink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14" w:anchor="/dokument/16950032?cm=DOCUMENT" w:tgtFrame="_blank" w:history="1">
              <w:proofErr w:type="spellStart"/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Codul</w:t>
              </w:r>
              <w:proofErr w:type="spellEnd"/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fiscal</w:t>
              </w:r>
            </w:hyperlink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publicată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Monitorul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Oficial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Partea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I, nr. 688 din 10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septembrie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2015, cu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punctul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5 se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modifică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avea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următorul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cuprins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: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</w:rPr>
              <w:t xml:space="preserve">"5. </w:t>
            </w:r>
            <w:proofErr w:type="spellStart"/>
            <w:proofErr w:type="gramStart"/>
            <w:r w:rsidRPr="001D6C6E">
              <w:rPr>
                <w:rFonts w:ascii="Times New Roman" w:hAnsi="Times New Roman"/>
                <w:sz w:val="24"/>
                <w:szCs w:val="24"/>
              </w:rPr>
              <w:t>persoanele</w:t>
            </w:r>
            <w:proofErr w:type="spellEnd"/>
            <w:proofErr w:type="gram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fizice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veniturile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realizate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salarii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asimilate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salariilor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la art. 76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. (1)-(3),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ianuarie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2019-31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2028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inclusiv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sunt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îndeplinite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cumulativ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următoarele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condiţii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</w:rPr>
              <w:t xml:space="preserve">a)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angajatorii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desfăşoară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activităţi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sectorul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construcţii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cuprind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activitatea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construcţii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definită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codul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CAEN 41.42.43 -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secţiunea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F -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Construcţii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</w:rPr>
              <w:t xml:space="preserve"> (ii)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domeniile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producere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materialelor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construcţii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, definite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următoarele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coduri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CAEN: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……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2399-Fabricarea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altor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produse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din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minerale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nemetalice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n.c.a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7C4371" w:rsidRPr="001D6C6E" w:rsidRDefault="007C4371" w:rsidP="00B333C9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Art. II 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La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articolul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60</w:t>
            </w:r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nr. </w:t>
            </w:r>
            <w:hyperlink r:id="rId15" w:anchor="/dokument/16950029?cm=DOCUMENT" w:tgtFrame="_blank" w:history="1"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227/2015</w:t>
              </w:r>
            </w:hyperlink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16" w:anchor="/dokument/16950032?cm=DOCUMENT" w:tgtFrame="_blank" w:history="1">
              <w:proofErr w:type="spellStart"/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Codul</w:t>
              </w:r>
              <w:proofErr w:type="spellEnd"/>
              <w:r w:rsidRPr="001D6C6E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fiscal</w:t>
              </w:r>
            </w:hyperlink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publicată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Monitorul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Oficial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Partea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I, nr. 688 din 10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septembrie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2015, cu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punctul</w:t>
            </w:r>
            <w:proofErr w:type="spellEnd"/>
            <w:proofErr w:type="gram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 xml:space="preserve"> 5, </w:t>
            </w:r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lit. ii)  se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modifică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completează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avea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următorul</w:t>
            </w:r>
            <w:proofErr w:type="spellEnd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Style w:val="atl"/>
                <w:rFonts w:ascii="Times New Roman" w:hAnsi="Times New Roman"/>
                <w:b/>
                <w:sz w:val="24"/>
                <w:szCs w:val="24"/>
              </w:rPr>
              <w:t>cuprins</w:t>
            </w:r>
            <w:proofErr w:type="spellEnd"/>
            <w:r w:rsidRPr="001D6C6E">
              <w:rPr>
                <w:rStyle w:val="atl"/>
                <w:rFonts w:ascii="Times New Roman" w:hAnsi="Times New Roman"/>
                <w:sz w:val="24"/>
                <w:szCs w:val="24"/>
              </w:rPr>
              <w:t>:</w:t>
            </w: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371" w:rsidRPr="001D6C6E" w:rsidRDefault="007C4371" w:rsidP="00B333C9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</w:rPr>
              <w:t xml:space="preserve"> (ii)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domeniile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producere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materialelor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construcţii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, definite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următoarele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coduri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CAEN: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……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2399-Fabricarea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altor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produse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din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minerale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nemetalice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n.c.a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0899 – </w:t>
            </w:r>
            <w:proofErr w:type="spellStart"/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Alte</w:t>
            </w:r>
            <w:proofErr w:type="spellEnd"/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activitati</w:t>
            </w:r>
            <w:proofErr w:type="spellEnd"/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extractive </w:t>
            </w:r>
            <w:proofErr w:type="spellStart"/>
            <w:r w:rsidRPr="001D6C6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n.c.a</w:t>
            </w:r>
            <w:proofErr w:type="spellEnd"/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...................................................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1D6C6E" w:rsidRPr="004A6065" w:rsidRDefault="001D6C6E" w:rsidP="00B333C9">
            <w:pPr>
              <w:pStyle w:val="Heading4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A6065">
              <w:rPr>
                <w:rFonts w:ascii="Times New Roman" w:hAnsi="Times New Roman"/>
                <w:sz w:val="24"/>
                <w:szCs w:val="24"/>
                <w:lang w:val="ro-RO"/>
              </w:rPr>
              <w:t>Autor</w:t>
            </w:r>
            <w:r w:rsidRPr="004A60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4A6065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4A60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6065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4A60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6065">
              <w:rPr>
                <w:rFonts w:ascii="Times New Roman" w:hAnsi="Times New Roman"/>
                <w:sz w:val="24"/>
                <w:szCs w:val="24"/>
              </w:rPr>
              <w:t>administra</w:t>
            </w:r>
            <w:proofErr w:type="spellEnd"/>
            <w:r w:rsidRPr="004A6065">
              <w:rPr>
                <w:rFonts w:ascii="Times New Roman" w:hAnsi="Times New Roman"/>
                <w:sz w:val="24"/>
                <w:szCs w:val="24"/>
                <w:lang w:val="ro-RO"/>
              </w:rPr>
              <w:t>ție publică și amenajarea teritoriului</w:t>
            </w:r>
          </w:p>
          <w:p w:rsidR="007C4371" w:rsidRPr="001D6C6E" w:rsidRDefault="007C4371" w:rsidP="00B333C9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408" w:type="dxa"/>
            <w:shd w:val="clear" w:color="auto" w:fill="auto"/>
          </w:tcPr>
          <w:p w:rsidR="007C4371" w:rsidRPr="001D6C6E" w:rsidRDefault="001D6C6E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lastRenderedPageBreak/>
              <w:t>Î</w:t>
            </w:r>
            <w:r w:rsidR="007C4371" w:rsidRPr="001D6C6E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forma </w:t>
            </w:r>
            <w:proofErr w:type="spellStart"/>
            <w:proofErr w:type="gram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existent</w:t>
            </w:r>
            <w:r w:rsidRPr="001D6C6E">
              <w:rPr>
                <w:rFonts w:ascii="Times New Roman" w:hAnsi="Times New Roman"/>
                <w:sz w:val="24"/>
                <w:szCs w:val="24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lege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la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punctul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(ii)</w:t>
            </w:r>
            <w:r w:rsidRPr="001D6C6E">
              <w:rPr>
                <w:rFonts w:ascii="Times New Roman" w:hAnsi="Times New Roman"/>
                <w:sz w:val="24"/>
                <w:szCs w:val="24"/>
              </w:rPr>
              <w:t>,</w:t>
            </w:r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care se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refer</w:t>
            </w:r>
            <w:r w:rsidRPr="001D6C6E">
              <w:rPr>
                <w:rFonts w:ascii="Times New Roman" w:hAnsi="Times New Roman"/>
                <w:sz w:val="24"/>
                <w:szCs w:val="24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domeniile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producere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materialelor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constructii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>, nu</w:t>
            </w:r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introdus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</w:rPr>
              <w:t>codul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</w:rPr>
              <w:t xml:space="preserve"> : „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0899 –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Alte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activitati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extractive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n.c.a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”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care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reprezintă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activitate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extrem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important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din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cadrul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acestui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domeniu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ș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se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refer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la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extrac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ț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ia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substan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ț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elor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minerale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argil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caolinoas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argil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refractar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bentonit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gresie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calcaroas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gresie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cuartoasă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tufuri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industriale,azbest,etc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Acest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lucru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crează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situatie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evidenta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concuren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ță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neloial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î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ntre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produc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ă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torii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materiale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construc</w:t>
            </w:r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ț</w:t>
            </w:r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existenti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piata</w:t>
            </w:r>
            <w:proofErr w:type="spellEnd"/>
            <w:r w:rsidR="007C4371"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1D6C6E" w:rsidRPr="001D6C6E" w:rsidRDefault="001D6C6E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Amendamentul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vine cu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această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completare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sprijini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firmele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și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ales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firmele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mici</w:t>
            </w:r>
            <w:proofErr w:type="spellEnd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Pr="001D6C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produc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ție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și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evita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concurența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neloială.</w:t>
            </w: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C4371" w:rsidRPr="001D6C6E" w:rsidRDefault="007C4371" w:rsidP="00B333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C4371" w:rsidRPr="007C4371" w:rsidRDefault="007C4371" w:rsidP="00E439D3">
      <w:pPr>
        <w:ind w:right="-133"/>
        <w:rPr>
          <w:rFonts w:ascii="Times New Roman" w:hAnsi="Times New Roman"/>
          <w:i/>
          <w:sz w:val="16"/>
          <w:szCs w:val="18"/>
        </w:rPr>
      </w:pPr>
    </w:p>
    <w:sectPr w:rsidR="007C4371" w:rsidRPr="007C4371" w:rsidSect="007C4371">
      <w:pgSz w:w="16840" w:h="11907" w:orient="landscape" w:code="9"/>
      <w:pgMar w:top="1412" w:right="561" w:bottom="992" w:left="391" w:header="709" w:footer="48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887" w:rsidRDefault="00CE4887">
      <w:r>
        <w:separator/>
      </w:r>
    </w:p>
  </w:endnote>
  <w:endnote w:type="continuationSeparator" w:id="0">
    <w:p w:rsidR="00CE4887" w:rsidRDefault="00CE4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D622D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B36E5" w:rsidRDefault="000E1DE3" w:rsidP="00B95F39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 w:rsidR="004627B6">
      <w:rPr>
        <w:rFonts w:ascii="Verdana" w:hAnsi="Verdana"/>
        <w:sz w:val="18"/>
        <w:szCs w:val="16"/>
        <w:lang w:val="ro-RO"/>
      </w:rPr>
      <w:t>administraţie publică și</w:t>
    </w:r>
    <w:r w:rsidR="00B95F39">
      <w:rPr>
        <w:rFonts w:ascii="Verdana" w:hAnsi="Verdana"/>
        <w:sz w:val="18"/>
        <w:szCs w:val="16"/>
        <w:lang w:val="ro-RO"/>
      </w:rPr>
      <w:t xml:space="preserve"> amenajarea te</w:t>
    </w:r>
    <w:r w:rsidR="004627B6">
      <w:rPr>
        <w:rFonts w:ascii="Verdana" w:hAnsi="Verdana"/>
        <w:sz w:val="18"/>
        <w:szCs w:val="16"/>
        <w:lang w:val="ro-RO"/>
      </w:rPr>
      <w:t>ritoriului</w:t>
    </w:r>
  </w:p>
  <w:p w:rsidR="00773F40" w:rsidRPr="00C15F5B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25</w:t>
    </w:r>
    <w:r w:rsidRPr="00AB36E5">
      <w:rPr>
        <w:rFonts w:ascii="Verdana" w:hAnsi="Verdana"/>
        <w:sz w:val="18"/>
        <w:szCs w:val="16"/>
        <w:lang w:val="ro-RO"/>
      </w:rPr>
      <w:t>,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E1DE3">
      <w:rPr>
        <w:rFonts w:ascii="Verdana" w:hAnsi="Verdana"/>
        <w:sz w:val="18"/>
        <w:szCs w:val="16"/>
        <w:lang w:val="ro-RO"/>
      </w:rPr>
      <w:t>314.6</w:t>
    </w:r>
    <w:r w:rsidR="00B95F39">
      <w:rPr>
        <w:rFonts w:ascii="Verdana" w:hAnsi="Verdana"/>
        <w:sz w:val="18"/>
        <w:szCs w:val="16"/>
        <w:lang w:val="ro-RO"/>
      </w:rPr>
      <w:t>9</w:t>
    </w:r>
    <w:r w:rsidRPr="00AB36E5">
      <w:rPr>
        <w:rFonts w:ascii="Verdana" w:hAnsi="Verdana"/>
        <w:sz w:val="18"/>
        <w:szCs w:val="16"/>
        <w:lang w:val="ro-RO"/>
      </w:rPr>
      <w:t>.</w:t>
    </w:r>
    <w:r w:rsidR="00B95F39"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</w:t>
    </w:r>
    <w:r w:rsidR="00B95F39">
      <w:rPr>
        <w:rFonts w:ascii="Verdana" w:hAnsi="Verdana"/>
        <w:sz w:val="18"/>
        <w:szCs w:val="16"/>
        <w:lang w:val="ro-RO"/>
      </w:rPr>
      <w:t>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887" w:rsidRDefault="00CE4887">
      <w:r>
        <w:separator/>
      </w:r>
    </w:p>
  </w:footnote>
  <w:footnote w:type="continuationSeparator" w:id="0">
    <w:p w:rsidR="00CE4887" w:rsidRDefault="00CE48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D622D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1927"/>
    <w:rsid w:val="001444CD"/>
    <w:rsid w:val="0014479A"/>
    <w:rsid w:val="001502AD"/>
    <w:rsid w:val="00152598"/>
    <w:rsid w:val="001532BF"/>
    <w:rsid w:val="0015516D"/>
    <w:rsid w:val="00156CDF"/>
    <w:rsid w:val="0016469D"/>
    <w:rsid w:val="00164C2C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06"/>
    <w:rsid w:val="001A31B4"/>
    <w:rsid w:val="001A475C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6C6E"/>
    <w:rsid w:val="001D7B3C"/>
    <w:rsid w:val="001E0D11"/>
    <w:rsid w:val="001E1747"/>
    <w:rsid w:val="001E207A"/>
    <w:rsid w:val="001E3851"/>
    <w:rsid w:val="001E6B2E"/>
    <w:rsid w:val="001F0014"/>
    <w:rsid w:val="001F1DBC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A0B"/>
    <w:rsid w:val="00230AA7"/>
    <w:rsid w:val="00231E1C"/>
    <w:rsid w:val="002325F5"/>
    <w:rsid w:val="002357BE"/>
    <w:rsid w:val="00241846"/>
    <w:rsid w:val="00243638"/>
    <w:rsid w:val="00247BEC"/>
    <w:rsid w:val="002549C6"/>
    <w:rsid w:val="00257C36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30EA"/>
    <w:rsid w:val="003046D3"/>
    <w:rsid w:val="0030520B"/>
    <w:rsid w:val="003074A8"/>
    <w:rsid w:val="00316783"/>
    <w:rsid w:val="003174C4"/>
    <w:rsid w:val="0031774C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3FD"/>
    <w:rsid w:val="003516DD"/>
    <w:rsid w:val="00360542"/>
    <w:rsid w:val="003619B8"/>
    <w:rsid w:val="00361A1B"/>
    <w:rsid w:val="00363C94"/>
    <w:rsid w:val="00365184"/>
    <w:rsid w:val="00370035"/>
    <w:rsid w:val="00371BBE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22EB"/>
    <w:rsid w:val="00383F01"/>
    <w:rsid w:val="00385997"/>
    <w:rsid w:val="003864BA"/>
    <w:rsid w:val="00387E15"/>
    <w:rsid w:val="00391C1A"/>
    <w:rsid w:val="00392211"/>
    <w:rsid w:val="00395796"/>
    <w:rsid w:val="003A4C48"/>
    <w:rsid w:val="003B0937"/>
    <w:rsid w:val="003B2365"/>
    <w:rsid w:val="003B53C4"/>
    <w:rsid w:val="003B6477"/>
    <w:rsid w:val="003B7028"/>
    <w:rsid w:val="003B7D31"/>
    <w:rsid w:val="003C7419"/>
    <w:rsid w:val="003D048F"/>
    <w:rsid w:val="003D0B85"/>
    <w:rsid w:val="003D375F"/>
    <w:rsid w:val="003D5205"/>
    <w:rsid w:val="003D58B4"/>
    <w:rsid w:val="003E00A3"/>
    <w:rsid w:val="003E1789"/>
    <w:rsid w:val="003E2A09"/>
    <w:rsid w:val="003E6717"/>
    <w:rsid w:val="003F2214"/>
    <w:rsid w:val="003F2ED6"/>
    <w:rsid w:val="00400A4A"/>
    <w:rsid w:val="00404F01"/>
    <w:rsid w:val="0041000B"/>
    <w:rsid w:val="00411C99"/>
    <w:rsid w:val="00412E98"/>
    <w:rsid w:val="00413C82"/>
    <w:rsid w:val="00420EFB"/>
    <w:rsid w:val="00421A00"/>
    <w:rsid w:val="00421CD9"/>
    <w:rsid w:val="00423DB3"/>
    <w:rsid w:val="00427A38"/>
    <w:rsid w:val="0043227C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1DF8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087B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EAF"/>
    <w:rsid w:val="004E7066"/>
    <w:rsid w:val="004E70BE"/>
    <w:rsid w:val="004E7937"/>
    <w:rsid w:val="004F36A9"/>
    <w:rsid w:val="00500F1F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A"/>
    <w:rsid w:val="005461C7"/>
    <w:rsid w:val="005468BC"/>
    <w:rsid w:val="00550D87"/>
    <w:rsid w:val="00553D46"/>
    <w:rsid w:val="00554739"/>
    <w:rsid w:val="00556101"/>
    <w:rsid w:val="00560132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370B"/>
    <w:rsid w:val="00664EF4"/>
    <w:rsid w:val="006667A3"/>
    <w:rsid w:val="00672003"/>
    <w:rsid w:val="006753A4"/>
    <w:rsid w:val="006777C5"/>
    <w:rsid w:val="00682975"/>
    <w:rsid w:val="00687BA7"/>
    <w:rsid w:val="00690D7A"/>
    <w:rsid w:val="00691688"/>
    <w:rsid w:val="00695BA9"/>
    <w:rsid w:val="006A4BF0"/>
    <w:rsid w:val="006A5D1A"/>
    <w:rsid w:val="006A6E93"/>
    <w:rsid w:val="006B0FE9"/>
    <w:rsid w:val="006B422E"/>
    <w:rsid w:val="006B6E2D"/>
    <w:rsid w:val="006C16C9"/>
    <w:rsid w:val="006C1AB0"/>
    <w:rsid w:val="006C2D89"/>
    <w:rsid w:val="006C4DF5"/>
    <w:rsid w:val="006C68D0"/>
    <w:rsid w:val="006C7FC6"/>
    <w:rsid w:val="006C7FD1"/>
    <w:rsid w:val="006D236F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6299D"/>
    <w:rsid w:val="0077390E"/>
    <w:rsid w:val="00773F40"/>
    <w:rsid w:val="00776BB6"/>
    <w:rsid w:val="00777E47"/>
    <w:rsid w:val="0078049F"/>
    <w:rsid w:val="0079487D"/>
    <w:rsid w:val="007957A7"/>
    <w:rsid w:val="007969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371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C3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13E5"/>
    <w:rsid w:val="00833DA6"/>
    <w:rsid w:val="00833F28"/>
    <w:rsid w:val="00836B3D"/>
    <w:rsid w:val="00837FA4"/>
    <w:rsid w:val="008475E7"/>
    <w:rsid w:val="0085052A"/>
    <w:rsid w:val="00852E2B"/>
    <w:rsid w:val="0085388E"/>
    <w:rsid w:val="00854171"/>
    <w:rsid w:val="00855C59"/>
    <w:rsid w:val="00856195"/>
    <w:rsid w:val="0085727B"/>
    <w:rsid w:val="008633B2"/>
    <w:rsid w:val="00871608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A2B69"/>
    <w:rsid w:val="008A3B51"/>
    <w:rsid w:val="008B07EF"/>
    <w:rsid w:val="008B714D"/>
    <w:rsid w:val="008C7332"/>
    <w:rsid w:val="008C7688"/>
    <w:rsid w:val="008D0934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351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64E7"/>
    <w:rsid w:val="00926659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716F"/>
    <w:rsid w:val="009B0C5E"/>
    <w:rsid w:val="009C3449"/>
    <w:rsid w:val="009C4179"/>
    <w:rsid w:val="009C5ABA"/>
    <w:rsid w:val="009C5E6F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9F53B2"/>
    <w:rsid w:val="00A03175"/>
    <w:rsid w:val="00A03D35"/>
    <w:rsid w:val="00A0465A"/>
    <w:rsid w:val="00A05EA1"/>
    <w:rsid w:val="00A063BD"/>
    <w:rsid w:val="00A1148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5553"/>
    <w:rsid w:val="00A466C7"/>
    <w:rsid w:val="00A47109"/>
    <w:rsid w:val="00A47343"/>
    <w:rsid w:val="00A5234B"/>
    <w:rsid w:val="00A53403"/>
    <w:rsid w:val="00A53EBB"/>
    <w:rsid w:val="00A56222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5C"/>
    <w:rsid w:val="00A86163"/>
    <w:rsid w:val="00A8625A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2697"/>
    <w:rsid w:val="00B333C9"/>
    <w:rsid w:val="00B333E0"/>
    <w:rsid w:val="00B36E70"/>
    <w:rsid w:val="00B3713B"/>
    <w:rsid w:val="00B44B01"/>
    <w:rsid w:val="00B459F7"/>
    <w:rsid w:val="00B46C85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428C"/>
    <w:rsid w:val="00B82B24"/>
    <w:rsid w:val="00B87833"/>
    <w:rsid w:val="00B9208B"/>
    <w:rsid w:val="00B92935"/>
    <w:rsid w:val="00B95F39"/>
    <w:rsid w:val="00BA16C8"/>
    <w:rsid w:val="00BA3F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21C95"/>
    <w:rsid w:val="00C2328F"/>
    <w:rsid w:val="00C35B75"/>
    <w:rsid w:val="00C37618"/>
    <w:rsid w:val="00C41CF3"/>
    <w:rsid w:val="00C45283"/>
    <w:rsid w:val="00C45649"/>
    <w:rsid w:val="00C47129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C90"/>
    <w:rsid w:val="00C800A9"/>
    <w:rsid w:val="00C80B6F"/>
    <w:rsid w:val="00C80DC0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B2B74"/>
    <w:rsid w:val="00CB6010"/>
    <w:rsid w:val="00CC5CCC"/>
    <w:rsid w:val="00CD396B"/>
    <w:rsid w:val="00CD72BB"/>
    <w:rsid w:val="00CE05BC"/>
    <w:rsid w:val="00CE1247"/>
    <w:rsid w:val="00CE1729"/>
    <w:rsid w:val="00CE28D3"/>
    <w:rsid w:val="00CE37E9"/>
    <w:rsid w:val="00CE4887"/>
    <w:rsid w:val="00CF10DE"/>
    <w:rsid w:val="00CF2853"/>
    <w:rsid w:val="00CF31E0"/>
    <w:rsid w:val="00CF6750"/>
    <w:rsid w:val="00D02AC2"/>
    <w:rsid w:val="00D04F8A"/>
    <w:rsid w:val="00D07858"/>
    <w:rsid w:val="00D119FB"/>
    <w:rsid w:val="00D1253E"/>
    <w:rsid w:val="00D15C28"/>
    <w:rsid w:val="00D160B8"/>
    <w:rsid w:val="00D1760A"/>
    <w:rsid w:val="00D1763F"/>
    <w:rsid w:val="00D2076F"/>
    <w:rsid w:val="00D21D8A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BC5"/>
    <w:rsid w:val="00D5147E"/>
    <w:rsid w:val="00D538C4"/>
    <w:rsid w:val="00D54910"/>
    <w:rsid w:val="00D54FEB"/>
    <w:rsid w:val="00D553C4"/>
    <w:rsid w:val="00D61516"/>
    <w:rsid w:val="00D622DE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1554"/>
    <w:rsid w:val="00D8323B"/>
    <w:rsid w:val="00D922C2"/>
    <w:rsid w:val="00D9422B"/>
    <w:rsid w:val="00D94C3B"/>
    <w:rsid w:val="00DA0598"/>
    <w:rsid w:val="00DA4121"/>
    <w:rsid w:val="00DA64BD"/>
    <w:rsid w:val="00DB2ADE"/>
    <w:rsid w:val="00DB6365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4B41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1FBF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A4366"/>
    <w:rsid w:val="00FA46AA"/>
    <w:rsid w:val="00FA53D0"/>
    <w:rsid w:val="00FA6045"/>
    <w:rsid w:val="00FA6B08"/>
    <w:rsid w:val="00FA7453"/>
    <w:rsid w:val="00FB2723"/>
    <w:rsid w:val="00FB43FD"/>
    <w:rsid w:val="00FB4701"/>
    <w:rsid w:val="00FB64F1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FC8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BA3FC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BA3FC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A3FC8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A3F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3F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A3FC8"/>
  </w:style>
  <w:style w:type="paragraph" w:styleId="FootnoteText">
    <w:name w:val="footnote text"/>
    <w:basedOn w:val="Normal"/>
    <w:semiHidden/>
    <w:rsid w:val="00BA3FC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uiPriority w:val="99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alb">
    <w:name w:val="a_lb"/>
    <w:basedOn w:val="DefaultParagraphFont"/>
    <w:rsid w:val="007C4371"/>
  </w:style>
  <w:style w:type="character" w:customStyle="1" w:styleId="atl">
    <w:name w:val="a_tl"/>
    <w:basedOn w:val="DefaultParagraphFont"/>
    <w:rsid w:val="007C4371"/>
  </w:style>
  <w:style w:type="paragraph" w:styleId="NoSpacing">
    <w:name w:val="No Spacing"/>
    <w:uiPriority w:val="1"/>
    <w:qFormat/>
    <w:rsid w:val="007C4371"/>
    <w:rPr>
      <w:rFonts w:asciiTheme="minorHAnsi" w:eastAsiaTheme="minorHAnsi" w:hAnsiTheme="minorHAnsi" w:cstheme="minorBidi"/>
      <w:sz w:val="22"/>
      <w:szCs w:val="22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intact.ro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intact.r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intact.ro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sintact.ro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A520E-700A-4B4D-B41F-0A7626DC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20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beatrice.meianu</cp:lastModifiedBy>
  <cp:revision>10</cp:revision>
  <cp:lastPrinted>2019-02-05T11:25:00Z</cp:lastPrinted>
  <dcterms:created xsi:type="dcterms:W3CDTF">2019-09-25T09:27:00Z</dcterms:created>
  <dcterms:modified xsi:type="dcterms:W3CDTF">2019-10-02T06:34:00Z</dcterms:modified>
</cp:coreProperties>
</file>