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8529AC" w:rsidP="003062C8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10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3062C8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decembrie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D538C4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2019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C20A64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C20A64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559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C20A64">
        <w:rPr>
          <w:rFonts w:ascii="Times New Roman" w:hAnsi="Times New Roman"/>
          <w:b/>
          <w:sz w:val="24"/>
          <w:szCs w:val="24"/>
          <w:lang w:val="ro-RO"/>
        </w:rPr>
        <w:t>propunerii legislative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C20A64" w:rsidRPr="00C20A64">
        <w:rPr>
          <w:rFonts w:ascii="Times New Roman" w:hAnsi="Times New Roman"/>
          <w:b/>
          <w:sz w:val="24"/>
          <w:szCs w:val="24"/>
          <w:lang w:val="ro-RO"/>
        </w:rPr>
        <w:t>pentru completarea art.32 alin.(1) din Ordonan</w:t>
      </w:r>
      <w:r w:rsidR="00C20A64" w:rsidRPr="00C20A64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C20A64" w:rsidRPr="00C20A64">
        <w:rPr>
          <w:rFonts w:ascii="Times New Roman" w:hAnsi="Times New Roman"/>
          <w:b/>
          <w:sz w:val="24"/>
          <w:szCs w:val="24"/>
          <w:lang w:val="ro-RO"/>
        </w:rPr>
        <w:t>a Guvernului nr.2/2001 privind regimul juridic al contraven</w:t>
      </w:r>
      <w:r w:rsidR="00C20A64" w:rsidRPr="00C20A64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C20A64" w:rsidRPr="00C20A64">
        <w:rPr>
          <w:rFonts w:ascii="Times New Roman" w:hAnsi="Times New Roman"/>
          <w:b/>
          <w:sz w:val="24"/>
          <w:szCs w:val="24"/>
          <w:lang w:val="ro-RO"/>
        </w:rPr>
        <w:t>iilor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515106" w:rsidRPr="00227826" w:rsidRDefault="00515106" w:rsidP="00485EDC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>În conformitate cu prevederile art.95</w:t>
      </w:r>
      <w:r w:rsidR="00BF2041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din Regulamentul Camerei Deputaţilor, republicat,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3311D9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803B5" w:rsidRPr="00227826">
        <w:rPr>
          <w:rFonts w:ascii="Times New Roman" w:hAnsi="Times New Roman"/>
          <w:sz w:val="24"/>
          <w:szCs w:val="24"/>
          <w:lang w:val="ro-RO"/>
        </w:rPr>
        <w:t>obişnuită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C20A64">
        <w:rPr>
          <w:rFonts w:ascii="Times New Roman" w:hAnsi="Times New Roman"/>
          <w:b/>
          <w:sz w:val="24"/>
          <w:szCs w:val="24"/>
          <w:lang w:val="ro-RO"/>
        </w:rPr>
        <w:t>639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8529AC">
        <w:rPr>
          <w:rFonts w:ascii="Times New Roman" w:hAnsi="Times New Roman"/>
          <w:sz w:val="24"/>
          <w:szCs w:val="24"/>
          <w:lang w:val="ro-RO"/>
        </w:rPr>
        <w:t>2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529AC">
        <w:rPr>
          <w:rFonts w:ascii="Times New Roman" w:hAnsi="Times New Roman"/>
          <w:sz w:val="24"/>
          <w:szCs w:val="24"/>
          <w:lang w:val="ro-RO"/>
        </w:rPr>
        <w:t>decembrie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734F2" w:rsidRPr="00227826">
        <w:rPr>
          <w:rFonts w:ascii="Times New Roman" w:hAnsi="Times New Roman"/>
          <w:sz w:val="24"/>
          <w:szCs w:val="24"/>
          <w:lang w:val="ro-RO"/>
        </w:rPr>
        <w:t>2019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C20A64">
        <w:rPr>
          <w:rFonts w:ascii="Times New Roman" w:hAnsi="Times New Roman"/>
          <w:i/>
          <w:sz w:val="24"/>
          <w:szCs w:val="24"/>
          <w:lang w:val="ro-RO"/>
        </w:rPr>
        <w:t xml:space="preserve">propunerea </w:t>
      </w:r>
      <w:r w:rsidR="00C20A64" w:rsidRPr="00C20A64">
        <w:rPr>
          <w:rFonts w:ascii="Times New Roman" w:hAnsi="Times New Roman"/>
          <w:i/>
          <w:sz w:val="24"/>
          <w:szCs w:val="24"/>
          <w:lang w:val="ro-RO"/>
        </w:rPr>
        <w:t>pentru completarea art.32 alin.(1) din Ordonan</w:t>
      </w:r>
      <w:r w:rsidR="00C20A64" w:rsidRPr="00C20A64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C20A64" w:rsidRPr="00C20A64">
        <w:rPr>
          <w:rFonts w:ascii="Times New Roman" w:hAnsi="Times New Roman"/>
          <w:i/>
          <w:sz w:val="24"/>
          <w:szCs w:val="24"/>
          <w:lang w:val="ro-RO"/>
        </w:rPr>
        <w:t>a Guvernului nr.2/2001 privind regimul juridic al contraven</w:t>
      </w:r>
      <w:r w:rsidR="00C20A64" w:rsidRPr="00C20A64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C20A64" w:rsidRPr="00C20A64">
        <w:rPr>
          <w:rFonts w:ascii="Times New Roman" w:hAnsi="Times New Roman"/>
          <w:i/>
          <w:sz w:val="24"/>
          <w:szCs w:val="24"/>
          <w:lang w:val="ro-RO"/>
        </w:rPr>
        <w:t>iilor</w:t>
      </w:r>
      <w:r w:rsidR="008529AC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515106" w:rsidRPr="00227826" w:rsidRDefault="00515106" w:rsidP="00485EDC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Potrivit prevederilor art.61 din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C20A64">
        <w:rPr>
          <w:rFonts w:ascii="Times New Roman" w:hAnsi="Times New Roman"/>
          <w:sz w:val="24"/>
          <w:szCs w:val="24"/>
          <w:lang w:val="ro-RO"/>
        </w:rPr>
        <w:t>propunerea legislativă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sus menţionat</w:t>
      </w:r>
      <w:r w:rsidR="00C20A64">
        <w:rPr>
          <w:rFonts w:ascii="Times New Roman" w:hAnsi="Times New Roman"/>
          <w:sz w:val="24"/>
          <w:szCs w:val="24"/>
          <w:lang w:val="ro-RO"/>
        </w:rPr>
        <w:t>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în şedinţa 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8529AC">
        <w:rPr>
          <w:rFonts w:ascii="Times New Roman" w:hAnsi="Times New Roman"/>
          <w:b/>
          <w:sz w:val="24"/>
          <w:szCs w:val="24"/>
          <w:lang w:val="ro-RO"/>
        </w:rPr>
        <w:t>10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062C8">
        <w:rPr>
          <w:rFonts w:ascii="Times New Roman" w:hAnsi="Times New Roman"/>
          <w:b/>
          <w:sz w:val="24"/>
          <w:szCs w:val="24"/>
          <w:lang w:val="ro-RO"/>
        </w:rPr>
        <w:t>decembrie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D538C4" w:rsidRPr="00227826">
        <w:rPr>
          <w:rFonts w:ascii="Times New Roman" w:hAnsi="Times New Roman"/>
          <w:b/>
          <w:sz w:val="24"/>
          <w:szCs w:val="24"/>
          <w:lang w:val="ro-RO"/>
        </w:rPr>
        <w:t>2019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9E7AE7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257353">
        <w:rPr>
          <w:rFonts w:ascii="Times New Roman" w:hAnsi="Times New Roman"/>
          <w:sz w:val="24"/>
          <w:szCs w:val="24"/>
          <w:lang w:val="ro-RO"/>
        </w:rPr>
        <w:t>unanimitate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40061E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 w:rsidR="00C20A64">
        <w:rPr>
          <w:rFonts w:ascii="Times New Roman" w:hAnsi="Times New Roman"/>
          <w:sz w:val="24"/>
          <w:szCs w:val="24"/>
          <w:lang w:val="ro-RO"/>
        </w:rPr>
        <w:t>propunerii legislative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Pr="00227826" w:rsidRDefault="00070822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070822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25735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CONSTANTIN ȘOVĂIALĂ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56805" w:rsidRDefault="00A56805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257353" w:rsidRDefault="00257353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257353" w:rsidRDefault="00257353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257353" w:rsidRDefault="00257353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257353" w:rsidRDefault="00257353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257353" w:rsidRPr="00227826" w:rsidRDefault="00257353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F538FC" w:rsidRPr="00227826" w:rsidRDefault="00F538FC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975FB0" w:rsidRPr="00227826" w:rsidRDefault="00975FB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1527" w:rsidRDefault="00D81527">
      <w:r>
        <w:separator/>
      </w:r>
    </w:p>
  </w:endnote>
  <w:endnote w:type="continuationSeparator" w:id="1">
    <w:p w:rsidR="00D81527" w:rsidRDefault="00D815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0A2B59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1527" w:rsidRDefault="00D81527">
      <w:r>
        <w:separator/>
      </w:r>
    </w:p>
  </w:footnote>
  <w:footnote w:type="continuationSeparator" w:id="1">
    <w:p w:rsidR="00D81527" w:rsidRDefault="00D815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0A2B59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2B59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4A5A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1587"/>
    <w:rsid w:val="00164063"/>
    <w:rsid w:val="0016469D"/>
    <w:rsid w:val="001672A3"/>
    <w:rsid w:val="0017033C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C1828"/>
    <w:rsid w:val="001C1858"/>
    <w:rsid w:val="001D0651"/>
    <w:rsid w:val="001D0B75"/>
    <w:rsid w:val="001D1A10"/>
    <w:rsid w:val="001D3E7A"/>
    <w:rsid w:val="001D5D34"/>
    <w:rsid w:val="001D7B3C"/>
    <w:rsid w:val="001E0D11"/>
    <w:rsid w:val="001E1747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353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70C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138F5"/>
    <w:rsid w:val="009150FA"/>
    <w:rsid w:val="00917B4E"/>
    <w:rsid w:val="00920DB7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681A"/>
    <w:rsid w:val="00AC7CC6"/>
    <w:rsid w:val="00AD1D8B"/>
    <w:rsid w:val="00AD7F60"/>
    <w:rsid w:val="00AE1FCD"/>
    <w:rsid w:val="00AE637E"/>
    <w:rsid w:val="00AF2B52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208B"/>
    <w:rsid w:val="00B92935"/>
    <w:rsid w:val="00B95F39"/>
    <w:rsid w:val="00BA16C8"/>
    <w:rsid w:val="00BA4BFF"/>
    <w:rsid w:val="00BA5B96"/>
    <w:rsid w:val="00BA6C64"/>
    <w:rsid w:val="00BA7F9E"/>
    <w:rsid w:val="00BB01CF"/>
    <w:rsid w:val="00BB05DD"/>
    <w:rsid w:val="00BB0893"/>
    <w:rsid w:val="00BB4FE2"/>
    <w:rsid w:val="00BB6465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0A64"/>
    <w:rsid w:val="00C21C95"/>
    <w:rsid w:val="00C2328F"/>
    <w:rsid w:val="00C35B75"/>
    <w:rsid w:val="00C37618"/>
    <w:rsid w:val="00C41CF3"/>
    <w:rsid w:val="00C45283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78E3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4C1A"/>
    <w:rsid w:val="00D75F42"/>
    <w:rsid w:val="00D76B5E"/>
    <w:rsid w:val="00D803B5"/>
    <w:rsid w:val="00D810FA"/>
    <w:rsid w:val="00D81527"/>
    <w:rsid w:val="00D8323B"/>
    <w:rsid w:val="00D9422B"/>
    <w:rsid w:val="00D94C3B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65BE"/>
    <w:rsid w:val="00E27462"/>
    <w:rsid w:val="00E31EA6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sergiu.pahontu</cp:lastModifiedBy>
  <cp:revision>4</cp:revision>
  <cp:lastPrinted>2019-12-10T11:30:00Z</cp:lastPrinted>
  <dcterms:created xsi:type="dcterms:W3CDTF">2019-12-10T07:55:00Z</dcterms:created>
  <dcterms:modified xsi:type="dcterms:W3CDTF">2019-12-10T11:30:00Z</dcterms:modified>
</cp:coreProperties>
</file>