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C2BD6" w:rsidP="00963B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19 </w:t>
            </w:r>
            <w:r w:rsidR="0000129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mai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380C74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715E5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72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C2BD6" w:rsidRPr="00AC2BD6">
        <w:rPr>
          <w:rFonts w:ascii="Times New Roman" w:hAnsi="Times New Roman"/>
          <w:b/>
          <w:sz w:val="24"/>
          <w:szCs w:val="24"/>
          <w:lang w:val="ro-RO"/>
        </w:rPr>
        <w:t>pentru modificarea Legii nr.230 din 7 iunie 2006 a serviciului de iluminat public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3B220B" w:rsidRDefault="00515106" w:rsidP="003B220B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42979">
        <w:rPr>
          <w:rFonts w:ascii="Times New Roman" w:hAnsi="Times New Roman"/>
          <w:sz w:val="24"/>
          <w:szCs w:val="24"/>
          <w:lang w:val="ro-RO"/>
        </w:rPr>
        <w:t>obișnuită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56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17 </w:t>
      </w:r>
      <w:r w:rsidR="00FE4F8F">
        <w:rPr>
          <w:rFonts w:ascii="Times New Roman" w:hAnsi="Times New Roman"/>
          <w:sz w:val="24"/>
          <w:szCs w:val="24"/>
          <w:lang w:val="ro-RO"/>
        </w:rPr>
        <w:t>februarie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FE4F8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E4F8F" w:rsidRPr="00FE4F8F">
        <w:rPr>
          <w:rFonts w:ascii="Times New Roman" w:hAnsi="Times New Roman"/>
          <w:i/>
          <w:sz w:val="24"/>
          <w:szCs w:val="24"/>
          <w:lang w:val="ro-RO"/>
        </w:rPr>
        <w:t>proiectul de Lege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C2BD6" w:rsidRPr="00AC2BD6">
        <w:rPr>
          <w:rFonts w:ascii="Times New Roman" w:hAnsi="Times New Roman"/>
          <w:i/>
          <w:sz w:val="24"/>
          <w:szCs w:val="24"/>
          <w:lang w:val="ro-RO"/>
        </w:rPr>
        <w:t>pentru modificarea Legii nr.230 din 7 iunie 2006 a serviciului de iluminat public</w:t>
      </w:r>
      <w:r w:rsidR="00AC2BD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3B220B" w:rsidRDefault="003B220B" w:rsidP="003B220B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8A4F1C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19 </w:t>
      </w:r>
      <w:r w:rsidR="00001296">
        <w:rPr>
          <w:rFonts w:ascii="Times New Roman" w:hAnsi="Times New Roman"/>
          <w:b/>
          <w:sz w:val="24"/>
          <w:szCs w:val="24"/>
          <w:lang w:val="ro-RO"/>
        </w:rPr>
        <w:t>mai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3B220B" w:rsidRDefault="003B220B" w:rsidP="003B220B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AC2BD6">
        <w:rPr>
          <w:rFonts w:ascii="Times New Roman" w:hAnsi="Times New Roman"/>
          <w:sz w:val="24"/>
          <w:szCs w:val="24"/>
          <w:lang w:val="ro-RO"/>
        </w:rPr>
        <w:t>majoritate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2CA0" w:rsidRDefault="00162CA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1DA" w:rsidRDefault="008371DA">
      <w:r>
        <w:separator/>
      </w:r>
    </w:p>
  </w:endnote>
  <w:endnote w:type="continuationSeparator" w:id="1">
    <w:p w:rsidR="008371DA" w:rsidRDefault="00837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23DA4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1DA" w:rsidRDefault="008371DA">
      <w:r>
        <w:separator/>
      </w:r>
    </w:p>
  </w:footnote>
  <w:footnote w:type="continuationSeparator" w:id="1">
    <w:p w:rsidR="008371DA" w:rsidRDefault="00837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23DA4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56D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20B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3DA4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5E50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044C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1DA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A4F1C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681A"/>
    <w:rsid w:val="00AC6CF7"/>
    <w:rsid w:val="00AC71CC"/>
    <w:rsid w:val="00AC7CC6"/>
    <w:rsid w:val="00AD1D8B"/>
    <w:rsid w:val="00AD45F2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3B3D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0F6C"/>
    <w:rsid w:val="00F471BE"/>
    <w:rsid w:val="00F538FC"/>
    <w:rsid w:val="00F53DD3"/>
    <w:rsid w:val="00F53F1D"/>
    <w:rsid w:val="00F55BC7"/>
    <w:rsid w:val="00F63139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1816"/>
    <w:rsid w:val="00FE4F8F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134</Words>
  <Characters>999</Characters>
  <Application>Microsoft Office Word</Application>
  <DocSecurity>0</DocSecurity>
  <Lines>142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3</cp:revision>
  <cp:lastPrinted>2020-03-12T11:49:00Z</cp:lastPrinted>
  <dcterms:created xsi:type="dcterms:W3CDTF">2020-05-19T10:58:00Z</dcterms:created>
  <dcterms:modified xsi:type="dcterms:W3CDTF">2020-05-19T10:59:00Z</dcterms:modified>
</cp:coreProperties>
</file>