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544E6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D26B74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D26B74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207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 xml:space="preserve">privind modificarea 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>i completarea Legii nr.61/1991 pentru sanc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>ionarea faptelor de înc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>lcare a unor norme de convie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>uire social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 xml:space="preserve">, a ordinii 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>i lini</w:t>
      </w:r>
      <w:r w:rsidR="00D26B74" w:rsidRPr="00D26B74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D26B74" w:rsidRPr="00D26B74">
        <w:rPr>
          <w:rFonts w:ascii="Times New Roman" w:hAnsi="Times New Roman"/>
          <w:b/>
          <w:sz w:val="24"/>
          <w:szCs w:val="24"/>
          <w:lang w:val="ro-RO"/>
        </w:rPr>
        <w:t>tii publice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26B74">
        <w:rPr>
          <w:rFonts w:ascii="Times New Roman" w:hAnsi="Times New Roman"/>
          <w:sz w:val="24"/>
          <w:szCs w:val="24"/>
          <w:lang w:val="ro-RO"/>
        </w:rPr>
        <w:t>1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D26B74">
        <w:rPr>
          <w:rFonts w:ascii="Times New Roman" w:hAnsi="Times New Roman"/>
          <w:b/>
          <w:sz w:val="24"/>
          <w:szCs w:val="24"/>
          <w:lang w:val="ro-RO"/>
        </w:rPr>
        <w:t>286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544E6">
        <w:rPr>
          <w:rFonts w:ascii="Times New Roman" w:hAnsi="Times New Roman"/>
          <w:sz w:val="24"/>
          <w:szCs w:val="24"/>
          <w:lang w:val="ro-RO"/>
        </w:rPr>
        <w:t>20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mai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 xml:space="preserve">privind modificarea 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>i completarea Legii nr.61/1991 pentru sanc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>ionarea faptelor de înc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>lcare a unor norme de convie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>uire social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 xml:space="preserve">, a ordinii 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>i lini</w:t>
      </w:r>
      <w:r w:rsidR="00D26B74" w:rsidRPr="00D26B74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D26B74" w:rsidRPr="00D26B74">
        <w:rPr>
          <w:rFonts w:ascii="Times New Roman" w:hAnsi="Times New Roman"/>
          <w:i/>
          <w:sz w:val="24"/>
          <w:szCs w:val="24"/>
          <w:lang w:val="ro-RO"/>
        </w:rPr>
        <w:t>tii publice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2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D26B74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66396" w:rsidRDefault="0036639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2CA0" w:rsidRDefault="00162CA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9598D" w:rsidRDefault="00F9598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25B" w:rsidRDefault="00B8225B">
      <w:r>
        <w:separator/>
      </w:r>
    </w:p>
  </w:endnote>
  <w:endnote w:type="continuationSeparator" w:id="1">
    <w:p w:rsidR="00B8225B" w:rsidRDefault="00B82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91354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25B" w:rsidRDefault="00B8225B">
      <w:r>
        <w:separator/>
      </w:r>
    </w:p>
  </w:footnote>
  <w:footnote w:type="continuationSeparator" w:id="1">
    <w:p w:rsidR="00B8225B" w:rsidRDefault="00B822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91354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2020-03-12T11:49:00Z</cp:lastPrinted>
  <dcterms:created xsi:type="dcterms:W3CDTF">2020-06-02T09:52:00Z</dcterms:created>
  <dcterms:modified xsi:type="dcterms:W3CDTF">2020-06-02T09:57:00Z</dcterms:modified>
</cp:coreProperties>
</file>