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8C6A77" w:rsidP="00A544E6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23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A544E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iunie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8C6A77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0677D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258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 xml:space="preserve"> a Guvernului nr.64/2020 privind modificarea 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>i completarea art.8 din Ordonan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>a de urgen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 xml:space="preserve"> a Guvernului nr.43/2020 pentru aprobarea unor m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>suri de sprijin decontate din fonduri europene, ca urmare a r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>spândirii coronavirusului COVID-19, pe perioada st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8C6A77" w:rsidRPr="008C6A77">
        <w:rPr>
          <w:rFonts w:ascii="Times New Roman" w:hAnsi="Times New Roman"/>
          <w:b/>
          <w:sz w:val="24"/>
          <w:szCs w:val="24"/>
          <w:lang w:val="ro-RO"/>
        </w:rPr>
        <w:t>rii de urgen</w:t>
      </w:r>
      <w:r w:rsidR="008C6A77" w:rsidRPr="008C6A77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35E1F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8C6A77">
        <w:rPr>
          <w:rFonts w:ascii="Times New Roman" w:hAnsi="Times New Roman"/>
          <w:b/>
          <w:sz w:val="24"/>
          <w:szCs w:val="24"/>
          <w:lang w:val="ro-RO"/>
        </w:rPr>
        <w:t>347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0677DA">
        <w:rPr>
          <w:rFonts w:ascii="Times New Roman" w:hAnsi="Times New Roman"/>
          <w:sz w:val="24"/>
          <w:szCs w:val="24"/>
          <w:lang w:val="ro-RO"/>
        </w:rPr>
        <w:t>10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677DA">
        <w:rPr>
          <w:rFonts w:ascii="Times New Roman" w:hAnsi="Times New Roman"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 xml:space="preserve"> a Guvernului nr.64/2020 privind modificarea 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>i completarea art.8 din Ordonan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>a de urgen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 xml:space="preserve"> a Guvernului nr.43/2020 pentru aprobarea unor m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>suri de sprijin decontate din fonduri europene, ca urmare a r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>spândirii coronavirusului COVID-19, pe perioada st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C6A77" w:rsidRPr="008C6A77">
        <w:rPr>
          <w:rFonts w:ascii="Times New Roman" w:hAnsi="Times New Roman"/>
          <w:i/>
          <w:sz w:val="24"/>
          <w:szCs w:val="24"/>
          <w:lang w:val="ro-RO"/>
        </w:rPr>
        <w:t>rii de urgen</w:t>
      </w:r>
      <w:r w:rsidR="008C6A77" w:rsidRPr="008C6A77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C6A77">
        <w:rPr>
          <w:rFonts w:ascii="Times New Roman" w:hAnsi="Times New Roman"/>
          <w:b/>
          <w:sz w:val="24"/>
          <w:szCs w:val="24"/>
          <w:lang w:val="ro-RO"/>
        </w:rPr>
        <w:t>23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37F" w:rsidRDefault="003E037F">
      <w:r>
        <w:separator/>
      </w:r>
    </w:p>
  </w:endnote>
  <w:endnote w:type="continuationSeparator" w:id="1">
    <w:p w:rsidR="003E037F" w:rsidRDefault="003E0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2496B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37F" w:rsidRDefault="003E037F">
      <w:r>
        <w:separator/>
      </w:r>
    </w:p>
  </w:footnote>
  <w:footnote w:type="continuationSeparator" w:id="1">
    <w:p w:rsidR="003E037F" w:rsidRDefault="003E03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2496B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677DA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037F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23F5"/>
    <w:rsid w:val="00C2328F"/>
    <w:rsid w:val="00C236A8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496B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2020-06-17T12:57:00Z</cp:lastPrinted>
  <dcterms:created xsi:type="dcterms:W3CDTF">2020-06-23T07:52:00Z</dcterms:created>
  <dcterms:modified xsi:type="dcterms:W3CDTF">2020-06-23T08:30:00Z</dcterms:modified>
</cp:coreProperties>
</file>